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C2C6C">
      <w:pPr>
        <w:pStyle w:val="PHEBodytext"/>
        <w:spacing w:before="0" w:after="0"/>
        <w:ind w:left="-851" w:right="-743"/>
        <w:rPr>
          <w:rStyle w:val="PHEBodytextChar"/>
        </w:rPr>
      </w:pPr>
    </w:p>
    <w:p w:rsidR="00155021" w:rsidRDefault="00155021" w:rsidP="00DC2C6C">
      <w:pPr>
        <w:pStyle w:val="PHEBodytext"/>
        <w:spacing w:before="0" w:after="0"/>
        <w:ind w:left="-851" w:right="-743"/>
        <w:rPr>
          <w:rStyle w:val="PHEBodytextChar"/>
        </w:rPr>
      </w:pPr>
    </w:p>
    <w:p w:rsidR="00C435B7" w:rsidRDefault="00C435B7" w:rsidP="00DC2C6C">
      <w:pPr>
        <w:pStyle w:val="PHEBodytext"/>
        <w:spacing w:before="0" w:after="0"/>
        <w:ind w:left="-851" w:right="-743"/>
        <w:rPr>
          <w:rStyle w:val="PHEBodytextChar"/>
        </w:rPr>
      </w:pPr>
    </w:p>
    <w:p w:rsidR="00617F6D" w:rsidRDefault="00617F6D" w:rsidP="00DC2C6C">
      <w:pPr>
        <w:pStyle w:val="PHEBodytext"/>
        <w:spacing w:before="0" w:after="0"/>
        <w:ind w:left="-851" w:right="-743"/>
        <w:rPr>
          <w:rStyle w:val="PHEBodytextChar"/>
        </w:rPr>
      </w:pPr>
    </w:p>
    <w:p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rsidR="004B64C2" w:rsidRDefault="004B64C2" w:rsidP="008E15BF">
      <w:pPr>
        <w:pStyle w:val="PHEBodytext"/>
        <w:spacing w:before="0" w:after="0"/>
        <w:ind w:left="-851" w:right="-743"/>
        <w:rPr>
          <w:rStyle w:val="PHEBodytextChar"/>
        </w:rPr>
      </w:pPr>
    </w:p>
    <w:p w:rsidR="00BC42EF" w:rsidRDefault="00812537" w:rsidP="00950C9E">
      <w:pPr>
        <w:pStyle w:val="PHEBodytext"/>
        <w:spacing w:before="0" w:after="0"/>
        <w:ind w:left="-284" w:right="-743"/>
        <w:rPr>
          <w:rFonts w:cs="Arial"/>
        </w:rPr>
      </w:pPr>
      <w:r>
        <w:fldChar w:fldCharType="begin" w:fldLock="1"/>
      </w:r>
      <w:r>
        <w:instrText xml:space="preserve"> FILLIN  "SMI Title front cover" \d "Type SMI Title front cover here &lt;tab+enter&gt;" \o  \* MERGEFORMAT </w:instrText>
      </w:r>
      <w:r>
        <w:fldChar w:fldCharType="separate"/>
      </w:r>
      <w:r w:rsidR="000F5922" w:rsidRPr="000F5922">
        <w:rPr>
          <w:rFonts w:cs="Arial"/>
          <w:sz w:val="36"/>
          <w:szCs w:val="36"/>
        </w:rPr>
        <w:t xml:space="preserve">Bile </w:t>
      </w:r>
      <w:r w:rsidR="00EC2112" w:rsidRPr="000F5922">
        <w:rPr>
          <w:rFonts w:cs="Arial"/>
          <w:sz w:val="36"/>
          <w:szCs w:val="36"/>
        </w:rPr>
        <w:t>solubility t</w:t>
      </w:r>
      <w:r w:rsidR="000F5922" w:rsidRPr="000F5922">
        <w:rPr>
          <w:rFonts w:cs="Arial"/>
          <w:sz w:val="36"/>
          <w:szCs w:val="36"/>
        </w:rPr>
        <w:t>est</w:t>
      </w:r>
      <w:r>
        <w:rPr>
          <w:rFonts w:cs="Arial"/>
          <w:sz w:val="36"/>
          <w:szCs w:val="36"/>
        </w:rPr>
        <w:fldChar w:fldCharType="end"/>
      </w:r>
    </w:p>
    <w:p w:rsidR="00AB71C8" w:rsidRDefault="008F1B1B" w:rsidP="0040277D">
      <w:pPr>
        <w:pStyle w:val="PHEBodytext"/>
        <w:spacing w:before="0" w:after="0"/>
        <w:ind w:left="-426" w:right="-743"/>
        <w:rPr>
          <w:rFonts w:cs="Arial"/>
        </w:rPr>
      </w:pPr>
      <w:r>
        <w:rPr>
          <w:rFonts w:cs="Arial"/>
          <w:noProof/>
        </w:rPr>
        <w:drawing>
          <wp:anchor distT="0" distB="0" distL="114300" distR="114300" simplePos="0" relativeHeight="251657216" behindDoc="1" locked="0" layoutInCell="1" allowOverlap="1" wp14:anchorId="36346FA5" wp14:editId="14ABEF1A">
            <wp:simplePos x="0" y="0"/>
            <wp:positionH relativeFrom="column">
              <wp:posOffset>-896620</wp:posOffset>
            </wp:positionH>
            <wp:positionV relativeFrom="paragraph">
              <wp:posOffset>118745</wp:posOffset>
            </wp:positionV>
            <wp:extent cx="7561580" cy="597090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5970905"/>
                    </a:xfrm>
                    <a:prstGeom prst="rect">
                      <a:avLst/>
                    </a:prstGeom>
                  </pic:spPr>
                </pic:pic>
              </a:graphicData>
            </a:graphic>
            <wp14:sizeRelH relativeFrom="page">
              <wp14:pctWidth>0</wp14:pctWidth>
            </wp14:sizeRelH>
            <wp14:sizeRelV relativeFrom="page">
              <wp14:pctHeight>0</wp14:pctHeight>
            </wp14:sizeRelV>
          </wp:anchor>
        </w:drawing>
      </w: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575A64" w:rsidRDefault="00575A64" w:rsidP="0040277D">
      <w:pPr>
        <w:pStyle w:val="PHEBodytext"/>
        <w:spacing w:before="0" w:after="0"/>
        <w:ind w:left="-426" w:right="-743"/>
        <w:rPr>
          <w:rFonts w:cs="Arial"/>
        </w:rPr>
      </w:pPr>
    </w:p>
    <w:p w:rsidR="00802249" w:rsidRPr="0040277D" w:rsidRDefault="00802249" w:rsidP="0098310A">
      <w:pPr>
        <w:pStyle w:val="PHEreportHeading1"/>
      </w:pPr>
      <w:bookmarkStart w:id="0" w:name="_Toc521502865"/>
      <w:r w:rsidRPr="0040277D">
        <w:lastRenderedPageBreak/>
        <w:t>Acknowledgments</w:t>
      </w:r>
      <w:bookmarkEnd w:id="0"/>
    </w:p>
    <w:p w:rsidR="008F1B1B" w:rsidRPr="0017668F" w:rsidRDefault="008F1B1B" w:rsidP="008F1B1B">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w:t>
      </w:r>
      <w:r>
        <w:rPr>
          <w:rFonts w:cs="Arial"/>
        </w:rPr>
        <w:t xml:space="preserve">UK </w:t>
      </w:r>
      <w:r w:rsidRPr="0017668F">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17668F">
        <w:rPr>
          <w:rFonts w:cs="Arial"/>
        </w:rPr>
        <w:t>).</w:t>
      </w:r>
    </w:p>
    <w:p w:rsidR="008F1B1B" w:rsidRPr="0017668F" w:rsidRDefault="008F1B1B" w:rsidP="008F1B1B">
      <w:pPr>
        <w:pStyle w:val="PHEBodytext"/>
        <w:rPr>
          <w:rFonts w:cs="Arial"/>
        </w:rPr>
      </w:pPr>
      <w:r w:rsidRPr="0017668F">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rsidR="00B873B9" w:rsidRPr="0017668F" w:rsidRDefault="00B873B9" w:rsidP="00B873B9">
      <w:pPr>
        <w:pStyle w:val="PHEBodytext"/>
        <w:rPr>
          <w:rFonts w:cs="Arial"/>
        </w:rPr>
      </w:pPr>
      <w:r w:rsidRPr="0017668F">
        <w:rPr>
          <w:rFonts w:cs="Arial"/>
        </w:rPr>
        <w:t>For further information please contact us at:</w:t>
      </w:r>
    </w:p>
    <w:p w:rsidR="00B873B9" w:rsidRDefault="00B873B9" w:rsidP="00B873B9">
      <w:pPr>
        <w:pStyle w:val="PHEBodytext"/>
        <w:spacing w:before="0" w:after="0"/>
        <w:rPr>
          <w:rFonts w:cs="Arial"/>
        </w:rPr>
      </w:pPr>
      <w:r w:rsidRPr="0017668F">
        <w:rPr>
          <w:rFonts w:cs="Arial"/>
        </w:rPr>
        <w:t>Standards Unit</w:t>
      </w:r>
    </w:p>
    <w:p w:rsidR="00837B2F" w:rsidRPr="0017668F" w:rsidRDefault="008F1B1B" w:rsidP="00B873B9">
      <w:pPr>
        <w:pStyle w:val="PHEBodytext"/>
        <w:spacing w:before="0" w:after="0"/>
        <w:rPr>
          <w:rFonts w:cs="Arial"/>
        </w:rPr>
      </w:pPr>
      <w:r>
        <w:rPr>
          <w:rFonts w:cs="Arial"/>
        </w:rPr>
        <w:t>National Infection Service</w:t>
      </w:r>
    </w:p>
    <w:p w:rsidR="00B873B9" w:rsidRPr="0017668F" w:rsidRDefault="0017668F" w:rsidP="00B873B9">
      <w:pPr>
        <w:pStyle w:val="PHEBodytext"/>
        <w:spacing w:before="0" w:after="0"/>
        <w:rPr>
          <w:rFonts w:cs="Arial"/>
        </w:rPr>
      </w:pPr>
      <w:r w:rsidRPr="0017668F">
        <w:rPr>
          <w:rFonts w:cs="Arial"/>
        </w:rPr>
        <w:t>Public Health England</w:t>
      </w:r>
    </w:p>
    <w:p w:rsidR="00B873B9" w:rsidRPr="0017668F" w:rsidRDefault="00B873B9" w:rsidP="00B873B9">
      <w:pPr>
        <w:pStyle w:val="PHEBodytext"/>
        <w:spacing w:before="0" w:after="0"/>
        <w:rPr>
          <w:rFonts w:cs="Arial"/>
        </w:rPr>
      </w:pPr>
      <w:r w:rsidRPr="0017668F">
        <w:rPr>
          <w:rFonts w:cs="Arial"/>
        </w:rPr>
        <w:t>61 Colindale Avenue</w:t>
      </w:r>
    </w:p>
    <w:p w:rsidR="00B873B9" w:rsidRPr="0017668F" w:rsidRDefault="00B873B9" w:rsidP="00B873B9">
      <w:pPr>
        <w:pStyle w:val="PHEBodytext"/>
        <w:spacing w:before="0" w:after="0"/>
        <w:rPr>
          <w:rFonts w:cs="Arial"/>
        </w:rPr>
      </w:pPr>
      <w:r w:rsidRPr="0017668F">
        <w:rPr>
          <w:rFonts w:cs="Arial"/>
        </w:rPr>
        <w:t>London NW9 5EQ</w:t>
      </w:r>
    </w:p>
    <w:p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rsidR="00B873B9" w:rsidRDefault="00B873B9" w:rsidP="00B873B9">
      <w:pPr>
        <w:pStyle w:val="PHEBodytext"/>
        <w:rPr>
          <w:rStyle w:val="Hyperlink"/>
          <w:sz w:val="24"/>
        </w:rPr>
      </w:pPr>
      <w:r w:rsidRPr="0017668F">
        <w:rPr>
          <w:rFonts w:cs="Arial"/>
          <w:lang w:val="en-US"/>
        </w:rPr>
        <w:t xml:space="preserve">Website: </w:t>
      </w:r>
      <w:hyperlink r:id="rId14" w:history="1">
        <w:r w:rsidR="00601D62" w:rsidRPr="005944E3">
          <w:rPr>
            <w:rStyle w:val="Hyperlink"/>
            <w:sz w:val="24"/>
          </w:rPr>
          <w:t>https://www.gov.uk/uk-standards-for-microbiology-investigations-smi-quality-and-consistency-in-clinical-laboratories</w:t>
        </w:r>
      </w:hyperlink>
    </w:p>
    <w:p w:rsidR="001844F9" w:rsidRPr="0017668F" w:rsidRDefault="001844F9" w:rsidP="00B873B9">
      <w:pPr>
        <w:pStyle w:val="PHEBodytext"/>
        <w:rPr>
          <w:rFonts w:cs="Arial"/>
          <w:lang w:val="en-US"/>
        </w:rPr>
      </w:pPr>
      <w:r w:rsidRPr="001844F9">
        <w:rPr>
          <w:rFonts w:cs="Arial"/>
          <w:lang w:val="en-US"/>
        </w:rPr>
        <w:t>PHE publications gateway number: 201703</w:t>
      </w:r>
    </w:p>
    <w:p w:rsidR="00802249" w:rsidRPr="00D65DF3" w:rsidRDefault="00802249" w:rsidP="00802249">
      <w:pPr>
        <w:pStyle w:val="PHEBodytext"/>
        <w:rPr>
          <w:rFonts w:ascii="PraxisEF Light" w:hAnsi="PraxisEF Light"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rsidR="00802249" w:rsidRDefault="008F1B1B" w:rsidP="00AB71C8">
      <w:pPr>
        <w:pStyle w:val="PHEBodytext"/>
        <w:rPr>
          <w:rFonts w:ascii="PraxisEF Light" w:hAnsi="PraxisEF Light" w:cs="Arial"/>
        </w:rPr>
      </w:pPr>
      <w:r>
        <w:rPr>
          <w:noProof/>
        </w:rPr>
        <w:drawing>
          <wp:inline distT="0" distB="0" distL="0" distR="0" wp14:anchorId="230069FA" wp14:editId="61EE51C4">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601D62" w:rsidRDefault="00601D62" w:rsidP="00AB71C8">
      <w:pPr>
        <w:pStyle w:val="PHEBodytext"/>
        <w:rPr>
          <w:rFonts w:ascii="PraxisEF Light" w:hAnsi="PraxisEF Light" w:cs="Arial"/>
        </w:rPr>
      </w:pPr>
      <w:r w:rsidRPr="00862297">
        <w:rPr>
          <w:noProof/>
          <w:sz w:val="20"/>
        </w:rPr>
        <w:t>Logos correct at time of publishing.</w:t>
      </w:r>
    </w:p>
    <w:p w:rsidR="003E3649" w:rsidRPr="0017668F" w:rsidRDefault="00802249" w:rsidP="00314567">
      <w:pPr>
        <w:pStyle w:val="PHEreportHeading1"/>
      </w:pPr>
      <w:r>
        <w:br w:type="page"/>
      </w:r>
      <w:bookmarkStart w:id="1" w:name="_Toc521502866"/>
      <w:r w:rsidR="003E3649" w:rsidRPr="0017668F">
        <w:lastRenderedPageBreak/>
        <w:t>Contents</w:t>
      </w:r>
      <w:bookmarkEnd w:id="1"/>
    </w:p>
    <w:p w:rsidR="005C25F6" w:rsidRDefault="009D312B">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5C25F6">
        <w:rPr>
          <w:noProof/>
        </w:rPr>
        <w:t>Acknowledgments</w:t>
      </w:r>
      <w:r w:rsidR="005C25F6">
        <w:rPr>
          <w:noProof/>
        </w:rPr>
        <w:tab/>
      </w:r>
      <w:r w:rsidR="005C25F6">
        <w:rPr>
          <w:noProof/>
        </w:rPr>
        <w:fldChar w:fldCharType="begin" w:fldLock="1"/>
      </w:r>
      <w:r w:rsidR="005C25F6">
        <w:rPr>
          <w:noProof/>
        </w:rPr>
        <w:instrText xml:space="preserve"> PAGEREF _Toc521502865 \h </w:instrText>
      </w:r>
      <w:r w:rsidR="005C25F6">
        <w:rPr>
          <w:noProof/>
        </w:rPr>
      </w:r>
      <w:r w:rsidR="005C25F6">
        <w:rPr>
          <w:noProof/>
        </w:rPr>
        <w:fldChar w:fldCharType="separate"/>
      </w:r>
      <w:r w:rsidR="005C25F6">
        <w:rPr>
          <w:noProof/>
        </w:rPr>
        <w:t>2</w:t>
      </w:r>
      <w:r w:rsidR="005C25F6">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_Toc521502866 \h </w:instrText>
      </w:r>
      <w:r>
        <w:rPr>
          <w:noProof/>
        </w:rPr>
      </w:r>
      <w:r>
        <w:rPr>
          <w:noProof/>
        </w:rPr>
        <w:fldChar w:fldCharType="separate"/>
      </w:r>
      <w:r>
        <w:rPr>
          <w:noProof/>
        </w:rPr>
        <w:t>3</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_Toc521502867 \h </w:instrText>
      </w:r>
      <w:r>
        <w:rPr>
          <w:noProof/>
        </w:rPr>
      </w:r>
      <w:r>
        <w:rPr>
          <w:noProof/>
        </w:rPr>
        <w:fldChar w:fldCharType="separate"/>
      </w:r>
      <w:r>
        <w:rPr>
          <w:noProof/>
        </w:rPr>
        <w:t>4</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_Toc521502868 \h </w:instrText>
      </w:r>
      <w:r>
        <w:rPr>
          <w:noProof/>
        </w:rPr>
      </w:r>
      <w:r>
        <w:rPr>
          <w:noProof/>
        </w:rPr>
        <w:fldChar w:fldCharType="separate"/>
      </w:r>
      <w:r>
        <w:rPr>
          <w:noProof/>
        </w:rPr>
        <w:t>5</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_Toc521502869 \h </w:instrText>
      </w:r>
      <w:r>
        <w:rPr>
          <w:noProof/>
        </w:rPr>
      </w:r>
      <w:r>
        <w:rPr>
          <w:noProof/>
        </w:rPr>
        <w:fldChar w:fldCharType="separate"/>
      </w:r>
      <w:r>
        <w:rPr>
          <w:noProof/>
        </w:rPr>
        <w:t>7</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_Toc521502870 \h </w:instrText>
      </w:r>
      <w:r>
        <w:rPr>
          <w:noProof/>
        </w:rPr>
      </w:r>
      <w:r>
        <w:rPr>
          <w:noProof/>
        </w:rPr>
        <w:fldChar w:fldCharType="separate"/>
      </w:r>
      <w:r>
        <w:rPr>
          <w:noProof/>
        </w:rPr>
        <w:t>7</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_Toc521502871 \h </w:instrText>
      </w:r>
      <w:r>
        <w:rPr>
          <w:noProof/>
        </w:rPr>
      </w:r>
      <w:r>
        <w:rPr>
          <w:noProof/>
        </w:rPr>
        <w:fldChar w:fldCharType="separate"/>
      </w:r>
      <w:r>
        <w:rPr>
          <w:noProof/>
        </w:rPr>
        <w:t>7</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_Toc521502872 \h </w:instrText>
      </w:r>
      <w:r>
        <w:rPr>
          <w:noProof/>
        </w:rPr>
      </w:r>
      <w:r>
        <w:rPr>
          <w:noProof/>
        </w:rPr>
        <w:fldChar w:fldCharType="separate"/>
      </w:r>
      <w:r>
        <w:rPr>
          <w:noProof/>
        </w:rPr>
        <w:t>8</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_Toc521502873 \h </w:instrText>
      </w:r>
      <w:r>
        <w:rPr>
          <w:noProof/>
        </w:rPr>
      </w:r>
      <w:r>
        <w:rPr>
          <w:noProof/>
        </w:rPr>
        <w:fldChar w:fldCharType="separate"/>
      </w:r>
      <w:r>
        <w:rPr>
          <w:noProof/>
        </w:rPr>
        <w:t>8</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_Toc521502874 \h </w:instrText>
      </w:r>
      <w:r>
        <w:rPr>
          <w:noProof/>
        </w:rPr>
      </w:r>
      <w:r>
        <w:rPr>
          <w:noProof/>
        </w:rPr>
        <w:fldChar w:fldCharType="separate"/>
      </w:r>
      <w:r>
        <w:rPr>
          <w:noProof/>
        </w:rPr>
        <w:t>8</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_Toc521502875 \h </w:instrText>
      </w:r>
      <w:r>
        <w:rPr>
          <w:noProof/>
        </w:rPr>
      </w:r>
      <w:r>
        <w:rPr>
          <w:noProof/>
        </w:rPr>
        <w:fldChar w:fldCharType="separate"/>
      </w:r>
      <w:r>
        <w:rPr>
          <w:noProof/>
        </w:rPr>
        <w:t>8</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Appendix: Bile solubility test</w:t>
      </w:r>
      <w:r>
        <w:rPr>
          <w:noProof/>
        </w:rPr>
        <w:tab/>
      </w:r>
      <w:r>
        <w:rPr>
          <w:noProof/>
        </w:rPr>
        <w:fldChar w:fldCharType="begin" w:fldLock="1"/>
      </w:r>
      <w:r>
        <w:rPr>
          <w:noProof/>
        </w:rPr>
        <w:instrText xml:space="preserve"> PAGEREF _Toc521502876 \h </w:instrText>
      </w:r>
      <w:r>
        <w:rPr>
          <w:noProof/>
        </w:rPr>
      </w:r>
      <w:r>
        <w:rPr>
          <w:noProof/>
        </w:rPr>
        <w:fldChar w:fldCharType="separate"/>
      </w:r>
      <w:r>
        <w:rPr>
          <w:noProof/>
        </w:rPr>
        <w:t>10</w:t>
      </w:r>
      <w:r>
        <w:rPr>
          <w:noProof/>
        </w:rPr>
        <w:fldChar w:fldCharType="end"/>
      </w:r>
    </w:p>
    <w:p w:rsidR="005C25F6" w:rsidRDefault="005C25F6">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_Toc521502877 \h </w:instrText>
      </w:r>
      <w:r>
        <w:rPr>
          <w:noProof/>
        </w:rPr>
      </w:r>
      <w:r>
        <w:rPr>
          <w:noProof/>
        </w:rPr>
        <w:fldChar w:fldCharType="separate"/>
      </w:r>
      <w:r>
        <w:rPr>
          <w:noProof/>
        </w:rPr>
        <w:t>11</w:t>
      </w:r>
      <w:r>
        <w:rPr>
          <w:noProof/>
        </w:rPr>
        <w:fldChar w:fldCharType="end"/>
      </w:r>
    </w:p>
    <w:p w:rsidR="00550A47" w:rsidRPr="00550A47" w:rsidRDefault="009D312B" w:rsidP="003831C3">
      <w:pPr>
        <w:pStyle w:val="PHEBodytext"/>
      </w:pPr>
      <w:r>
        <w:fldChar w:fldCharType="end"/>
      </w: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601D62" w:rsidRDefault="00601D62" w:rsidP="003831C3">
      <w:pPr>
        <w:pStyle w:val="PHEBodytext"/>
        <w:rPr>
          <w:rFonts w:cs="Times New Roman"/>
          <w:sz w:val="22"/>
        </w:rPr>
      </w:pPr>
    </w:p>
    <w:p w:rsidR="00601D62" w:rsidRDefault="00601D62" w:rsidP="003831C3">
      <w:pPr>
        <w:pStyle w:val="PHEBodytext"/>
        <w:rPr>
          <w:rFonts w:cs="Times New Roman"/>
          <w:sz w:val="22"/>
        </w:rPr>
      </w:pPr>
    </w:p>
    <w:p w:rsidR="00601D62" w:rsidRDefault="00601D62" w:rsidP="003831C3">
      <w:pPr>
        <w:pStyle w:val="PHEBodytext"/>
        <w:rPr>
          <w:rFonts w:cs="Times New Roman"/>
          <w:sz w:val="22"/>
        </w:rPr>
      </w:pPr>
    </w:p>
    <w:p w:rsidR="002A4320" w:rsidRDefault="002A4320" w:rsidP="003831C3">
      <w:pPr>
        <w:pStyle w:val="PHEBodytext"/>
        <w:rPr>
          <w:rFonts w:cs="Times New Roman"/>
          <w:sz w:val="22"/>
        </w:rPr>
      </w:pPr>
    </w:p>
    <w:p w:rsidR="008D269B" w:rsidRDefault="008D269B" w:rsidP="003831C3">
      <w:pPr>
        <w:pStyle w:val="PHEBodytext"/>
        <w:rPr>
          <w:rFonts w:cs="Times New Roman"/>
          <w:sz w:val="22"/>
        </w:rPr>
      </w:pPr>
    </w:p>
    <w:p w:rsidR="008D269B" w:rsidRDefault="008D269B" w:rsidP="003831C3">
      <w:pPr>
        <w:pStyle w:val="PHEBodytext"/>
        <w:rPr>
          <w:rFonts w:cs="Times New Roman"/>
          <w:sz w:val="22"/>
        </w:rPr>
      </w:pPr>
    </w:p>
    <w:p w:rsidR="007735B3" w:rsidRDefault="007735B3" w:rsidP="003831C3">
      <w:pPr>
        <w:pStyle w:val="PHEBodytext"/>
        <w:rPr>
          <w:rFonts w:cs="Times New Roman"/>
          <w:sz w:val="22"/>
        </w:rPr>
      </w:pPr>
    </w:p>
    <w:p w:rsidR="003831C3" w:rsidRDefault="008F1B1B" w:rsidP="003831C3">
      <w:pPr>
        <w:pStyle w:val="PHEBodytext"/>
      </w:pPr>
      <w:r>
        <w:rPr>
          <w:noProof/>
        </w:rPr>
        <w:drawing>
          <wp:inline distT="0" distB="0" distL="0" distR="0" wp14:anchorId="0EC3C404" wp14:editId="074391F1">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802249" w:rsidRPr="0017668F" w:rsidRDefault="002D3CCE" w:rsidP="003831C3">
      <w:pPr>
        <w:pStyle w:val="PHEreportHeading1"/>
      </w:pPr>
      <w:r>
        <w:rPr>
          <w:rFonts w:cs="Times New Roman"/>
          <w:sz w:val="22"/>
        </w:rPr>
        <w:br w:type="page"/>
      </w:r>
      <w:bookmarkStart w:id="2" w:name="_Toc521502867"/>
      <w:r w:rsidR="00802249" w:rsidRPr="0017668F">
        <w:lastRenderedPageBreak/>
        <w:t xml:space="preserve">Amendment </w:t>
      </w:r>
      <w:r w:rsidR="008F1B1B">
        <w:t>t</w:t>
      </w:r>
      <w:r w:rsidR="00802249" w:rsidRPr="0017668F">
        <w:t>able</w:t>
      </w:r>
      <w:bookmarkEnd w:id="2"/>
    </w:p>
    <w:p w:rsidR="00802249" w:rsidRPr="0017668F" w:rsidRDefault="00802249" w:rsidP="00802249">
      <w:pPr>
        <w:pStyle w:val="PHEBodytext"/>
        <w:rPr>
          <w:rFonts w:cs="Arial"/>
        </w:rPr>
      </w:pPr>
      <w:r w:rsidRPr="0017668F">
        <w:rPr>
          <w:rFonts w:cs="Arial"/>
        </w:rPr>
        <w:t xml:space="preserve">Each </w:t>
      </w:r>
      <w:r w:rsidR="008F1B1B">
        <w:rPr>
          <w:rFonts w:cs="Arial"/>
        </w:rPr>
        <w:t xml:space="preserve">UK </w:t>
      </w:r>
      <w:r w:rsidRPr="0017668F">
        <w:rPr>
          <w:rFonts w:cs="Arial"/>
        </w:rPr>
        <w:t>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rsidR="00802249" w:rsidRDefault="00802249" w:rsidP="00802249">
      <w:pPr>
        <w:pStyle w:val="PHEBodytext"/>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8F1B1B" w:rsidRPr="0017668F" w:rsidTr="008F1B1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8F1B1B" w:rsidRPr="00CB3B85" w:rsidRDefault="008F1B1B" w:rsidP="00A0476E">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8F1B1B" w:rsidRPr="0017668F" w:rsidRDefault="005C25F6" w:rsidP="005C181C">
            <w:pPr>
              <w:pStyle w:val="PHEBodytext"/>
              <w:rPr>
                <w:rFonts w:cs="Arial"/>
              </w:rPr>
            </w:pPr>
            <w:r>
              <w:rPr>
                <w:rFonts w:cs="Arial"/>
              </w:rPr>
              <w:t>7/09.08.18</w:t>
            </w:r>
          </w:p>
        </w:tc>
      </w:tr>
      <w:tr w:rsidR="008F1B1B" w:rsidRPr="0017668F" w:rsidTr="008F1B1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8F1B1B" w:rsidRPr="00CB3B85" w:rsidRDefault="008F1B1B" w:rsidP="00A0476E">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rsidR="008F1B1B" w:rsidRPr="0017668F" w:rsidRDefault="00A83872" w:rsidP="00CF68AA">
            <w:pPr>
              <w:pStyle w:val="PHEBodytext"/>
              <w:rPr>
                <w:rFonts w:cs="Arial"/>
              </w:rPr>
            </w:pPr>
            <w:r>
              <w:rPr>
                <w:rFonts w:cs="Arial"/>
              </w:rPr>
              <w:t>3</w:t>
            </w:r>
          </w:p>
        </w:tc>
      </w:tr>
      <w:tr w:rsidR="008F1B1B" w:rsidRPr="0017668F" w:rsidTr="008F1B1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8F1B1B" w:rsidRPr="00CB3B85" w:rsidRDefault="008F1B1B" w:rsidP="00A0476E">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tcPr>
          <w:p w:rsidR="008F1B1B" w:rsidRPr="0017668F" w:rsidRDefault="005C25F6" w:rsidP="00CF68AA">
            <w:pPr>
              <w:pStyle w:val="PHEBodytext"/>
              <w:rPr>
                <w:rFonts w:cs="Arial"/>
              </w:rPr>
            </w:pPr>
            <w:r>
              <w:rPr>
                <w:rFonts w:cs="Arial"/>
              </w:rPr>
              <w:t>3.1</w:t>
            </w:r>
          </w:p>
        </w:tc>
      </w:tr>
      <w:tr w:rsidR="008F1B1B" w:rsidRPr="0017668F" w:rsidTr="008F1B1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8F1B1B" w:rsidRPr="00CB3B85" w:rsidRDefault="008F1B1B" w:rsidP="00A0476E">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8F1B1B" w:rsidRPr="0017668F" w:rsidRDefault="005C25F6" w:rsidP="00CF68AA">
            <w:pPr>
              <w:pStyle w:val="PHEBodytext"/>
              <w:rPr>
                <w:rFonts w:cs="Arial"/>
              </w:rPr>
            </w:pPr>
            <w:r>
              <w:rPr>
                <w:rFonts w:cs="Arial"/>
              </w:rPr>
              <w:t>09.08.21</w:t>
            </w:r>
          </w:p>
        </w:tc>
      </w:tr>
      <w:tr w:rsidR="008F1B1B" w:rsidRPr="0017668F" w:rsidTr="009F61A3">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8F1B1B" w:rsidRPr="0017668F" w:rsidRDefault="008F1B1B" w:rsidP="00CF68AA">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8F1B1B" w:rsidRPr="0017668F" w:rsidRDefault="008F1B1B" w:rsidP="00CF68AA">
            <w:pPr>
              <w:pStyle w:val="PHEBodytext"/>
              <w:rPr>
                <w:rFonts w:cs="Arial"/>
                <w:b/>
              </w:rPr>
            </w:pPr>
            <w:r w:rsidRPr="0017668F">
              <w:rPr>
                <w:rFonts w:cs="Arial"/>
                <w:b/>
              </w:rPr>
              <w:t>Amendment</w:t>
            </w:r>
          </w:p>
        </w:tc>
      </w:tr>
      <w:tr w:rsidR="008F1B1B" w:rsidRPr="0017668F" w:rsidTr="001E24FF">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tcPr>
          <w:p w:rsidR="008F1B1B" w:rsidRDefault="00E41ACD" w:rsidP="00CF10A4">
            <w:pPr>
              <w:pStyle w:val="PHEBodytext"/>
              <w:rPr>
                <w:rFonts w:cs="Arial"/>
              </w:rPr>
            </w:pPr>
            <w:r>
              <w:rPr>
                <w:rFonts w:cs="Arial"/>
              </w:rPr>
              <w:t>Whole document</w:t>
            </w:r>
            <w:r w:rsidR="005C25F6">
              <w:rPr>
                <w:rFonts w:cs="Arial"/>
              </w:rPr>
              <w:t>.</w:t>
            </w:r>
          </w:p>
        </w:tc>
        <w:tc>
          <w:tcPr>
            <w:tcW w:w="5625" w:type="dxa"/>
            <w:tcBorders>
              <w:top w:val="single" w:sz="12" w:space="0" w:color="auto"/>
              <w:left w:val="single" w:sz="12" w:space="0" w:color="auto"/>
              <w:bottom w:val="single" w:sz="8" w:space="0" w:color="auto"/>
              <w:right w:val="single" w:sz="12" w:space="0" w:color="auto"/>
            </w:tcBorders>
            <w:noWrap/>
            <w:vAlign w:val="center"/>
          </w:tcPr>
          <w:p w:rsidR="00F71374" w:rsidRDefault="00F71374" w:rsidP="00D855EC">
            <w:pPr>
              <w:pStyle w:val="PHEBodytext"/>
            </w:pPr>
            <w:r>
              <w:t>Document updated.</w:t>
            </w:r>
          </w:p>
          <w:p w:rsidR="006C7948" w:rsidRDefault="006C7948" w:rsidP="00D855EC">
            <w:pPr>
              <w:pStyle w:val="PHEBodytext"/>
            </w:pPr>
            <w:r>
              <w:t>Flowchart updated for clarity.</w:t>
            </w:r>
          </w:p>
          <w:p w:rsidR="008F1B1B" w:rsidRDefault="00332982" w:rsidP="00D855EC">
            <w:pPr>
              <w:pStyle w:val="PHEBodytext"/>
            </w:pPr>
            <w:r>
              <w:t xml:space="preserve">Technical </w:t>
            </w:r>
            <w:r w:rsidR="006C7948">
              <w:t>information/</w:t>
            </w:r>
            <w:r>
              <w:t>limitations updated with subheadings for clarity.</w:t>
            </w:r>
          </w:p>
        </w:tc>
      </w:tr>
      <w:tr w:rsidR="00BA3140" w:rsidRPr="0017668F" w:rsidTr="001E24FF">
        <w:trPr>
          <w:trHeight w:val="474"/>
        </w:trPr>
        <w:tc>
          <w:tcPr>
            <w:tcW w:w="3564" w:type="dxa"/>
            <w:tcBorders>
              <w:top w:val="single" w:sz="8" w:space="0" w:color="auto"/>
              <w:left w:val="single" w:sz="12" w:space="0" w:color="auto"/>
              <w:bottom w:val="single" w:sz="12" w:space="0" w:color="auto"/>
              <w:right w:val="single" w:sz="12" w:space="0" w:color="auto"/>
            </w:tcBorders>
            <w:noWrap/>
            <w:vAlign w:val="center"/>
          </w:tcPr>
          <w:p w:rsidR="00BA3140" w:rsidRDefault="004A579F" w:rsidP="00CF10A4">
            <w:pPr>
              <w:pStyle w:val="PHEBodytext"/>
              <w:rPr>
                <w:rFonts w:cs="Arial"/>
              </w:rPr>
            </w:pPr>
            <w:r>
              <w:rPr>
                <w:rFonts w:cs="Arial"/>
              </w:rPr>
              <w:t>References</w:t>
            </w:r>
            <w:r w:rsidR="005C25F6">
              <w:rPr>
                <w:rFonts w:cs="Arial"/>
              </w:rPr>
              <w:t>.</w:t>
            </w:r>
          </w:p>
        </w:tc>
        <w:tc>
          <w:tcPr>
            <w:tcW w:w="5625" w:type="dxa"/>
            <w:tcBorders>
              <w:top w:val="single" w:sz="8" w:space="0" w:color="auto"/>
              <w:left w:val="single" w:sz="12" w:space="0" w:color="auto"/>
              <w:bottom w:val="single" w:sz="12" w:space="0" w:color="auto"/>
              <w:right w:val="single" w:sz="12" w:space="0" w:color="auto"/>
            </w:tcBorders>
            <w:noWrap/>
            <w:vAlign w:val="center"/>
          </w:tcPr>
          <w:p w:rsidR="00BA3140" w:rsidRDefault="00BA3140" w:rsidP="00D855EC">
            <w:pPr>
              <w:pStyle w:val="PHEBodytext"/>
            </w:pPr>
            <w:r>
              <w:t>References updated with grades.</w:t>
            </w:r>
          </w:p>
        </w:tc>
      </w:tr>
    </w:tbl>
    <w:p w:rsidR="00802249" w:rsidRPr="0017668F" w:rsidRDefault="00802249" w:rsidP="00802249">
      <w:pPr>
        <w:pStyle w:val="PHEBodytext"/>
        <w:rPr>
          <w:rFonts w:cs="Arial"/>
        </w:rPr>
      </w:pPr>
    </w:p>
    <w:p w:rsidR="008F1B1B" w:rsidRPr="00314567" w:rsidRDefault="008F1B1B" w:rsidP="008F1B1B">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314567" w:rsidRPr="00314567" w:rsidRDefault="00314567" w:rsidP="00314567">
      <w:pPr>
        <w:ind w:left="0" w:firstLine="0"/>
      </w:pPr>
    </w:p>
    <w:p w:rsidR="00314567" w:rsidRPr="00314567" w:rsidRDefault="00314567" w:rsidP="00314567">
      <w:pPr>
        <w:ind w:left="0" w:firstLine="0"/>
      </w:pPr>
    </w:p>
    <w:p w:rsidR="00314567" w:rsidRDefault="00314567" w:rsidP="00314567">
      <w:pPr>
        <w:ind w:left="0" w:firstLine="0"/>
      </w:pPr>
    </w:p>
    <w:p w:rsidR="008D237E" w:rsidRDefault="008D237E"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5E3772" w:rsidRDefault="005E3772" w:rsidP="00314567">
      <w:pPr>
        <w:ind w:left="0" w:firstLine="0"/>
      </w:pPr>
    </w:p>
    <w:p w:rsidR="000F5922" w:rsidRDefault="000F5922" w:rsidP="00314567">
      <w:pPr>
        <w:ind w:left="0" w:firstLine="0"/>
      </w:pPr>
    </w:p>
    <w:p w:rsidR="006E5461" w:rsidRDefault="006E5461" w:rsidP="00314567">
      <w:pPr>
        <w:ind w:left="0" w:firstLine="0"/>
      </w:pPr>
    </w:p>
    <w:p w:rsidR="000F5922" w:rsidRDefault="000F5922" w:rsidP="00314567">
      <w:pPr>
        <w:ind w:left="0" w:firstLine="0"/>
      </w:pPr>
    </w:p>
    <w:p w:rsidR="008D237E" w:rsidRDefault="008D237E" w:rsidP="00314567">
      <w:pPr>
        <w:ind w:left="0" w:firstLine="0"/>
      </w:pPr>
    </w:p>
    <w:p w:rsidR="00CF10A4" w:rsidRDefault="00CF10A4" w:rsidP="00314567">
      <w:pPr>
        <w:ind w:left="0" w:firstLine="0"/>
      </w:pPr>
    </w:p>
    <w:p w:rsidR="008D237E" w:rsidRPr="00314567" w:rsidRDefault="008D237E" w:rsidP="00314567">
      <w:pPr>
        <w:ind w:left="0" w:firstLine="0"/>
      </w:pPr>
    </w:p>
    <w:p w:rsidR="009D116C" w:rsidRDefault="009D116C" w:rsidP="009D116C">
      <w:pPr>
        <w:pStyle w:val="PHEBodytext"/>
      </w:pPr>
    </w:p>
    <w:p w:rsidR="008F1B1B" w:rsidRDefault="008F1B1B" w:rsidP="009D116C">
      <w:pPr>
        <w:pStyle w:val="PHEBodytext"/>
      </w:pPr>
    </w:p>
    <w:p w:rsidR="008F1B1B" w:rsidRPr="00AF5D58" w:rsidRDefault="008F1B1B" w:rsidP="008F1B1B">
      <w:pPr>
        <w:pStyle w:val="PHEreportHeading1"/>
      </w:pPr>
      <w:bookmarkStart w:id="3" w:name="_Toc366068149"/>
      <w:bookmarkStart w:id="4" w:name="_Toc401234811"/>
      <w:bookmarkStart w:id="5" w:name="_Toc486250537"/>
      <w:bookmarkStart w:id="6" w:name="_Toc521502868"/>
      <w:r w:rsidRPr="00AF5D58">
        <w:lastRenderedPageBreak/>
        <w:t>UK SMI</w:t>
      </w:r>
      <w:r w:rsidRPr="00AF5D58">
        <w:rPr>
          <w:vertAlign w:val="superscript"/>
        </w:rPr>
        <w:footnoteReference w:customMarkFollows="1" w:id="1"/>
        <w:sym w:font="Symbol" w:char="F023"/>
      </w:r>
      <w:r w:rsidRPr="00AF5D58">
        <w:t>: scope and purpose</w:t>
      </w:r>
      <w:bookmarkEnd w:id="3"/>
      <w:bookmarkEnd w:id="4"/>
      <w:bookmarkEnd w:id="5"/>
      <w:bookmarkEnd w:id="6"/>
    </w:p>
    <w:p w:rsidR="008F1B1B" w:rsidRPr="00AF5D58" w:rsidRDefault="008F1B1B" w:rsidP="008F1B1B">
      <w:pPr>
        <w:pStyle w:val="PHEreportHeading2BlueHighlight"/>
      </w:pPr>
      <w:r w:rsidRPr="00AF5D58">
        <w:t xml:space="preserve">Users of </w:t>
      </w:r>
      <w:r>
        <w:t xml:space="preserve">UK </w:t>
      </w:r>
      <w:r w:rsidRPr="00AF5D58">
        <w:t>SMIs</w:t>
      </w:r>
    </w:p>
    <w:p w:rsidR="008F1B1B" w:rsidRPr="00AF5D58" w:rsidRDefault="008F1B1B" w:rsidP="008F1B1B">
      <w:pPr>
        <w:autoSpaceDE w:val="0"/>
        <w:autoSpaceDN w:val="0"/>
        <w:adjustRightInd w:val="0"/>
        <w:spacing w:before="60" w:after="120"/>
        <w:ind w:left="0" w:firstLine="0"/>
        <w:rPr>
          <w:sz w:val="20"/>
          <w:szCs w:val="20"/>
        </w:rPr>
      </w:pPr>
      <w:r w:rsidRPr="00AF5D58">
        <w:rPr>
          <w:szCs w:val="28"/>
        </w:rPr>
        <w:t xml:space="preserve">Primarily, </w:t>
      </w:r>
      <w:r>
        <w:rPr>
          <w:szCs w:val="28"/>
        </w:rPr>
        <w:t xml:space="preserve">UK </w:t>
      </w:r>
      <w:r w:rsidRPr="00AF5D58">
        <w:rPr>
          <w:szCs w:val="28"/>
        </w:rPr>
        <w:t xml:space="preserve">SMIs are intended as a general resource for practising professionals operating in the field of laboratory medicine and infection specialties in the UK. </w:t>
      </w:r>
      <w:r>
        <w:rPr>
          <w:szCs w:val="28"/>
        </w:rPr>
        <w:t xml:space="preserve">UK </w:t>
      </w:r>
      <w:r w:rsidRPr="00AF5D58">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F5D58">
        <w:t>with the appropriateness and standard of microbiology investigations they should be seeking as part of the clinical and public health care package for their population.</w:t>
      </w:r>
    </w:p>
    <w:p w:rsidR="008F1B1B" w:rsidRPr="00AF5D58" w:rsidRDefault="008F1B1B" w:rsidP="008F1B1B">
      <w:pPr>
        <w:pStyle w:val="PHEreportHeading2BlueHighlight"/>
      </w:pPr>
      <w:r w:rsidRPr="00AF5D58">
        <w:t xml:space="preserve">Background to </w:t>
      </w:r>
      <w:r>
        <w:t xml:space="preserve">UK </w:t>
      </w:r>
      <w:r w:rsidRPr="00AF5D58">
        <w:t>SMIs</w:t>
      </w:r>
    </w:p>
    <w:p w:rsidR="008F1B1B" w:rsidRPr="00AF5D58" w:rsidRDefault="008F1B1B" w:rsidP="008F1B1B">
      <w:pPr>
        <w:autoSpaceDE w:val="0"/>
        <w:autoSpaceDN w:val="0"/>
        <w:adjustRightInd w:val="0"/>
        <w:spacing w:before="60" w:after="120"/>
        <w:ind w:left="0" w:firstLine="0"/>
        <w:rPr>
          <w:szCs w:val="28"/>
        </w:rPr>
      </w:pPr>
      <w:r>
        <w:rPr>
          <w:szCs w:val="28"/>
        </w:rPr>
        <w:t xml:space="preserve">UK </w:t>
      </w:r>
      <w:r w:rsidRPr="00AF5D58">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8F1B1B" w:rsidRPr="00AF5D58" w:rsidRDefault="008F1B1B" w:rsidP="008F1B1B">
      <w:pPr>
        <w:autoSpaceDE w:val="0"/>
        <w:autoSpaceDN w:val="0"/>
        <w:adjustRightInd w:val="0"/>
        <w:spacing w:before="60" w:after="120"/>
        <w:ind w:left="0" w:firstLine="0"/>
        <w:rPr>
          <w:szCs w:val="28"/>
        </w:rPr>
      </w:pPr>
      <w:r w:rsidRPr="00AF5D58">
        <w:rPr>
          <w:szCs w:val="28"/>
        </w:rPr>
        <w:t xml:space="preserve">Standardisation of the diagnostic process through the application of </w:t>
      </w:r>
      <w:r>
        <w:rPr>
          <w:szCs w:val="28"/>
        </w:rPr>
        <w:t xml:space="preserve">UK </w:t>
      </w:r>
      <w:r w:rsidRPr="00AF5D58">
        <w:rPr>
          <w:szCs w:val="28"/>
        </w:rPr>
        <w:t>SMIs helps to assure the equivalence of investigation strategies in different laboratories across the UK and is essential for public health surveillance, research and development activities.</w:t>
      </w:r>
    </w:p>
    <w:p w:rsidR="008F1B1B" w:rsidRPr="00AF5D58" w:rsidRDefault="008F1B1B" w:rsidP="008F1B1B">
      <w:pPr>
        <w:pStyle w:val="PHEreportHeading2BlueHighlight"/>
      </w:pPr>
      <w:r w:rsidRPr="00AF5D58">
        <w:t>Equal partnership working</w:t>
      </w:r>
    </w:p>
    <w:p w:rsidR="008F1B1B" w:rsidRPr="00AF5D58" w:rsidRDefault="008F1B1B" w:rsidP="008F1B1B">
      <w:pPr>
        <w:autoSpaceDE w:val="0"/>
        <w:autoSpaceDN w:val="0"/>
        <w:adjustRightInd w:val="0"/>
        <w:spacing w:before="60" w:after="120"/>
        <w:ind w:left="0" w:firstLine="0"/>
        <w:rPr>
          <w:szCs w:val="28"/>
        </w:rPr>
      </w:pPr>
      <w:r>
        <w:rPr>
          <w:szCs w:val="28"/>
        </w:rPr>
        <w:t xml:space="preserve">UK </w:t>
      </w:r>
      <w:r w:rsidRPr="00AF5D58">
        <w:rPr>
          <w:szCs w:val="28"/>
        </w:rPr>
        <w:t xml:space="preserve">SMIs are developed in equal partnership with PHE, NHS, Royal College of Pathologists and professional societies. The list of participating societies may be found at </w:t>
      </w:r>
      <w:hyperlink r:id="rId18" w:history="1">
        <w:r w:rsidRPr="00AF5D58">
          <w:rPr>
            <w:color w:val="0000FF"/>
            <w:szCs w:val="28"/>
            <w:u w:val="single"/>
          </w:rPr>
          <w:t>https://www.gov.uk/uk-standards-for-microbiology-investigations-smi-quality-and-consistency-in-clinical-laboratories</w:t>
        </w:r>
      </w:hyperlink>
      <w:hyperlink r:id="rId19" w:history="1"/>
      <w:r w:rsidRPr="00AF5D58">
        <w:rPr>
          <w:szCs w:val="28"/>
        </w:rPr>
        <w:t xml:space="preserve">. Inclusion of a logo in an </w:t>
      </w:r>
      <w:r>
        <w:rPr>
          <w:szCs w:val="28"/>
        </w:rPr>
        <w:t xml:space="preserve">UK </w:t>
      </w:r>
      <w:r w:rsidRPr="00AF5D58">
        <w:rPr>
          <w:szCs w:val="28"/>
        </w:rPr>
        <w:t xml:space="preserve">SMI indicates participation of the society in equal partnership and support for the objectives and process of preparing </w:t>
      </w:r>
      <w:r>
        <w:rPr>
          <w:szCs w:val="28"/>
        </w:rPr>
        <w:t xml:space="preserve">UK </w:t>
      </w:r>
      <w:r w:rsidRPr="00AF5D58">
        <w:rPr>
          <w:szCs w:val="28"/>
        </w:rPr>
        <w:t xml:space="preserve">SMIs. Nominees of professional societies are members of the Steering Committee and working groups which develop </w:t>
      </w:r>
      <w:r>
        <w:rPr>
          <w:szCs w:val="28"/>
        </w:rPr>
        <w:t xml:space="preserve">UK </w:t>
      </w:r>
      <w:r w:rsidRPr="00AF5D58">
        <w:rPr>
          <w:szCs w:val="28"/>
        </w:rPr>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szCs w:val="28"/>
        </w:rPr>
        <w:t xml:space="preserve">UK </w:t>
      </w:r>
      <w:r w:rsidRPr="00AF5D58">
        <w:rPr>
          <w:szCs w:val="28"/>
        </w:rPr>
        <w:t xml:space="preserve">SMIs are developed, reviewed and updated through a wide consultation process. </w:t>
      </w:r>
    </w:p>
    <w:p w:rsidR="008F1B1B" w:rsidRPr="00AF5D58" w:rsidRDefault="008F1B1B" w:rsidP="008F1B1B">
      <w:pPr>
        <w:pStyle w:val="PHEreportHeading2BlueHighlight"/>
      </w:pPr>
      <w:r w:rsidRPr="00AF5D58">
        <w:t>Quality assurance</w:t>
      </w:r>
    </w:p>
    <w:p w:rsidR="008F1B1B" w:rsidRPr="00AF5D58" w:rsidRDefault="008F1B1B" w:rsidP="008F1B1B">
      <w:pPr>
        <w:autoSpaceDE w:val="0"/>
        <w:autoSpaceDN w:val="0"/>
        <w:adjustRightInd w:val="0"/>
        <w:spacing w:before="60" w:after="120"/>
        <w:ind w:left="0" w:firstLine="0"/>
        <w:rPr>
          <w:szCs w:val="28"/>
        </w:rPr>
      </w:pPr>
      <w:r w:rsidRPr="00AF5D58">
        <w:rPr>
          <w:szCs w:val="28"/>
        </w:rPr>
        <w:t xml:space="preserve">NICE has accredited the process used by the </w:t>
      </w:r>
      <w:r>
        <w:rPr>
          <w:szCs w:val="28"/>
        </w:rPr>
        <w:t xml:space="preserve">UK </w:t>
      </w:r>
      <w:r w:rsidRPr="00AF5D58">
        <w:rPr>
          <w:szCs w:val="28"/>
        </w:rPr>
        <w:t xml:space="preserve">SMI working groups to produce </w:t>
      </w:r>
      <w:r>
        <w:rPr>
          <w:szCs w:val="28"/>
        </w:rPr>
        <w:t xml:space="preserve">UK </w:t>
      </w:r>
      <w:r w:rsidRPr="00AF5D58">
        <w:rPr>
          <w:szCs w:val="28"/>
        </w:rPr>
        <w:t xml:space="preserve">SMIs. The accreditation is applicable to all guidance produced since October 2009. The process for the development of </w:t>
      </w:r>
      <w:r>
        <w:rPr>
          <w:szCs w:val="28"/>
        </w:rPr>
        <w:t xml:space="preserve">UK </w:t>
      </w:r>
      <w:r w:rsidRPr="00AF5D58">
        <w:rPr>
          <w:szCs w:val="28"/>
        </w:rPr>
        <w:t xml:space="preserve">SMIs is certified to ISO 9001:2008. </w:t>
      </w:r>
      <w:r>
        <w:rPr>
          <w:szCs w:val="28"/>
        </w:rPr>
        <w:t xml:space="preserve">UK </w:t>
      </w:r>
      <w:r w:rsidRPr="00AF5D58">
        <w:rPr>
          <w:szCs w:val="28"/>
        </w:rPr>
        <w:t xml:space="preserve">SMIs represent a good standard of practice to which all clinical and public health microbiology laboratories in the UK are expected to work. </w:t>
      </w:r>
      <w:r>
        <w:rPr>
          <w:szCs w:val="28"/>
        </w:rPr>
        <w:t xml:space="preserve">UK </w:t>
      </w:r>
      <w:r w:rsidRPr="00AF5D58">
        <w:rPr>
          <w:szCs w:val="28"/>
        </w:rPr>
        <w:t xml:space="preserve">SMIs are NICE accredited and represent neither minimum standards of practice nor the highest level </w:t>
      </w:r>
      <w:r w:rsidRPr="00AF5D58">
        <w:rPr>
          <w:szCs w:val="28"/>
        </w:rPr>
        <w:lastRenderedPageBreak/>
        <w:t xml:space="preserve">of complex laboratory investigation possible. In using </w:t>
      </w:r>
      <w:r>
        <w:rPr>
          <w:szCs w:val="28"/>
        </w:rPr>
        <w:t xml:space="preserve">UK </w:t>
      </w:r>
      <w:r w:rsidRPr="00AF5D58">
        <w:rPr>
          <w:szCs w:val="28"/>
        </w:rPr>
        <w:t xml:space="preserve">SMIs, laboratories should take account of local requirements and undertake additional investigations where appropriate. </w:t>
      </w:r>
      <w:r>
        <w:rPr>
          <w:szCs w:val="28"/>
        </w:rPr>
        <w:t xml:space="preserve">UK </w:t>
      </w:r>
      <w:r w:rsidRPr="00AF5D58">
        <w:rPr>
          <w:szCs w:val="28"/>
        </w:rPr>
        <w:t xml:space="preserve">SMIs help laboratories to meet accreditation requirements by promoting high quality practices which are auditable. </w:t>
      </w:r>
      <w:r>
        <w:rPr>
          <w:szCs w:val="28"/>
        </w:rPr>
        <w:t xml:space="preserve">UK </w:t>
      </w:r>
      <w:r w:rsidRPr="00AF5D58">
        <w:rPr>
          <w:szCs w:val="28"/>
        </w:rPr>
        <w:t xml:space="preserve">SMIs also provide a reference point for method development. The performance of </w:t>
      </w:r>
      <w:r>
        <w:rPr>
          <w:szCs w:val="28"/>
        </w:rPr>
        <w:t xml:space="preserve">UK </w:t>
      </w:r>
      <w:r w:rsidRPr="00AF5D58">
        <w:rPr>
          <w:szCs w:val="28"/>
        </w:rPr>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8F1B1B" w:rsidRPr="00AF5D58" w:rsidRDefault="008F1B1B" w:rsidP="008F1B1B">
      <w:pPr>
        <w:pStyle w:val="PHEreportHeading2BlueHighlight"/>
      </w:pPr>
      <w:r w:rsidRPr="00AF5D58">
        <w:t>Patient and public involvement</w:t>
      </w:r>
    </w:p>
    <w:p w:rsidR="008F1B1B" w:rsidRPr="00AF5D58" w:rsidRDefault="008F1B1B" w:rsidP="008F1B1B">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patient and public involvement in the development of </w:t>
      </w:r>
      <w:r>
        <w:rPr>
          <w:szCs w:val="28"/>
        </w:rPr>
        <w:t xml:space="preserve">UK </w:t>
      </w:r>
      <w:r w:rsidRPr="00AF5D58">
        <w:rPr>
          <w:szCs w:val="28"/>
        </w:rPr>
        <w:t xml:space="preserve">SMIs. By involving the public, health professionals, scientists and voluntary organisations the resulting </w:t>
      </w:r>
      <w:r>
        <w:rPr>
          <w:szCs w:val="28"/>
        </w:rPr>
        <w:t xml:space="preserve">UK </w:t>
      </w:r>
      <w:r w:rsidRPr="00AF5D58">
        <w:rPr>
          <w:szCs w:val="28"/>
        </w:rPr>
        <w:t>SMI will be robust and meet the needs of the user. An opportunity is given to members of the public to contribute to consultations through our open access website.</w:t>
      </w:r>
    </w:p>
    <w:p w:rsidR="008F1B1B" w:rsidRPr="00AF5D58" w:rsidRDefault="008F1B1B" w:rsidP="008F1B1B">
      <w:pPr>
        <w:pStyle w:val="PHEreportHeading2BlueHighlight"/>
      </w:pPr>
      <w:r w:rsidRPr="00AF5D58">
        <w:t>Information governance and equality</w:t>
      </w:r>
    </w:p>
    <w:p w:rsidR="008F1B1B" w:rsidRPr="00AF5D58" w:rsidRDefault="008F1B1B" w:rsidP="008F1B1B">
      <w:pPr>
        <w:autoSpaceDE w:val="0"/>
        <w:autoSpaceDN w:val="0"/>
        <w:adjustRightInd w:val="0"/>
        <w:spacing w:before="60" w:after="120"/>
        <w:ind w:left="0" w:firstLine="0"/>
        <w:rPr>
          <w:szCs w:val="28"/>
        </w:rPr>
      </w:pPr>
      <w:r w:rsidRPr="00AF5D58">
        <w:rPr>
          <w:szCs w:val="28"/>
        </w:rPr>
        <w:t xml:space="preserve">PHE is a </w:t>
      </w:r>
      <w:proofErr w:type="spellStart"/>
      <w:r w:rsidRPr="00AF5D58">
        <w:rPr>
          <w:szCs w:val="28"/>
        </w:rPr>
        <w:t>Caldicott</w:t>
      </w:r>
      <w:proofErr w:type="spellEnd"/>
      <w:r w:rsidRPr="00AF5D58">
        <w:rPr>
          <w:szCs w:val="28"/>
        </w:rPr>
        <w:t xml:space="preserve"> compliant organisation. It seeks to take every possible precaution to prevent unauthorised disclosure of patient details and to ensure that patient-related records are kept under secure conditions. The development of </w:t>
      </w:r>
      <w:r>
        <w:rPr>
          <w:szCs w:val="28"/>
        </w:rPr>
        <w:t xml:space="preserve">UK </w:t>
      </w:r>
      <w:r w:rsidRPr="00AF5D58">
        <w:rPr>
          <w:szCs w:val="28"/>
        </w:rPr>
        <w:t xml:space="preserve">SMIs is subject to PHE Equality objectives </w:t>
      </w:r>
      <w:hyperlink r:id="rId20" w:history="1">
        <w:r w:rsidRPr="00AF5D58">
          <w:rPr>
            <w:color w:val="0000FF"/>
            <w:szCs w:val="28"/>
            <w:u w:val="single"/>
          </w:rPr>
          <w:t>https://www.gov.uk/government/organisations/public-health-england/about/equality-and-diversity</w:t>
        </w:r>
      </w:hyperlink>
      <w:r w:rsidRPr="00AF5D58">
        <w:rPr>
          <w:szCs w:val="28"/>
        </w:rPr>
        <w:t xml:space="preserve">. </w:t>
      </w:r>
    </w:p>
    <w:p w:rsidR="008F1B1B" w:rsidRPr="00AF5D58" w:rsidRDefault="008F1B1B" w:rsidP="008F1B1B">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achieving the equality objectives by effective consultation with members of the public, partners, stakeholders and specialist interest groups.  </w:t>
      </w:r>
    </w:p>
    <w:p w:rsidR="008F1B1B" w:rsidRPr="00AF5D58" w:rsidRDefault="008F1B1B" w:rsidP="008F1B1B">
      <w:pPr>
        <w:pStyle w:val="PHEreportHeading2BlueHighlight"/>
      </w:pPr>
      <w:r w:rsidRPr="00AF5D58">
        <w:t>Legal statement</w:t>
      </w:r>
    </w:p>
    <w:p w:rsidR="008F1B1B" w:rsidRPr="001274A2" w:rsidRDefault="008F1B1B" w:rsidP="008F1B1B">
      <w:pPr>
        <w:pStyle w:val="PHEBodytext"/>
      </w:pPr>
      <w:r w:rsidRPr="001274A2">
        <w:t xml:space="preserve">While every care has been taken in the preparation of </w:t>
      </w:r>
      <w:r>
        <w:t xml:space="preserve">UK </w:t>
      </w:r>
      <w:r w:rsidRPr="001274A2">
        <w:t xml:space="preserve">SMIs, PHE and the partner organisations, shall, to the greatest extent possible under any applicable law, exclude liability for all losses, costs, claims, damages or expenses arising out of or connected with the use of an </w:t>
      </w:r>
      <w:r>
        <w:t xml:space="preserve">UK </w:t>
      </w:r>
      <w:r w:rsidRPr="001274A2">
        <w:t xml:space="preserve">SMI or any information contained therein. If alterations are made by an end user to an </w:t>
      </w:r>
      <w:r>
        <w:t xml:space="preserve">UK </w:t>
      </w:r>
      <w:r w:rsidRPr="001274A2">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1274A2">
        <w:t xml:space="preserve">SMIs have been developed for application within the UK, any application outside the UK shall be at the user’s risk. </w:t>
      </w:r>
    </w:p>
    <w:p w:rsidR="008F1B1B" w:rsidRPr="001274A2" w:rsidRDefault="008F1B1B" w:rsidP="008F1B1B">
      <w:pPr>
        <w:pStyle w:val="PHEBodytext"/>
      </w:pPr>
      <w:r w:rsidRPr="001274A2">
        <w:t xml:space="preserve">The evidence base and microbial taxonomy for the </w:t>
      </w:r>
      <w:r>
        <w:t xml:space="preserve">UK </w:t>
      </w:r>
      <w:r w:rsidRPr="001274A2">
        <w:t>SMI is as complete as possible at the date of issue. Any omissions and new material will be considered at the next review. These standards can only be superseded by revisions of the standard, legislative action, or by NICE accredited guidance.</w:t>
      </w:r>
    </w:p>
    <w:p w:rsidR="008F1B1B" w:rsidRDefault="008F1B1B" w:rsidP="008F1B1B">
      <w:pPr>
        <w:pStyle w:val="PHEBodytext"/>
      </w:pPr>
      <w:r>
        <w:t xml:space="preserve">UK </w:t>
      </w:r>
      <w:r w:rsidRPr="001274A2">
        <w:t>SMIs are Crown copyright which should be acknowledged where appropriate.</w:t>
      </w:r>
    </w:p>
    <w:p w:rsidR="00314567" w:rsidRPr="0017668F" w:rsidRDefault="00314567" w:rsidP="00314567">
      <w:pPr>
        <w:pStyle w:val="PHEreportHeading2BlueHighlight"/>
      </w:pPr>
      <w:r w:rsidRPr="0017668F">
        <w:t xml:space="preserve">Suggested </w:t>
      </w:r>
      <w:r w:rsidR="008F1B1B" w:rsidRPr="0017668F">
        <w:t>citation for this doc</w:t>
      </w:r>
      <w:r w:rsidRPr="0017668F">
        <w:t>ument</w:t>
      </w:r>
    </w:p>
    <w:p w:rsidR="00601D62" w:rsidRDefault="00314567" w:rsidP="00601D62">
      <w:pPr>
        <w:pStyle w:val="PHEBodytext"/>
        <w:rPr>
          <w:rStyle w:val="Hyperlink"/>
          <w:sz w:val="24"/>
        </w:rPr>
      </w:pPr>
      <w:proofErr w:type="gramStart"/>
      <w:r>
        <w:rPr>
          <w:rFonts w:cs="Arial"/>
        </w:rPr>
        <w:t>Public Health England</w:t>
      </w:r>
      <w:r w:rsidRPr="0017668F">
        <w:rPr>
          <w:rFonts w:cs="Arial"/>
        </w:rPr>
        <w:t>.</w:t>
      </w:r>
      <w:proofErr w:type="gramEnd"/>
      <w:r w:rsidRPr="0017668F">
        <w:rPr>
          <w:rFonts w:cs="Arial"/>
        </w:rPr>
        <w:t xml:space="preserve"> </w:t>
      </w:r>
      <w:proofErr w:type="gramStart"/>
      <w:r w:rsidRPr="0017668F">
        <w:rPr>
          <w:rFonts w:cs="Arial"/>
        </w:rPr>
        <w:t>(</w:t>
      </w:r>
      <w:r w:rsidR="009D312B" w:rsidRPr="0017668F">
        <w:rPr>
          <w:rFonts w:cs="Arial"/>
        </w:rPr>
        <w:fldChar w:fldCharType="begin" w:fldLock="1"/>
      </w:r>
      <w:r w:rsidRPr="0017668F">
        <w:rPr>
          <w:rFonts w:cs="Arial"/>
        </w:rPr>
        <w:instrText xml:space="preserve"> </w:instrText>
      </w:r>
      <w:r w:rsidR="009D312B" w:rsidRPr="0017668F">
        <w:rPr>
          <w:rFonts w:cs="Arial"/>
        </w:rPr>
        <w:fldChar w:fldCharType="begin" w:fldLock="1"/>
      </w:r>
      <w:r w:rsidRPr="0017668F">
        <w:rPr>
          <w:rFonts w:cs="Arial"/>
        </w:rPr>
        <w:instrText xml:space="preserve">  </w:instrText>
      </w:r>
      <w:r w:rsidR="009D312B" w:rsidRPr="0017668F">
        <w:rPr>
          <w:rFonts w:cs="Arial"/>
        </w:rPr>
        <w:fldChar w:fldCharType="end"/>
      </w:r>
      <w:r w:rsidRPr="0017668F">
        <w:rPr>
          <w:rFonts w:cs="Arial"/>
        </w:rPr>
        <w:instrText xml:space="preserve"> </w:instrText>
      </w:r>
      <w:r w:rsidR="009D312B" w:rsidRPr="0017668F">
        <w:rPr>
          <w:rFonts w:cs="Arial"/>
        </w:rPr>
        <w:fldChar w:fldCharType="end"/>
      </w:r>
      <w:r w:rsidR="00812537">
        <w:fldChar w:fldCharType="begin" w:fldLock="1"/>
      </w:r>
      <w:r w:rsidR="00812537">
        <w:instrText xml:space="preserve"> FILLIN  "Year of Issue" \d "YYYY &lt;tab+enter&gt;" \o  \* MERGEFORMAT </w:instrText>
      </w:r>
      <w:r w:rsidR="00812537">
        <w:fldChar w:fldCharType="separate"/>
      </w:r>
      <w:r w:rsidR="00C435B7" w:rsidRPr="00C435B7">
        <w:rPr>
          <w:rFonts w:cs="Arial"/>
        </w:rPr>
        <w:t>2018</w:t>
      </w:r>
      <w:r w:rsidR="00812537">
        <w:rPr>
          <w:rFonts w:cs="Arial"/>
        </w:rPr>
        <w:fldChar w:fldCharType="end"/>
      </w:r>
      <w:r w:rsidRPr="0017668F">
        <w:rPr>
          <w:rFonts w:cs="Arial"/>
        </w:rPr>
        <w:t xml:space="preserve">). </w:t>
      </w:r>
      <w:r w:rsidR="009D312B" w:rsidRPr="00601D62">
        <w:fldChar w:fldCharType="begin" w:fldLock="1"/>
      </w:r>
      <w:r w:rsidR="004C3E96" w:rsidRPr="00601D62">
        <w:instrText xml:space="preserve"> REF  SMITitleDocument  \* MERGEFORMAT </w:instrText>
      </w:r>
      <w:r w:rsidR="009D312B" w:rsidRPr="00601D62">
        <w:fldChar w:fldCharType="separate"/>
      </w:r>
      <w:r w:rsidR="00601D62" w:rsidRPr="00601D62">
        <w:rPr>
          <w:lang w:val="en-US"/>
        </w:rPr>
        <w:t xml:space="preserve">Bile </w:t>
      </w:r>
      <w:r w:rsidR="008F1B1B" w:rsidRPr="00601D62">
        <w:rPr>
          <w:lang w:val="en-US"/>
        </w:rPr>
        <w:t>solubility t</w:t>
      </w:r>
      <w:r w:rsidR="00601D62" w:rsidRPr="00601D62">
        <w:rPr>
          <w:lang w:val="en-US"/>
        </w:rPr>
        <w:t>est</w:t>
      </w:r>
      <w:r w:rsidR="009D312B" w:rsidRPr="00601D62">
        <w:fldChar w:fldCharType="end"/>
      </w:r>
      <w:r w:rsidRPr="0017668F">
        <w:rPr>
          <w:rFonts w:cs="Arial"/>
        </w:rPr>
        <w:t>.</w:t>
      </w:r>
      <w:proofErr w:type="gramEnd"/>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w:t>
      </w:r>
      <w:proofErr w:type="gramStart"/>
      <w:r w:rsidRPr="0017668F">
        <w:rPr>
          <w:rFonts w:cs="Arial"/>
        </w:rPr>
        <w:t xml:space="preserve">TP </w:t>
      </w:r>
      <w:r w:rsidR="00812537">
        <w:fldChar w:fldCharType="begin" w:fldLock="1"/>
      </w:r>
      <w:r w:rsidR="00812537">
        <w:instrText xml:space="preserve"> REF  SMINumber  \* MERGEFORMAT </w:instrText>
      </w:r>
      <w:r w:rsidR="00812537">
        <w:fldChar w:fldCharType="separate"/>
      </w:r>
      <w:r w:rsidR="00601D62">
        <w:rPr>
          <w:rFonts w:cs="Arial"/>
        </w:rPr>
        <w:t>5</w:t>
      </w:r>
      <w:r w:rsidR="00812537">
        <w:rPr>
          <w:rFonts w:cs="Arial"/>
        </w:rPr>
        <w:fldChar w:fldCharType="end"/>
      </w:r>
      <w:r w:rsidRPr="0017668F">
        <w:rPr>
          <w:rFonts w:cs="Arial"/>
        </w:rPr>
        <w:t xml:space="preserve"> Issue</w:t>
      </w:r>
      <w:r w:rsidR="008F1B1B">
        <w:t xml:space="preserve"> </w:t>
      </w:r>
      <w:r w:rsidR="00C435B7" w:rsidRPr="00AF5D58">
        <w:rPr>
          <w:rFonts w:ascii="PraxisEF-Light" w:hAnsi="PraxisEF-Light" w:cs="Times New Roman"/>
          <w:szCs w:val="24"/>
        </w:rPr>
        <w:fldChar w:fldCharType="begin" w:fldLock="1"/>
      </w:r>
      <w:r w:rsidR="00C435B7" w:rsidRPr="00AF5D58">
        <w:rPr>
          <w:rFonts w:cs="Times New Roman"/>
          <w:szCs w:val="24"/>
        </w:rPr>
        <w:instrText xml:space="preserve"> REF  NewIssueNumber  \* MERGEFORMAT </w:instrText>
      </w:r>
      <w:r w:rsidR="00C435B7" w:rsidRPr="00AF5D58">
        <w:rPr>
          <w:rFonts w:ascii="PraxisEF-Light" w:hAnsi="PraxisEF-Light" w:cs="Times New Roman"/>
          <w:szCs w:val="24"/>
        </w:rPr>
        <w:fldChar w:fldCharType="separate"/>
      </w:r>
      <w:r w:rsidR="00C435B7" w:rsidRPr="00C435B7">
        <w:rPr>
          <w:rFonts w:cs="Times New Roman"/>
        </w:rPr>
        <w:t>4</w:t>
      </w:r>
      <w:r w:rsidR="00C435B7" w:rsidRPr="00AF5D58">
        <w:rPr>
          <w:rFonts w:cs="Times New Roman"/>
        </w:rPr>
        <w:fldChar w:fldCharType="end"/>
      </w:r>
      <w:r w:rsidRPr="0017668F">
        <w:rPr>
          <w:rFonts w:cs="Arial"/>
        </w:rPr>
        <w:t>.</w:t>
      </w:r>
      <w:proofErr w:type="gramEnd"/>
      <w:r w:rsidRPr="0017668F">
        <w:rPr>
          <w:rFonts w:cs="Arial"/>
        </w:rPr>
        <w:t xml:space="preserve"> </w:t>
      </w:r>
      <w:hyperlink r:id="rId21" w:history="1">
        <w:r w:rsidR="00601D62" w:rsidRPr="005944E3">
          <w:rPr>
            <w:rStyle w:val="Hyperlink"/>
            <w:sz w:val="24"/>
          </w:rPr>
          <w:t>https://www.gov.uk/uk-standards-for-microbiology-investigations-smi-quality-and-consistency-in-clinical-laboratories</w:t>
        </w:r>
      </w:hyperlink>
    </w:p>
    <w:p w:rsidR="006D7F6F" w:rsidRPr="00314567" w:rsidRDefault="003E3649" w:rsidP="00601D62">
      <w:pPr>
        <w:pStyle w:val="PHEreportHeading1"/>
      </w:pPr>
      <w:bookmarkStart w:id="7" w:name="_Toc521502869"/>
      <w:r w:rsidRPr="00314567">
        <w:lastRenderedPageBreak/>
        <w:t xml:space="preserve">Scope of </w:t>
      </w:r>
      <w:r w:rsidR="008F1B1B" w:rsidRPr="00314567">
        <w:t>do</w:t>
      </w:r>
      <w:r w:rsidRPr="00314567">
        <w:t>cument</w:t>
      </w:r>
      <w:bookmarkEnd w:id="7"/>
      <w:r w:rsidRPr="00314567">
        <w:t xml:space="preserve"> </w:t>
      </w:r>
    </w:p>
    <w:p w:rsidR="001D4C88" w:rsidRPr="0017668F" w:rsidRDefault="000F5922" w:rsidP="0084587D">
      <w:pPr>
        <w:pStyle w:val="PHEBodytext"/>
        <w:rPr>
          <w:rFonts w:cs="Arial"/>
        </w:rPr>
      </w:pPr>
      <w:r>
        <w:t xml:space="preserve">The test is used specifically to </w:t>
      </w:r>
      <w:r w:rsidRPr="008A4009">
        <w:t xml:space="preserve">presumptively differentiate between </w:t>
      </w:r>
      <w:r w:rsidRPr="008A4009">
        <w:rPr>
          <w:i/>
        </w:rPr>
        <w:t>Streptococcus pneumoniae</w:t>
      </w:r>
      <w:r w:rsidRPr="008A4009">
        <w:t xml:space="preserve"> (bile soluble) and other </w:t>
      </w:r>
      <w:r w:rsidRPr="000F5922">
        <w:rPr>
          <w:rFonts w:cs="Arial"/>
        </w:rPr>
        <w:t>α</w:t>
      </w:r>
      <w:r w:rsidRPr="008A4009">
        <w:t>-haemolytic streptococci (not bile soluble).</w:t>
      </w:r>
    </w:p>
    <w:p w:rsidR="00891B9C" w:rsidRPr="0017668F" w:rsidRDefault="00891B9C" w:rsidP="0084587D">
      <w:pPr>
        <w:pStyle w:val="PHEBodytext"/>
        <w:rPr>
          <w:rFonts w:cs="Arial"/>
          <w:b/>
        </w:rPr>
      </w:pPr>
      <w:r w:rsidRPr="008D269B">
        <w:rPr>
          <w:rFonts w:cs="Arial"/>
        </w:rPr>
        <w:t xml:space="preserve">This </w:t>
      </w:r>
      <w:r w:rsidR="00E41ACD">
        <w:rPr>
          <w:rFonts w:cs="Arial"/>
        </w:rPr>
        <w:t xml:space="preserve">UK </w:t>
      </w:r>
      <w:r w:rsidRPr="008D269B">
        <w:rPr>
          <w:rFonts w:cs="Arial"/>
        </w:rPr>
        <w:t xml:space="preserve">SMI should be used in conjunction with other </w:t>
      </w:r>
      <w:r w:rsidR="00E41ACD">
        <w:rPr>
          <w:rFonts w:cs="Arial"/>
        </w:rPr>
        <w:t xml:space="preserve">UK </w:t>
      </w:r>
      <w:r w:rsidRPr="008D269B">
        <w:rPr>
          <w:rFonts w:cs="Arial"/>
        </w:rPr>
        <w:t>SMIs.</w:t>
      </w:r>
      <w:r w:rsidR="002A4320" w:rsidRPr="008D269B">
        <w:rPr>
          <w:rFonts w:cs="Arial"/>
        </w:rPr>
        <w:t xml:space="preserve">  </w:t>
      </w:r>
    </w:p>
    <w:p w:rsidR="0090734C" w:rsidRDefault="0090734C" w:rsidP="001C6D47">
      <w:pPr>
        <w:pStyle w:val="PHEreportHeading1"/>
      </w:pPr>
      <w:bookmarkStart w:id="8" w:name="_Toc521502870"/>
      <w:r w:rsidRPr="0017668F">
        <w:t>Introduction</w:t>
      </w:r>
      <w:bookmarkEnd w:id="8"/>
    </w:p>
    <w:p w:rsidR="000F5922" w:rsidRPr="008A4009" w:rsidRDefault="000F5922" w:rsidP="000F5922">
      <w:pPr>
        <w:pStyle w:val="PHEBodytext"/>
        <w:rPr>
          <w:rFonts w:cs="Arial"/>
        </w:rPr>
      </w:pPr>
      <w:r w:rsidRPr="008A4009">
        <w:t>The bile solubility test is used to determine the ability of bacterial cells to lyse in the presence of bile salts, within a specified time and temperature</w:t>
      </w:r>
      <w:r w:rsidR="007416DF">
        <w:fldChar w:fldCharType="begin" w:fldLock="1"/>
      </w:r>
      <w:r w:rsidR="007416DF">
        <w:instrText xml:space="preserve"> ADDIN EN.CITE &lt;EndNote&gt;&lt;Cite&gt;&lt;Author&gt;MacFaddin J.F.&lt;/Author&gt;&lt;Year&gt;2000&lt;/Year&gt;&lt;RecNum&gt;15&lt;/RecNum&gt;&lt;DisplayText&gt;&lt;style face="superscript"&gt;1&lt;/style&gt;&lt;/DisplayText&gt;&lt;record&gt;&lt;rec-number&gt;15&lt;/rec-number&gt;&lt;foreign-keys&gt;&lt;key app="EN" db-id="ptzpvee5awd0d9edten5ztxmsetf0fw9pd5a" timestamp="1517407653"&gt;15&lt;/key&gt;&lt;/foreign-keys&gt;&lt;ref-type name="Book Section"&gt;5&lt;/ref-type&gt;&lt;contributors&gt;&lt;authors&gt;&lt;author&gt;MacFaddin J.F.,&lt;/author&gt;&lt;/authors&gt;&lt;/contributors&gt;&lt;titles&gt;&lt;title&gt;Bile Solubility Test.&lt;/title&gt;&lt;secondary-title&gt;Biochemical Tests for Identification of Medical Bacteria&lt;/secondary-title&gt;&lt;/titles&gt;&lt;pages&gt;27-34&lt;/pages&gt;&lt;edition&gt;3rd&lt;/edition&gt;&lt;section&gt;3&lt;/section&gt;&lt;reprint-edition&gt;Not in File&lt;/reprint-edition&gt;&lt;keywords&gt;&lt;keyword&gt;Bacteria&lt;/keyword&gt;&lt;keyword&gt;Bile&lt;/keyword&gt;&lt;keyword&gt;Identification&lt;/keyword&gt;&lt;keyword&gt;Solubility&lt;/keyword&gt;&lt;keyword&gt;TP 5&lt;/keyword&gt;&lt;/keywords&gt;&lt;dates&gt;&lt;year&gt;2000&lt;/year&gt;&lt;pub-dates&gt;&lt;date&gt;2000&lt;/date&gt;&lt;/pub-dates&gt;&lt;/dates&gt;&lt;pub-location&gt;Philadelphia&lt;/pub-location&gt;&lt;publisher&gt;Lippincott Williams and Wilkins&lt;/publisher&gt;&lt;label&gt;4266&lt;/label&gt;&lt;urls&gt;&lt;/urls&gt;&lt;research-notes&gt;&lt;style face="bold" font="default" size="100%"&gt;B, III&lt;/style&gt;&lt;/research-notes&gt;&lt;access-date&gt;7/5/2013&lt;/access-date&gt;&lt;/record&gt;&lt;/Cite&gt;&lt;/EndNote&gt;</w:instrText>
      </w:r>
      <w:r w:rsidR="007416DF">
        <w:fldChar w:fldCharType="separate"/>
      </w:r>
      <w:r w:rsidR="007416DF" w:rsidRPr="007416DF">
        <w:rPr>
          <w:noProof/>
          <w:vertAlign w:val="superscript"/>
        </w:rPr>
        <w:t>1</w:t>
      </w:r>
      <w:r w:rsidR="007416DF">
        <w:fldChar w:fldCharType="end"/>
      </w:r>
      <w:r w:rsidRPr="008A4009">
        <w:t xml:space="preserve">. </w:t>
      </w:r>
      <w:r w:rsidRPr="008A4009">
        <w:rPr>
          <w:i/>
        </w:rPr>
        <w:t>S. pneumoniae</w:t>
      </w:r>
      <w:r w:rsidRPr="008A4009">
        <w:t xml:space="preserve"> possesses an autolytic enzyme, an amidase, which lyses the cell’s own wall during division. The addition of bile salts (sodium </w:t>
      </w:r>
      <w:proofErr w:type="spellStart"/>
      <w:r w:rsidRPr="008A4009">
        <w:t>deoxycholate</w:t>
      </w:r>
      <w:proofErr w:type="spellEnd"/>
      <w:r w:rsidRPr="008A4009">
        <w:t xml:space="preserve">) activates the autolytic enzyme and the organisms rapidly autolyse. Other </w:t>
      </w:r>
      <w:r w:rsidRPr="000F5922">
        <w:rPr>
          <w:rFonts w:cs="Arial"/>
        </w:rPr>
        <w:t>α</w:t>
      </w:r>
      <w:r w:rsidRPr="008A4009">
        <w:rPr>
          <w:rFonts w:cs="Arial"/>
        </w:rPr>
        <w:t xml:space="preserve">-haemolytic streptococci do not possess such an active system and therefore do not dissolve in bile. </w:t>
      </w:r>
    </w:p>
    <w:p w:rsidR="00E41ACD" w:rsidRDefault="000F5922" w:rsidP="000F5922">
      <w:pPr>
        <w:pStyle w:val="PHEBodytext"/>
        <w:rPr>
          <w:rFonts w:cs="Arial"/>
        </w:rPr>
      </w:pPr>
      <w:r w:rsidRPr="008A4009">
        <w:rPr>
          <w:rFonts w:cs="Arial"/>
        </w:rPr>
        <w:t xml:space="preserve">The bile solubility test may be performed in two different ways: </w:t>
      </w:r>
    </w:p>
    <w:p w:rsidR="00E41ACD" w:rsidRPr="000C5437" w:rsidRDefault="000F5922" w:rsidP="000C5437">
      <w:pPr>
        <w:pStyle w:val="PHEBodytext"/>
        <w:numPr>
          <w:ilvl w:val="0"/>
          <w:numId w:val="22"/>
        </w:numPr>
        <w:rPr>
          <w:rFonts w:ascii="PraxisEF-Light" w:hAnsi="PraxisEF-Light"/>
        </w:rPr>
      </w:pPr>
      <w:r w:rsidRPr="008A4009">
        <w:rPr>
          <w:rFonts w:cs="Arial"/>
        </w:rPr>
        <w:t>using a cell suspension or</w:t>
      </w:r>
    </w:p>
    <w:p w:rsidR="006124AA" w:rsidRPr="000A38FE" w:rsidRDefault="000F5922" w:rsidP="000C5437">
      <w:pPr>
        <w:pStyle w:val="PHEBodytext"/>
        <w:numPr>
          <w:ilvl w:val="0"/>
          <w:numId w:val="22"/>
        </w:numPr>
        <w:rPr>
          <w:rStyle w:val="Hyperlink"/>
          <w:rFonts w:ascii="PraxisEF-Light" w:hAnsi="PraxisEF-Light"/>
          <w:color w:val="auto"/>
          <w:sz w:val="24"/>
          <w:u w:val="none"/>
        </w:rPr>
      </w:pPr>
      <w:r w:rsidRPr="008A4009">
        <w:rPr>
          <w:rFonts w:cs="Arial"/>
        </w:rPr>
        <w:t xml:space="preserve">by applying the </w:t>
      </w:r>
      <w:r w:rsidR="00054150">
        <w:rPr>
          <w:rFonts w:cs="Arial"/>
        </w:rPr>
        <w:t>b</w:t>
      </w:r>
      <w:r w:rsidRPr="008A4009">
        <w:rPr>
          <w:rFonts w:cs="Arial"/>
        </w:rPr>
        <w:t xml:space="preserve">ile </w:t>
      </w:r>
      <w:r w:rsidR="00054150">
        <w:rPr>
          <w:rFonts w:cs="Arial"/>
        </w:rPr>
        <w:t>s</w:t>
      </w:r>
      <w:r w:rsidRPr="008A4009">
        <w:rPr>
          <w:rFonts w:cs="Arial"/>
        </w:rPr>
        <w:t xml:space="preserve">olubility </w:t>
      </w:r>
      <w:r w:rsidR="00054150">
        <w:rPr>
          <w:rFonts w:cs="Arial"/>
        </w:rPr>
        <w:t>r</w:t>
      </w:r>
      <w:r w:rsidRPr="008A4009">
        <w:rPr>
          <w:rFonts w:cs="Arial"/>
        </w:rPr>
        <w:t>eagent directly to the colony</w:t>
      </w:r>
    </w:p>
    <w:p w:rsidR="0090734C" w:rsidRPr="0017668F" w:rsidRDefault="001D4C88" w:rsidP="001C6D47">
      <w:pPr>
        <w:pStyle w:val="PHEreportHeading1"/>
      </w:pPr>
      <w:bookmarkStart w:id="9" w:name="_Toc521502871"/>
      <w:r w:rsidRPr="0017668F">
        <w:t xml:space="preserve">Technical </w:t>
      </w:r>
      <w:r w:rsidR="008F1B1B" w:rsidRPr="0017668F">
        <w:t>information/li</w:t>
      </w:r>
      <w:r w:rsidRPr="0017668F">
        <w:t>mitations</w:t>
      </w:r>
      <w:bookmarkEnd w:id="9"/>
    </w:p>
    <w:p w:rsidR="00A83872" w:rsidRPr="00332982" w:rsidRDefault="00A83872" w:rsidP="000F5922">
      <w:pPr>
        <w:pStyle w:val="PHEBodytext"/>
        <w:rPr>
          <w:b/>
        </w:rPr>
      </w:pPr>
      <w:bookmarkStart w:id="10" w:name="_Toc210040703"/>
      <w:r w:rsidRPr="00332982">
        <w:rPr>
          <w:b/>
        </w:rPr>
        <w:t>Cultures used</w:t>
      </w:r>
    </w:p>
    <w:p w:rsidR="000F5922" w:rsidRPr="008A4009" w:rsidRDefault="000F5922" w:rsidP="000F5922">
      <w:pPr>
        <w:pStyle w:val="PHEBodytext"/>
      </w:pPr>
      <w:r w:rsidRPr="008A4009">
        <w:t xml:space="preserve">The test should not be performed on old cultures, as the active enzyme may be lost but rather on young, viable cells. Therefore, colonies resembling </w:t>
      </w:r>
      <w:r w:rsidRPr="008A4009">
        <w:rPr>
          <w:i/>
          <w:iCs/>
        </w:rPr>
        <w:t>S. pneumoniae</w:t>
      </w:r>
      <w:r w:rsidRPr="008A4009">
        <w:t xml:space="preserve"> which are not bile soluble should be further identified using another method</w:t>
      </w:r>
      <w:r w:rsidR="007416DF">
        <w:fldChar w:fldCharType="begin" w:fldLock="1"/>
      </w:r>
      <w:r w:rsidR="007416DF">
        <w:instrText xml:space="preserve"> ADDIN EN.CITE &lt;EndNote&gt;&lt;Cite&gt;&lt;Author&gt;Murray&lt;/Author&gt;&lt;Year&gt;1979&lt;/Year&gt;&lt;RecNum&gt;16&lt;/RecNum&gt;&lt;DisplayText&gt;&lt;style face="superscript"&gt;2&lt;/style&gt;&lt;/DisplayText&gt;&lt;record&gt;&lt;rec-number&gt;16&lt;/rec-number&gt;&lt;foreign-keys&gt;&lt;key app="EN" db-id="ptzpvee5awd0d9edten5ztxmsetf0fw9pd5a" timestamp="1517407653"&gt;16&lt;/key&gt;&lt;/foreign-keys&gt;&lt;ref-type name="Journal Article"&gt;17&lt;/ref-type&gt;&lt;contributors&gt;&lt;authors&gt;&lt;author&gt;Murray,P.R.&lt;/author&gt;&lt;/authors&gt;&lt;/contributors&gt;&lt;titles&gt;&lt;title&gt;Modification of the bile solubility test for rapid identification of Streptococcus pneumoniae&lt;/title&gt;&lt;secondary-title&gt;J.Clin.Microbiol.&lt;/secondary-title&gt;&lt;/titles&gt;&lt;periodical&gt;&lt;full-title&gt;J.Clin.Microbiol.&lt;/full-title&gt;&lt;/periodical&gt;&lt;pages&gt;290-291&lt;/pages&gt;&lt;volume&gt;9&lt;/volume&gt;&lt;number&gt;2&lt;/number&gt;&lt;reprint-edition&gt;Not in File&lt;/reprint-edition&gt;&lt;keywords&gt;&lt;keyword&gt;Bacteriological Techniques&lt;/keyword&gt;&lt;keyword&gt;Bile&lt;/keyword&gt;&lt;keyword&gt;blood&lt;/keyword&gt;&lt;keyword&gt;Blood Culture&lt;/keyword&gt;&lt;keyword&gt;classification&lt;/keyword&gt;&lt;keyword&gt;Culture&lt;/keyword&gt;&lt;keyword&gt;Deoxycholic Acid&lt;/keyword&gt;&lt;keyword&gt;drug effects&lt;/keyword&gt;&lt;keyword&gt;Humans&lt;/keyword&gt;&lt;keyword&gt;Identification&lt;/keyword&gt;&lt;keyword&gt;microbiology&lt;/keyword&gt;&lt;keyword&gt;pharmacology&lt;/keyword&gt;&lt;keyword&gt;Solubility&lt;/keyword&gt;&lt;keyword&gt;Streptococcal Infections&lt;/keyword&gt;&lt;keyword&gt;Streptococcus&lt;/keyword&gt;&lt;keyword&gt;Streptococcus pneumoniae&lt;/keyword&gt;&lt;keyword&gt;TP 5&lt;/keyword&gt;&lt;/keywords&gt;&lt;dates&gt;&lt;year&gt;1979&lt;/year&gt;&lt;pub-dates&gt;&lt;date&gt;2/1979&lt;/date&gt;&lt;/pub-dates&gt;&lt;/dates&gt;&lt;label&gt;36302&lt;/label&gt;&lt;urls&gt;&lt;related-urls&gt;&lt;url&gt;&lt;style face="underline" font="default" size="100%"&gt;http://www.ncbi.nlm.nih.gov/pubmed/34625&lt;/style&gt;&lt;/url&gt;&lt;url&gt;&lt;style face="underline" font="default" size="100%"&gt;http://jcm.asm.org/content/9/2/290.full.pdf&lt;/style&gt;&lt;/url&gt;&lt;/related-urls&gt;&lt;/urls&gt;&lt;research-notes&gt;&lt;style face="bold" font="default" size="100%"&gt;B, II&lt;/style&gt;&lt;/research-notes&gt;&lt;/record&gt;&lt;/Cite&gt;&lt;/EndNote&gt;</w:instrText>
      </w:r>
      <w:r w:rsidR="007416DF">
        <w:fldChar w:fldCharType="separate"/>
      </w:r>
      <w:r w:rsidR="007416DF" w:rsidRPr="007416DF">
        <w:rPr>
          <w:noProof/>
          <w:vertAlign w:val="superscript"/>
        </w:rPr>
        <w:t>2</w:t>
      </w:r>
      <w:r w:rsidR="007416DF">
        <w:fldChar w:fldCharType="end"/>
      </w:r>
      <w:r w:rsidRPr="008A4009">
        <w:t>.</w:t>
      </w:r>
    </w:p>
    <w:p w:rsidR="000F5922" w:rsidRPr="008A4009" w:rsidRDefault="000F5922" w:rsidP="000F5922">
      <w:pPr>
        <w:pStyle w:val="PHEBodytext"/>
      </w:pPr>
      <w:r w:rsidRPr="008A4009">
        <w:t xml:space="preserve">Additional tests are recommended for incompletely lysed strains of </w:t>
      </w:r>
      <w:r w:rsidRPr="008A4009">
        <w:rPr>
          <w:i/>
          <w:iCs/>
        </w:rPr>
        <w:t>S. pneumoniae.</w:t>
      </w:r>
    </w:p>
    <w:p w:rsidR="00332982" w:rsidRPr="00332982" w:rsidRDefault="00332982" w:rsidP="000F5922">
      <w:pPr>
        <w:pStyle w:val="PHEBodytext"/>
        <w:rPr>
          <w:b/>
        </w:rPr>
      </w:pPr>
      <w:r w:rsidRPr="00332982">
        <w:rPr>
          <w:b/>
        </w:rPr>
        <w:t>Concentration of bile salts</w:t>
      </w:r>
    </w:p>
    <w:p w:rsidR="000F5922" w:rsidRPr="008A4009" w:rsidRDefault="000F5922" w:rsidP="000F5922">
      <w:pPr>
        <w:pStyle w:val="PHEBodytext"/>
      </w:pPr>
      <w:r w:rsidRPr="008A4009">
        <w:t xml:space="preserve">Normal autolysis of </w:t>
      </w:r>
      <w:r w:rsidRPr="008A4009">
        <w:rPr>
          <w:i/>
          <w:iCs/>
        </w:rPr>
        <w:t>S. pneumoniae</w:t>
      </w:r>
      <w:r w:rsidRPr="008A4009">
        <w:t xml:space="preserve"> may be inhibited by a hig</w:t>
      </w:r>
      <w:r w:rsidR="006E5461">
        <w:t>h concentration of bile salts being</w:t>
      </w:r>
      <w:r w:rsidRPr="008A4009">
        <w:t xml:space="preserve"> used. Evaporation may cause the reagent to become more concentrated, th</w:t>
      </w:r>
      <w:r w:rsidR="009D2C24">
        <w:t>erefore</w:t>
      </w:r>
      <w:r w:rsidRPr="008A4009">
        <w:t xml:space="preserve"> affecting the test.</w:t>
      </w:r>
    </w:p>
    <w:p w:rsidR="00E41ACD" w:rsidRPr="00332982" w:rsidRDefault="006A5295" w:rsidP="000F5922">
      <w:pPr>
        <w:pStyle w:val="PHEBodytext"/>
        <w:rPr>
          <w:b/>
        </w:rPr>
      </w:pPr>
      <w:r>
        <w:rPr>
          <w:b/>
        </w:rPr>
        <w:t>Adjustment</w:t>
      </w:r>
      <w:r w:rsidR="006C7948">
        <w:rPr>
          <w:b/>
        </w:rPr>
        <w:t xml:space="preserve"> of </w:t>
      </w:r>
      <w:r w:rsidR="006C7948" w:rsidRPr="00332982">
        <w:rPr>
          <w:b/>
        </w:rPr>
        <w:t>pH</w:t>
      </w:r>
    </w:p>
    <w:p w:rsidR="000F5922" w:rsidRDefault="000F5922" w:rsidP="000F5922">
      <w:pPr>
        <w:pStyle w:val="PHEBodytext"/>
      </w:pPr>
      <w:r w:rsidRPr="008A4009">
        <w:t>When performing the bile solubility tube test using saline or unbuffered broth, it is essential to adjust the pH to neutral before adding the reagent in order to avoid false</w:t>
      </w:r>
      <w:r w:rsidR="009D2C24">
        <w:t xml:space="preserve"> </w:t>
      </w:r>
      <w:r w:rsidRPr="008A4009">
        <w:t>negative reactions.</w:t>
      </w:r>
    </w:p>
    <w:p w:rsidR="00332982" w:rsidRPr="00332982" w:rsidRDefault="00332982" w:rsidP="000F5922">
      <w:pPr>
        <w:pStyle w:val="PHEBodytext"/>
        <w:rPr>
          <w:b/>
        </w:rPr>
      </w:pPr>
      <w:r w:rsidRPr="00332982">
        <w:rPr>
          <w:b/>
        </w:rPr>
        <w:t>False negative results</w:t>
      </w:r>
    </w:p>
    <w:p w:rsidR="006E5461" w:rsidRDefault="000F5922" w:rsidP="006E5461">
      <w:pPr>
        <w:pStyle w:val="PHEBodytext"/>
      </w:pPr>
      <w:r w:rsidRPr="008A4009">
        <w:t xml:space="preserve">When testing using the plate method, care must be taken not to dislodge the colony being tested, </w:t>
      </w:r>
      <w:r w:rsidR="009D2C24">
        <w:t xml:space="preserve">therefore leading to false </w:t>
      </w:r>
      <w:r w:rsidRPr="008A4009">
        <w:t>positive result</w:t>
      </w:r>
      <w:r>
        <w:t xml:space="preserve">s. Place a drop of the </w:t>
      </w:r>
      <w:r w:rsidR="00054150">
        <w:t>b</w:t>
      </w:r>
      <w:r>
        <w:t xml:space="preserve">ile </w:t>
      </w:r>
      <w:r w:rsidR="00054150">
        <w:t>s</w:t>
      </w:r>
      <w:r>
        <w:t>olubility</w:t>
      </w:r>
      <w:r w:rsidRPr="008A4009">
        <w:t xml:space="preserve"> </w:t>
      </w:r>
      <w:r w:rsidR="00054150">
        <w:t>r</w:t>
      </w:r>
      <w:r w:rsidRPr="008A4009">
        <w:t>eagent on the chosen circled colony.</w:t>
      </w:r>
    </w:p>
    <w:p w:rsidR="00601D62" w:rsidRDefault="006E5461" w:rsidP="00601D62">
      <w:pPr>
        <w:pStyle w:val="PHEBodytext"/>
      </w:pPr>
      <w:r w:rsidRPr="00010557">
        <w:t>Care should be taken when working with colonies which are not mucoid as they may give false</w:t>
      </w:r>
      <w:r w:rsidR="009D2C24">
        <w:rPr>
          <w:b/>
        </w:rPr>
        <w:t xml:space="preserve"> </w:t>
      </w:r>
      <w:r w:rsidRPr="00010557">
        <w:t>negative results using the direct colony method.</w:t>
      </w:r>
    </w:p>
    <w:p w:rsidR="00601D62" w:rsidRDefault="00601D62" w:rsidP="00601D62">
      <w:pPr>
        <w:pStyle w:val="PHEBodytext"/>
      </w:pPr>
    </w:p>
    <w:p w:rsidR="001954C3" w:rsidRPr="00010557" w:rsidRDefault="005D6373" w:rsidP="00601D62">
      <w:pPr>
        <w:pStyle w:val="PHEreportHeading1"/>
      </w:pPr>
      <w:r w:rsidRPr="00010557">
        <w:br w:type="page"/>
      </w:r>
      <w:bookmarkStart w:id="11" w:name="_Toc521502872"/>
      <w:r w:rsidR="001954C3" w:rsidRPr="00010557">
        <w:lastRenderedPageBreak/>
        <w:t>1</w:t>
      </w:r>
      <w:r w:rsidR="001954C3" w:rsidRPr="00010557">
        <w:tab/>
        <w:t>S</w:t>
      </w:r>
      <w:r w:rsidR="00E27285" w:rsidRPr="00010557">
        <w:t xml:space="preserve">afety </w:t>
      </w:r>
      <w:r w:rsidR="008F1B1B">
        <w:t>c</w:t>
      </w:r>
      <w:r w:rsidR="00E27285" w:rsidRPr="00010557">
        <w:t>onsiderations</w:t>
      </w:r>
      <w:bookmarkEnd w:id="10"/>
      <w:r w:rsidR="007416DF">
        <w:fldChar w:fldCharType="begin" w:fldLock="1">
          <w:fldData xml:space="preserve">PEVuZE5vdGU+PENpdGU+PEF1dGhvcj5FdXJvcGVhbiBQYXJsaWFtZW50PC9BdXRob3I+PFllYXI+
MTk5ODwvWWVhcj48UmVjTnVtPjEwPC9SZWNOdW0+PERpc3BsYXlUZXh0PjxzdHlsZSBmYWNlPSJz
dXBlcnNjcmlwdCI+My0yMDwvc3R5bGU+PC9EaXNwbGF5VGV4dD48cmVjb3JkPjxyZWMtbnVtYmVy
PjEwPC9yZWMtbnVtYmVyPjxmb3JlaWduLWtleXM+PGtleSBhcHA9IkVOIiBkYi1pZD0icHR6cHZl
ZTVhd2QwZDllZHRlbjV6dHhtc2V0ZjBmdzlwZDVhIiB0aW1lc3RhbXA9IjE1MTc0MDc2NTMiPjEw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YXI+MTk5ODwvWWVhcj48UmVjTnVtPjE3PC9SZWNOdW0+PHJlY29yZD48cmVjLW51bWJlcj4xNzwv
cmVjLW51bWJlcj48Zm9yZWlnbi1rZXlzPjxrZXkgYXBwPSJFTiIgZGItaWQ9InB0enB2ZWU1YXdk
MGQ5ZWR0ZW41enR4bXNldGYwZnc5cGQ1YSIgdGltZXN0YW1wPSIxNTE3NDA3NjUzIj4xNzwva2V5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Y3V0aXZlPC9BdXRob3I+PFllYXI+MjAwOTwvWWVhcj48UmVjTnVtPjEyPC9SZWNOdW0+PHJlY29y
ZD48cmVjLW51bWJlcj4xMjwvcmVjLW51bWJlcj48Zm9yZWlnbi1rZXlzPjxrZXkgYXBwPSJFTiIg
ZGItaWQ9InB0enB2ZWU1YXdkMGQ5ZWR0ZW41enR4bXNldGYwZnc5cGQ1YSIgdGltZXN0YW1wPSIx
NTE3NDA3NjUzIj4xMjwva2V5PjwvZm9yZWlnbi1rZXlzPjxyZWYtdHlwZSBuYW1lPSJFbGVjdHJv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L1llYXI+PFJlY051bT4xOTwvUmVjTnVtPjxyZWNvcmQ+PHJlYy1udW1iZXI+MTk8L3JlYy1udW1i
ZXI+PGZvcmVpZ24ta2V5cz48a2V5IGFwcD0iRU4iIGRiLWlkPSJwdHpwdmVlNWF3ZDBkOWVkdGVu
NXp0eG1zZXRmMGZ3OXBkNWEiIHRpbWVzdGFtcD0iMTUxNzQwNzc2NCI+MTk8L2tleT48L2ZvcmVp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ZWFsdGggT3JnYW5pemF0aW9uPC9BdXRob3I+PFllYXI+MjAxNzwvWWVhcj48UmVjTnVtPjE4PC9S
ZWNOdW0+PHJlY29yZD48cmVjLW51bWJlcj4xODwvcmVjLW51bWJlcj48Zm9yZWlnbi1rZXlzPjxr
ZXkgYXBwPSJFTiIgZGItaWQ9InB0enB2ZWU1YXdkMGQ5ZWR0ZW41enR4bXNldGYwZnc5cGQ1YSIg
dGltZXN0YW1wPSIxNTE3NDA3NjUzIj4xODwva2V5PjwvZm9yZWlnbi1rZXlzPjxyZWYtdHlwZSBu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MDwvUmVjTnVtPjxyZWNvcmQ+PHJlYy1udW1iZXI+MjA8L3JlYy1udW1iZXI+PGZvcmVpZ24ta2V5
cz48a2V5IGFwcD0iRU4iIGRiLWlkPSJwdHpwdmVlNWF3ZDBkOWVkdGVuNXp0eG1zZXRmMGZ3OXBk
NWEiIHRpbWVzdGFtcD0iMTUxNzQwNzc2NCI+MjA8L2tleT48L2ZvcmVpZ24ta2V5cz48cmVmLXR5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dGhvZ2VuczwvQXV0aG9yPjxZZWFyPjIwMTM8L1llYXI+PFJlY051bT41PC9SZWNOdW0+PHJlY29y
ZD48cmVjLW51bWJlcj41PC9yZWMtbnVtYmVyPjxmb3JlaWduLWtleXM+PGtleSBhcHA9IkVOIiBk
Yi1pZD0icHR6cHZlZTVhd2QwZDllZHRlbjV6dHhtc2V0ZjBmdzlwZDVhIiB0aW1lc3RhbXA9IjE1
MTc0MDc2NTMiPjU8L2tleT48L2ZvcmVpZ24ta2V5cz48cmVmLXR5cGUgbmFtZT0iUmVwb3J0Ij4y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PjxSZWNOdW0+MjwvUmVjTnVtPjxyZWNvcmQ+PHJlYy1udW1iZXI+MjwvcmVjLW51bWJlcj48Zm9y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PHRpdGxlcz48dGl0bGU+QmlvbG9naWNhbCBBZ2VudHM6IE1hbmFnaW5nIHRoZSBSaXNrcyBpbiBM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</w:fldData>
        </w:fldChar>
      </w:r>
      <w:r w:rsidR="007416DF">
        <w:instrText xml:space="preserve"> ADDIN EN.CITE </w:instrText>
      </w:r>
      <w:r w:rsidR="007416DF">
        <w:fldChar w:fldCharType="begin" w:fldLock="1">
          <w:fldData xml:space="preserve">PEVuZE5vdGU+PENpdGU+PEF1dGhvcj5FdXJvcGVhbiBQYXJsaWFtZW50PC9BdXRob3I+PFllYXI+
MTk5ODwvWWVhcj48UmVjTnVtPjEwPC9SZWNOdW0+PERpc3BsYXlUZXh0PjxzdHlsZSBmYWNlPSJz
dXBlcnNjcmlwdCI+My0yMDwvc3R5bGU+PC9EaXNwbGF5VGV4dD48cmVjb3JkPjxyZWMtbnVtYmVy
PjEwPC9yZWMtbnVtYmVyPjxmb3JlaWduLWtleXM+PGtleSBhcHA9IkVOIiBkYi1pZD0icHR6cHZl
ZTVhd2QwZDllZHRlbjV6dHhtc2V0ZjBmdzlwZDVhIiB0aW1lc3RhbXA9IjE1MTc0MDc2NTMiPjEw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YXI+MTk5ODwvWWVhcj48UmVjTnVtPjE3PC9SZWNOdW0+PHJlY29yZD48cmVjLW51bWJlcj4xNzwv
cmVjLW51bWJlcj48Zm9yZWlnbi1rZXlzPjxrZXkgYXBwPSJFTiIgZGItaWQ9InB0enB2ZWU1YXdk
MGQ5ZWR0ZW41enR4bXNldGYwZnc5cGQ1YSIgdGltZXN0YW1wPSIxNTE3NDA3NjUzIj4xNzwva2V5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Y3V0aXZlPC9BdXRob3I+PFllYXI+MjAwOTwvWWVhcj48UmVjTnVtPjEyPC9SZWNOdW0+PHJlY29y
ZD48cmVjLW51bWJlcj4xMjwvcmVjLW51bWJlcj48Zm9yZWlnbi1rZXlzPjxrZXkgYXBwPSJFTiIg
ZGItaWQ9InB0enB2ZWU1YXdkMGQ5ZWR0ZW41enR4bXNldGYwZnc5cGQ1YSIgdGltZXN0YW1wPSIx
NTE3NDA3NjUzIj4xMjwva2V5PjwvZm9yZWlnbi1rZXlzPjxyZWYtdHlwZSBuYW1lPSJFbGVjdHJv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L1llYXI+PFJlY051bT4xOTwvUmVjTnVtPjxyZWNvcmQ+PHJlYy1udW1iZXI+MTk8L3JlYy1udW1i
ZXI+PGZvcmVpZ24ta2V5cz48a2V5IGFwcD0iRU4iIGRiLWlkPSJwdHpwdmVlNWF3ZDBkOWVkdGVu
NXp0eG1zZXRmMGZ3OXBkNWEiIHRpbWVzdGFtcD0iMTUxNzQwNzc2NCI+MTk8L2tleT48L2ZvcmVp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ZWFsdGggT3JnYW5pemF0aW9uPC9BdXRob3I+PFllYXI+MjAxNzwvWWVhcj48UmVjTnVtPjE4PC9S
ZWNOdW0+PHJlY29yZD48cmVjLW51bWJlcj4xODwvcmVjLW51bWJlcj48Zm9yZWlnbi1rZXlzPjxr
ZXkgYXBwPSJFTiIgZGItaWQ9InB0enB2ZWU1YXdkMGQ5ZWR0ZW41enR4bXNldGYwZnc5cGQ1YSIg
dGltZXN0YW1wPSIxNTE3NDA3NjUzIj4xODwva2V5PjwvZm9yZWlnbi1rZXlzPjxyZWYtdHlwZSBu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MDwvUmVjTnVtPjxyZWNvcmQ+PHJlYy1udW1iZXI+MjA8L3JlYy1udW1iZXI+PGZvcmVpZ24ta2V5
cz48a2V5IGFwcD0iRU4iIGRiLWlkPSJwdHpwdmVlNWF3ZDBkOWVkdGVuNXp0eG1zZXRmMGZ3OXBk
NWEiIHRpbWVzdGFtcD0iMTUxNzQwNzc2NCI+MjA8L2tleT48L2ZvcmVpZ24ta2V5cz48cmVmLXR5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dGhvZ2VuczwvQXV0aG9yPjxZZWFyPjIwMTM8L1llYXI+PFJlY051bT41PC9SZWNOdW0+PHJlY29y
ZD48cmVjLW51bWJlcj41PC9yZWMtbnVtYmVyPjxmb3JlaWduLWtleXM+PGtleSBhcHA9IkVOIiBk
Yi1pZD0icHR6cHZlZTVhd2QwZDllZHRlbjV6dHhtc2V0ZjBmdzlwZDVhIiB0aW1lc3RhbXA9IjE1
MTc0MDc2NTMiPjU8L2tleT48L2ZvcmVpZ24ta2V5cz48cmVmLXR5cGUgbmFtZT0iUmVwb3J0Ij4y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PjxSZWNOdW0+MjwvUmVjTnVtPjxyZWNvcmQ+PHJlYy1udW1iZXI+MjwvcmVjLW51bWJlcj48Zm9y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PHRpdGxlcz48dGl0bGU+QmlvbG9naWNhbCBBZ2VudHM6IE1hbmFnaW5nIHRoZSBSaXNrcyBpbiBM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</w:fldData>
        </w:fldChar>
      </w:r>
      <w:r w:rsidR="007416DF">
        <w:instrText xml:space="preserve"> ADDIN EN.CITE.DATA </w:instrText>
      </w:r>
      <w:r w:rsidR="007416DF">
        <w:fldChar w:fldCharType="end"/>
      </w:r>
      <w:r w:rsidR="007416DF">
        <w:fldChar w:fldCharType="separate"/>
      </w:r>
      <w:r w:rsidR="007416DF" w:rsidRPr="007416DF">
        <w:rPr>
          <w:noProof/>
          <w:vertAlign w:val="superscript"/>
        </w:rPr>
        <w:t>3-20</w:t>
      </w:r>
      <w:bookmarkEnd w:id="11"/>
      <w:r w:rsidR="007416DF">
        <w:fldChar w:fldCharType="end"/>
      </w:r>
    </w:p>
    <w:p w:rsidR="000F5922" w:rsidRPr="00010557" w:rsidRDefault="000F5922" w:rsidP="000F5922">
      <w:pPr>
        <w:pStyle w:val="PHEBodytext"/>
      </w:pPr>
      <w:bookmarkStart w:id="12" w:name="_Toc119225993"/>
      <w:bookmarkStart w:id="13" w:name="_Toc210040707"/>
      <w:r w:rsidRPr="00010557">
        <w:t xml:space="preserve">Refer to current guidance on the safe handling of all organisms and reagents documented in this </w:t>
      </w:r>
      <w:r w:rsidR="00C17CB7">
        <w:t xml:space="preserve">UK </w:t>
      </w:r>
      <w:r w:rsidRPr="00010557">
        <w:t>SMI.</w:t>
      </w:r>
    </w:p>
    <w:p w:rsidR="000F5922" w:rsidRPr="00010557" w:rsidRDefault="000F5922" w:rsidP="000F5922">
      <w:pPr>
        <w:pStyle w:val="PHEBodytext"/>
      </w:pPr>
      <w:r w:rsidRPr="00010557">
        <w:t>All work likely to generate aerosols must be performed in a microbiological safety cabinet.</w:t>
      </w:r>
    </w:p>
    <w:p w:rsidR="000F5922" w:rsidRPr="00010557" w:rsidRDefault="000F5922" w:rsidP="000F5922">
      <w:pPr>
        <w:pStyle w:val="PHEBodytext"/>
      </w:pPr>
      <w:r w:rsidRPr="00010557">
        <w:t>The above guidance should be supplemented with local COSHH and risk assessments.</w:t>
      </w:r>
    </w:p>
    <w:p w:rsidR="0061211A" w:rsidRPr="00010557" w:rsidRDefault="000F5922" w:rsidP="000F5922">
      <w:pPr>
        <w:pStyle w:val="PHEBodytext"/>
        <w:rPr>
          <w:rFonts w:cs="Arial"/>
        </w:rPr>
      </w:pPr>
      <w:r w:rsidRPr="00010557">
        <w:t>Compliance with postal and transport regulations is essential.</w:t>
      </w:r>
    </w:p>
    <w:p w:rsidR="001954C3" w:rsidRPr="00010557" w:rsidRDefault="001954C3" w:rsidP="001C6D47">
      <w:pPr>
        <w:pStyle w:val="PHEreportHeading1"/>
      </w:pPr>
      <w:bookmarkStart w:id="14" w:name="_Toc521502873"/>
      <w:r w:rsidRPr="00010557">
        <w:t>2</w:t>
      </w:r>
      <w:r w:rsidRPr="00010557">
        <w:tab/>
      </w:r>
      <w:bookmarkEnd w:id="12"/>
      <w:bookmarkEnd w:id="13"/>
      <w:r w:rsidR="005D6373" w:rsidRPr="00010557">
        <w:t>Reagen</w:t>
      </w:r>
      <w:r w:rsidR="0004705E" w:rsidRPr="00010557">
        <w:t>t</w:t>
      </w:r>
      <w:r w:rsidR="005D6373" w:rsidRPr="00010557">
        <w:t xml:space="preserve">s and </w:t>
      </w:r>
      <w:r w:rsidR="008F1B1B">
        <w:t>e</w:t>
      </w:r>
      <w:r w:rsidR="005D6373" w:rsidRPr="00010557">
        <w:t>quipment</w:t>
      </w:r>
      <w:bookmarkEnd w:id="14"/>
    </w:p>
    <w:p w:rsidR="000F5922" w:rsidRPr="00010557" w:rsidRDefault="000F5922" w:rsidP="000F5922">
      <w:pPr>
        <w:pStyle w:val="PHEBodytext"/>
      </w:pPr>
      <w:bookmarkStart w:id="15" w:name="_Toc119225994"/>
      <w:bookmarkStart w:id="16" w:name="_Toc210040711"/>
      <w:r w:rsidRPr="00010557">
        <w:rPr>
          <w:b/>
        </w:rPr>
        <w:t>Colony procedure</w:t>
      </w:r>
      <w:r w:rsidR="007416DF">
        <w:rPr>
          <w:b/>
        </w:rPr>
        <w:fldChar w:fldCharType="begin" w:fldLock="1"/>
      </w:r>
      <w:r w:rsidR="007416DF">
        <w:rPr>
          <w:b/>
        </w:rPr>
        <w:instrText xml:space="preserve"> ADDIN EN.CITE &lt;EndNote&gt;&lt;Cite&gt;&lt;Author&gt;MacFaddin J.F.&lt;/Author&gt;&lt;Year&gt;2000&lt;/Year&gt;&lt;RecNum&gt;15&lt;/RecNum&gt;&lt;DisplayText&gt;&lt;style face="superscript"&gt;1&lt;/style&gt;&lt;/DisplayText&gt;&lt;record&gt;&lt;rec-number&gt;15&lt;/rec-number&gt;&lt;foreign-keys&gt;&lt;key app="EN" db-id="ptzpvee5awd0d9edten5ztxmsetf0fw9pd5a" timestamp="1517407653"&gt;15&lt;/key&gt;&lt;/foreign-keys&gt;&lt;ref-type name="Book Section"&gt;5&lt;/ref-type&gt;&lt;contributors&gt;&lt;authors&gt;&lt;author&gt;MacFaddin J.F.,&lt;/author&gt;&lt;/authors&gt;&lt;/contributors&gt;&lt;titles&gt;&lt;title&gt;Bile Solubility Test.&lt;/title&gt;&lt;secondary-title&gt;Biochemical Tests for Identification of Medical Bacteria&lt;/secondary-title&gt;&lt;/titles&gt;&lt;pages&gt;27-34&lt;/pages&gt;&lt;edition&gt;3rd&lt;/edition&gt;&lt;section&gt;3&lt;/section&gt;&lt;reprint-edition&gt;Not in File&lt;/reprint-edition&gt;&lt;keywords&gt;&lt;keyword&gt;Bacteria&lt;/keyword&gt;&lt;keyword&gt;Bile&lt;/keyword&gt;&lt;keyword&gt;Identification&lt;/keyword&gt;&lt;keyword&gt;Solubility&lt;/keyword&gt;&lt;keyword&gt;TP 5&lt;/keyword&gt;&lt;/keywords&gt;&lt;dates&gt;&lt;year&gt;2000&lt;/year&gt;&lt;pub-dates&gt;&lt;date&gt;2000&lt;/date&gt;&lt;/pub-dates&gt;&lt;/dates&gt;&lt;pub-location&gt;Philadelphia&lt;/pub-location&gt;&lt;publisher&gt;Lippincott Williams and Wilkins&lt;/publisher&gt;&lt;label&gt;4266&lt;/label&gt;&lt;urls&gt;&lt;/urls&gt;&lt;research-notes&gt;&lt;style face="bold" font="default" size="100%"&gt;B, III&lt;/style&gt;&lt;/research-notes&gt;&lt;access-date&gt;7/5/2013&lt;/access-date&gt;&lt;/record&gt;&lt;/Cite&gt;&lt;/EndNote&gt;</w:instrText>
      </w:r>
      <w:r w:rsidR="007416DF">
        <w:rPr>
          <w:b/>
        </w:rPr>
        <w:fldChar w:fldCharType="separate"/>
      </w:r>
      <w:r w:rsidR="007416DF" w:rsidRPr="007416DF">
        <w:rPr>
          <w:b/>
          <w:noProof/>
          <w:vertAlign w:val="superscript"/>
        </w:rPr>
        <w:t>1</w:t>
      </w:r>
      <w:r w:rsidR="007416DF">
        <w:rPr>
          <w:b/>
        </w:rPr>
        <w:fldChar w:fldCharType="end"/>
      </w:r>
      <w:r w:rsidRPr="00010557">
        <w:rPr>
          <w:b/>
        </w:rPr>
        <w:t>:</w:t>
      </w:r>
      <w:r w:rsidRPr="00010557">
        <w:t xml:space="preserve"> 2% solution of sodium </w:t>
      </w:r>
      <w:proofErr w:type="spellStart"/>
      <w:r w:rsidRPr="00010557">
        <w:t>deoxycholate</w:t>
      </w:r>
      <w:proofErr w:type="spellEnd"/>
      <w:r w:rsidRPr="00010557">
        <w:t xml:space="preserve"> in water and pure colonies on either a blood or choco</w:t>
      </w:r>
      <w:r w:rsidR="00010557">
        <w:t>late agar plate</w:t>
      </w:r>
      <w:r w:rsidR="00CF68F2">
        <w:t>.</w:t>
      </w:r>
    </w:p>
    <w:p w:rsidR="000F5922" w:rsidRPr="00010557" w:rsidRDefault="000F5922" w:rsidP="000F5922">
      <w:pPr>
        <w:pStyle w:val="PHEBodytext"/>
      </w:pPr>
      <w:r w:rsidRPr="00010557">
        <w:rPr>
          <w:b/>
        </w:rPr>
        <w:t>Broth procedure</w:t>
      </w:r>
      <w:r w:rsidR="007416DF">
        <w:rPr>
          <w:b/>
        </w:rPr>
        <w:fldChar w:fldCharType="begin" w:fldLock="1"/>
      </w:r>
      <w:r w:rsidR="007416DF">
        <w:rPr>
          <w:b/>
        </w:rPr>
        <w:instrText xml:space="preserve"> ADDIN EN.CITE &lt;EndNote&gt;&lt;Cite ExcludeAuth="1"&gt;&lt;Author&gt;Isenberg&lt;/Author&gt;&lt;Year&gt;1992&lt;/Year&gt;&lt;RecNum&gt;1&lt;/RecNum&gt;&lt;DisplayText&gt;&lt;style face="superscript"&gt;21&lt;/style&gt;&lt;/DisplayText&gt;&lt;record&gt;&lt;rec-number&gt;1&lt;/rec-number&gt;&lt;foreign-keys&gt;&lt;key app="EN" db-id="ptzpvee5awd0d9edten5ztxmsetf0fw9pd5a" timestamp="1517407652"&gt;1&lt;/key&gt;&lt;/foreign-keys&gt;&lt;ref-type name="Book"&gt;6&lt;/ref-type&gt;&lt;contributors&gt;&lt;authors&gt;&lt;author&gt;Isenberg, H.D.,&lt;/author&gt;&lt;/authors&gt;&lt;tertiary-authors&gt;&lt;author&gt;Isenberg,H.D.&lt;/author&gt;&lt;/tertiary-authors&gt;&lt;/contributors&gt;&lt;titles&gt;&lt;title&gt;Clinical Microbiology Procedures Handbook&lt;/title&gt;&lt;/titles&gt;&lt;section&gt;1.20.19-1.20.20&lt;/section&gt;&lt;reprint-edition&gt;Not in File&lt;/reprint-edition&gt;&lt;keywords&gt;&lt;keyword&gt;microbiology&lt;/keyword&gt;&lt;keyword&gt;TP 5&lt;/keyword&gt;&lt;/keywords&gt;&lt;dates&gt;&lt;year&gt;1992&lt;/year&gt;&lt;pub-dates&gt;&lt;date&gt;1992&lt;/date&gt;&lt;/pub-dates&gt;&lt;/dates&gt;&lt;pub-location&gt;Washington DC&lt;/pub-location&gt;&lt;publisher&gt;American Society for Microbiology&lt;/publisher&gt;&lt;label&gt;4260&lt;/label&gt;&lt;urls&gt;&lt;/urls&gt;&lt;research-notes&gt;&lt;style face="bold" font="default" size="100%"&gt;B, III&lt;/style&gt;&lt;/research-notes&gt;&lt;/record&gt;&lt;/Cite&gt;&lt;/EndNote&gt;</w:instrText>
      </w:r>
      <w:r w:rsidR="007416DF">
        <w:rPr>
          <w:b/>
        </w:rPr>
        <w:fldChar w:fldCharType="separate"/>
      </w:r>
      <w:r w:rsidR="007416DF" w:rsidRPr="007416DF">
        <w:rPr>
          <w:b/>
          <w:noProof/>
          <w:vertAlign w:val="superscript"/>
        </w:rPr>
        <w:t>21</w:t>
      </w:r>
      <w:r w:rsidR="007416DF">
        <w:rPr>
          <w:b/>
        </w:rPr>
        <w:fldChar w:fldCharType="end"/>
      </w:r>
      <w:r w:rsidRPr="00010557">
        <w:rPr>
          <w:b/>
        </w:rPr>
        <w:t>:</w:t>
      </w:r>
      <w:r w:rsidRPr="00010557">
        <w:t xml:space="preserve"> 10% solution of sodium </w:t>
      </w:r>
      <w:proofErr w:type="spellStart"/>
      <w:r w:rsidRPr="00010557">
        <w:t>deoxycholate</w:t>
      </w:r>
      <w:proofErr w:type="spellEnd"/>
      <w:r w:rsidRPr="00010557">
        <w:t xml:space="preserve"> in water and 0.85% solut</w:t>
      </w:r>
      <w:r w:rsidR="00010557">
        <w:t>ion of sodium chloride in water</w:t>
      </w:r>
      <w:r w:rsidR="00CF68F2">
        <w:t>.</w:t>
      </w:r>
    </w:p>
    <w:p w:rsidR="0061211A" w:rsidRPr="00010557" w:rsidRDefault="000F5922" w:rsidP="000F5922">
      <w:pPr>
        <w:pStyle w:val="PHEBodytext"/>
        <w:rPr>
          <w:rFonts w:cs="Arial"/>
        </w:rPr>
      </w:pPr>
      <w:proofErr w:type="gramStart"/>
      <w:r w:rsidRPr="00010557">
        <w:t xml:space="preserve">Bacteriological straight wire/loop (preferably </w:t>
      </w:r>
      <w:proofErr w:type="spellStart"/>
      <w:r w:rsidRPr="00010557">
        <w:t>nich</w:t>
      </w:r>
      <w:r w:rsidR="00010557">
        <w:t>rome</w:t>
      </w:r>
      <w:proofErr w:type="spellEnd"/>
      <w:r w:rsidR="00010557">
        <w:t>) or disposable alternative</w:t>
      </w:r>
      <w:r w:rsidR="00CF68F2">
        <w:t>.</w:t>
      </w:r>
      <w:proofErr w:type="gramEnd"/>
    </w:p>
    <w:p w:rsidR="001954C3" w:rsidRPr="00010557" w:rsidRDefault="001954C3" w:rsidP="001C6D47">
      <w:pPr>
        <w:pStyle w:val="PHEreportHeading1"/>
      </w:pPr>
      <w:bookmarkStart w:id="17" w:name="_Toc521502874"/>
      <w:r w:rsidRPr="00010557">
        <w:t>3</w:t>
      </w:r>
      <w:r w:rsidRPr="00010557">
        <w:tab/>
      </w:r>
      <w:bookmarkEnd w:id="15"/>
      <w:bookmarkEnd w:id="16"/>
      <w:r w:rsidR="005D6373" w:rsidRPr="00010557">
        <w:t xml:space="preserve">Quality </w:t>
      </w:r>
      <w:r w:rsidR="008F1B1B" w:rsidRPr="00010557">
        <w:t>control o</w:t>
      </w:r>
      <w:r w:rsidR="005D6373" w:rsidRPr="00010557">
        <w:t>rganisms</w:t>
      </w:r>
      <w:bookmarkEnd w:id="17"/>
    </w:p>
    <w:p w:rsidR="0061211A" w:rsidRPr="00010557" w:rsidRDefault="005D6373" w:rsidP="005D6373">
      <w:pPr>
        <w:pStyle w:val="PHEreportHeading3"/>
      </w:pPr>
      <w:bookmarkStart w:id="18" w:name="_Toc119225995"/>
      <w:bookmarkStart w:id="19" w:name="_Toc210040714"/>
      <w:r w:rsidRPr="00010557">
        <w:t xml:space="preserve">Positive </w:t>
      </w:r>
      <w:r w:rsidR="002F1A4F" w:rsidRPr="00010557">
        <w:t>c</w:t>
      </w:r>
      <w:r w:rsidRPr="00010557">
        <w:t>ontrol</w:t>
      </w:r>
    </w:p>
    <w:p w:rsidR="005D6373" w:rsidRPr="00010557" w:rsidRDefault="000F5922" w:rsidP="001C6D47">
      <w:pPr>
        <w:pStyle w:val="PHEBodytext"/>
        <w:rPr>
          <w:rFonts w:cs="Arial"/>
        </w:rPr>
      </w:pPr>
      <w:r w:rsidRPr="00010557">
        <w:rPr>
          <w:i/>
        </w:rPr>
        <w:t>Streptococcus pneumoniae</w:t>
      </w:r>
      <w:r w:rsidRPr="00010557">
        <w:tab/>
        <w:t>NCTC 12977</w:t>
      </w:r>
    </w:p>
    <w:p w:rsidR="005D6373" w:rsidRPr="00010557" w:rsidRDefault="005D6373" w:rsidP="005D6373">
      <w:pPr>
        <w:pStyle w:val="PHEreportHeading3"/>
      </w:pPr>
      <w:r w:rsidRPr="00010557">
        <w:t xml:space="preserve">Negative </w:t>
      </w:r>
      <w:r w:rsidR="002F1A4F" w:rsidRPr="00010557">
        <w:t>c</w:t>
      </w:r>
      <w:r w:rsidRPr="00010557">
        <w:t>ontrol</w:t>
      </w:r>
    </w:p>
    <w:p w:rsidR="000F5922" w:rsidRPr="00010557" w:rsidRDefault="000F5922" w:rsidP="000F5922">
      <w:pPr>
        <w:pStyle w:val="PHEBodytext"/>
      </w:pPr>
      <w:r w:rsidRPr="00010557">
        <w:rPr>
          <w:i/>
        </w:rPr>
        <w:t>Streptococcus mitis</w:t>
      </w:r>
      <w:r w:rsidRPr="00010557">
        <w:rPr>
          <w:i/>
        </w:rPr>
        <w:tab/>
      </w:r>
      <w:r w:rsidRPr="00010557">
        <w:rPr>
          <w:i/>
        </w:rPr>
        <w:tab/>
      </w:r>
      <w:r w:rsidRPr="00010557">
        <w:tab/>
        <w:t>NCTC 10712</w:t>
      </w:r>
    </w:p>
    <w:p w:rsidR="005D6373" w:rsidRPr="00010557" w:rsidRDefault="000F5922" w:rsidP="000F5922">
      <w:pPr>
        <w:pStyle w:val="PHEBodytext"/>
      </w:pPr>
      <w:r w:rsidRPr="00010557">
        <w:rPr>
          <w:b/>
        </w:rPr>
        <w:t>N</w:t>
      </w:r>
      <w:r w:rsidR="00BC3753" w:rsidRPr="00010557">
        <w:rPr>
          <w:b/>
        </w:rPr>
        <w:t>ote</w:t>
      </w:r>
      <w:r w:rsidRPr="00010557">
        <w:rPr>
          <w:b/>
        </w:rPr>
        <w:t>:</w:t>
      </w:r>
      <w:r w:rsidRPr="00010557">
        <w:t xml:space="preserve"> These strains </w:t>
      </w:r>
      <w:r w:rsidR="008B73ED" w:rsidRPr="00010557">
        <w:t>have been</w:t>
      </w:r>
      <w:r w:rsidRPr="00010557">
        <w:t xml:space="preserve"> validated by NCTC to give this result.</w:t>
      </w:r>
    </w:p>
    <w:p w:rsidR="001954C3" w:rsidRPr="00010557" w:rsidRDefault="001954C3" w:rsidP="001C6D47">
      <w:pPr>
        <w:pStyle w:val="PHEreportHeading1"/>
      </w:pPr>
      <w:bookmarkStart w:id="20" w:name="_Toc521502875"/>
      <w:r w:rsidRPr="00010557">
        <w:t>4</w:t>
      </w:r>
      <w:r w:rsidRPr="00010557">
        <w:tab/>
      </w:r>
      <w:bookmarkEnd w:id="18"/>
      <w:bookmarkEnd w:id="19"/>
      <w:r w:rsidR="005D6373" w:rsidRPr="00010557">
        <w:t xml:space="preserve">Procedure and </w:t>
      </w:r>
      <w:r w:rsidR="008F1B1B">
        <w:t>r</w:t>
      </w:r>
      <w:r w:rsidR="005D6373" w:rsidRPr="00010557">
        <w:t>esults</w:t>
      </w:r>
      <w:bookmarkEnd w:id="20"/>
    </w:p>
    <w:p w:rsidR="00BC3753" w:rsidRPr="00010557" w:rsidRDefault="00BC3753" w:rsidP="00BC3753">
      <w:pPr>
        <w:pStyle w:val="PHEreportHeading2BlueHighlight"/>
      </w:pPr>
      <w:bookmarkStart w:id="21" w:name="_Toc210040715"/>
      <w:bookmarkStart w:id="22" w:name="_Toc210040717"/>
      <w:r w:rsidRPr="00010557">
        <w:t>4.1</w:t>
      </w:r>
      <w:r w:rsidRPr="00010557">
        <w:tab/>
      </w:r>
      <w:bookmarkEnd w:id="21"/>
      <w:r w:rsidRPr="00010557">
        <w:t>Colony procedure</w:t>
      </w:r>
      <w:r w:rsidR="007416DF">
        <w:fldChar w:fldCharType="begin" w:fldLock="1"/>
      </w:r>
      <w:r w:rsidR="007416DF">
        <w:instrText xml:space="preserve"> ADDIN EN.CITE &lt;EndNote&gt;&lt;Cite&gt;&lt;Author&gt;MacFaddin J.F.&lt;/Author&gt;&lt;Year&gt;2000&lt;/Year&gt;&lt;RecNum&gt;15&lt;/RecNum&gt;&lt;DisplayText&gt;&lt;style face="superscript"&gt;1&lt;/style&gt;&lt;/DisplayText&gt;&lt;record&gt;&lt;rec-number&gt;15&lt;/rec-number&gt;&lt;foreign-keys&gt;&lt;key app="EN" db-id="ptzpvee5awd0d9edten5ztxmsetf0fw9pd5a" timestamp="1517407653"&gt;15&lt;/key&gt;&lt;/foreign-keys&gt;&lt;ref-type name="Book Section"&gt;5&lt;/ref-type&gt;&lt;contributors&gt;&lt;authors&gt;&lt;author&gt;MacFaddin J.F.,&lt;/author&gt;&lt;/authors&gt;&lt;/contributors&gt;&lt;titles&gt;&lt;title&gt;Bile Solubility Test.&lt;/title&gt;&lt;secondary-title&gt;Biochemical Tests for Identification of Medical Bacteria&lt;/secondary-title&gt;&lt;/titles&gt;&lt;pages&gt;27-34&lt;/pages&gt;&lt;edition&gt;3rd&lt;/edition&gt;&lt;section&gt;3&lt;/section&gt;&lt;reprint-edition&gt;Not in File&lt;/reprint-edition&gt;&lt;keywords&gt;&lt;keyword&gt;Bacteria&lt;/keyword&gt;&lt;keyword&gt;Bile&lt;/keyword&gt;&lt;keyword&gt;Identification&lt;/keyword&gt;&lt;keyword&gt;Solubility&lt;/keyword&gt;&lt;keyword&gt;TP 5&lt;/keyword&gt;&lt;/keywords&gt;&lt;dates&gt;&lt;year&gt;2000&lt;/year&gt;&lt;pub-dates&gt;&lt;date&gt;2000&lt;/date&gt;&lt;/pub-dates&gt;&lt;/dates&gt;&lt;pub-location&gt;Philadelphia&lt;/pub-location&gt;&lt;publisher&gt;Lippincott Williams and Wilkins&lt;/publisher&gt;&lt;label&gt;4266&lt;/label&gt;&lt;urls&gt;&lt;/urls&gt;&lt;research-notes&gt;&lt;style face="bold" font="default" size="100%"&gt;B, III&lt;/style&gt;&lt;/research-notes&gt;&lt;access-date&gt;7/5/2013&lt;/access-date&gt;&lt;/record&gt;&lt;/Cite&gt;&lt;/EndNote&gt;</w:instrText>
      </w:r>
      <w:r w:rsidR="007416DF">
        <w:fldChar w:fldCharType="separate"/>
      </w:r>
      <w:r w:rsidR="007416DF" w:rsidRPr="007416DF">
        <w:rPr>
          <w:noProof/>
          <w:vertAlign w:val="superscript"/>
        </w:rPr>
        <w:t>1</w:t>
      </w:r>
      <w:r w:rsidR="007416DF">
        <w:fldChar w:fldCharType="end"/>
      </w:r>
    </w:p>
    <w:p w:rsidR="00BC3753" w:rsidRPr="00010557" w:rsidRDefault="00BC3753" w:rsidP="00C827B9">
      <w:pPr>
        <w:pStyle w:val="PHEBodytext"/>
      </w:pPr>
      <w:r w:rsidRPr="00010557">
        <w:t>This method works well on large or mucoid colonies, results on other colonies may be more subjective</w:t>
      </w:r>
      <w:r w:rsidR="006146C5">
        <w:t>.</w:t>
      </w:r>
    </w:p>
    <w:p w:rsidR="00BC3753" w:rsidRPr="00010557" w:rsidRDefault="001E24FF" w:rsidP="00BC3753">
      <w:pPr>
        <w:pStyle w:val="PHEBodytext"/>
        <w:numPr>
          <w:ilvl w:val="0"/>
          <w:numId w:val="19"/>
        </w:numPr>
      </w:pPr>
      <w:proofErr w:type="gramStart"/>
      <w:r w:rsidRPr="00010557">
        <w:t>s</w:t>
      </w:r>
      <w:r w:rsidR="00BC3753" w:rsidRPr="00010557">
        <w:t>elect</w:t>
      </w:r>
      <w:proofErr w:type="gramEnd"/>
      <w:r w:rsidR="00BC3753" w:rsidRPr="00010557">
        <w:t xml:space="preserve"> a well-isolated single colony from a blood or chocolate agar plate. Circle the colony on the bottom of the Petri dish. This will help locate it after testing</w:t>
      </w:r>
    </w:p>
    <w:p w:rsidR="00BC3753" w:rsidRPr="00010557" w:rsidRDefault="001E24FF" w:rsidP="00BC3753">
      <w:pPr>
        <w:pStyle w:val="PHEBodytext"/>
        <w:numPr>
          <w:ilvl w:val="0"/>
          <w:numId w:val="19"/>
        </w:numPr>
      </w:pPr>
      <w:proofErr w:type="gramStart"/>
      <w:r w:rsidRPr="00010557">
        <w:t>p</w:t>
      </w:r>
      <w:r w:rsidR="00BC3753" w:rsidRPr="00010557">
        <w:t>lace</w:t>
      </w:r>
      <w:proofErr w:type="gramEnd"/>
      <w:r w:rsidR="00BC3753" w:rsidRPr="00010557">
        <w:t xml:space="preserve"> one drop of 2% sodium </w:t>
      </w:r>
      <w:proofErr w:type="spellStart"/>
      <w:r w:rsidR="00BC3753" w:rsidRPr="00010557">
        <w:t>deoxycholate</w:t>
      </w:r>
      <w:proofErr w:type="spellEnd"/>
      <w:r w:rsidR="00BC3753" w:rsidRPr="00010557">
        <w:t xml:space="preserve"> directly on the colony. Incubate at 37°C for up to 30 min. Do not invert the plate. The lid may be left slightly ajar to aid evaporation</w:t>
      </w:r>
    </w:p>
    <w:p w:rsidR="00BC3753" w:rsidRPr="00010557" w:rsidRDefault="001E24FF" w:rsidP="00BC3753">
      <w:pPr>
        <w:pStyle w:val="PHEBodytext"/>
        <w:numPr>
          <w:ilvl w:val="0"/>
          <w:numId w:val="19"/>
        </w:numPr>
      </w:pPr>
      <w:r w:rsidRPr="00010557">
        <w:t>w</w:t>
      </w:r>
      <w:r w:rsidR="00BC3753" w:rsidRPr="00010557">
        <w:t>hen the reagent has dried</w:t>
      </w:r>
      <w:r w:rsidR="00C827B9">
        <w:t>,</w:t>
      </w:r>
      <w:r w:rsidR="00BC3753" w:rsidRPr="00010557">
        <w:t xml:space="preserve"> examine the area for lysis or disintegration of the original colony</w:t>
      </w:r>
    </w:p>
    <w:p w:rsidR="00BC3753" w:rsidRPr="00010557" w:rsidRDefault="00BC3753" w:rsidP="00BC3753">
      <w:pPr>
        <w:pStyle w:val="PHEreportsub"/>
      </w:pPr>
      <w:r w:rsidRPr="00010557">
        <w:t xml:space="preserve">Positive </w:t>
      </w:r>
      <w:r w:rsidR="008F1B1B">
        <w:t>r</w:t>
      </w:r>
      <w:r w:rsidRPr="00010557">
        <w:t>esult</w:t>
      </w:r>
    </w:p>
    <w:p w:rsidR="00BC3753" w:rsidRPr="00010557" w:rsidRDefault="00BC3753" w:rsidP="00BC3753">
      <w:pPr>
        <w:pStyle w:val="PHEBodytext"/>
      </w:pPr>
      <w:r w:rsidRPr="00010557">
        <w:t xml:space="preserve">Disintegration of the colony and/or the appearance of a </w:t>
      </w:r>
      <w:r w:rsidR="00CF68F2" w:rsidRPr="00010557">
        <w:t>haemolytic</w:t>
      </w:r>
      <w:r w:rsidRPr="00010557">
        <w:t xml:space="preserve"> zone in the medi</w:t>
      </w:r>
      <w:r w:rsidR="00182914" w:rsidRPr="00010557">
        <w:t>um where the colony was located</w:t>
      </w:r>
    </w:p>
    <w:p w:rsidR="00BC3753" w:rsidRPr="00010557" w:rsidRDefault="00BC3753" w:rsidP="00BC3753">
      <w:pPr>
        <w:pStyle w:val="PHEreportsub"/>
      </w:pPr>
      <w:r w:rsidRPr="00010557">
        <w:lastRenderedPageBreak/>
        <w:t xml:space="preserve">Negative </w:t>
      </w:r>
      <w:r w:rsidR="008F1B1B">
        <w:t>r</w:t>
      </w:r>
      <w:r w:rsidRPr="00010557">
        <w:t>esult</w:t>
      </w:r>
    </w:p>
    <w:p w:rsidR="00BC3753" w:rsidRPr="00010557" w:rsidRDefault="00BC3753" w:rsidP="00BC3753">
      <w:pPr>
        <w:pStyle w:val="PHEBodytext"/>
      </w:pPr>
      <w:r w:rsidRPr="00010557">
        <w:t>No change</w:t>
      </w:r>
    </w:p>
    <w:p w:rsidR="00BC3753" w:rsidRPr="00010557" w:rsidRDefault="00BC3753" w:rsidP="00BC3753">
      <w:pPr>
        <w:pStyle w:val="PHEreportHeading2BlueHighlight"/>
      </w:pPr>
      <w:r w:rsidRPr="00010557">
        <w:t>4.2</w:t>
      </w:r>
      <w:r w:rsidRPr="00010557">
        <w:tab/>
        <w:t>Broth procedure</w:t>
      </w:r>
      <w:r w:rsidR="007416DF">
        <w:fldChar w:fldCharType="begin" w:fldLock="1"/>
      </w:r>
      <w:r w:rsidR="007416DF">
        <w:instrText xml:space="preserve"> ADDIN EN.CITE &lt;EndNote&gt;&lt;Cite ExcludeAuth="1"&gt;&lt;Author&gt;Isenberg&lt;/Author&gt;&lt;Year&gt;1992&lt;/Year&gt;&lt;RecNum&gt;1&lt;/RecNum&gt;&lt;DisplayText&gt;&lt;style face="superscript"&gt;21&lt;/style&gt;&lt;/DisplayText&gt;&lt;record&gt;&lt;rec-number&gt;1&lt;/rec-number&gt;&lt;foreign-keys&gt;&lt;key app="EN" db-id="ptzpvee5awd0d9edten5ztxmsetf0fw9pd5a" timestamp="1517407652"&gt;1&lt;/key&gt;&lt;/foreign-keys&gt;&lt;ref-type name="Book"&gt;6&lt;/ref-type&gt;&lt;contributors&gt;&lt;authors&gt;&lt;author&gt;Isenberg, H.D.,&lt;/author&gt;&lt;/authors&gt;&lt;tertiary-authors&gt;&lt;author&gt;Isenberg,H.D.&lt;/author&gt;&lt;/tertiary-authors&gt;&lt;/contributors&gt;&lt;titles&gt;&lt;title&gt;Clinical Microbiology Procedures Handbook&lt;/title&gt;&lt;/titles&gt;&lt;section&gt;1.20.19-1.20.20&lt;/section&gt;&lt;reprint-edition&gt;Not in File&lt;/reprint-edition&gt;&lt;keywords&gt;&lt;keyword&gt;microbiology&lt;/keyword&gt;&lt;keyword&gt;TP 5&lt;/keyword&gt;&lt;/keywords&gt;&lt;dates&gt;&lt;year&gt;1992&lt;/year&gt;&lt;pub-dates&gt;&lt;date&gt;1992&lt;/date&gt;&lt;/pub-dates&gt;&lt;/dates&gt;&lt;pub-location&gt;Washington DC&lt;/pub-location&gt;&lt;publisher&gt;American Society for Microbiology&lt;/publisher&gt;&lt;label&gt;4260&lt;/label&gt;&lt;urls&gt;&lt;/urls&gt;&lt;research-notes&gt;&lt;style face="bold" font="default" size="100%"&gt;B, III&lt;/style&gt;&lt;/research-notes&gt;&lt;/record&gt;&lt;/Cite&gt;&lt;/EndNote&gt;</w:instrText>
      </w:r>
      <w:r w:rsidR="007416DF">
        <w:fldChar w:fldCharType="separate"/>
      </w:r>
      <w:r w:rsidR="007416DF" w:rsidRPr="007416DF">
        <w:rPr>
          <w:noProof/>
          <w:vertAlign w:val="superscript"/>
        </w:rPr>
        <w:t>21</w:t>
      </w:r>
      <w:r w:rsidR="007416DF">
        <w:fldChar w:fldCharType="end"/>
      </w:r>
    </w:p>
    <w:p w:rsidR="00BC3753" w:rsidRPr="00010557" w:rsidRDefault="001E24FF" w:rsidP="00BC3753">
      <w:pPr>
        <w:pStyle w:val="PHEBodytext"/>
        <w:numPr>
          <w:ilvl w:val="0"/>
          <w:numId w:val="21"/>
        </w:numPr>
      </w:pPr>
      <w:r w:rsidRPr="00010557">
        <w:t>pr</w:t>
      </w:r>
      <w:r w:rsidR="00BC3753" w:rsidRPr="00010557">
        <w:t>epare a heavy suspension of a pure c</w:t>
      </w:r>
      <w:r>
        <w:t>ulture in 1.0mL of 0.85% saline</w:t>
      </w:r>
    </w:p>
    <w:p w:rsidR="00BC3753" w:rsidRPr="00010557" w:rsidRDefault="001E24FF" w:rsidP="00BC3753">
      <w:pPr>
        <w:pStyle w:val="PHEBodytext"/>
        <w:numPr>
          <w:ilvl w:val="0"/>
          <w:numId w:val="21"/>
        </w:numPr>
      </w:pPr>
      <w:r w:rsidRPr="00010557">
        <w:t>d</w:t>
      </w:r>
      <w:r w:rsidR="00BC3753" w:rsidRPr="00010557">
        <w:t>ivide the suspension between two t</w:t>
      </w:r>
      <w:r>
        <w:t>ubes (one test and one control)</w:t>
      </w:r>
    </w:p>
    <w:p w:rsidR="00BC3753" w:rsidRPr="00010557" w:rsidRDefault="001E24FF" w:rsidP="00BC3753">
      <w:pPr>
        <w:pStyle w:val="PHEBodytext"/>
        <w:numPr>
          <w:ilvl w:val="0"/>
          <w:numId w:val="21"/>
        </w:numPr>
      </w:pPr>
      <w:r w:rsidRPr="00010557">
        <w:t>a</w:t>
      </w:r>
      <w:r w:rsidR="00BC3753" w:rsidRPr="00010557">
        <w:t xml:space="preserve">dd 0.5mL of 10% sodium </w:t>
      </w:r>
      <w:proofErr w:type="spellStart"/>
      <w:r w:rsidR="00BC3753" w:rsidRPr="00010557">
        <w:t>deoxycholate</w:t>
      </w:r>
      <w:proofErr w:type="spellEnd"/>
      <w:r w:rsidR="00BC3753" w:rsidRPr="00010557">
        <w:t xml:space="preserve"> to the test suspension and 0.5mL of 0.85% saline to the</w:t>
      </w:r>
      <w:r>
        <w:t xml:space="preserve"> control</w:t>
      </w:r>
    </w:p>
    <w:p w:rsidR="00BC3753" w:rsidRPr="00010557" w:rsidRDefault="001E24FF" w:rsidP="00BC3753">
      <w:pPr>
        <w:pStyle w:val="PHEBodytext"/>
        <w:numPr>
          <w:ilvl w:val="0"/>
          <w:numId w:val="21"/>
        </w:numPr>
      </w:pPr>
      <w:r w:rsidRPr="00010557">
        <w:t>g</w:t>
      </w:r>
      <w:r w:rsidR="00BC3753" w:rsidRPr="00010557">
        <w:t>ently mix both suspensions and in</w:t>
      </w:r>
      <w:r>
        <w:t>cubate at 37°C for up to 15 min</w:t>
      </w:r>
    </w:p>
    <w:p w:rsidR="00BC3753" w:rsidRDefault="001E24FF" w:rsidP="00BC3753">
      <w:pPr>
        <w:pStyle w:val="PHEBodytext"/>
        <w:numPr>
          <w:ilvl w:val="0"/>
          <w:numId w:val="21"/>
        </w:numPr>
      </w:pPr>
      <w:r w:rsidRPr="00010557">
        <w:t>e</w:t>
      </w:r>
      <w:r w:rsidR="00BC3753" w:rsidRPr="00010557">
        <w:t>xamine for evidence of clearing of turbidity in the tube marked test c</w:t>
      </w:r>
      <w:r>
        <w:t>ompared with the saline control</w:t>
      </w:r>
    </w:p>
    <w:p w:rsidR="00345ED7" w:rsidRPr="00345ED7" w:rsidRDefault="001E24FF" w:rsidP="00345ED7">
      <w:pPr>
        <w:pStyle w:val="ListParagraph"/>
        <w:numPr>
          <w:ilvl w:val="0"/>
          <w:numId w:val="21"/>
        </w:numPr>
        <w:rPr>
          <w:rFonts w:cs="PraxisEF-Light"/>
          <w:szCs w:val="28"/>
        </w:rPr>
      </w:pPr>
      <w:r>
        <w:rPr>
          <w:rFonts w:cs="PraxisEF-Light"/>
          <w:szCs w:val="28"/>
        </w:rPr>
        <w:t>i</w:t>
      </w:r>
      <w:r w:rsidR="00345ED7" w:rsidRPr="00345ED7">
        <w:rPr>
          <w:rFonts w:cs="PraxisEF-Light"/>
          <w:szCs w:val="28"/>
        </w:rPr>
        <w:t>f negative after 1</w:t>
      </w:r>
      <w:r w:rsidR="00345ED7">
        <w:rPr>
          <w:rFonts w:cs="PraxisEF-Light"/>
          <w:szCs w:val="28"/>
        </w:rPr>
        <w:t>5 min, c</w:t>
      </w:r>
      <w:r w:rsidR="00345ED7" w:rsidRPr="00345ED7">
        <w:rPr>
          <w:rFonts w:cs="PraxisEF-Light"/>
          <w:szCs w:val="28"/>
        </w:rPr>
        <w:t>ontinue to incubate th</w:t>
      </w:r>
      <w:r w:rsidR="00345ED7">
        <w:rPr>
          <w:rFonts w:cs="PraxisEF-Light"/>
          <w:szCs w:val="28"/>
        </w:rPr>
        <w:t>e tubes for up to 2 hours and then o</w:t>
      </w:r>
      <w:r w:rsidR="00345ED7" w:rsidRPr="00345ED7">
        <w:rPr>
          <w:rFonts w:cs="PraxisEF-Light"/>
          <w:szCs w:val="28"/>
        </w:rPr>
        <w:t xml:space="preserve">bserve again for </w:t>
      </w:r>
      <w:r w:rsidR="00345ED7">
        <w:rPr>
          <w:rFonts w:cs="PraxisEF-Light"/>
          <w:szCs w:val="28"/>
        </w:rPr>
        <w:t xml:space="preserve">evidence of </w:t>
      </w:r>
      <w:r w:rsidR="00345ED7" w:rsidRPr="00345ED7">
        <w:rPr>
          <w:rFonts w:cs="PraxisEF-Light"/>
          <w:szCs w:val="28"/>
        </w:rPr>
        <w:t>clearing</w:t>
      </w:r>
    </w:p>
    <w:p w:rsidR="00BC3753" w:rsidRPr="00010557" w:rsidRDefault="00BC3753" w:rsidP="00BC3753">
      <w:pPr>
        <w:pStyle w:val="PHEreportsub"/>
      </w:pPr>
      <w:r w:rsidRPr="00010557">
        <w:t xml:space="preserve">Positive </w:t>
      </w:r>
      <w:r w:rsidR="008F1B1B">
        <w:t>r</w:t>
      </w:r>
      <w:r w:rsidRPr="00010557">
        <w:t>esult</w:t>
      </w:r>
    </w:p>
    <w:p w:rsidR="00BC3753" w:rsidRPr="00010557" w:rsidRDefault="00BC3753" w:rsidP="00BC3753">
      <w:pPr>
        <w:pStyle w:val="PHEBodytext"/>
      </w:pPr>
      <w:r w:rsidRPr="00010557">
        <w:t>Suspension clears in tube labelled test and</w:t>
      </w:r>
      <w:r w:rsidR="00182914" w:rsidRPr="00010557">
        <w:t xml:space="preserve"> remains turbid in control tube</w:t>
      </w:r>
    </w:p>
    <w:p w:rsidR="00BC3753" w:rsidRPr="00010557" w:rsidRDefault="00BC3753" w:rsidP="00BC3753">
      <w:pPr>
        <w:pStyle w:val="PHEreportsub"/>
      </w:pPr>
      <w:r w:rsidRPr="00010557">
        <w:t xml:space="preserve">Negative </w:t>
      </w:r>
      <w:r w:rsidR="008F1B1B">
        <w:t>r</w:t>
      </w:r>
      <w:r w:rsidRPr="00010557">
        <w:t>esult</w:t>
      </w:r>
    </w:p>
    <w:p w:rsidR="00BC3753" w:rsidRPr="00010557" w:rsidRDefault="00BC3753" w:rsidP="00BC3753">
      <w:pPr>
        <w:pStyle w:val="PHEBodytext"/>
      </w:pPr>
      <w:r w:rsidRPr="00010557">
        <w:t>Suspension remains turbid in both tubes</w:t>
      </w:r>
    </w:p>
    <w:p w:rsidR="00BC3753" w:rsidRPr="00010557" w:rsidRDefault="00BC3753" w:rsidP="00BC3753">
      <w:pPr>
        <w:pStyle w:val="PHEBodytext"/>
      </w:pPr>
      <w:r w:rsidRPr="00010557">
        <w:rPr>
          <w:b/>
        </w:rPr>
        <w:t>Note:</w:t>
      </w:r>
      <w:r w:rsidRPr="00010557">
        <w:t xml:space="preserve"> Partial clearing (partial solubility) is not considered positive for </w:t>
      </w:r>
      <w:r w:rsidRPr="00010557">
        <w:rPr>
          <w:i/>
        </w:rPr>
        <w:t xml:space="preserve">S. pneumoniae </w:t>
      </w:r>
      <w:r w:rsidR="00182914" w:rsidRPr="00010557">
        <w:t>identification.</w:t>
      </w:r>
    </w:p>
    <w:p w:rsidR="00BC3753" w:rsidRPr="00010557" w:rsidRDefault="00BC3753" w:rsidP="00BC3753">
      <w:pPr>
        <w:pStyle w:val="PHEBodytext"/>
      </w:pPr>
    </w:p>
    <w:p w:rsidR="00BC3753" w:rsidRPr="00010557" w:rsidRDefault="00BC3753" w:rsidP="00BC3753">
      <w:pPr>
        <w:pStyle w:val="HPABodytext"/>
        <w:spacing w:line="720" w:lineRule="auto"/>
      </w:pPr>
    </w:p>
    <w:p w:rsidR="00B55F4C" w:rsidRPr="00010557" w:rsidRDefault="00B55F4C" w:rsidP="00B55F4C">
      <w:pPr>
        <w:pStyle w:val="PHEBodytext"/>
      </w:pPr>
    </w:p>
    <w:p w:rsidR="004B526E" w:rsidRPr="00010557" w:rsidRDefault="002D3CCE" w:rsidP="00B55F4C">
      <w:pPr>
        <w:pStyle w:val="PHEreportHeading1"/>
      </w:pPr>
      <w:bookmarkStart w:id="23" w:name="_Toc119225996"/>
      <w:bookmarkStart w:id="24" w:name="_Toc210040722"/>
      <w:bookmarkEnd w:id="22"/>
      <w:r w:rsidRPr="00010557">
        <w:br w:type="page"/>
      </w:r>
      <w:bookmarkStart w:id="25" w:name="_Toc521502876"/>
      <w:bookmarkStart w:id="26" w:name="_Toc285103697"/>
      <w:bookmarkEnd w:id="23"/>
      <w:bookmarkEnd w:id="24"/>
      <w:r w:rsidR="00B55F4C" w:rsidRPr="00010557">
        <w:lastRenderedPageBreak/>
        <w:t>Appendix</w:t>
      </w:r>
      <w:r w:rsidR="00CF68AA" w:rsidRPr="00010557">
        <w:t xml:space="preserve">: </w:t>
      </w:r>
      <w:r w:rsidR="00BC3753" w:rsidRPr="00010557">
        <w:t xml:space="preserve">Bile </w:t>
      </w:r>
      <w:r w:rsidR="008F1B1B" w:rsidRPr="00010557">
        <w:t>solubility t</w:t>
      </w:r>
      <w:r w:rsidR="00BC3753" w:rsidRPr="00010557">
        <w:t>est</w:t>
      </w:r>
      <w:bookmarkEnd w:id="25"/>
    </w:p>
    <w:p w:rsidR="00182914" w:rsidRPr="00010557" w:rsidRDefault="00182914" w:rsidP="00B55F4C">
      <w:pPr>
        <w:pStyle w:val="PHEBodytext"/>
        <w:rPr>
          <w:rFonts w:asciiTheme="minorHAnsi" w:eastAsiaTheme="minorHAnsi" w:hAnsiTheme="minorHAnsi" w:cstheme="minorBidi"/>
          <w:sz w:val="22"/>
          <w:szCs w:val="22"/>
          <w:lang w:eastAsia="en-US"/>
        </w:rPr>
      </w:pPr>
    </w:p>
    <w:p w:rsidR="004B526E" w:rsidRPr="00010557" w:rsidRDefault="00E06BE4" w:rsidP="00B55F4C">
      <w:pPr>
        <w:pStyle w:val="PHEBodytext"/>
        <w:rPr>
          <w:rFonts w:asciiTheme="minorHAnsi" w:eastAsiaTheme="minorHAnsi" w:hAnsiTheme="minorHAnsi" w:cstheme="minorBidi"/>
          <w:sz w:val="22"/>
          <w:szCs w:val="22"/>
          <w:lang w:eastAsia="en-US"/>
        </w:rPr>
      </w:pPr>
      <w:r>
        <w:object w:dxaOrig="11176" w:dyaOrig="9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392.55pt" o:ole="">
            <v:imagedata r:id="rId22" o:title=""/>
          </v:shape>
          <o:OLEObject Type="Embed" ProgID="Visio.Drawing.11" ShapeID="_x0000_i1025" DrawAspect="Content" ObjectID="_1595655295" r:id="rId23"/>
        </w:object>
      </w:r>
    </w:p>
    <w:p w:rsidR="00182914" w:rsidRPr="00010557" w:rsidRDefault="00182914" w:rsidP="00B55F4C">
      <w:pPr>
        <w:pStyle w:val="PHEBodytext"/>
        <w:rPr>
          <w:rFonts w:eastAsiaTheme="minorHAnsi" w:cs="Arial"/>
          <w:b/>
          <w:szCs w:val="24"/>
          <w:lang w:eastAsia="en-US"/>
        </w:rPr>
      </w:pPr>
      <w:r w:rsidRPr="00010557">
        <w:rPr>
          <w:rFonts w:eastAsiaTheme="minorHAnsi" w:cs="Arial"/>
          <w:b/>
          <w:szCs w:val="24"/>
          <w:lang w:eastAsia="en-US"/>
        </w:rPr>
        <w:t>Note:</w:t>
      </w:r>
    </w:p>
    <w:p w:rsidR="00BC3753" w:rsidRPr="00010557" w:rsidRDefault="00182914" w:rsidP="00B55F4C">
      <w:pPr>
        <w:pStyle w:val="PHEBodytext"/>
        <w:rPr>
          <w:rFonts w:eastAsiaTheme="minorHAnsi" w:cs="Arial"/>
          <w:szCs w:val="24"/>
          <w:lang w:eastAsia="en-US"/>
        </w:rPr>
      </w:pPr>
      <w:r w:rsidRPr="00010557">
        <w:rPr>
          <w:rFonts w:eastAsiaTheme="minorHAnsi" w:cs="Arial"/>
          <w:szCs w:val="24"/>
          <w:lang w:eastAsia="en-US"/>
        </w:rPr>
        <w:t xml:space="preserve">Positive </w:t>
      </w:r>
      <w:r w:rsidR="00EC2112">
        <w:rPr>
          <w:rFonts w:eastAsiaTheme="minorHAnsi" w:cs="Arial"/>
          <w:szCs w:val="24"/>
          <w:lang w:eastAsia="en-US"/>
        </w:rPr>
        <w:t>c</w:t>
      </w:r>
      <w:r w:rsidRPr="00010557">
        <w:rPr>
          <w:rFonts w:eastAsiaTheme="minorHAnsi" w:cs="Arial"/>
          <w:szCs w:val="24"/>
          <w:lang w:eastAsia="en-US"/>
        </w:rPr>
        <w:t xml:space="preserve">ontrol: </w:t>
      </w:r>
      <w:r w:rsidRPr="00010557">
        <w:rPr>
          <w:rFonts w:eastAsiaTheme="minorHAnsi" w:cs="Arial"/>
          <w:i/>
          <w:szCs w:val="24"/>
          <w:lang w:eastAsia="en-US"/>
        </w:rPr>
        <w:t>Streptococcus pneumoniae</w:t>
      </w:r>
      <w:r w:rsidRPr="00010557">
        <w:rPr>
          <w:rFonts w:eastAsiaTheme="minorHAnsi" w:cs="Arial"/>
          <w:szCs w:val="24"/>
          <w:lang w:eastAsia="en-US"/>
        </w:rPr>
        <w:t xml:space="preserve"> NCTC 12977</w:t>
      </w:r>
    </w:p>
    <w:p w:rsidR="00182914" w:rsidRPr="00010557" w:rsidRDefault="00182914" w:rsidP="00B55F4C">
      <w:pPr>
        <w:pStyle w:val="PHEBodytext"/>
        <w:rPr>
          <w:rFonts w:eastAsiaTheme="minorHAnsi" w:cs="Arial"/>
          <w:szCs w:val="24"/>
          <w:lang w:eastAsia="en-US"/>
        </w:rPr>
      </w:pPr>
      <w:r w:rsidRPr="00010557">
        <w:rPr>
          <w:rFonts w:eastAsiaTheme="minorHAnsi" w:cs="Arial"/>
          <w:szCs w:val="24"/>
          <w:lang w:eastAsia="en-US"/>
        </w:rPr>
        <w:t xml:space="preserve">Negative </w:t>
      </w:r>
      <w:r w:rsidR="00EC2112">
        <w:rPr>
          <w:rFonts w:eastAsiaTheme="minorHAnsi" w:cs="Arial"/>
          <w:szCs w:val="24"/>
          <w:lang w:eastAsia="en-US"/>
        </w:rPr>
        <w:t>c</w:t>
      </w:r>
      <w:r w:rsidRPr="00010557">
        <w:rPr>
          <w:rFonts w:eastAsiaTheme="minorHAnsi" w:cs="Arial"/>
          <w:szCs w:val="24"/>
          <w:lang w:eastAsia="en-US"/>
        </w:rPr>
        <w:t xml:space="preserve">ontrol: </w:t>
      </w:r>
      <w:r w:rsidRPr="00010557">
        <w:rPr>
          <w:rFonts w:eastAsiaTheme="minorHAnsi" w:cs="Arial"/>
          <w:i/>
          <w:szCs w:val="24"/>
          <w:lang w:eastAsia="en-US"/>
        </w:rPr>
        <w:t>Streptococcus mitis</w:t>
      </w:r>
      <w:r w:rsidRPr="00010557">
        <w:rPr>
          <w:rFonts w:eastAsiaTheme="minorHAnsi" w:cs="Arial"/>
          <w:szCs w:val="24"/>
          <w:lang w:eastAsia="en-US"/>
        </w:rPr>
        <w:t xml:space="preserve"> NCTC 10712</w:t>
      </w:r>
    </w:p>
    <w:p w:rsidR="00BC3753" w:rsidRDefault="00BC3753" w:rsidP="00B55F4C">
      <w:pPr>
        <w:pStyle w:val="PHEBodytext"/>
        <w:sectPr w:rsidR="00BC3753" w:rsidSect="00155021">
          <w:headerReference w:type="default" r:id="rId24"/>
          <w:footerReference w:type="default" r:id="rId25"/>
          <w:headerReference w:type="first" r:id="rId26"/>
          <w:footerReference w:type="first" r:id="rId27"/>
          <w:pgSz w:w="11906" w:h="16838" w:code="9"/>
          <w:pgMar w:top="567" w:right="1287" w:bottom="1440" w:left="1440" w:header="709" w:footer="709" w:gutter="0"/>
          <w:pgNumType w:start="1"/>
          <w:cols w:space="708"/>
          <w:titlePg/>
          <w:docGrid w:linePitch="360"/>
        </w:sectPr>
      </w:pPr>
      <w:r w:rsidRPr="00010557">
        <w:t>The flowchart is for guidance only.</w:t>
      </w:r>
    </w:p>
    <w:p w:rsidR="00F62A16" w:rsidRDefault="00D32B1A" w:rsidP="005E3772">
      <w:pPr>
        <w:pStyle w:val="PHEreportHeading1"/>
      </w:pPr>
      <w:bookmarkStart w:id="31" w:name="_Toc521502877"/>
      <w:bookmarkEnd w:id="26"/>
      <w:r w:rsidRPr="0017668F">
        <w:lastRenderedPageBreak/>
        <w:t>References</w:t>
      </w:r>
      <w:bookmarkEnd w:id="31"/>
    </w:p>
    <w:p w:rsidR="00EC2112" w:rsidRPr="005919BD" w:rsidRDefault="00EC2112" w:rsidP="00EC2112">
      <w:pPr>
        <w:ind w:left="0" w:firstLine="0"/>
        <w:rPr>
          <w:b/>
        </w:rPr>
      </w:pPr>
      <w:r w:rsidRPr="005919BD">
        <w:rPr>
          <w:b/>
        </w:rPr>
        <w:t>Modified GRADE table used by UK SMIs when assessing references</w:t>
      </w:r>
    </w:p>
    <w:p w:rsidR="00EC2112" w:rsidRDefault="00EC2112" w:rsidP="00EC2112">
      <w:pPr>
        <w:ind w:left="0" w:firstLine="0"/>
      </w:pPr>
    </w:p>
    <w:p w:rsidR="00EC2112" w:rsidRDefault="00EC2112" w:rsidP="00EC2112">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EC2112" w:rsidRDefault="00EC2112" w:rsidP="00EC2112">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EC2112" w:rsidRPr="00C66EBE" w:rsidTr="00A0476E">
        <w:tc>
          <w:tcPr>
            <w:tcW w:w="4219" w:type="dxa"/>
          </w:tcPr>
          <w:p w:rsidR="00EC2112" w:rsidRDefault="00EC2112" w:rsidP="00A0476E">
            <w:pPr>
              <w:widowControl w:val="0"/>
              <w:overflowPunct w:val="0"/>
              <w:autoSpaceDE w:val="0"/>
              <w:autoSpaceDN w:val="0"/>
              <w:adjustRightInd w:val="0"/>
              <w:jc w:val="both"/>
              <w:textAlignment w:val="baseline"/>
              <w:rPr>
                <w:b/>
              </w:rPr>
            </w:pPr>
          </w:p>
          <w:p w:rsidR="00EC2112" w:rsidRDefault="00EC2112" w:rsidP="00A0476E">
            <w:pPr>
              <w:widowControl w:val="0"/>
              <w:overflowPunct w:val="0"/>
              <w:autoSpaceDE w:val="0"/>
              <w:autoSpaceDN w:val="0"/>
              <w:adjustRightInd w:val="0"/>
              <w:jc w:val="both"/>
              <w:textAlignment w:val="baseline"/>
              <w:rPr>
                <w:b/>
              </w:rPr>
            </w:pPr>
            <w:r w:rsidRPr="000B261F">
              <w:rPr>
                <w:b/>
              </w:rPr>
              <w:t>Strength of recommendation</w:t>
            </w:r>
          </w:p>
          <w:p w:rsidR="00EC2112" w:rsidRPr="000B261F" w:rsidRDefault="00EC2112" w:rsidP="00A0476E">
            <w:pPr>
              <w:widowControl w:val="0"/>
              <w:overflowPunct w:val="0"/>
              <w:autoSpaceDE w:val="0"/>
              <w:autoSpaceDN w:val="0"/>
              <w:adjustRightInd w:val="0"/>
              <w:jc w:val="both"/>
              <w:textAlignment w:val="baseline"/>
              <w:rPr>
                <w:b/>
              </w:rPr>
            </w:pPr>
          </w:p>
        </w:tc>
        <w:tc>
          <w:tcPr>
            <w:tcW w:w="4251" w:type="dxa"/>
          </w:tcPr>
          <w:p w:rsidR="00EC2112" w:rsidRDefault="00EC2112" w:rsidP="00A0476E">
            <w:pPr>
              <w:widowControl w:val="0"/>
              <w:overflowPunct w:val="0"/>
              <w:autoSpaceDE w:val="0"/>
              <w:autoSpaceDN w:val="0"/>
              <w:adjustRightInd w:val="0"/>
              <w:jc w:val="both"/>
              <w:textAlignment w:val="baseline"/>
              <w:rPr>
                <w:b/>
              </w:rPr>
            </w:pPr>
          </w:p>
          <w:p w:rsidR="00EC2112" w:rsidRPr="000B261F" w:rsidRDefault="00EC2112" w:rsidP="00A0476E">
            <w:pPr>
              <w:widowControl w:val="0"/>
              <w:overflowPunct w:val="0"/>
              <w:autoSpaceDE w:val="0"/>
              <w:autoSpaceDN w:val="0"/>
              <w:adjustRightInd w:val="0"/>
              <w:jc w:val="both"/>
              <w:textAlignment w:val="baseline"/>
              <w:rPr>
                <w:b/>
              </w:rPr>
            </w:pPr>
            <w:r w:rsidRPr="000B261F">
              <w:rPr>
                <w:b/>
              </w:rPr>
              <w:t>Quality of evidence</w:t>
            </w:r>
          </w:p>
        </w:tc>
      </w:tr>
      <w:tr w:rsidR="00EC2112" w:rsidRPr="00C66EBE" w:rsidTr="00A0476E">
        <w:tc>
          <w:tcPr>
            <w:tcW w:w="4219" w:type="dxa"/>
          </w:tcPr>
          <w:p w:rsidR="00EC2112" w:rsidRPr="006B41F1" w:rsidRDefault="00EC2112" w:rsidP="00A0476E">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EC2112" w:rsidRPr="006B41F1" w:rsidRDefault="00EC2112" w:rsidP="00A0476E">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EC2112" w:rsidRPr="00C66EBE" w:rsidTr="00A0476E">
        <w:tc>
          <w:tcPr>
            <w:tcW w:w="4219" w:type="dxa"/>
          </w:tcPr>
          <w:p w:rsidR="00EC2112" w:rsidRPr="006B41F1" w:rsidRDefault="00EC2112" w:rsidP="00A0476E">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EC2112" w:rsidRPr="006B41F1" w:rsidRDefault="00EC2112" w:rsidP="00A0476E">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EC2112" w:rsidRPr="00C66EBE" w:rsidTr="00A0476E">
        <w:tc>
          <w:tcPr>
            <w:tcW w:w="4219" w:type="dxa"/>
          </w:tcPr>
          <w:p w:rsidR="00EC2112" w:rsidRPr="006B41F1" w:rsidRDefault="00EC2112" w:rsidP="00A0476E">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EC2112" w:rsidRPr="006B41F1" w:rsidRDefault="00EC2112" w:rsidP="00A0476E">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EC2112" w:rsidRPr="00C66EBE" w:rsidTr="00A0476E">
        <w:trPr>
          <w:trHeight w:val="765"/>
        </w:trPr>
        <w:tc>
          <w:tcPr>
            <w:tcW w:w="4219" w:type="dxa"/>
          </w:tcPr>
          <w:p w:rsidR="00EC2112" w:rsidRPr="006B41F1" w:rsidRDefault="00EC2112" w:rsidP="00A0476E">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EC2112" w:rsidRPr="006B41F1" w:rsidRDefault="00EC2112" w:rsidP="00A0476E">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EC2112" w:rsidRPr="00C66EBE" w:rsidTr="00A0476E">
        <w:trPr>
          <w:trHeight w:val="330"/>
        </w:trPr>
        <w:tc>
          <w:tcPr>
            <w:tcW w:w="4219" w:type="dxa"/>
          </w:tcPr>
          <w:p w:rsidR="00EC2112" w:rsidRPr="006B41F1" w:rsidRDefault="00EC2112" w:rsidP="00A0476E">
            <w:pPr>
              <w:widowControl w:val="0"/>
              <w:overflowPunct w:val="0"/>
              <w:autoSpaceDE w:val="0"/>
              <w:autoSpaceDN w:val="0"/>
              <w:adjustRightInd w:val="0"/>
              <w:jc w:val="both"/>
              <w:textAlignment w:val="baseline"/>
              <w:rPr>
                <w:b/>
              </w:rPr>
            </w:pPr>
          </w:p>
        </w:tc>
        <w:tc>
          <w:tcPr>
            <w:tcW w:w="4251" w:type="dxa"/>
          </w:tcPr>
          <w:p w:rsidR="00EC2112" w:rsidRDefault="00EC2112" w:rsidP="00A0476E">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EC2112" w:rsidRPr="00C66EBE" w:rsidTr="00A0476E">
        <w:tc>
          <w:tcPr>
            <w:tcW w:w="4219" w:type="dxa"/>
          </w:tcPr>
          <w:p w:rsidR="00EC2112" w:rsidRPr="006B41F1" w:rsidRDefault="00EC2112" w:rsidP="00A0476E">
            <w:pPr>
              <w:widowControl w:val="0"/>
              <w:overflowPunct w:val="0"/>
              <w:autoSpaceDE w:val="0"/>
              <w:autoSpaceDN w:val="0"/>
              <w:adjustRightInd w:val="0"/>
              <w:jc w:val="both"/>
              <w:textAlignment w:val="baseline"/>
              <w:rPr>
                <w:b/>
              </w:rPr>
            </w:pPr>
          </w:p>
        </w:tc>
        <w:tc>
          <w:tcPr>
            <w:tcW w:w="4251" w:type="dxa"/>
          </w:tcPr>
          <w:p w:rsidR="00EC2112" w:rsidRPr="006B41F1" w:rsidRDefault="00EC2112" w:rsidP="00A0476E">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7416DF" w:rsidRDefault="007416DF" w:rsidP="007416DF">
      <w:pPr>
        <w:pStyle w:val="PHEBodytext"/>
      </w:pPr>
    </w:p>
    <w:p w:rsidR="007416DF" w:rsidRDefault="007416DF" w:rsidP="007416DF">
      <w:pPr>
        <w:pStyle w:val="PHEBodytext"/>
      </w:pPr>
    </w:p>
    <w:p w:rsidR="007416DF" w:rsidRPr="007416DF" w:rsidRDefault="007416DF" w:rsidP="007416DF">
      <w:pPr>
        <w:pStyle w:val="EndNoteBibliography"/>
        <w:ind w:left="720" w:hanging="720"/>
      </w:pPr>
      <w:r>
        <w:fldChar w:fldCharType="begin" w:fldLock="1"/>
      </w:r>
      <w:r>
        <w:instrText xml:space="preserve"> ADDIN EN.REFLIST </w:instrText>
      </w:r>
      <w:r>
        <w:fldChar w:fldCharType="separate"/>
      </w:r>
      <w:r w:rsidRPr="007416DF">
        <w:rPr>
          <w:sz w:val="20"/>
        </w:rPr>
        <w:t>1.</w:t>
      </w:r>
      <w:r w:rsidRPr="007416DF">
        <w:rPr>
          <w:sz w:val="20"/>
        </w:rPr>
        <w:tab/>
        <w:t xml:space="preserve">MacFaddin J.F. Bile Solubility Test. Biochemical Tests for Identification of Medical Bacteria. 3rd ed. Philadelphia: Lippincott Williams and Wilkins; 2000. p. 27-34. </w:t>
      </w:r>
      <w:r w:rsidRPr="007416DF">
        <w:rPr>
          <w:b/>
          <w:sz w:val="20"/>
        </w:rPr>
        <w:t>B, III</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2.</w:t>
      </w:r>
      <w:r w:rsidRPr="007416DF">
        <w:rPr>
          <w:sz w:val="20"/>
        </w:rPr>
        <w:tab/>
        <w:t>Murray PR. Modification of the bile solubility test for rapid identification of Streptococcus pneumoniae. JClinMicrobiol 1979;9:290-1.</w:t>
      </w:r>
      <w:r w:rsidRPr="007416DF">
        <w:t xml:space="preserve"> </w:t>
      </w:r>
      <w:r w:rsidRPr="007416DF">
        <w:rPr>
          <w:b/>
          <w:sz w:val="20"/>
        </w:rPr>
        <w:t>B, II</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3.</w:t>
      </w:r>
      <w:r w:rsidRPr="007416DF">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4.</w:t>
      </w:r>
      <w:r w:rsidRPr="007416DF">
        <w:rPr>
          <w:sz w:val="20"/>
        </w:rPr>
        <w:tab/>
        <w:t xml:space="preserve">Official Journal of the European Communities. Directive 98/79/EC of the European Parliament and of the Council of 27 October 1998 on </w:t>
      </w:r>
      <w:r w:rsidRPr="007416DF">
        <w:rPr>
          <w:i/>
          <w:sz w:val="20"/>
        </w:rPr>
        <w:t xml:space="preserve">in vitro </w:t>
      </w:r>
      <w:r w:rsidRPr="007416DF">
        <w:rPr>
          <w:sz w:val="20"/>
        </w:rPr>
        <w:t xml:space="preserve">diagnostic medical devices 1998. 1-37.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5.</w:t>
      </w:r>
      <w:r w:rsidRPr="007416DF">
        <w:rPr>
          <w:sz w:val="20"/>
        </w:rPr>
        <w:tab/>
        <w:t xml:space="preserve">Health and Safety Executive. Safe use of pneumatic air tube transport systems for pathology specimens. 2009.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6.</w:t>
      </w:r>
      <w:r w:rsidRPr="007416DF">
        <w:rPr>
          <w:sz w:val="20"/>
        </w:rPr>
        <w:tab/>
        <w:t xml:space="preserve">Department for Transport. Transport of Infectious Substances, 2011 Revision 5. 2011.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7.</w:t>
      </w:r>
      <w:r w:rsidRPr="007416DF">
        <w:rPr>
          <w:sz w:val="20"/>
        </w:rPr>
        <w:tab/>
        <w:t xml:space="preserve">World Health Organization. Guidance on regulations for the Transport of Infectious Substances 2017-2018. 2017.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8.</w:t>
      </w:r>
      <w:r w:rsidRPr="007416DF">
        <w:rPr>
          <w:sz w:val="20"/>
        </w:rPr>
        <w:tab/>
        <w:t xml:space="preserve">Home Office. Anti-terrorism, Crime and Security Act. 2001.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9.</w:t>
      </w:r>
      <w:r w:rsidRPr="007416DF">
        <w:rPr>
          <w:sz w:val="20"/>
        </w:rPr>
        <w:tab/>
        <w:t xml:space="preserve">Advisory Committee on Dangerous Pathogens. The Approved List of Biological Agents. Health and Safety Executive 2013. 1-35.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10.</w:t>
      </w:r>
      <w:r w:rsidRPr="007416DF">
        <w:rPr>
          <w:sz w:val="20"/>
        </w:rPr>
        <w:tab/>
        <w:t xml:space="preserve">Advisory Committee on Dangerous Pathogens. Infections at work: Controlling the risks. Her Majesty's Stationery Office 2003.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11.</w:t>
      </w:r>
      <w:r w:rsidRPr="007416DF">
        <w:rPr>
          <w:sz w:val="20"/>
        </w:rPr>
        <w:tab/>
        <w:t xml:space="preserve">Advisory Committee on Dangerous Pathogens. Biological agents: Managing the risks in laboratories and healthcare premises. Health and Safety Executive 2005.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12.</w:t>
      </w:r>
      <w:r w:rsidRPr="007416DF">
        <w:rPr>
          <w:sz w:val="20"/>
        </w:rPr>
        <w:tab/>
        <w:t xml:space="preserve">Advisory Committee on Dangerous Pathogens. Biological Agents: Managing the Risks in Laboratories and Healthcare Premises. Appendix 1.2 Transport of Infectious Substances - Revision. Health and Safety Executive 2008.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13.</w:t>
      </w:r>
      <w:r w:rsidRPr="007416DF">
        <w:rPr>
          <w:sz w:val="20"/>
        </w:rPr>
        <w:tab/>
        <w:t>Centers for Disease Control and Prevention. Guidelines for Safe Work Practices in Human and Animal Medical Diagnostic Laboratories. MMWR Surveill Summ 2012;61:1-102.</w:t>
      </w:r>
      <w:r w:rsidRPr="007416DF">
        <w:t xml:space="preserve"> </w:t>
      </w:r>
      <w:r w:rsidRPr="007416DF">
        <w:rPr>
          <w:b/>
          <w:sz w:val="20"/>
        </w:rPr>
        <w:t>B, IV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14.</w:t>
      </w:r>
      <w:r w:rsidRPr="007416DF">
        <w:rPr>
          <w:sz w:val="20"/>
        </w:rPr>
        <w:tab/>
        <w:t xml:space="preserve">Health and Safety Executive. Control of Substances Hazardous to Health Regulations. The Control of Substances Hazardous to Health Regulations 2002 (as amended). HSE Books,. 2013.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15.</w:t>
      </w:r>
      <w:r w:rsidRPr="007416DF">
        <w:rPr>
          <w:sz w:val="20"/>
        </w:rPr>
        <w:tab/>
        <w:t xml:space="preserve">Health and Safety Executive. Five Steps to Risk Assessment: A Step by Step Guide to a Safer and Healthier Workplace. HSE Books,. 2002.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16.</w:t>
      </w:r>
      <w:r w:rsidRPr="007416DF">
        <w:rPr>
          <w:sz w:val="20"/>
        </w:rPr>
        <w:tab/>
        <w:t xml:space="preserve">Health Services Advisory Committee. Safe Working and the Prevention of Infection in Clinical Laboratories and Similar Facilities. HSE Books 2003.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17.</w:t>
      </w:r>
      <w:r w:rsidRPr="007416DF">
        <w:rPr>
          <w:sz w:val="20"/>
        </w:rPr>
        <w:tab/>
        <w:t xml:space="preserve">British Standards Institution (BSI). BS EN12469 - Biotechnology - performance criteria for microbiological safety cabinets 2000.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18.</w:t>
      </w:r>
      <w:r w:rsidRPr="007416DF">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19.</w:t>
      </w:r>
      <w:r w:rsidRPr="007416DF">
        <w:rPr>
          <w:sz w:val="20"/>
        </w:rPr>
        <w:tab/>
        <w:t xml:space="preserve">Department of Health. Transport of Infectious Substances. Best Practice Guidance for Microbiology Laboratories. Department of Health. 1-13. 2007. </w:t>
      </w:r>
      <w:r w:rsidRPr="007416DF">
        <w:rPr>
          <w:b/>
          <w:sz w:val="20"/>
        </w:rPr>
        <w:t>A, V</w:t>
      </w:r>
    </w:p>
    <w:p w:rsidR="007416DF" w:rsidRPr="007416DF" w:rsidRDefault="007416DF" w:rsidP="007416DF">
      <w:pPr>
        <w:pStyle w:val="EndNoteBibliography"/>
        <w:ind w:left="0" w:firstLine="0"/>
      </w:pPr>
      <w:bookmarkStart w:id="32" w:name="_GoBack"/>
      <w:bookmarkEnd w:id="32"/>
    </w:p>
    <w:p w:rsidR="007416DF" w:rsidRPr="007416DF" w:rsidRDefault="007416DF" w:rsidP="007416DF">
      <w:pPr>
        <w:pStyle w:val="EndNoteBibliography"/>
        <w:ind w:left="720" w:hanging="720"/>
      </w:pPr>
      <w:r w:rsidRPr="007416DF">
        <w:rPr>
          <w:sz w:val="20"/>
        </w:rPr>
        <w:t>20.</w:t>
      </w:r>
      <w:r w:rsidRPr="007416DF">
        <w:rPr>
          <w:sz w:val="20"/>
        </w:rPr>
        <w:tab/>
        <w:t xml:space="preserve">Health and Safety Executive. A Guide to Risk Assessment Requirements: Common Provisions in Health and Safety Law. HSE Books,. 2002. </w:t>
      </w:r>
      <w:r w:rsidRPr="007416DF">
        <w:rPr>
          <w:b/>
          <w:sz w:val="20"/>
        </w:rPr>
        <w:t>A, V</w:t>
      </w:r>
    </w:p>
    <w:p w:rsidR="007416DF" w:rsidRPr="007416DF" w:rsidRDefault="007416DF" w:rsidP="007416DF">
      <w:pPr>
        <w:pStyle w:val="EndNoteBibliography"/>
        <w:ind w:left="0" w:firstLine="0"/>
      </w:pPr>
    </w:p>
    <w:p w:rsidR="007416DF" w:rsidRPr="007416DF" w:rsidRDefault="007416DF" w:rsidP="007416DF">
      <w:pPr>
        <w:pStyle w:val="EndNoteBibliography"/>
        <w:ind w:left="720" w:hanging="720"/>
      </w:pPr>
      <w:r w:rsidRPr="007416DF">
        <w:rPr>
          <w:sz w:val="20"/>
        </w:rPr>
        <w:t>21.</w:t>
      </w:r>
      <w:r w:rsidRPr="007416DF">
        <w:rPr>
          <w:sz w:val="20"/>
        </w:rPr>
        <w:tab/>
        <w:t xml:space="preserve">Isenberg HD Clinical Microbiology Procedures Handbook. Washington DC: American Society for Microbiology; 1992. 1.20.19-1.20.20. </w:t>
      </w:r>
      <w:r w:rsidRPr="007416DF">
        <w:rPr>
          <w:b/>
          <w:sz w:val="20"/>
        </w:rPr>
        <w:t>B, III</w:t>
      </w:r>
    </w:p>
    <w:p w:rsidR="007416DF" w:rsidRPr="007416DF" w:rsidRDefault="007416DF" w:rsidP="007416DF">
      <w:pPr>
        <w:pStyle w:val="EndNoteBibliography"/>
        <w:ind w:left="0" w:firstLine="0"/>
      </w:pPr>
    </w:p>
    <w:p w:rsidR="00BC25DD" w:rsidRDefault="007416DF" w:rsidP="007416DF">
      <w:pPr>
        <w:pStyle w:val="PHEBodytext"/>
      </w:pPr>
      <w:r>
        <w:fldChar w:fldCharType="end"/>
      </w:r>
    </w:p>
    <w:sectPr w:rsidR="00BC25DD" w:rsidSect="00335610">
      <w:headerReference w:type="even" r:id="rId28"/>
      <w:headerReference w:type="first" r:id="rId29"/>
      <w:footerReference w:type="first" r:id="rId3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7AD" w:rsidRDefault="007A67AD" w:rsidP="003E0911">
      <w:pPr>
        <w:pStyle w:val="TOC2"/>
      </w:pPr>
      <w:r>
        <w:separator/>
      </w:r>
    </w:p>
  </w:endnote>
  <w:endnote w:type="continuationSeparator" w:id="0">
    <w:p w:rsidR="007A67AD" w:rsidRDefault="007A67A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Pr="0017668F" w:rsidRDefault="008D269B" w:rsidP="005C25F6">
    <w:pPr>
      <w:pStyle w:val="PHEBodytext"/>
      <w:ind w:left="-284" w:right="-177"/>
      <w:outlineLvl w:val="0"/>
      <w:rPr>
        <w:rStyle w:val="PageNumber"/>
        <w:rFonts w:cs="Arial"/>
      </w:rPr>
    </w:pPr>
    <w:r w:rsidRPr="0017668F">
      <w:rPr>
        <w:rFonts w:cs="Arial"/>
      </w:rPr>
      <w:t xml:space="preserve">Bacteriology – Test Procedures | TP </w:t>
    </w:r>
    <w:r w:rsidR="00812537">
      <w:fldChar w:fldCharType="begin" w:fldLock="1"/>
    </w:r>
    <w:r w:rsidR="00812537">
      <w:instrText xml:space="preserve"> REF  SMINumber  \* MERGEFORMAT </w:instrText>
    </w:r>
    <w:r w:rsidR="00812537">
      <w:fldChar w:fldCharType="separate"/>
    </w:r>
    <w:r w:rsidR="00601D62">
      <w:rPr>
        <w:rFonts w:cs="Arial"/>
      </w:rPr>
      <w:t>5</w:t>
    </w:r>
    <w:r w:rsidR="00812537">
      <w:rPr>
        <w:rFonts w:cs="Arial"/>
      </w:rPr>
      <w:fldChar w:fldCharType="end"/>
    </w:r>
    <w:r w:rsidRPr="0017668F">
      <w:rPr>
        <w:rFonts w:cs="Arial"/>
      </w:rPr>
      <w:t xml:space="preserve"> | Issue no: </w:t>
    </w:r>
    <w:fldSimple w:instr=" REF  NewIssueNumber  \* MERGEFORMAT " w:fldLock="1">
      <w:r w:rsidR="00C435B7">
        <w:rPr>
          <w:rFonts w:cs="Arial"/>
        </w:rPr>
        <w:t>4</w:t>
      </w:r>
    </w:fldSimple>
    <w:r w:rsidR="00601D62">
      <w:t xml:space="preserve"> </w:t>
    </w:r>
    <w:r w:rsidRPr="0017668F">
      <w:rPr>
        <w:rFonts w:cs="Arial"/>
      </w:rPr>
      <w:t xml:space="preserve">| Issue date: </w:t>
    </w:r>
    <w:fldSimple w:instr=" REF  NewIssueDate  \* MERGEFORMAT " w:fldLock="1">
      <w:r w:rsidR="00C435B7">
        <w:rPr>
          <w:rFonts w:cs="Arial"/>
        </w:rPr>
        <w:t>09.08.18</w:t>
      </w:r>
    </w:fldSimple>
    <w:r w:rsidRPr="0017668F">
      <w:rPr>
        <w:rFonts w:cs="Arial"/>
      </w:rPr>
      <w:t xml:space="preserve"> | </w:t>
    </w:r>
    <w:r w:rsidRPr="0017668F">
      <w:rPr>
        <w:rStyle w:val="PageNumber"/>
        <w:rFonts w:cs="Arial"/>
      </w:rPr>
      <w:t xml:space="preserve">Page: </w:t>
    </w:r>
    <w:r w:rsidR="009D312B" w:rsidRPr="0017668F">
      <w:rPr>
        <w:rStyle w:val="PageNumber"/>
        <w:rFonts w:cs="Arial"/>
      </w:rPr>
      <w:fldChar w:fldCharType="begin"/>
    </w:r>
    <w:r w:rsidRPr="0017668F">
      <w:rPr>
        <w:rStyle w:val="PageNumber"/>
        <w:rFonts w:cs="Arial"/>
      </w:rPr>
      <w:instrText xml:space="preserve"> PAGE </w:instrText>
    </w:r>
    <w:r w:rsidR="009D312B" w:rsidRPr="0017668F">
      <w:rPr>
        <w:rStyle w:val="PageNumber"/>
        <w:rFonts w:cs="Arial"/>
      </w:rPr>
      <w:fldChar w:fldCharType="separate"/>
    </w:r>
    <w:r w:rsidR="00812537">
      <w:rPr>
        <w:rStyle w:val="PageNumber"/>
        <w:rFonts w:cs="Arial"/>
        <w:noProof/>
      </w:rPr>
      <w:t>12</w:t>
    </w:r>
    <w:r w:rsidR="009D312B" w:rsidRPr="0017668F">
      <w:rPr>
        <w:rStyle w:val="PageNumber"/>
        <w:rFonts w:cs="Arial"/>
      </w:rPr>
      <w:fldChar w:fldCharType="end"/>
    </w:r>
    <w:r w:rsidRPr="0017668F">
      <w:rPr>
        <w:rStyle w:val="PageNumber"/>
        <w:rFonts w:cs="Arial"/>
      </w:rPr>
      <w:t xml:space="preserve"> of </w:t>
    </w:r>
    <w:r w:rsidR="009D312B" w:rsidRPr="0017668F">
      <w:rPr>
        <w:rStyle w:val="PageNumber"/>
        <w:rFonts w:cs="Arial"/>
      </w:rPr>
      <w:fldChar w:fldCharType="begin"/>
    </w:r>
    <w:r w:rsidRPr="0017668F">
      <w:rPr>
        <w:rStyle w:val="PageNumber"/>
        <w:rFonts w:cs="Arial"/>
      </w:rPr>
      <w:instrText xml:space="preserve"> NUMPAGES </w:instrText>
    </w:r>
    <w:r w:rsidR="009D312B" w:rsidRPr="0017668F">
      <w:rPr>
        <w:rStyle w:val="PageNumber"/>
        <w:rFonts w:cs="Arial"/>
      </w:rPr>
      <w:fldChar w:fldCharType="separate"/>
    </w:r>
    <w:r w:rsidR="00812537">
      <w:rPr>
        <w:rStyle w:val="PageNumber"/>
        <w:rFonts w:cs="Arial"/>
        <w:noProof/>
      </w:rPr>
      <w:t>12</w:t>
    </w:r>
    <w:r w:rsidR="009D312B" w:rsidRPr="0017668F">
      <w:rPr>
        <w:rStyle w:val="PageNumber"/>
        <w:rFonts w:cs="Arial"/>
      </w:rPr>
      <w:fldChar w:fldCharType="end"/>
    </w:r>
    <w:r w:rsidRPr="0017668F">
      <w:rPr>
        <w:rStyle w:val="PageNumber"/>
        <w:rFonts w:cs="Arial"/>
      </w:rPr>
      <w:t xml:space="preserve"> </w:t>
    </w:r>
  </w:p>
  <w:p w:rsidR="008D269B" w:rsidRPr="00A34585" w:rsidRDefault="008D269B"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Pr="0062192A" w:rsidRDefault="008D269B" w:rsidP="00950C9E">
    <w:pPr>
      <w:pStyle w:val="PHEBodytext"/>
      <w:ind w:left="-284"/>
      <w:outlineLvl w:val="0"/>
      <w:rPr>
        <w:rFonts w:cs="Arial"/>
      </w:rPr>
    </w:pPr>
    <w:r w:rsidRPr="0062192A">
      <w:rPr>
        <w:rFonts w:cs="Arial"/>
      </w:rPr>
      <w:t xml:space="preserve">Issued by the Standards Unit, </w:t>
    </w:r>
    <w:r w:rsidR="008F1B1B">
      <w:rPr>
        <w:rFonts w:cs="Arial"/>
      </w:rPr>
      <w:t>National Infection Service</w:t>
    </w:r>
    <w:r>
      <w:rPr>
        <w:rFonts w:cs="Arial"/>
      </w:rPr>
      <w:t>, PHE</w:t>
    </w:r>
  </w:p>
  <w:p w:rsidR="008D269B" w:rsidRDefault="008D269B" w:rsidP="00950C9E">
    <w:pPr>
      <w:pStyle w:val="PHEBodytext"/>
      <w:ind w:left="-284"/>
      <w:outlineLvl w:val="0"/>
      <w:rPr>
        <w:rStyle w:val="PageNumber"/>
        <w:rFonts w:cs="Arial"/>
        <w:sz w:val="16"/>
      </w:rPr>
    </w:pPr>
    <w:r w:rsidRPr="0062192A">
      <w:rPr>
        <w:rFonts w:cs="Arial"/>
      </w:rPr>
      <w:t xml:space="preserve">Bacteriology – Test </w:t>
    </w:r>
    <w:r w:rsidR="006E7F51">
      <w:rPr>
        <w:rFonts w:cs="Arial"/>
      </w:rPr>
      <w:t>P</w:t>
    </w:r>
    <w:r w:rsidRPr="0062192A">
      <w:rPr>
        <w:rFonts w:cs="Arial"/>
      </w:rPr>
      <w:t>rocedures | TP</w:t>
    </w:r>
    <w:r w:rsidR="005E3772">
      <w:rPr>
        <w:rFonts w:cs="Arial"/>
      </w:rPr>
      <w:t xml:space="preserve"> </w:t>
    </w:r>
    <w:bookmarkStart w:id="28" w:name="SMINumber"/>
    <w:r w:rsidR="00601D62" w:rsidRPr="0062192A">
      <w:rPr>
        <w:rFonts w:cs="Arial"/>
      </w:rPr>
      <w:fldChar w:fldCharType="begin" w:fldLock="1"/>
    </w:r>
    <w:r w:rsidR="00601D62" w:rsidRPr="0062192A">
      <w:rPr>
        <w:rFonts w:cs="Arial"/>
      </w:rPr>
      <w:instrText xml:space="preserve"> FILLIN  "SMI #" \d "# &lt;tab+enter&gt;" \o  \* MERGEFORMAT </w:instrText>
    </w:r>
    <w:r w:rsidR="00601D62" w:rsidRPr="0062192A">
      <w:rPr>
        <w:rFonts w:cs="Arial"/>
      </w:rPr>
      <w:fldChar w:fldCharType="separate"/>
    </w:r>
    <w:r w:rsidR="00601D62">
      <w:rPr>
        <w:rFonts w:cs="Arial"/>
      </w:rPr>
      <w:t>5</w:t>
    </w:r>
    <w:r w:rsidR="00601D62" w:rsidRPr="0062192A">
      <w:rPr>
        <w:rFonts w:cs="Arial"/>
      </w:rPr>
      <w:fldChar w:fldCharType="end"/>
    </w:r>
    <w:bookmarkEnd w:id="28"/>
    <w:r w:rsidRPr="0062192A">
      <w:rPr>
        <w:rFonts w:cs="Arial"/>
      </w:rPr>
      <w:t xml:space="preserve"> | Issue no: </w:t>
    </w:r>
    <w:bookmarkStart w:id="29" w:name="NewIssueNumber"/>
    <w:r w:rsidR="00C435B7" w:rsidRPr="0003395D">
      <w:rPr>
        <w:rFonts w:cs="Arial"/>
      </w:rPr>
      <w:fldChar w:fldCharType="begin" w:fldLock="1"/>
    </w:r>
    <w:r w:rsidR="00C435B7" w:rsidRPr="0003395D">
      <w:rPr>
        <w:rFonts w:cs="Arial"/>
      </w:rPr>
      <w:instrText xml:space="preserve"> FILLIN  "New Issue No." \d "#.# &lt;tab+enter&gt;"  \* MERGEFORMAT </w:instrText>
    </w:r>
    <w:r w:rsidR="00C435B7" w:rsidRPr="0003395D">
      <w:rPr>
        <w:rFonts w:cs="Arial"/>
      </w:rPr>
      <w:fldChar w:fldCharType="separate"/>
    </w:r>
    <w:r w:rsidR="00C435B7">
      <w:rPr>
        <w:rFonts w:cs="Arial"/>
      </w:rPr>
      <w:t>4</w:t>
    </w:r>
    <w:r w:rsidR="00C435B7" w:rsidRPr="0003395D">
      <w:rPr>
        <w:rFonts w:cs="Arial"/>
      </w:rPr>
      <w:fldChar w:fldCharType="end"/>
    </w:r>
    <w:bookmarkEnd w:id="29"/>
    <w:r w:rsidR="005E3772">
      <w:rPr>
        <w:rFonts w:cs="Arial"/>
      </w:rPr>
      <w:t xml:space="preserve"> </w:t>
    </w:r>
    <w:r w:rsidRPr="0062192A">
      <w:rPr>
        <w:rFonts w:cs="Arial"/>
      </w:rPr>
      <w:t xml:space="preserve">| Issue date: </w:t>
    </w:r>
    <w:bookmarkStart w:id="30" w:name="NewIssueDate"/>
    <w:r w:rsidR="00C435B7" w:rsidRPr="0062192A">
      <w:rPr>
        <w:rFonts w:cs="Arial"/>
      </w:rPr>
      <w:fldChar w:fldCharType="begin" w:fldLock="1"/>
    </w:r>
    <w:r w:rsidR="00C435B7" w:rsidRPr="0062192A">
      <w:rPr>
        <w:rFonts w:cs="Arial"/>
      </w:rPr>
      <w:instrText xml:space="preserve"> FILLIN  "New Issue Date" \d "dd.mm.yy &lt;tab+enter&gt;"  \* MERGEFORMAT </w:instrText>
    </w:r>
    <w:r w:rsidR="00C435B7" w:rsidRPr="0062192A">
      <w:rPr>
        <w:rFonts w:cs="Arial"/>
      </w:rPr>
      <w:fldChar w:fldCharType="separate"/>
    </w:r>
    <w:r w:rsidR="00C435B7">
      <w:rPr>
        <w:rFonts w:cs="Arial"/>
      </w:rPr>
      <w:t>09.08.18</w:t>
    </w:r>
    <w:r w:rsidR="00C435B7" w:rsidRPr="0062192A">
      <w:rPr>
        <w:rFonts w:cs="Arial"/>
      </w:rPr>
      <w:fldChar w:fldCharType="end"/>
    </w:r>
    <w:bookmarkEnd w:id="30"/>
    <w:r w:rsidRPr="0062192A">
      <w:rPr>
        <w:rFonts w:cs="Arial"/>
      </w:rPr>
      <w:t xml:space="preserve"> | </w:t>
    </w:r>
    <w:r w:rsidRPr="0062192A">
      <w:rPr>
        <w:rStyle w:val="PageNumber"/>
        <w:rFonts w:cs="Arial"/>
      </w:rPr>
      <w:t xml:space="preserve">Page: </w:t>
    </w:r>
    <w:r w:rsidR="009D312B" w:rsidRPr="0062192A">
      <w:rPr>
        <w:rStyle w:val="PageNumber"/>
        <w:rFonts w:cs="Arial"/>
      </w:rPr>
      <w:fldChar w:fldCharType="begin"/>
    </w:r>
    <w:r w:rsidRPr="0062192A">
      <w:rPr>
        <w:rStyle w:val="PageNumber"/>
        <w:rFonts w:cs="Arial"/>
      </w:rPr>
      <w:instrText xml:space="preserve"> PAGE </w:instrText>
    </w:r>
    <w:r w:rsidR="009D312B" w:rsidRPr="0062192A">
      <w:rPr>
        <w:rStyle w:val="PageNumber"/>
        <w:rFonts w:cs="Arial"/>
      </w:rPr>
      <w:fldChar w:fldCharType="separate"/>
    </w:r>
    <w:r w:rsidR="00812537">
      <w:rPr>
        <w:rStyle w:val="PageNumber"/>
        <w:rFonts w:cs="Arial"/>
        <w:noProof/>
      </w:rPr>
      <w:t>1</w:t>
    </w:r>
    <w:r w:rsidR="009D312B" w:rsidRPr="0062192A">
      <w:rPr>
        <w:rStyle w:val="PageNumber"/>
        <w:rFonts w:cs="Arial"/>
      </w:rPr>
      <w:fldChar w:fldCharType="end"/>
    </w:r>
    <w:r w:rsidRPr="0062192A">
      <w:rPr>
        <w:rStyle w:val="PageNumber"/>
        <w:rFonts w:cs="Arial"/>
      </w:rPr>
      <w:t xml:space="preserve"> of </w:t>
    </w:r>
    <w:r w:rsidR="009D312B" w:rsidRPr="0062192A">
      <w:rPr>
        <w:rStyle w:val="PageNumber"/>
        <w:rFonts w:cs="Arial"/>
      </w:rPr>
      <w:fldChar w:fldCharType="begin"/>
    </w:r>
    <w:r w:rsidRPr="0062192A">
      <w:rPr>
        <w:rStyle w:val="PageNumber"/>
        <w:rFonts w:cs="Arial"/>
      </w:rPr>
      <w:instrText xml:space="preserve"> NUMPAGES </w:instrText>
    </w:r>
    <w:r w:rsidR="009D312B" w:rsidRPr="0062192A">
      <w:rPr>
        <w:rStyle w:val="PageNumber"/>
        <w:rFonts w:cs="Arial"/>
      </w:rPr>
      <w:fldChar w:fldCharType="separate"/>
    </w:r>
    <w:r w:rsidR="00812537">
      <w:rPr>
        <w:rStyle w:val="PageNumber"/>
        <w:rFonts w:cs="Arial"/>
        <w:noProof/>
      </w:rPr>
      <w:t>12</w:t>
    </w:r>
    <w:r w:rsidR="009D312B"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rsidR="008D269B" w:rsidRPr="0062192A" w:rsidRDefault="008F1B1B" w:rsidP="009D116C">
    <w:pPr>
      <w:pStyle w:val="PHEBodytext"/>
      <w:ind w:left="-851" w:right="-744"/>
      <w:jc w:val="right"/>
      <w:outlineLvl w:val="0"/>
      <w:rPr>
        <w:rFonts w:cs="Arial"/>
        <w:szCs w:val="24"/>
      </w:rPr>
    </w:pPr>
    <w:r>
      <w:rPr>
        <w:rStyle w:val="PageNumber"/>
        <w:rFonts w:cs="Arial"/>
        <w:sz w:val="16"/>
      </w:rPr>
      <w:t>© Crown copyright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Pr="00366C58" w:rsidRDefault="008D269B"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7AD" w:rsidRDefault="007A67AD" w:rsidP="003E0911">
      <w:pPr>
        <w:pStyle w:val="TOC2"/>
      </w:pPr>
      <w:r>
        <w:separator/>
      </w:r>
    </w:p>
  </w:footnote>
  <w:footnote w:type="continuationSeparator" w:id="0">
    <w:p w:rsidR="007A67AD" w:rsidRDefault="007A67AD" w:rsidP="003E0911">
      <w:pPr>
        <w:pStyle w:val="TOC2"/>
      </w:pPr>
      <w:r>
        <w:continuationSeparator/>
      </w:r>
    </w:p>
  </w:footnote>
  <w:footnote w:id="1">
    <w:p w:rsidR="008F1B1B" w:rsidRDefault="008F1B1B" w:rsidP="008F1B1B">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7" w:name="SMITitleDocument"/>
  <w:p w:rsidR="00601D62" w:rsidRPr="0017668F" w:rsidRDefault="004C17BC" w:rsidP="00601D62">
    <w:pPr>
      <w:pStyle w:val="Header"/>
      <w:ind w:right="-744"/>
      <w:jc w:val="right"/>
      <w:rPr>
        <w:rFonts w:cs="Arial"/>
      </w:rPr>
    </w:pPr>
    <w:r>
      <w:fldChar w:fldCharType="begin" w:fldLock="1"/>
    </w:r>
    <w:r>
      <w:instrText xml:space="preserve"> FILLIN  "Title of SMI (Document)" \d "Type SMI title here &lt;tab+enter&gt;" \o  \* MERGEFORMAT </w:instrText>
    </w:r>
    <w:r>
      <w:fldChar w:fldCharType="separate"/>
    </w:r>
    <w:r w:rsidR="00601D62" w:rsidRPr="00601D62">
      <w:rPr>
        <w:rFonts w:cs="Arial"/>
      </w:rPr>
      <w:t xml:space="preserve">Bile </w:t>
    </w:r>
    <w:r w:rsidR="008F1B1B" w:rsidRPr="00601D62">
      <w:rPr>
        <w:rFonts w:cs="Arial"/>
      </w:rPr>
      <w:t>solubility te</w:t>
    </w:r>
    <w:r w:rsidR="00601D62" w:rsidRPr="00601D62">
      <w:rPr>
        <w:rFonts w:cs="Arial"/>
      </w:rPr>
      <w:t>st</w:t>
    </w:r>
    <w:r>
      <w:rPr>
        <w:rFonts w:cs="Arial"/>
      </w:rPr>
      <w:fldChar w:fldCharType="end"/>
    </w:r>
    <w:bookmarkEnd w:id="27"/>
  </w:p>
  <w:p w:rsidR="00601D62" w:rsidRPr="00601D62" w:rsidRDefault="00601D62" w:rsidP="00601D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Default="008D269B">
    <w:pPr>
      <w:pStyle w:val="Header"/>
    </w:pPr>
    <w:r>
      <w:rPr>
        <w:noProof/>
      </w:rPr>
      <w:drawing>
        <wp:anchor distT="0" distB="0" distL="114300" distR="114300" simplePos="0" relativeHeight="251657216" behindDoc="1" locked="0" layoutInCell="1" allowOverlap="1" wp14:anchorId="33C50504" wp14:editId="285E44F8">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Default="008D26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9B" w:rsidRDefault="008D26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497395"/>
    <w:multiLevelType w:val="hybridMultilevel"/>
    <w:tmpl w:val="B1F0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C5521D9"/>
    <w:multiLevelType w:val="hybridMultilevel"/>
    <w:tmpl w:val="C420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F31731"/>
    <w:multiLevelType w:val="hybridMultilevel"/>
    <w:tmpl w:val="B40A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3A16EBB"/>
    <w:multiLevelType w:val="hybridMultilevel"/>
    <w:tmpl w:val="985C8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9F724C"/>
    <w:multiLevelType w:val="hybridMultilevel"/>
    <w:tmpl w:val="1E46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5"/>
  </w:num>
  <w:num w:numId="5">
    <w:abstractNumId w:val="7"/>
  </w:num>
  <w:num w:numId="6">
    <w:abstractNumId w:val="4"/>
  </w:num>
  <w:num w:numId="7">
    <w:abstractNumId w:val="14"/>
  </w:num>
  <w:num w:numId="8">
    <w:abstractNumId w:val="18"/>
  </w:num>
  <w:num w:numId="9">
    <w:abstractNumId w:val="19"/>
  </w:num>
  <w:num w:numId="10">
    <w:abstractNumId w:val="10"/>
  </w:num>
  <w:num w:numId="11">
    <w:abstractNumId w:val="1"/>
  </w:num>
  <w:num w:numId="12">
    <w:abstractNumId w:val="9"/>
  </w:num>
  <w:num w:numId="13">
    <w:abstractNumId w:val="6"/>
  </w:num>
  <w:num w:numId="14">
    <w:abstractNumId w:val="12"/>
  </w:num>
  <w:num w:numId="15">
    <w:abstractNumId w:val="11"/>
  </w:num>
  <w:num w:numId="16">
    <w:abstractNumId w:val="21"/>
  </w:num>
  <w:num w:numId="17">
    <w:abstractNumId w:val="16"/>
  </w:num>
  <w:num w:numId="18">
    <w:abstractNumId w:val="3"/>
  </w:num>
  <w:num w:numId="19">
    <w:abstractNumId w:val="8"/>
  </w:num>
  <w:num w:numId="20">
    <w:abstractNumId w:val="17"/>
  </w:num>
  <w:num w:numId="21">
    <w:abstractNumId w:val="20"/>
  </w:num>
  <w:num w:numId="22">
    <w:abstractNumId w:val="1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yshree Dave">
    <w15:presenceInfo w15:providerId="AD" w15:userId="S-1-5-21-3685816821-1215056363-1987234180-53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zpvee5awd0d9edten5ztxmsetf0fw9pd5a&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C3753"/>
    <w:rsid w:val="000001AE"/>
    <w:rsid w:val="00001074"/>
    <w:rsid w:val="0000210A"/>
    <w:rsid w:val="0000306A"/>
    <w:rsid w:val="00003478"/>
    <w:rsid w:val="0000369D"/>
    <w:rsid w:val="00006395"/>
    <w:rsid w:val="00006BD6"/>
    <w:rsid w:val="00007B6B"/>
    <w:rsid w:val="000101FD"/>
    <w:rsid w:val="00010557"/>
    <w:rsid w:val="00010DFA"/>
    <w:rsid w:val="00011CD9"/>
    <w:rsid w:val="000133BE"/>
    <w:rsid w:val="000171FA"/>
    <w:rsid w:val="00020469"/>
    <w:rsid w:val="00021298"/>
    <w:rsid w:val="00021702"/>
    <w:rsid w:val="000310FA"/>
    <w:rsid w:val="0003168A"/>
    <w:rsid w:val="00031A7C"/>
    <w:rsid w:val="00032A70"/>
    <w:rsid w:val="00034EAF"/>
    <w:rsid w:val="00035932"/>
    <w:rsid w:val="00037E06"/>
    <w:rsid w:val="000400C6"/>
    <w:rsid w:val="000448BE"/>
    <w:rsid w:val="0004515D"/>
    <w:rsid w:val="000458E2"/>
    <w:rsid w:val="0004705E"/>
    <w:rsid w:val="00047746"/>
    <w:rsid w:val="00050256"/>
    <w:rsid w:val="00052D6F"/>
    <w:rsid w:val="00053B60"/>
    <w:rsid w:val="00054150"/>
    <w:rsid w:val="00055454"/>
    <w:rsid w:val="0005799D"/>
    <w:rsid w:val="00060D6F"/>
    <w:rsid w:val="00061F73"/>
    <w:rsid w:val="00062EA0"/>
    <w:rsid w:val="000655C6"/>
    <w:rsid w:val="00066B73"/>
    <w:rsid w:val="0006785F"/>
    <w:rsid w:val="0007106C"/>
    <w:rsid w:val="000729F1"/>
    <w:rsid w:val="00074AAA"/>
    <w:rsid w:val="000779B0"/>
    <w:rsid w:val="000803A8"/>
    <w:rsid w:val="00080883"/>
    <w:rsid w:val="0008132A"/>
    <w:rsid w:val="00083EBD"/>
    <w:rsid w:val="0008573C"/>
    <w:rsid w:val="00086202"/>
    <w:rsid w:val="00090DAF"/>
    <w:rsid w:val="00091268"/>
    <w:rsid w:val="000A20A3"/>
    <w:rsid w:val="000A323A"/>
    <w:rsid w:val="000A4C46"/>
    <w:rsid w:val="000A61CE"/>
    <w:rsid w:val="000B0171"/>
    <w:rsid w:val="000B0541"/>
    <w:rsid w:val="000B66EB"/>
    <w:rsid w:val="000B6BF3"/>
    <w:rsid w:val="000B6C05"/>
    <w:rsid w:val="000C31D4"/>
    <w:rsid w:val="000C4010"/>
    <w:rsid w:val="000C4624"/>
    <w:rsid w:val="000C48F0"/>
    <w:rsid w:val="000C4A20"/>
    <w:rsid w:val="000C5437"/>
    <w:rsid w:val="000C596E"/>
    <w:rsid w:val="000C7719"/>
    <w:rsid w:val="000D2D2F"/>
    <w:rsid w:val="000D2DFA"/>
    <w:rsid w:val="000D3511"/>
    <w:rsid w:val="000D48BC"/>
    <w:rsid w:val="000D5674"/>
    <w:rsid w:val="000E03DA"/>
    <w:rsid w:val="000E4847"/>
    <w:rsid w:val="000F24FB"/>
    <w:rsid w:val="000F2C3C"/>
    <w:rsid w:val="000F340B"/>
    <w:rsid w:val="000F3520"/>
    <w:rsid w:val="000F41AB"/>
    <w:rsid w:val="000F41FF"/>
    <w:rsid w:val="000F4934"/>
    <w:rsid w:val="000F5922"/>
    <w:rsid w:val="000F5C82"/>
    <w:rsid w:val="0010179A"/>
    <w:rsid w:val="00101A0D"/>
    <w:rsid w:val="0010450F"/>
    <w:rsid w:val="00107177"/>
    <w:rsid w:val="00110D37"/>
    <w:rsid w:val="001124DD"/>
    <w:rsid w:val="0011369C"/>
    <w:rsid w:val="00114430"/>
    <w:rsid w:val="00114BDF"/>
    <w:rsid w:val="00114FD4"/>
    <w:rsid w:val="00121D20"/>
    <w:rsid w:val="00122792"/>
    <w:rsid w:val="00126850"/>
    <w:rsid w:val="00126890"/>
    <w:rsid w:val="00126AFD"/>
    <w:rsid w:val="00127FC6"/>
    <w:rsid w:val="00134722"/>
    <w:rsid w:val="00134C62"/>
    <w:rsid w:val="001353F4"/>
    <w:rsid w:val="00135472"/>
    <w:rsid w:val="001375DF"/>
    <w:rsid w:val="00140B2C"/>
    <w:rsid w:val="00140F5D"/>
    <w:rsid w:val="0014193A"/>
    <w:rsid w:val="00146F36"/>
    <w:rsid w:val="00147DD9"/>
    <w:rsid w:val="00147E32"/>
    <w:rsid w:val="0015079B"/>
    <w:rsid w:val="00150AC1"/>
    <w:rsid w:val="00152705"/>
    <w:rsid w:val="001529FA"/>
    <w:rsid w:val="00154B9D"/>
    <w:rsid w:val="00155021"/>
    <w:rsid w:val="0015763B"/>
    <w:rsid w:val="001624B8"/>
    <w:rsid w:val="00162989"/>
    <w:rsid w:val="00163A9D"/>
    <w:rsid w:val="00163BED"/>
    <w:rsid w:val="00163C25"/>
    <w:rsid w:val="001646D7"/>
    <w:rsid w:val="00164A9B"/>
    <w:rsid w:val="00164DCE"/>
    <w:rsid w:val="001666C9"/>
    <w:rsid w:val="00171B10"/>
    <w:rsid w:val="001725F6"/>
    <w:rsid w:val="00176284"/>
    <w:rsid w:val="0017668F"/>
    <w:rsid w:val="00177278"/>
    <w:rsid w:val="00177855"/>
    <w:rsid w:val="0018099E"/>
    <w:rsid w:val="00180D2D"/>
    <w:rsid w:val="00182914"/>
    <w:rsid w:val="0018301C"/>
    <w:rsid w:val="0018369B"/>
    <w:rsid w:val="00183C00"/>
    <w:rsid w:val="001844F9"/>
    <w:rsid w:val="00185CEE"/>
    <w:rsid w:val="001863B6"/>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14A7"/>
    <w:rsid w:val="001B1D5C"/>
    <w:rsid w:val="001B2A63"/>
    <w:rsid w:val="001B3584"/>
    <w:rsid w:val="001B3D67"/>
    <w:rsid w:val="001B50AA"/>
    <w:rsid w:val="001B6CD3"/>
    <w:rsid w:val="001B6EAC"/>
    <w:rsid w:val="001C0775"/>
    <w:rsid w:val="001C1B9F"/>
    <w:rsid w:val="001C3CD7"/>
    <w:rsid w:val="001C4EC0"/>
    <w:rsid w:val="001C508E"/>
    <w:rsid w:val="001C6D47"/>
    <w:rsid w:val="001D197B"/>
    <w:rsid w:val="001D1F10"/>
    <w:rsid w:val="001D28E5"/>
    <w:rsid w:val="001D35A3"/>
    <w:rsid w:val="001D4622"/>
    <w:rsid w:val="001D4C88"/>
    <w:rsid w:val="001D71C9"/>
    <w:rsid w:val="001E1022"/>
    <w:rsid w:val="001E24FF"/>
    <w:rsid w:val="001E2B10"/>
    <w:rsid w:val="001E2C43"/>
    <w:rsid w:val="001E3269"/>
    <w:rsid w:val="001E43A0"/>
    <w:rsid w:val="001F327F"/>
    <w:rsid w:val="001F3668"/>
    <w:rsid w:val="001F3E1F"/>
    <w:rsid w:val="002001E8"/>
    <w:rsid w:val="002011C4"/>
    <w:rsid w:val="00202E65"/>
    <w:rsid w:val="0020319E"/>
    <w:rsid w:val="00204747"/>
    <w:rsid w:val="00205525"/>
    <w:rsid w:val="00205891"/>
    <w:rsid w:val="0021216B"/>
    <w:rsid w:val="00216A99"/>
    <w:rsid w:val="002175AE"/>
    <w:rsid w:val="002178F3"/>
    <w:rsid w:val="0022125F"/>
    <w:rsid w:val="00222FF6"/>
    <w:rsid w:val="00223097"/>
    <w:rsid w:val="002243F2"/>
    <w:rsid w:val="002259C8"/>
    <w:rsid w:val="002320A8"/>
    <w:rsid w:val="002322F3"/>
    <w:rsid w:val="00233CEE"/>
    <w:rsid w:val="00233EEA"/>
    <w:rsid w:val="00234E46"/>
    <w:rsid w:val="002357C9"/>
    <w:rsid w:val="00236423"/>
    <w:rsid w:val="002432C7"/>
    <w:rsid w:val="002442D6"/>
    <w:rsid w:val="00244DD3"/>
    <w:rsid w:val="00245DF5"/>
    <w:rsid w:val="0024602E"/>
    <w:rsid w:val="002543B7"/>
    <w:rsid w:val="002555E7"/>
    <w:rsid w:val="002602F5"/>
    <w:rsid w:val="0026094E"/>
    <w:rsid w:val="0026204F"/>
    <w:rsid w:val="00262328"/>
    <w:rsid w:val="002623CD"/>
    <w:rsid w:val="002633C2"/>
    <w:rsid w:val="002645BE"/>
    <w:rsid w:val="00264DDB"/>
    <w:rsid w:val="002664C7"/>
    <w:rsid w:val="0026798E"/>
    <w:rsid w:val="002724B6"/>
    <w:rsid w:val="00273CBA"/>
    <w:rsid w:val="002741E5"/>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D18"/>
    <w:rsid w:val="002A4320"/>
    <w:rsid w:val="002A59E3"/>
    <w:rsid w:val="002A5BE0"/>
    <w:rsid w:val="002A7362"/>
    <w:rsid w:val="002B6BD5"/>
    <w:rsid w:val="002B6D53"/>
    <w:rsid w:val="002C2CF5"/>
    <w:rsid w:val="002C3493"/>
    <w:rsid w:val="002C35CD"/>
    <w:rsid w:val="002C5DB4"/>
    <w:rsid w:val="002C609B"/>
    <w:rsid w:val="002C69B6"/>
    <w:rsid w:val="002C6A39"/>
    <w:rsid w:val="002C7E87"/>
    <w:rsid w:val="002D06B1"/>
    <w:rsid w:val="002D23AF"/>
    <w:rsid w:val="002D33C9"/>
    <w:rsid w:val="002D3CCE"/>
    <w:rsid w:val="002D5241"/>
    <w:rsid w:val="002D6EB8"/>
    <w:rsid w:val="002D74C5"/>
    <w:rsid w:val="002D7A4B"/>
    <w:rsid w:val="002D7F8F"/>
    <w:rsid w:val="002E2E91"/>
    <w:rsid w:val="002E659F"/>
    <w:rsid w:val="002E663D"/>
    <w:rsid w:val="002E6816"/>
    <w:rsid w:val="002F16A5"/>
    <w:rsid w:val="002F1A4F"/>
    <w:rsid w:val="002F3A22"/>
    <w:rsid w:val="002F50E7"/>
    <w:rsid w:val="002F79CD"/>
    <w:rsid w:val="002F79EE"/>
    <w:rsid w:val="0030010A"/>
    <w:rsid w:val="00303939"/>
    <w:rsid w:val="00303A4B"/>
    <w:rsid w:val="00304B88"/>
    <w:rsid w:val="00304F67"/>
    <w:rsid w:val="00305367"/>
    <w:rsid w:val="003104EB"/>
    <w:rsid w:val="00310C50"/>
    <w:rsid w:val="00311068"/>
    <w:rsid w:val="003114F2"/>
    <w:rsid w:val="00314567"/>
    <w:rsid w:val="00316C19"/>
    <w:rsid w:val="00320BF2"/>
    <w:rsid w:val="00322456"/>
    <w:rsid w:val="00325112"/>
    <w:rsid w:val="00326CD2"/>
    <w:rsid w:val="00331409"/>
    <w:rsid w:val="00332982"/>
    <w:rsid w:val="00333974"/>
    <w:rsid w:val="00335610"/>
    <w:rsid w:val="00337B82"/>
    <w:rsid w:val="00337FC9"/>
    <w:rsid w:val="00341000"/>
    <w:rsid w:val="0034337F"/>
    <w:rsid w:val="00344FBF"/>
    <w:rsid w:val="00345ED7"/>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1FC"/>
    <w:rsid w:val="0036238E"/>
    <w:rsid w:val="00362FDF"/>
    <w:rsid w:val="00363472"/>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2DF8"/>
    <w:rsid w:val="003A549A"/>
    <w:rsid w:val="003A5FA9"/>
    <w:rsid w:val="003A758C"/>
    <w:rsid w:val="003A7BD8"/>
    <w:rsid w:val="003A7C2A"/>
    <w:rsid w:val="003B1C0E"/>
    <w:rsid w:val="003B1F6B"/>
    <w:rsid w:val="003B25BF"/>
    <w:rsid w:val="003B2603"/>
    <w:rsid w:val="003B3E31"/>
    <w:rsid w:val="003B4442"/>
    <w:rsid w:val="003B63FA"/>
    <w:rsid w:val="003B6C54"/>
    <w:rsid w:val="003C2189"/>
    <w:rsid w:val="003C48C2"/>
    <w:rsid w:val="003C4958"/>
    <w:rsid w:val="003C4D94"/>
    <w:rsid w:val="003C4E00"/>
    <w:rsid w:val="003C5904"/>
    <w:rsid w:val="003C6EC7"/>
    <w:rsid w:val="003C7A70"/>
    <w:rsid w:val="003D35E8"/>
    <w:rsid w:val="003D42BA"/>
    <w:rsid w:val="003D5279"/>
    <w:rsid w:val="003E0911"/>
    <w:rsid w:val="003E0A52"/>
    <w:rsid w:val="003E15D2"/>
    <w:rsid w:val="003E2364"/>
    <w:rsid w:val="003E3649"/>
    <w:rsid w:val="003E3882"/>
    <w:rsid w:val="003E38C8"/>
    <w:rsid w:val="003E4DC4"/>
    <w:rsid w:val="003E5A3A"/>
    <w:rsid w:val="003E6F1C"/>
    <w:rsid w:val="003E7F82"/>
    <w:rsid w:val="003F16A1"/>
    <w:rsid w:val="003F1D7C"/>
    <w:rsid w:val="003F47D7"/>
    <w:rsid w:val="003F6A16"/>
    <w:rsid w:val="003F7A21"/>
    <w:rsid w:val="0040277D"/>
    <w:rsid w:val="00402AC1"/>
    <w:rsid w:val="0040441D"/>
    <w:rsid w:val="00404E87"/>
    <w:rsid w:val="004055B9"/>
    <w:rsid w:val="00405A51"/>
    <w:rsid w:val="00406E9D"/>
    <w:rsid w:val="0040709A"/>
    <w:rsid w:val="00407944"/>
    <w:rsid w:val="00407B7A"/>
    <w:rsid w:val="0041430A"/>
    <w:rsid w:val="00414417"/>
    <w:rsid w:val="00415A6A"/>
    <w:rsid w:val="00421842"/>
    <w:rsid w:val="004229AF"/>
    <w:rsid w:val="00422C74"/>
    <w:rsid w:val="004231D5"/>
    <w:rsid w:val="0042452D"/>
    <w:rsid w:val="004254C5"/>
    <w:rsid w:val="00426F70"/>
    <w:rsid w:val="004313CA"/>
    <w:rsid w:val="00431934"/>
    <w:rsid w:val="00432339"/>
    <w:rsid w:val="00434314"/>
    <w:rsid w:val="0043626A"/>
    <w:rsid w:val="0043708D"/>
    <w:rsid w:val="00437DCF"/>
    <w:rsid w:val="00440779"/>
    <w:rsid w:val="004428C6"/>
    <w:rsid w:val="0044375A"/>
    <w:rsid w:val="00444D0F"/>
    <w:rsid w:val="0044590D"/>
    <w:rsid w:val="0044629A"/>
    <w:rsid w:val="00446360"/>
    <w:rsid w:val="004502DF"/>
    <w:rsid w:val="00450795"/>
    <w:rsid w:val="004510DE"/>
    <w:rsid w:val="00451296"/>
    <w:rsid w:val="00454C0B"/>
    <w:rsid w:val="00454F37"/>
    <w:rsid w:val="004603BD"/>
    <w:rsid w:val="004632B3"/>
    <w:rsid w:val="00463908"/>
    <w:rsid w:val="00465B46"/>
    <w:rsid w:val="00466F44"/>
    <w:rsid w:val="00470730"/>
    <w:rsid w:val="00470D0E"/>
    <w:rsid w:val="0047194E"/>
    <w:rsid w:val="00473C36"/>
    <w:rsid w:val="00477E2F"/>
    <w:rsid w:val="00480097"/>
    <w:rsid w:val="00480E51"/>
    <w:rsid w:val="004843D2"/>
    <w:rsid w:val="00485898"/>
    <w:rsid w:val="0048694D"/>
    <w:rsid w:val="004873E8"/>
    <w:rsid w:val="00494CD7"/>
    <w:rsid w:val="00494D8F"/>
    <w:rsid w:val="00495BF5"/>
    <w:rsid w:val="00497129"/>
    <w:rsid w:val="00497822"/>
    <w:rsid w:val="00497E4A"/>
    <w:rsid w:val="004A0ECA"/>
    <w:rsid w:val="004A20D4"/>
    <w:rsid w:val="004A579F"/>
    <w:rsid w:val="004A583A"/>
    <w:rsid w:val="004A5F9D"/>
    <w:rsid w:val="004A6BD0"/>
    <w:rsid w:val="004A7623"/>
    <w:rsid w:val="004B2840"/>
    <w:rsid w:val="004B49F4"/>
    <w:rsid w:val="004B526E"/>
    <w:rsid w:val="004B64C2"/>
    <w:rsid w:val="004C037F"/>
    <w:rsid w:val="004C17BC"/>
    <w:rsid w:val="004C1820"/>
    <w:rsid w:val="004C1F59"/>
    <w:rsid w:val="004C3E96"/>
    <w:rsid w:val="004C4B3C"/>
    <w:rsid w:val="004C60C3"/>
    <w:rsid w:val="004D0F08"/>
    <w:rsid w:val="004D1B4E"/>
    <w:rsid w:val="004D2DE1"/>
    <w:rsid w:val="004D3A07"/>
    <w:rsid w:val="004D3BF1"/>
    <w:rsid w:val="004D4B22"/>
    <w:rsid w:val="004D4D9B"/>
    <w:rsid w:val="004D657A"/>
    <w:rsid w:val="004D7B43"/>
    <w:rsid w:val="004E0AC9"/>
    <w:rsid w:val="004E0F49"/>
    <w:rsid w:val="004E23E1"/>
    <w:rsid w:val="004E3A0E"/>
    <w:rsid w:val="004E4E2E"/>
    <w:rsid w:val="004E508A"/>
    <w:rsid w:val="004E53D5"/>
    <w:rsid w:val="004E55C9"/>
    <w:rsid w:val="004E56F8"/>
    <w:rsid w:val="004E5F78"/>
    <w:rsid w:val="004E6722"/>
    <w:rsid w:val="004F1E1A"/>
    <w:rsid w:val="004F2B6D"/>
    <w:rsid w:val="004F3779"/>
    <w:rsid w:val="004F5034"/>
    <w:rsid w:val="004F666D"/>
    <w:rsid w:val="004F6D2F"/>
    <w:rsid w:val="004F7333"/>
    <w:rsid w:val="004F7427"/>
    <w:rsid w:val="004F771F"/>
    <w:rsid w:val="005019F1"/>
    <w:rsid w:val="00501E13"/>
    <w:rsid w:val="005023E8"/>
    <w:rsid w:val="0050249C"/>
    <w:rsid w:val="00502585"/>
    <w:rsid w:val="00502631"/>
    <w:rsid w:val="00506761"/>
    <w:rsid w:val="00507F9A"/>
    <w:rsid w:val="0051166C"/>
    <w:rsid w:val="00513731"/>
    <w:rsid w:val="00513ADA"/>
    <w:rsid w:val="00514465"/>
    <w:rsid w:val="005160F0"/>
    <w:rsid w:val="00520964"/>
    <w:rsid w:val="0052243E"/>
    <w:rsid w:val="0052369C"/>
    <w:rsid w:val="005265DF"/>
    <w:rsid w:val="00527CEE"/>
    <w:rsid w:val="005300E2"/>
    <w:rsid w:val="00530588"/>
    <w:rsid w:val="00530ABB"/>
    <w:rsid w:val="00530AFF"/>
    <w:rsid w:val="005313BD"/>
    <w:rsid w:val="00535745"/>
    <w:rsid w:val="00537930"/>
    <w:rsid w:val="00537A66"/>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1B47"/>
    <w:rsid w:val="00566393"/>
    <w:rsid w:val="00570597"/>
    <w:rsid w:val="00570973"/>
    <w:rsid w:val="005745CD"/>
    <w:rsid w:val="00575A64"/>
    <w:rsid w:val="00576359"/>
    <w:rsid w:val="00577225"/>
    <w:rsid w:val="00577993"/>
    <w:rsid w:val="005800F2"/>
    <w:rsid w:val="00582148"/>
    <w:rsid w:val="005850E2"/>
    <w:rsid w:val="00585778"/>
    <w:rsid w:val="005865FF"/>
    <w:rsid w:val="00587F4C"/>
    <w:rsid w:val="005910E2"/>
    <w:rsid w:val="0059120C"/>
    <w:rsid w:val="0059241E"/>
    <w:rsid w:val="0059417B"/>
    <w:rsid w:val="005949A0"/>
    <w:rsid w:val="0059584F"/>
    <w:rsid w:val="00595AC3"/>
    <w:rsid w:val="00595BEB"/>
    <w:rsid w:val="005A0F4C"/>
    <w:rsid w:val="005A2357"/>
    <w:rsid w:val="005A313F"/>
    <w:rsid w:val="005A47FE"/>
    <w:rsid w:val="005A6053"/>
    <w:rsid w:val="005A657B"/>
    <w:rsid w:val="005A6D8C"/>
    <w:rsid w:val="005A78B2"/>
    <w:rsid w:val="005A7EC6"/>
    <w:rsid w:val="005B037C"/>
    <w:rsid w:val="005B0D4D"/>
    <w:rsid w:val="005B38F7"/>
    <w:rsid w:val="005B427A"/>
    <w:rsid w:val="005B5044"/>
    <w:rsid w:val="005B509E"/>
    <w:rsid w:val="005C026F"/>
    <w:rsid w:val="005C0A5B"/>
    <w:rsid w:val="005C181C"/>
    <w:rsid w:val="005C25F6"/>
    <w:rsid w:val="005C2E4E"/>
    <w:rsid w:val="005C4F67"/>
    <w:rsid w:val="005C514B"/>
    <w:rsid w:val="005C609A"/>
    <w:rsid w:val="005C6790"/>
    <w:rsid w:val="005C67D5"/>
    <w:rsid w:val="005C6BF3"/>
    <w:rsid w:val="005C6FED"/>
    <w:rsid w:val="005C71BE"/>
    <w:rsid w:val="005D2E09"/>
    <w:rsid w:val="005D45CA"/>
    <w:rsid w:val="005D6373"/>
    <w:rsid w:val="005D734B"/>
    <w:rsid w:val="005E1AE4"/>
    <w:rsid w:val="005E1AF3"/>
    <w:rsid w:val="005E31BF"/>
    <w:rsid w:val="005E32C2"/>
    <w:rsid w:val="005E3772"/>
    <w:rsid w:val="005E38C2"/>
    <w:rsid w:val="005E4BB4"/>
    <w:rsid w:val="005E570F"/>
    <w:rsid w:val="005E5DFE"/>
    <w:rsid w:val="005E6372"/>
    <w:rsid w:val="005E7315"/>
    <w:rsid w:val="005F033D"/>
    <w:rsid w:val="005F06E1"/>
    <w:rsid w:val="005F4321"/>
    <w:rsid w:val="005F5D87"/>
    <w:rsid w:val="005F664D"/>
    <w:rsid w:val="005F74D1"/>
    <w:rsid w:val="00601D62"/>
    <w:rsid w:val="00603A99"/>
    <w:rsid w:val="00603CB7"/>
    <w:rsid w:val="00605BF8"/>
    <w:rsid w:val="0060628C"/>
    <w:rsid w:val="00607ED0"/>
    <w:rsid w:val="00610289"/>
    <w:rsid w:val="0061211A"/>
    <w:rsid w:val="006124AA"/>
    <w:rsid w:val="00612F7A"/>
    <w:rsid w:val="0061328B"/>
    <w:rsid w:val="006146C5"/>
    <w:rsid w:val="00617354"/>
    <w:rsid w:val="0061790C"/>
    <w:rsid w:val="00617F6D"/>
    <w:rsid w:val="0062192A"/>
    <w:rsid w:val="00622B86"/>
    <w:rsid w:val="00622BE2"/>
    <w:rsid w:val="00626FEC"/>
    <w:rsid w:val="00627ECB"/>
    <w:rsid w:val="006339AA"/>
    <w:rsid w:val="00634D5B"/>
    <w:rsid w:val="006376D8"/>
    <w:rsid w:val="0064038F"/>
    <w:rsid w:val="0064072B"/>
    <w:rsid w:val="00640C18"/>
    <w:rsid w:val="00643557"/>
    <w:rsid w:val="00644987"/>
    <w:rsid w:val="0064739E"/>
    <w:rsid w:val="00650BA2"/>
    <w:rsid w:val="006518ED"/>
    <w:rsid w:val="0065239B"/>
    <w:rsid w:val="00652F41"/>
    <w:rsid w:val="00654B44"/>
    <w:rsid w:val="00655B39"/>
    <w:rsid w:val="00656562"/>
    <w:rsid w:val="00656A92"/>
    <w:rsid w:val="006572DF"/>
    <w:rsid w:val="0066154C"/>
    <w:rsid w:val="0066350A"/>
    <w:rsid w:val="00664EA6"/>
    <w:rsid w:val="00672FAE"/>
    <w:rsid w:val="00673A21"/>
    <w:rsid w:val="00673A72"/>
    <w:rsid w:val="006741BF"/>
    <w:rsid w:val="0067431A"/>
    <w:rsid w:val="00675106"/>
    <w:rsid w:val="0067586B"/>
    <w:rsid w:val="0067778E"/>
    <w:rsid w:val="00677F5C"/>
    <w:rsid w:val="00681614"/>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7738"/>
    <w:rsid w:val="00697B09"/>
    <w:rsid w:val="00697BD0"/>
    <w:rsid w:val="006A0F6C"/>
    <w:rsid w:val="006A149F"/>
    <w:rsid w:val="006A1DAE"/>
    <w:rsid w:val="006A2926"/>
    <w:rsid w:val="006A4C64"/>
    <w:rsid w:val="006A5295"/>
    <w:rsid w:val="006A62A0"/>
    <w:rsid w:val="006A6E88"/>
    <w:rsid w:val="006A7FC6"/>
    <w:rsid w:val="006B1475"/>
    <w:rsid w:val="006B17C7"/>
    <w:rsid w:val="006B21AE"/>
    <w:rsid w:val="006B2238"/>
    <w:rsid w:val="006B33DB"/>
    <w:rsid w:val="006B5053"/>
    <w:rsid w:val="006B69E1"/>
    <w:rsid w:val="006C2BEC"/>
    <w:rsid w:val="006C3A82"/>
    <w:rsid w:val="006C5270"/>
    <w:rsid w:val="006C7948"/>
    <w:rsid w:val="006D0AB7"/>
    <w:rsid w:val="006D0B1D"/>
    <w:rsid w:val="006D48A4"/>
    <w:rsid w:val="006D4CF6"/>
    <w:rsid w:val="006D5D7F"/>
    <w:rsid w:val="006D7427"/>
    <w:rsid w:val="006D7F6F"/>
    <w:rsid w:val="006E0878"/>
    <w:rsid w:val="006E19B3"/>
    <w:rsid w:val="006E3621"/>
    <w:rsid w:val="006E370C"/>
    <w:rsid w:val="006E5461"/>
    <w:rsid w:val="006E663A"/>
    <w:rsid w:val="006E70CE"/>
    <w:rsid w:val="006E7F51"/>
    <w:rsid w:val="006F0574"/>
    <w:rsid w:val="006F127A"/>
    <w:rsid w:val="006F4FAC"/>
    <w:rsid w:val="006F537D"/>
    <w:rsid w:val="006F540C"/>
    <w:rsid w:val="006F5910"/>
    <w:rsid w:val="006F64D3"/>
    <w:rsid w:val="006F74E3"/>
    <w:rsid w:val="0070108D"/>
    <w:rsid w:val="007016A1"/>
    <w:rsid w:val="00702C40"/>
    <w:rsid w:val="00702F69"/>
    <w:rsid w:val="00704367"/>
    <w:rsid w:val="00704CCD"/>
    <w:rsid w:val="00706AF7"/>
    <w:rsid w:val="0071000A"/>
    <w:rsid w:val="00710545"/>
    <w:rsid w:val="00710CA0"/>
    <w:rsid w:val="00712513"/>
    <w:rsid w:val="00712E00"/>
    <w:rsid w:val="00715041"/>
    <w:rsid w:val="0071591F"/>
    <w:rsid w:val="00720622"/>
    <w:rsid w:val="00720D98"/>
    <w:rsid w:val="00722C5D"/>
    <w:rsid w:val="00723FFB"/>
    <w:rsid w:val="007242DD"/>
    <w:rsid w:val="007258EE"/>
    <w:rsid w:val="007262E0"/>
    <w:rsid w:val="00726B53"/>
    <w:rsid w:val="007303A2"/>
    <w:rsid w:val="007349B6"/>
    <w:rsid w:val="00734C98"/>
    <w:rsid w:val="00735E08"/>
    <w:rsid w:val="007364CA"/>
    <w:rsid w:val="00736951"/>
    <w:rsid w:val="007416DF"/>
    <w:rsid w:val="00743D74"/>
    <w:rsid w:val="00744859"/>
    <w:rsid w:val="00744AF0"/>
    <w:rsid w:val="00744BEF"/>
    <w:rsid w:val="00745685"/>
    <w:rsid w:val="00745804"/>
    <w:rsid w:val="007472E1"/>
    <w:rsid w:val="007473EC"/>
    <w:rsid w:val="0075055E"/>
    <w:rsid w:val="00752EEA"/>
    <w:rsid w:val="00754461"/>
    <w:rsid w:val="00754E6F"/>
    <w:rsid w:val="00760CAB"/>
    <w:rsid w:val="0076135F"/>
    <w:rsid w:val="007618E1"/>
    <w:rsid w:val="00762009"/>
    <w:rsid w:val="0076286A"/>
    <w:rsid w:val="00763A78"/>
    <w:rsid w:val="007653E8"/>
    <w:rsid w:val="007662B9"/>
    <w:rsid w:val="00766F22"/>
    <w:rsid w:val="007673DA"/>
    <w:rsid w:val="00767DEB"/>
    <w:rsid w:val="007717E9"/>
    <w:rsid w:val="00772675"/>
    <w:rsid w:val="007735B3"/>
    <w:rsid w:val="00773C49"/>
    <w:rsid w:val="0077481E"/>
    <w:rsid w:val="00774ADE"/>
    <w:rsid w:val="00776D7E"/>
    <w:rsid w:val="0078141D"/>
    <w:rsid w:val="007844AE"/>
    <w:rsid w:val="00786D3F"/>
    <w:rsid w:val="00787E44"/>
    <w:rsid w:val="007942EF"/>
    <w:rsid w:val="00797858"/>
    <w:rsid w:val="007A080A"/>
    <w:rsid w:val="007A442A"/>
    <w:rsid w:val="007A58D9"/>
    <w:rsid w:val="007A67AD"/>
    <w:rsid w:val="007A7E08"/>
    <w:rsid w:val="007B0ADE"/>
    <w:rsid w:val="007B1473"/>
    <w:rsid w:val="007B2D54"/>
    <w:rsid w:val="007B2D56"/>
    <w:rsid w:val="007B4E90"/>
    <w:rsid w:val="007B4FD3"/>
    <w:rsid w:val="007B6D4C"/>
    <w:rsid w:val="007B7525"/>
    <w:rsid w:val="007B7DFC"/>
    <w:rsid w:val="007C04CB"/>
    <w:rsid w:val="007C1018"/>
    <w:rsid w:val="007C17AB"/>
    <w:rsid w:val="007C1BC2"/>
    <w:rsid w:val="007C3992"/>
    <w:rsid w:val="007C4E1E"/>
    <w:rsid w:val="007C5F9D"/>
    <w:rsid w:val="007C633D"/>
    <w:rsid w:val="007C6731"/>
    <w:rsid w:val="007C72AD"/>
    <w:rsid w:val="007C7D36"/>
    <w:rsid w:val="007D3821"/>
    <w:rsid w:val="007D3B1C"/>
    <w:rsid w:val="007D3BD8"/>
    <w:rsid w:val="007D42EC"/>
    <w:rsid w:val="007D4A47"/>
    <w:rsid w:val="007D50F2"/>
    <w:rsid w:val="007D7A1B"/>
    <w:rsid w:val="007D7C0B"/>
    <w:rsid w:val="007E189C"/>
    <w:rsid w:val="007E27EE"/>
    <w:rsid w:val="007E2CE1"/>
    <w:rsid w:val="007E55BB"/>
    <w:rsid w:val="007E6EB8"/>
    <w:rsid w:val="007F08ED"/>
    <w:rsid w:val="007F0AA3"/>
    <w:rsid w:val="007F3C46"/>
    <w:rsid w:val="007F5B67"/>
    <w:rsid w:val="007F7066"/>
    <w:rsid w:val="007F75A3"/>
    <w:rsid w:val="00802249"/>
    <w:rsid w:val="008040CB"/>
    <w:rsid w:val="0080798C"/>
    <w:rsid w:val="0081119B"/>
    <w:rsid w:val="00811B5D"/>
    <w:rsid w:val="00812537"/>
    <w:rsid w:val="00814424"/>
    <w:rsid w:val="0081529C"/>
    <w:rsid w:val="0081601F"/>
    <w:rsid w:val="0081794D"/>
    <w:rsid w:val="0082182A"/>
    <w:rsid w:val="00825557"/>
    <w:rsid w:val="00825E62"/>
    <w:rsid w:val="008265A8"/>
    <w:rsid w:val="00826BB7"/>
    <w:rsid w:val="0083056C"/>
    <w:rsid w:val="00830F80"/>
    <w:rsid w:val="00831E1D"/>
    <w:rsid w:val="008325D1"/>
    <w:rsid w:val="00833AD1"/>
    <w:rsid w:val="00833E95"/>
    <w:rsid w:val="0083417C"/>
    <w:rsid w:val="0083770E"/>
    <w:rsid w:val="00837B2F"/>
    <w:rsid w:val="00840012"/>
    <w:rsid w:val="00840A4F"/>
    <w:rsid w:val="00840D98"/>
    <w:rsid w:val="008410BA"/>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0BE8"/>
    <w:rsid w:val="008637B1"/>
    <w:rsid w:val="0086413A"/>
    <w:rsid w:val="00864275"/>
    <w:rsid w:val="00865BA3"/>
    <w:rsid w:val="008662C0"/>
    <w:rsid w:val="00872450"/>
    <w:rsid w:val="00873A2F"/>
    <w:rsid w:val="00876358"/>
    <w:rsid w:val="008831B7"/>
    <w:rsid w:val="0088426F"/>
    <w:rsid w:val="0088660F"/>
    <w:rsid w:val="00887723"/>
    <w:rsid w:val="00891039"/>
    <w:rsid w:val="0089169F"/>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2762"/>
    <w:rsid w:val="008B2A8F"/>
    <w:rsid w:val="008B37CC"/>
    <w:rsid w:val="008B54B9"/>
    <w:rsid w:val="008B73ED"/>
    <w:rsid w:val="008C4204"/>
    <w:rsid w:val="008C5265"/>
    <w:rsid w:val="008C7447"/>
    <w:rsid w:val="008C76A4"/>
    <w:rsid w:val="008D0BC3"/>
    <w:rsid w:val="008D1F24"/>
    <w:rsid w:val="008D237E"/>
    <w:rsid w:val="008D269B"/>
    <w:rsid w:val="008D43E0"/>
    <w:rsid w:val="008D587E"/>
    <w:rsid w:val="008D6E9D"/>
    <w:rsid w:val="008D79E3"/>
    <w:rsid w:val="008E15BF"/>
    <w:rsid w:val="008E1E57"/>
    <w:rsid w:val="008E31FE"/>
    <w:rsid w:val="008E3330"/>
    <w:rsid w:val="008E42DD"/>
    <w:rsid w:val="008E4E82"/>
    <w:rsid w:val="008E4FBE"/>
    <w:rsid w:val="008E6A24"/>
    <w:rsid w:val="008F04FC"/>
    <w:rsid w:val="008F0C63"/>
    <w:rsid w:val="008F1ABF"/>
    <w:rsid w:val="008F1B1B"/>
    <w:rsid w:val="008F23E9"/>
    <w:rsid w:val="008F26B0"/>
    <w:rsid w:val="008F2CC5"/>
    <w:rsid w:val="008F3283"/>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3901"/>
    <w:rsid w:val="00914F95"/>
    <w:rsid w:val="00915DD2"/>
    <w:rsid w:val="00920FA6"/>
    <w:rsid w:val="009215CE"/>
    <w:rsid w:val="00925707"/>
    <w:rsid w:val="00925828"/>
    <w:rsid w:val="00925C2A"/>
    <w:rsid w:val="00927DEF"/>
    <w:rsid w:val="009328E1"/>
    <w:rsid w:val="00933BF6"/>
    <w:rsid w:val="009367C9"/>
    <w:rsid w:val="0093772B"/>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5C0B"/>
    <w:rsid w:val="00957A89"/>
    <w:rsid w:val="00957E56"/>
    <w:rsid w:val="00964884"/>
    <w:rsid w:val="00965665"/>
    <w:rsid w:val="00965D10"/>
    <w:rsid w:val="00966466"/>
    <w:rsid w:val="00967E23"/>
    <w:rsid w:val="00970728"/>
    <w:rsid w:val="00970800"/>
    <w:rsid w:val="0097164E"/>
    <w:rsid w:val="009737B8"/>
    <w:rsid w:val="009758F0"/>
    <w:rsid w:val="009765D5"/>
    <w:rsid w:val="009800F1"/>
    <w:rsid w:val="00982754"/>
    <w:rsid w:val="009829C5"/>
    <w:rsid w:val="00982DB6"/>
    <w:rsid w:val="0098310A"/>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4224"/>
    <w:rsid w:val="009A6E8F"/>
    <w:rsid w:val="009A7863"/>
    <w:rsid w:val="009B06A1"/>
    <w:rsid w:val="009B08C6"/>
    <w:rsid w:val="009B2224"/>
    <w:rsid w:val="009B3229"/>
    <w:rsid w:val="009B5447"/>
    <w:rsid w:val="009B60C0"/>
    <w:rsid w:val="009B7D76"/>
    <w:rsid w:val="009C03A1"/>
    <w:rsid w:val="009C1449"/>
    <w:rsid w:val="009C17FB"/>
    <w:rsid w:val="009C1E7E"/>
    <w:rsid w:val="009C4BFE"/>
    <w:rsid w:val="009C5C01"/>
    <w:rsid w:val="009C5D45"/>
    <w:rsid w:val="009C6F4A"/>
    <w:rsid w:val="009D036D"/>
    <w:rsid w:val="009D0679"/>
    <w:rsid w:val="009D116C"/>
    <w:rsid w:val="009D2C24"/>
    <w:rsid w:val="009D312B"/>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3A8C"/>
    <w:rsid w:val="00A0652C"/>
    <w:rsid w:val="00A06E70"/>
    <w:rsid w:val="00A06F6C"/>
    <w:rsid w:val="00A07E07"/>
    <w:rsid w:val="00A11117"/>
    <w:rsid w:val="00A113D1"/>
    <w:rsid w:val="00A13BB4"/>
    <w:rsid w:val="00A15031"/>
    <w:rsid w:val="00A17EB7"/>
    <w:rsid w:val="00A21850"/>
    <w:rsid w:val="00A22940"/>
    <w:rsid w:val="00A23363"/>
    <w:rsid w:val="00A234F0"/>
    <w:rsid w:val="00A24804"/>
    <w:rsid w:val="00A2597A"/>
    <w:rsid w:val="00A30B42"/>
    <w:rsid w:val="00A31F50"/>
    <w:rsid w:val="00A3341A"/>
    <w:rsid w:val="00A34585"/>
    <w:rsid w:val="00A348B1"/>
    <w:rsid w:val="00A34D34"/>
    <w:rsid w:val="00A35F5B"/>
    <w:rsid w:val="00A37B0E"/>
    <w:rsid w:val="00A37E7C"/>
    <w:rsid w:val="00A422EB"/>
    <w:rsid w:val="00A44DCB"/>
    <w:rsid w:val="00A45D36"/>
    <w:rsid w:val="00A46614"/>
    <w:rsid w:val="00A47B55"/>
    <w:rsid w:val="00A47B5E"/>
    <w:rsid w:val="00A50641"/>
    <w:rsid w:val="00A5207E"/>
    <w:rsid w:val="00A52699"/>
    <w:rsid w:val="00A53502"/>
    <w:rsid w:val="00A5409D"/>
    <w:rsid w:val="00A54A71"/>
    <w:rsid w:val="00A55B36"/>
    <w:rsid w:val="00A57D0C"/>
    <w:rsid w:val="00A61A96"/>
    <w:rsid w:val="00A6252A"/>
    <w:rsid w:val="00A63835"/>
    <w:rsid w:val="00A65384"/>
    <w:rsid w:val="00A658A1"/>
    <w:rsid w:val="00A66320"/>
    <w:rsid w:val="00A70F1F"/>
    <w:rsid w:val="00A716FE"/>
    <w:rsid w:val="00A72761"/>
    <w:rsid w:val="00A73F9C"/>
    <w:rsid w:val="00A77328"/>
    <w:rsid w:val="00A81286"/>
    <w:rsid w:val="00A83872"/>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1739"/>
    <w:rsid w:val="00AA1D6E"/>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3E93"/>
    <w:rsid w:val="00AC4B3E"/>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661"/>
    <w:rsid w:val="00B0087F"/>
    <w:rsid w:val="00B01219"/>
    <w:rsid w:val="00B025BC"/>
    <w:rsid w:val="00B037CC"/>
    <w:rsid w:val="00B06301"/>
    <w:rsid w:val="00B06B22"/>
    <w:rsid w:val="00B06EFF"/>
    <w:rsid w:val="00B077A6"/>
    <w:rsid w:val="00B10B6C"/>
    <w:rsid w:val="00B12256"/>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30058"/>
    <w:rsid w:val="00B301E3"/>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403C"/>
    <w:rsid w:val="00B55D3C"/>
    <w:rsid w:val="00B55F4C"/>
    <w:rsid w:val="00B55F51"/>
    <w:rsid w:val="00B5658C"/>
    <w:rsid w:val="00B56625"/>
    <w:rsid w:val="00B569F2"/>
    <w:rsid w:val="00B56B01"/>
    <w:rsid w:val="00B57E04"/>
    <w:rsid w:val="00B6035D"/>
    <w:rsid w:val="00B613A6"/>
    <w:rsid w:val="00B61432"/>
    <w:rsid w:val="00B665B8"/>
    <w:rsid w:val="00B70C71"/>
    <w:rsid w:val="00B70E4A"/>
    <w:rsid w:val="00B72053"/>
    <w:rsid w:val="00B72D1A"/>
    <w:rsid w:val="00B74ACC"/>
    <w:rsid w:val="00B74B70"/>
    <w:rsid w:val="00B812C6"/>
    <w:rsid w:val="00B8244A"/>
    <w:rsid w:val="00B85464"/>
    <w:rsid w:val="00B8601D"/>
    <w:rsid w:val="00B873B9"/>
    <w:rsid w:val="00B932DA"/>
    <w:rsid w:val="00B93F80"/>
    <w:rsid w:val="00B975B8"/>
    <w:rsid w:val="00B97B52"/>
    <w:rsid w:val="00BA0F61"/>
    <w:rsid w:val="00BA286B"/>
    <w:rsid w:val="00BA3140"/>
    <w:rsid w:val="00BA562B"/>
    <w:rsid w:val="00BA60F1"/>
    <w:rsid w:val="00BA743C"/>
    <w:rsid w:val="00BA7513"/>
    <w:rsid w:val="00BA787E"/>
    <w:rsid w:val="00BA7C6D"/>
    <w:rsid w:val="00BB0780"/>
    <w:rsid w:val="00BB0EE9"/>
    <w:rsid w:val="00BB3870"/>
    <w:rsid w:val="00BB4546"/>
    <w:rsid w:val="00BB4725"/>
    <w:rsid w:val="00BB48A8"/>
    <w:rsid w:val="00BB5F89"/>
    <w:rsid w:val="00BB6577"/>
    <w:rsid w:val="00BB7CD2"/>
    <w:rsid w:val="00BC0DB0"/>
    <w:rsid w:val="00BC1ADC"/>
    <w:rsid w:val="00BC25DD"/>
    <w:rsid w:val="00BC2EBD"/>
    <w:rsid w:val="00BC3753"/>
    <w:rsid w:val="00BC3DFF"/>
    <w:rsid w:val="00BC42EF"/>
    <w:rsid w:val="00BC4372"/>
    <w:rsid w:val="00BC5769"/>
    <w:rsid w:val="00BC7479"/>
    <w:rsid w:val="00BC7B19"/>
    <w:rsid w:val="00BD05A5"/>
    <w:rsid w:val="00BD0DD3"/>
    <w:rsid w:val="00BD297A"/>
    <w:rsid w:val="00BD2988"/>
    <w:rsid w:val="00BD345A"/>
    <w:rsid w:val="00BD4B58"/>
    <w:rsid w:val="00BD4BC0"/>
    <w:rsid w:val="00BD59F1"/>
    <w:rsid w:val="00BD5A95"/>
    <w:rsid w:val="00BE06D5"/>
    <w:rsid w:val="00BE28D5"/>
    <w:rsid w:val="00BE31D4"/>
    <w:rsid w:val="00BE38BB"/>
    <w:rsid w:val="00BF0625"/>
    <w:rsid w:val="00BF0941"/>
    <w:rsid w:val="00BF1738"/>
    <w:rsid w:val="00BF222B"/>
    <w:rsid w:val="00BF4B90"/>
    <w:rsid w:val="00BF4CB0"/>
    <w:rsid w:val="00BF4F02"/>
    <w:rsid w:val="00BF5F7B"/>
    <w:rsid w:val="00BF7D70"/>
    <w:rsid w:val="00C0017A"/>
    <w:rsid w:val="00C02685"/>
    <w:rsid w:val="00C03D12"/>
    <w:rsid w:val="00C03D6A"/>
    <w:rsid w:val="00C0561E"/>
    <w:rsid w:val="00C056DD"/>
    <w:rsid w:val="00C05998"/>
    <w:rsid w:val="00C05B57"/>
    <w:rsid w:val="00C05DB3"/>
    <w:rsid w:val="00C0639D"/>
    <w:rsid w:val="00C06A0B"/>
    <w:rsid w:val="00C0778B"/>
    <w:rsid w:val="00C10299"/>
    <w:rsid w:val="00C10537"/>
    <w:rsid w:val="00C118BE"/>
    <w:rsid w:val="00C11A60"/>
    <w:rsid w:val="00C11B7F"/>
    <w:rsid w:val="00C12C64"/>
    <w:rsid w:val="00C15986"/>
    <w:rsid w:val="00C15FBF"/>
    <w:rsid w:val="00C172DB"/>
    <w:rsid w:val="00C17CB7"/>
    <w:rsid w:val="00C21C80"/>
    <w:rsid w:val="00C243BE"/>
    <w:rsid w:val="00C26654"/>
    <w:rsid w:val="00C26C19"/>
    <w:rsid w:val="00C27783"/>
    <w:rsid w:val="00C31D0E"/>
    <w:rsid w:val="00C32171"/>
    <w:rsid w:val="00C32A7D"/>
    <w:rsid w:val="00C32B10"/>
    <w:rsid w:val="00C340BD"/>
    <w:rsid w:val="00C344CA"/>
    <w:rsid w:val="00C377C4"/>
    <w:rsid w:val="00C40779"/>
    <w:rsid w:val="00C41170"/>
    <w:rsid w:val="00C413E7"/>
    <w:rsid w:val="00C435B7"/>
    <w:rsid w:val="00C43880"/>
    <w:rsid w:val="00C44CD3"/>
    <w:rsid w:val="00C47158"/>
    <w:rsid w:val="00C50885"/>
    <w:rsid w:val="00C50BBC"/>
    <w:rsid w:val="00C51A26"/>
    <w:rsid w:val="00C52D02"/>
    <w:rsid w:val="00C53053"/>
    <w:rsid w:val="00C53BC6"/>
    <w:rsid w:val="00C558B6"/>
    <w:rsid w:val="00C56DAF"/>
    <w:rsid w:val="00C576D2"/>
    <w:rsid w:val="00C603AD"/>
    <w:rsid w:val="00C6084A"/>
    <w:rsid w:val="00C6410D"/>
    <w:rsid w:val="00C64676"/>
    <w:rsid w:val="00C646AD"/>
    <w:rsid w:val="00C647AB"/>
    <w:rsid w:val="00C64F32"/>
    <w:rsid w:val="00C6707C"/>
    <w:rsid w:val="00C67097"/>
    <w:rsid w:val="00C671E0"/>
    <w:rsid w:val="00C677B8"/>
    <w:rsid w:val="00C70242"/>
    <w:rsid w:val="00C723CB"/>
    <w:rsid w:val="00C74841"/>
    <w:rsid w:val="00C777B9"/>
    <w:rsid w:val="00C804A0"/>
    <w:rsid w:val="00C80AE3"/>
    <w:rsid w:val="00C80C57"/>
    <w:rsid w:val="00C81BCB"/>
    <w:rsid w:val="00C827B9"/>
    <w:rsid w:val="00C83CB7"/>
    <w:rsid w:val="00C841DA"/>
    <w:rsid w:val="00C845F7"/>
    <w:rsid w:val="00C84688"/>
    <w:rsid w:val="00C85F53"/>
    <w:rsid w:val="00C86172"/>
    <w:rsid w:val="00C8630E"/>
    <w:rsid w:val="00C87D3B"/>
    <w:rsid w:val="00C92535"/>
    <w:rsid w:val="00C94994"/>
    <w:rsid w:val="00C96163"/>
    <w:rsid w:val="00C974E5"/>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AC4"/>
    <w:rsid w:val="00CD6056"/>
    <w:rsid w:val="00CD6F8F"/>
    <w:rsid w:val="00CD70A7"/>
    <w:rsid w:val="00CE0B4E"/>
    <w:rsid w:val="00CE1109"/>
    <w:rsid w:val="00CE20F5"/>
    <w:rsid w:val="00CE2237"/>
    <w:rsid w:val="00CE3A22"/>
    <w:rsid w:val="00CE3E04"/>
    <w:rsid w:val="00CE4D5C"/>
    <w:rsid w:val="00CE580A"/>
    <w:rsid w:val="00CE5D1C"/>
    <w:rsid w:val="00CE623E"/>
    <w:rsid w:val="00CF0474"/>
    <w:rsid w:val="00CF10A4"/>
    <w:rsid w:val="00CF16B5"/>
    <w:rsid w:val="00CF1D0A"/>
    <w:rsid w:val="00CF22E8"/>
    <w:rsid w:val="00CF2798"/>
    <w:rsid w:val="00CF2C16"/>
    <w:rsid w:val="00CF37A5"/>
    <w:rsid w:val="00CF3ADE"/>
    <w:rsid w:val="00CF5898"/>
    <w:rsid w:val="00CF68AA"/>
    <w:rsid w:val="00CF68F2"/>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864"/>
    <w:rsid w:val="00D45A0E"/>
    <w:rsid w:val="00D45E64"/>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5C7E"/>
    <w:rsid w:val="00E06BE4"/>
    <w:rsid w:val="00E13227"/>
    <w:rsid w:val="00E1723D"/>
    <w:rsid w:val="00E20FA8"/>
    <w:rsid w:val="00E2125D"/>
    <w:rsid w:val="00E21B7F"/>
    <w:rsid w:val="00E22687"/>
    <w:rsid w:val="00E244DF"/>
    <w:rsid w:val="00E26F01"/>
    <w:rsid w:val="00E27285"/>
    <w:rsid w:val="00E30806"/>
    <w:rsid w:val="00E378B7"/>
    <w:rsid w:val="00E41ACD"/>
    <w:rsid w:val="00E424AC"/>
    <w:rsid w:val="00E42872"/>
    <w:rsid w:val="00E42995"/>
    <w:rsid w:val="00E43379"/>
    <w:rsid w:val="00E44650"/>
    <w:rsid w:val="00E44C52"/>
    <w:rsid w:val="00E472CB"/>
    <w:rsid w:val="00E50A4D"/>
    <w:rsid w:val="00E51A29"/>
    <w:rsid w:val="00E5270D"/>
    <w:rsid w:val="00E53691"/>
    <w:rsid w:val="00E5508A"/>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ED8"/>
    <w:rsid w:val="00E83F57"/>
    <w:rsid w:val="00E8494C"/>
    <w:rsid w:val="00E86337"/>
    <w:rsid w:val="00E87DC8"/>
    <w:rsid w:val="00E92D0C"/>
    <w:rsid w:val="00E9457F"/>
    <w:rsid w:val="00E954AF"/>
    <w:rsid w:val="00E968AF"/>
    <w:rsid w:val="00EA19C2"/>
    <w:rsid w:val="00EA1BB4"/>
    <w:rsid w:val="00EA3A56"/>
    <w:rsid w:val="00EA3B5D"/>
    <w:rsid w:val="00EA3D54"/>
    <w:rsid w:val="00EA3FBA"/>
    <w:rsid w:val="00EA4404"/>
    <w:rsid w:val="00EA5F87"/>
    <w:rsid w:val="00EA6904"/>
    <w:rsid w:val="00EA72A9"/>
    <w:rsid w:val="00EB0BE3"/>
    <w:rsid w:val="00EB3981"/>
    <w:rsid w:val="00EB4DC2"/>
    <w:rsid w:val="00EB6C20"/>
    <w:rsid w:val="00EC0F0C"/>
    <w:rsid w:val="00EC2112"/>
    <w:rsid w:val="00EC4239"/>
    <w:rsid w:val="00EC46DF"/>
    <w:rsid w:val="00EC5F0D"/>
    <w:rsid w:val="00ED1197"/>
    <w:rsid w:val="00ED13C6"/>
    <w:rsid w:val="00ED13FA"/>
    <w:rsid w:val="00ED36DF"/>
    <w:rsid w:val="00ED3BA1"/>
    <w:rsid w:val="00ED46AE"/>
    <w:rsid w:val="00ED57D0"/>
    <w:rsid w:val="00ED7FA5"/>
    <w:rsid w:val="00ED7FE5"/>
    <w:rsid w:val="00EE2E9D"/>
    <w:rsid w:val="00EE3B65"/>
    <w:rsid w:val="00EE4B1C"/>
    <w:rsid w:val="00EE50CA"/>
    <w:rsid w:val="00EE5D19"/>
    <w:rsid w:val="00EF07E8"/>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75F"/>
    <w:rsid w:val="00F1092B"/>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699"/>
    <w:rsid w:val="00F50833"/>
    <w:rsid w:val="00F51585"/>
    <w:rsid w:val="00F516A1"/>
    <w:rsid w:val="00F52576"/>
    <w:rsid w:val="00F52C17"/>
    <w:rsid w:val="00F54A86"/>
    <w:rsid w:val="00F56301"/>
    <w:rsid w:val="00F572CE"/>
    <w:rsid w:val="00F57312"/>
    <w:rsid w:val="00F57FC9"/>
    <w:rsid w:val="00F61484"/>
    <w:rsid w:val="00F62601"/>
    <w:rsid w:val="00F62A16"/>
    <w:rsid w:val="00F644E8"/>
    <w:rsid w:val="00F707C0"/>
    <w:rsid w:val="00F71374"/>
    <w:rsid w:val="00F714AA"/>
    <w:rsid w:val="00F7194C"/>
    <w:rsid w:val="00F71D93"/>
    <w:rsid w:val="00F72A4B"/>
    <w:rsid w:val="00F7375F"/>
    <w:rsid w:val="00F73998"/>
    <w:rsid w:val="00F74986"/>
    <w:rsid w:val="00F76B12"/>
    <w:rsid w:val="00F80B8D"/>
    <w:rsid w:val="00F812CB"/>
    <w:rsid w:val="00F82220"/>
    <w:rsid w:val="00F84140"/>
    <w:rsid w:val="00F916A9"/>
    <w:rsid w:val="00F918C1"/>
    <w:rsid w:val="00F95E96"/>
    <w:rsid w:val="00F9687A"/>
    <w:rsid w:val="00F9726F"/>
    <w:rsid w:val="00F9751B"/>
    <w:rsid w:val="00FA1E33"/>
    <w:rsid w:val="00FA5DE3"/>
    <w:rsid w:val="00FA639A"/>
    <w:rsid w:val="00FA65A6"/>
    <w:rsid w:val="00FA72D1"/>
    <w:rsid w:val="00FA74BE"/>
    <w:rsid w:val="00FB03BA"/>
    <w:rsid w:val="00FB1607"/>
    <w:rsid w:val="00FB1E11"/>
    <w:rsid w:val="00FB301E"/>
    <w:rsid w:val="00FB4442"/>
    <w:rsid w:val="00FB46CF"/>
    <w:rsid w:val="00FB5587"/>
    <w:rsid w:val="00FB72DE"/>
    <w:rsid w:val="00FC0712"/>
    <w:rsid w:val="00FC448D"/>
    <w:rsid w:val="00FC5197"/>
    <w:rsid w:val="00FC5C90"/>
    <w:rsid w:val="00FC6E34"/>
    <w:rsid w:val="00FC77E3"/>
    <w:rsid w:val="00FD0C16"/>
    <w:rsid w:val="00FD1C1F"/>
    <w:rsid w:val="00FD233B"/>
    <w:rsid w:val="00FD3951"/>
    <w:rsid w:val="00FD4D0F"/>
    <w:rsid w:val="00FD6C08"/>
    <w:rsid w:val="00FD6F35"/>
    <w:rsid w:val="00FE0006"/>
    <w:rsid w:val="00FE0E6F"/>
    <w:rsid w:val="00FE12ED"/>
    <w:rsid w:val="00FE181D"/>
    <w:rsid w:val="00FE2C70"/>
    <w:rsid w:val="00FE4A95"/>
    <w:rsid w:val="00FE6347"/>
    <w:rsid w:val="00FE6CD6"/>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F1B1B"/>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F1B1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0F5922"/>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0F5922"/>
    <w:rPr>
      <w:rFonts w:ascii="PraxisEF-Light" w:hAnsi="PraxisEF-Light" w:cs="PraxisEF-Light"/>
      <w:sz w:val="24"/>
      <w:szCs w:val="28"/>
    </w:rPr>
  </w:style>
  <w:style w:type="paragraph" w:customStyle="1" w:styleId="HPAreportsub">
    <w:name w:val="HPA report sub"/>
    <w:basedOn w:val="Sub-heading2x"/>
    <w:uiPriority w:val="99"/>
    <w:rsid w:val="00BC3753"/>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BC3753"/>
    <w:pPr>
      <w:shd w:val="clear" w:color="auto" w:fill="99CCFF"/>
    </w:pPr>
    <w:rPr>
      <w:rFonts w:ascii="PraxisEF Light" w:hAnsi="PraxisEF Light"/>
    </w:rPr>
  </w:style>
  <w:style w:type="paragraph" w:customStyle="1" w:styleId="HPAbodytextTable">
    <w:name w:val="HPA body text Table"/>
    <w:basedOn w:val="Normal"/>
    <w:qFormat/>
    <w:rsid w:val="008F1B1B"/>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C17CB7"/>
    <w:pPr>
      <w:jc w:val="center"/>
    </w:pPr>
    <w:rPr>
      <w:rFonts w:cs="Arial"/>
      <w:noProof/>
    </w:rPr>
  </w:style>
  <w:style w:type="character" w:customStyle="1" w:styleId="EndNoteBibliographyTitleChar">
    <w:name w:val="EndNote Bibliography Title Char"/>
    <w:basedOn w:val="PHEBodytextChar"/>
    <w:link w:val="EndNoteBibliographyTitle"/>
    <w:rsid w:val="00C17CB7"/>
    <w:rPr>
      <w:rFonts w:ascii="Arial" w:hAnsi="Arial" w:cs="Arial"/>
      <w:noProof/>
      <w:sz w:val="24"/>
      <w:szCs w:val="24"/>
    </w:rPr>
  </w:style>
  <w:style w:type="paragraph" w:customStyle="1" w:styleId="EndNoteBibliography">
    <w:name w:val="EndNote Bibliography"/>
    <w:basedOn w:val="Normal"/>
    <w:link w:val="EndNoteBibliographyChar"/>
    <w:rsid w:val="00C17CB7"/>
    <w:rPr>
      <w:rFonts w:cs="Arial"/>
      <w:noProof/>
    </w:rPr>
  </w:style>
  <w:style w:type="character" w:customStyle="1" w:styleId="EndNoteBibliographyChar">
    <w:name w:val="EndNote Bibliography Char"/>
    <w:basedOn w:val="PHEBodytextChar"/>
    <w:link w:val="EndNoteBibliography"/>
    <w:rsid w:val="00C17CB7"/>
    <w:rPr>
      <w:rFonts w:ascii="Arial" w:hAnsi="Arial" w:cs="Arial"/>
      <w:noProof/>
      <w:sz w:val="24"/>
      <w:szCs w:val="24"/>
    </w:rPr>
  </w:style>
  <w:style w:type="character" w:styleId="Emphasis">
    <w:name w:val="Emphasis"/>
    <w:basedOn w:val="DefaultParagraphFont"/>
    <w:qFormat/>
    <w:rsid w:val="00B614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F1B1B"/>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F1B1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0F5922"/>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0F5922"/>
    <w:rPr>
      <w:rFonts w:ascii="PraxisEF-Light" w:hAnsi="PraxisEF-Light" w:cs="PraxisEF-Light"/>
      <w:sz w:val="24"/>
      <w:szCs w:val="28"/>
    </w:rPr>
  </w:style>
  <w:style w:type="paragraph" w:customStyle="1" w:styleId="HPAreportsub">
    <w:name w:val="HPA report sub"/>
    <w:basedOn w:val="Sub-heading2x"/>
    <w:uiPriority w:val="99"/>
    <w:rsid w:val="00BC3753"/>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BC3753"/>
    <w:pPr>
      <w:shd w:val="clear" w:color="auto" w:fill="99CCFF"/>
    </w:pPr>
    <w:rPr>
      <w:rFonts w:ascii="PraxisEF Light" w:hAnsi="PraxisEF Light"/>
    </w:rPr>
  </w:style>
  <w:style w:type="paragraph" w:customStyle="1" w:styleId="HPAbodytextTable">
    <w:name w:val="HPA body text Table"/>
    <w:basedOn w:val="Normal"/>
    <w:qFormat/>
    <w:rsid w:val="008F1B1B"/>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C17CB7"/>
    <w:pPr>
      <w:jc w:val="center"/>
    </w:pPr>
    <w:rPr>
      <w:rFonts w:cs="Arial"/>
      <w:noProof/>
    </w:rPr>
  </w:style>
  <w:style w:type="character" w:customStyle="1" w:styleId="EndNoteBibliographyTitleChar">
    <w:name w:val="EndNote Bibliography Title Char"/>
    <w:basedOn w:val="PHEBodytextChar"/>
    <w:link w:val="EndNoteBibliographyTitle"/>
    <w:rsid w:val="00C17CB7"/>
    <w:rPr>
      <w:rFonts w:ascii="Arial" w:hAnsi="Arial" w:cs="Arial"/>
      <w:noProof/>
      <w:sz w:val="24"/>
      <w:szCs w:val="24"/>
    </w:rPr>
  </w:style>
  <w:style w:type="paragraph" w:customStyle="1" w:styleId="EndNoteBibliography">
    <w:name w:val="EndNote Bibliography"/>
    <w:basedOn w:val="Normal"/>
    <w:link w:val="EndNoteBibliographyChar"/>
    <w:rsid w:val="00C17CB7"/>
    <w:rPr>
      <w:rFonts w:cs="Arial"/>
      <w:noProof/>
    </w:rPr>
  </w:style>
  <w:style w:type="character" w:customStyle="1" w:styleId="EndNoteBibliographyChar">
    <w:name w:val="EndNote Bibliography Char"/>
    <w:basedOn w:val="PHEBodytextChar"/>
    <w:link w:val="EndNoteBibliography"/>
    <w:rsid w:val="00C17CB7"/>
    <w:rPr>
      <w:rFonts w:ascii="Arial" w:hAnsi="Arial" w:cs="Arial"/>
      <w:noProof/>
      <w:sz w:val="24"/>
      <w:szCs w:val="24"/>
    </w:rPr>
  </w:style>
  <w:style w:type="character" w:styleId="Emphasis">
    <w:name w:val="Emphasis"/>
    <w:basedOn w:val="DefaultParagraphFont"/>
    <w:qFormat/>
    <w:rsid w:val="00B614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1.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oleObject" Target="embeddings/Microsoft_Visio_Drawing1.vsd"/><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34d38d73-9cef-44a3-9471-59a769c83feb\SW-3052.03%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75D27-7C57-4242-9884-0C79B6D28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SW-3052.03 SU Methods Template - Test Procedure.dotx</Template>
  <TotalTime>130</TotalTime>
  <Pages>12</Pages>
  <Words>2637</Words>
  <Characters>25060</Characters>
  <Application>Microsoft Office Word</Application>
  <DocSecurity>0</DocSecurity>
  <Lines>208</Lines>
  <Paragraphs>55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27642</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7</cp:revision>
  <cp:lastPrinted>2014-10-21T12:35:00Z</cp:lastPrinted>
  <dcterms:created xsi:type="dcterms:W3CDTF">2018-08-06T11:01:00Z</dcterms:created>
  <dcterms:modified xsi:type="dcterms:W3CDTF">2018-08-13T07:48:00Z</dcterms:modified>
  <cp:contentStatus>#.#</cp:contentStatus>
</cp:coreProperties>
</file>