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561FE">
      <w:pPr>
        <w:pStyle w:val="PHEbodytextTable"/>
        <w:spacing w:before="0" w:after="0"/>
        <w:ind w:left="-851" w:right="-744"/>
        <w:rPr>
          <w:rStyle w:val="HPABodytextChar"/>
        </w:rPr>
      </w:pPr>
    </w:p>
    <w:p w:rsidR="00344E56" w:rsidRPr="00EF3194" w:rsidRDefault="00344E56" w:rsidP="00344E56">
      <w:pPr>
        <w:ind w:left="1440"/>
        <w:rPr>
          <w:rFonts w:cs="Arial"/>
          <w:b/>
          <w:sz w:val="20"/>
          <w:szCs w:val="20"/>
        </w:rPr>
      </w:pPr>
      <w:r>
        <w:rPr>
          <w:rFonts w:cs="Arial"/>
          <w:sz w:val="20"/>
          <w:szCs w:val="20"/>
        </w:rPr>
        <w:t xml:space="preserve">                                                                                                        </w:t>
      </w:r>
    </w:p>
    <w:p w:rsidR="00B06EFF" w:rsidRDefault="00B06EFF" w:rsidP="00344E56">
      <w:pPr>
        <w:pStyle w:val="PHEbodytextTable"/>
        <w:spacing w:before="0" w:after="0"/>
        <w:ind w:right="-744"/>
        <w:rPr>
          <w:rStyle w:val="HPABodytextChar"/>
        </w:rPr>
      </w:pPr>
    </w:p>
    <w:p w:rsidR="00620838" w:rsidRDefault="00620838" w:rsidP="00344E56">
      <w:pPr>
        <w:pStyle w:val="PHEbodytextTable"/>
        <w:spacing w:before="0" w:after="0"/>
        <w:ind w:right="-744"/>
        <w:rPr>
          <w:rStyle w:val="HPABodytextChar"/>
        </w:rPr>
      </w:pPr>
    </w:p>
    <w:p w:rsidR="00D010F9" w:rsidRDefault="00390266" w:rsidP="00FE5DE4">
      <w:pPr>
        <w:pStyle w:val="PHEbodytextTable"/>
        <w:spacing w:before="0" w:after="0"/>
        <w:ind w:left="-284" w:right="-744"/>
        <w:rPr>
          <w:rFonts w:cs="Arial"/>
          <w:noProof/>
          <w:color w:val="98002E"/>
          <w:sz w:val="48"/>
          <w:szCs w:val="48"/>
        </w:rPr>
      </w:pPr>
      <w:r w:rsidRPr="00CC5D7A">
        <w:rPr>
          <w:rFonts w:cs="Arial"/>
          <w:color w:val="98002E"/>
          <w:sz w:val="48"/>
          <w:szCs w:val="48"/>
        </w:rPr>
        <w:t xml:space="preserve">UK </w:t>
      </w:r>
      <w:r w:rsidR="00B3417D">
        <w:rPr>
          <w:rFonts w:cs="Arial"/>
          <w:color w:val="98002E"/>
          <w:sz w:val="48"/>
          <w:szCs w:val="48"/>
        </w:rPr>
        <w:t>s</w:t>
      </w:r>
      <w:r w:rsidR="00BC42EF" w:rsidRPr="00CC5D7A">
        <w:rPr>
          <w:rFonts w:cs="Arial"/>
          <w:color w:val="98002E"/>
          <w:sz w:val="48"/>
          <w:szCs w:val="48"/>
        </w:rPr>
        <w:t xml:space="preserve">tandards for </w:t>
      </w:r>
      <w:r w:rsidR="00B3417D">
        <w:rPr>
          <w:rFonts w:cs="Arial"/>
          <w:color w:val="98002E"/>
          <w:sz w:val="48"/>
          <w:szCs w:val="48"/>
        </w:rPr>
        <w:t>m</w:t>
      </w:r>
      <w:r w:rsidRPr="00CC5D7A">
        <w:rPr>
          <w:rFonts w:cs="Arial"/>
          <w:color w:val="98002E"/>
          <w:sz w:val="48"/>
          <w:szCs w:val="48"/>
        </w:rPr>
        <w:t>i</w:t>
      </w:r>
      <w:r w:rsidR="00BC42EF" w:rsidRPr="00CC5D7A">
        <w:rPr>
          <w:rFonts w:cs="Arial"/>
          <w:color w:val="98002E"/>
          <w:sz w:val="48"/>
          <w:szCs w:val="48"/>
        </w:rPr>
        <w:t xml:space="preserve">crobiology </w:t>
      </w:r>
      <w:r w:rsidR="00B3417D">
        <w:rPr>
          <w:rFonts w:cs="Arial"/>
          <w:color w:val="98002E"/>
          <w:sz w:val="48"/>
          <w:szCs w:val="48"/>
        </w:rPr>
        <w:t>i</w:t>
      </w:r>
      <w:r w:rsidR="00BC42EF" w:rsidRPr="00CC5D7A">
        <w:rPr>
          <w:rFonts w:cs="Arial"/>
          <w:color w:val="98002E"/>
          <w:sz w:val="48"/>
          <w:szCs w:val="48"/>
        </w:rPr>
        <w:t>nvestigations</w:t>
      </w:r>
      <w:r w:rsidR="00BC42EF" w:rsidRPr="00CC5D7A">
        <w:rPr>
          <w:rFonts w:cs="Arial"/>
          <w:noProof/>
          <w:color w:val="98002E"/>
          <w:sz w:val="48"/>
          <w:szCs w:val="48"/>
        </w:rPr>
        <w:t xml:space="preserve"> </w:t>
      </w:r>
    </w:p>
    <w:p w:rsidR="00DC08A1" w:rsidRPr="00DC08A1" w:rsidRDefault="00DC08A1" w:rsidP="00DC08A1">
      <w:pPr>
        <w:pStyle w:val="PHEbodytextTable"/>
        <w:spacing w:before="0" w:after="0"/>
        <w:ind w:left="-426" w:right="-744"/>
        <w:rPr>
          <w:rFonts w:cs="Arial"/>
          <w:sz w:val="24"/>
          <w:szCs w:val="24"/>
        </w:rPr>
      </w:pPr>
    </w:p>
    <w:p w:rsidR="00322203" w:rsidRPr="00F12E78" w:rsidRDefault="00C7748E" w:rsidP="00322203">
      <w:pPr>
        <w:pStyle w:val="PHEBodytext"/>
        <w:spacing w:before="0" w:after="0"/>
        <w:ind w:left="-284"/>
        <w:rPr>
          <w:rFonts w:cs="Arial"/>
          <w:sz w:val="36"/>
          <w:szCs w:val="36"/>
        </w:rPr>
      </w:pPr>
      <w:r>
        <w:rPr>
          <w:noProo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98" o:spid="_x0000_s1034" type="#_x0000_t136" style="position:absolute;left:0;text-align:left;margin-left:0;margin-top:0;width:628pt;height:18.2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F12E78" w:rsidRPr="00F12E78">
        <w:rPr>
          <w:sz w:val="36"/>
          <w:szCs w:val="36"/>
        </w:rPr>
        <w:fldChar w:fldCharType="begin" w:fldLock="1"/>
      </w:r>
      <w:r w:rsidR="00F12E78" w:rsidRPr="00F12E78">
        <w:rPr>
          <w:sz w:val="36"/>
          <w:szCs w:val="36"/>
        </w:rPr>
        <w:instrText xml:space="preserve"> FILLIN  "SMI Title front cover" \d "Type SMI Title front cover here &lt;tab+enter&gt;" \o  \* MERGEFORMAT </w:instrText>
      </w:r>
      <w:r w:rsidR="00F12E78" w:rsidRPr="00F12E78">
        <w:rPr>
          <w:sz w:val="36"/>
          <w:szCs w:val="36"/>
        </w:rPr>
        <w:fldChar w:fldCharType="separate"/>
      </w:r>
      <w:r w:rsidR="009765C2">
        <w:rPr>
          <w:rFonts w:cs="Arial"/>
          <w:sz w:val="36"/>
          <w:szCs w:val="36"/>
        </w:rPr>
        <w:t>Urine</w:t>
      </w:r>
      <w:r w:rsidR="00322203" w:rsidRPr="00F12E78">
        <w:rPr>
          <w:rFonts w:cs="Arial"/>
          <w:sz w:val="36"/>
          <w:szCs w:val="36"/>
        </w:rPr>
        <w:t xml:space="preserve"> tests </w:t>
      </w:r>
      <w:r w:rsidR="00F12E78" w:rsidRPr="00F12E78">
        <w:rPr>
          <w:rFonts w:cs="Arial"/>
          <w:sz w:val="36"/>
          <w:szCs w:val="36"/>
        </w:rPr>
        <w:fldChar w:fldCharType="end"/>
      </w:r>
    </w:p>
    <w:p w:rsidR="000872AC" w:rsidRDefault="000872AC" w:rsidP="00FE5DE4">
      <w:pPr>
        <w:pStyle w:val="HPABodytext"/>
        <w:spacing w:before="0" w:after="0"/>
        <w:ind w:left="-284"/>
        <w:rPr>
          <w:rFonts w:ascii="Arial" w:hAnsi="Arial" w:cs="Arial"/>
        </w:rPr>
      </w:pPr>
    </w:p>
    <w:p w:rsidR="00DC08A1" w:rsidRDefault="00BA5B31" w:rsidP="00CC5D7A">
      <w:pPr>
        <w:pStyle w:val="HPABodytext"/>
        <w:spacing w:before="0" w:after="0"/>
        <w:ind w:left="-426"/>
        <w:rPr>
          <w:rFonts w:ascii="Arial" w:hAnsi="Arial" w:cs="Arial"/>
          <w:noProof/>
        </w:rPr>
      </w:pPr>
      <w:r>
        <w:rPr>
          <w:rFonts w:ascii="Arial" w:hAnsi="Arial" w:cs="Arial"/>
          <w:noProof/>
        </w:rPr>
        <w:drawing>
          <wp:anchor distT="0" distB="0" distL="114300" distR="114300" simplePos="0" relativeHeight="251658240" behindDoc="1" locked="0" layoutInCell="1" allowOverlap="1" wp14:anchorId="0FC2ACEB" wp14:editId="3A7065E0">
            <wp:simplePos x="0" y="0"/>
            <wp:positionH relativeFrom="column">
              <wp:posOffset>-914400</wp:posOffset>
            </wp:positionH>
            <wp:positionV relativeFrom="paragraph">
              <wp:posOffset>3672</wp:posOffset>
            </wp:positionV>
            <wp:extent cx="7537837" cy="6011186"/>
            <wp:effectExtent l="0" t="0" r="635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manual front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7837" cy="6011186"/>
                    </a:xfrm>
                    <a:prstGeom prst="rect">
                      <a:avLst/>
                    </a:prstGeom>
                  </pic:spPr>
                </pic:pic>
              </a:graphicData>
            </a:graphic>
            <wp14:sizeRelH relativeFrom="page">
              <wp14:pctWidth>0</wp14:pctWidth>
            </wp14:sizeRelH>
            <wp14:sizeRelV relativeFrom="page">
              <wp14:pctHeight>0</wp14:pctHeight>
            </wp14:sizeRelV>
          </wp:anchor>
        </w:drawing>
      </w: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noProof/>
        </w:rPr>
      </w:pPr>
    </w:p>
    <w:p w:rsidR="00BA5B31" w:rsidRDefault="00BA5B3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DE2F0C" w:rsidRPr="008D44A4" w:rsidRDefault="00DE2F0C" w:rsidP="00A23C1E">
      <w:pPr>
        <w:pStyle w:val="PHEreportHeading1"/>
      </w:pPr>
      <w:bookmarkStart w:id="0" w:name="_Toc366070292"/>
      <w:bookmarkStart w:id="1" w:name="_Toc476647921"/>
      <w:r w:rsidRPr="008D44A4">
        <w:lastRenderedPageBreak/>
        <w:t>Acknowledgments</w:t>
      </w:r>
      <w:bookmarkEnd w:id="0"/>
      <w:bookmarkEnd w:id="1"/>
    </w:p>
    <w:p w:rsidR="000A7057" w:rsidRPr="008D44A4" w:rsidRDefault="000A7057" w:rsidP="000A7057">
      <w:pPr>
        <w:pStyle w:val="HPABodytext"/>
        <w:rPr>
          <w:rFonts w:ascii="Arial" w:hAnsi="Arial" w:cs="Arial"/>
        </w:rPr>
      </w:pPr>
      <w:r w:rsidRPr="00A23C1E">
        <w:rPr>
          <w:rStyle w:val="PHEBodytextChar"/>
        </w:rPr>
        <w:t>UK Standards for Microbiology Investigations (</w:t>
      </w:r>
      <w:r w:rsidR="008115AB">
        <w:rPr>
          <w:rStyle w:val="PHEBodytextChar"/>
        </w:rPr>
        <w:t xml:space="preserve">UK </w:t>
      </w:r>
      <w:r w:rsidRPr="00A23C1E">
        <w:rPr>
          <w:rStyle w:val="PHEBodytextChar"/>
        </w:rPr>
        <w:t xml:space="preserve">SMIs) are developed under the auspices of </w:t>
      </w:r>
      <w:r w:rsidR="00ED2148" w:rsidRPr="00A23C1E">
        <w:rPr>
          <w:rStyle w:val="PHEBodytextChar"/>
        </w:rPr>
        <w:t>Public Health England</w:t>
      </w:r>
      <w:r w:rsidR="00B55131" w:rsidRPr="00A23C1E">
        <w:rPr>
          <w:rStyle w:val="PHEBodytextChar"/>
        </w:rPr>
        <w:t xml:space="preserve"> (</w:t>
      </w:r>
      <w:r w:rsidR="00ED2148" w:rsidRPr="00A23C1E">
        <w:rPr>
          <w:rStyle w:val="PHEBodytextChar"/>
        </w:rPr>
        <w:t>PHE</w:t>
      </w:r>
      <w:r w:rsidR="00B55131" w:rsidRPr="00A23C1E">
        <w:rPr>
          <w:rStyle w:val="PHEBodytextChar"/>
        </w:rPr>
        <w:t>)</w:t>
      </w:r>
      <w:r w:rsidRPr="00A23C1E">
        <w:rPr>
          <w:rStyle w:val="PHEBodytextChar"/>
        </w:rPr>
        <w:t xml:space="preserve"> working in partnership with the National Health Service (NHS), Public Health Wales and with the professional organisations whose logos are displayed below and listed on the website</w:t>
      </w:r>
      <w:r w:rsidRPr="008D44A4">
        <w:rPr>
          <w:rFonts w:ascii="Arial" w:hAnsi="Arial" w:cs="Arial"/>
        </w:rPr>
        <w:t xml:space="preserve"> </w:t>
      </w:r>
      <w:hyperlink r:id="rId11" w:history="1">
        <w:r w:rsidR="00CB02F4" w:rsidRPr="005944E3">
          <w:rPr>
            <w:rStyle w:val="Hyperlink"/>
            <w:sz w:val="24"/>
          </w:rPr>
          <w:t>https://www.gov.uk/uk-standards-for-microbiology-investigations-smi-quality-and-consistency-in-clinical-laboratories</w:t>
        </w:r>
      </w:hyperlink>
      <w:r w:rsidRPr="008D44A4">
        <w:rPr>
          <w:rFonts w:ascii="Arial" w:hAnsi="Arial" w:cs="Arial"/>
          <w:szCs w:val="24"/>
        </w:rPr>
        <w:t>.</w:t>
      </w:r>
      <w:r w:rsidRPr="008D44A4">
        <w:rPr>
          <w:rFonts w:ascii="Arial" w:hAnsi="Arial" w:cs="Arial"/>
        </w:rPr>
        <w:t xml:space="preserve"> </w:t>
      </w:r>
      <w:r w:rsidR="00BA5B31">
        <w:rPr>
          <w:rFonts w:ascii="Arial" w:hAnsi="Arial" w:cs="Arial"/>
        </w:rPr>
        <w:t xml:space="preserve">UK </w:t>
      </w:r>
      <w:r w:rsidRPr="00A23C1E">
        <w:rPr>
          <w:rStyle w:val="PHEBodytextChar"/>
        </w:rPr>
        <w:t xml:space="preserve">SMIs are developed, reviewed and revised by various working groups which are overseen by a steering committee (see </w:t>
      </w:r>
      <w:hyperlink r:id="rId12" w:history="1">
        <w:r w:rsidR="00CB02F4" w:rsidRPr="005944E3">
          <w:rPr>
            <w:rStyle w:val="Hyperlink"/>
            <w:sz w:val="24"/>
          </w:rPr>
          <w:t>https://www.gov.uk/government/groups/standards-for-microbiology-investigations-steering-committee</w:t>
        </w:r>
      </w:hyperlink>
      <w:r w:rsidRPr="00A23C1E">
        <w:rPr>
          <w:rStyle w:val="PHEBodytextChar"/>
        </w:rPr>
        <w:t>).</w:t>
      </w:r>
    </w:p>
    <w:p w:rsidR="000A7057" w:rsidRPr="008D44A4" w:rsidRDefault="000A7057" w:rsidP="00A23C1E">
      <w:pPr>
        <w:pStyle w:val="PHEBodytext"/>
      </w:pPr>
      <w:r w:rsidRPr="008D44A4">
        <w:t>The contributions of many individuals in clinical, specialist and reference laboratories who have provided information and comments during the development of this document are acknow</w:t>
      </w:r>
      <w:r w:rsidR="00B3417D">
        <w:t>ledged. We are grateful to the m</w:t>
      </w:r>
      <w:r w:rsidRPr="008D44A4">
        <w:t xml:space="preserve">edical </w:t>
      </w:r>
      <w:r w:rsidR="00B3417D">
        <w:t>e</w:t>
      </w:r>
      <w:r w:rsidRPr="008D44A4">
        <w:t>ditors for editing the medical content.</w:t>
      </w:r>
    </w:p>
    <w:p w:rsidR="000A7057" w:rsidRPr="008D44A4" w:rsidRDefault="000A7057" w:rsidP="000A7057">
      <w:pPr>
        <w:pStyle w:val="HPABodytext"/>
        <w:rPr>
          <w:rFonts w:ascii="Arial" w:hAnsi="Arial" w:cs="Arial"/>
        </w:rPr>
      </w:pPr>
      <w:r w:rsidRPr="008D44A4">
        <w:rPr>
          <w:rFonts w:ascii="Arial" w:hAnsi="Arial" w:cs="Arial"/>
        </w:rPr>
        <w:t>For further information please contact us at:</w:t>
      </w:r>
    </w:p>
    <w:p w:rsidR="000A7057" w:rsidRDefault="000A7057" w:rsidP="00A23C1E">
      <w:pPr>
        <w:pStyle w:val="PHEBodytext"/>
        <w:spacing w:before="0" w:after="0"/>
      </w:pPr>
      <w:r w:rsidRPr="008D44A4">
        <w:t>Standards Unit</w:t>
      </w:r>
    </w:p>
    <w:p w:rsidR="00B02924" w:rsidRPr="00B02924" w:rsidRDefault="00374CC6" w:rsidP="00A23C1E">
      <w:pPr>
        <w:pStyle w:val="PHEBodytext"/>
        <w:spacing w:before="0" w:after="0"/>
      </w:pPr>
      <w:r>
        <w:t>National Infection Service</w:t>
      </w:r>
    </w:p>
    <w:p w:rsidR="000A7057" w:rsidRPr="008D44A4" w:rsidRDefault="00ED2148" w:rsidP="00A23C1E">
      <w:pPr>
        <w:pStyle w:val="PHEBodytext"/>
        <w:spacing w:before="0" w:after="0"/>
      </w:pPr>
      <w:r>
        <w:t>Public Health England</w:t>
      </w:r>
    </w:p>
    <w:p w:rsidR="000A7057" w:rsidRPr="008D44A4" w:rsidRDefault="000A7057" w:rsidP="00A23C1E">
      <w:pPr>
        <w:pStyle w:val="PHEBodytext"/>
        <w:spacing w:before="0" w:after="0"/>
      </w:pPr>
      <w:r w:rsidRPr="008D44A4">
        <w:t>61 Colindale Avenue</w:t>
      </w:r>
    </w:p>
    <w:p w:rsidR="000A7057" w:rsidRPr="008D44A4" w:rsidRDefault="000A7057" w:rsidP="00A23C1E">
      <w:pPr>
        <w:pStyle w:val="PHEBodytext"/>
        <w:spacing w:before="0" w:after="0"/>
      </w:pPr>
      <w:r w:rsidRPr="008D44A4">
        <w:t>London NW9 5EQ</w:t>
      </w:r>
    </w:p>
    <w:p w:rsidR="000A7057" w:rsidRPr="008D44A4" w:rsidRDefault="000A7057" w:rsidP="00A23C1E">
      <w:pPr>
        <w:pStyle w:val="PHEBodytext"/>
        <w:rPr>
          <w:lang w:val="en-US"/>
        </w:rPr>
      </w:pPr>
      <w:r w:rsidRPr="008D44A4">
        <w:rPr>
          <w:lang w:val="en-US"/>
        </w:rPr>
        <w:t xml:space="preserve">E-mail: </w:t>
      </w:r>
      <w:hyperlink r:id="rId13" w:history="1">
        <w:r w:rsidR="00ED2148" w:rsidRPr="00A23C1E">
          <w:rPr>
            <w:rStyle w:val="PHEBodyTextHyperlinkChar"/>
          </w:rPr>
          <w:t>standards@phe.gov.uk</w:t>
        </w:r>
      </w:hyperlink>
    </w:p>
    <w:p w:rsidR="000A7057" w:rsidRDefault="000A7057" w:rsidP="00A23C1E">
      <w:pPr>
        <w:pStyle w:val="PHEBodytext"/>
        <w:rPr>
          <w:rStyle w:val="Hyperlink"/>
          <w:sz w:val="24"/>
        </w:rPr>
      </w:pPr>
      <w:r w:rsidRPr="008D44A4">
        <w:rPr>
          <w:lang w:val="en-US"/>
        </w:rPr>
        <w:t xml:space="preserve">Website: </w:t>
      </w:r>
      <w:hyperlink r:id="rId14" w:history="1">
        <w:r w:rsidR="00CB02F4" w:rsidRPr="005944E3">
          <w:rPr>
            <w:rStyle w:val="Hyperlink"/>
            <w:sz w:val="24"/>
          </w:rPr>
          <w:t>https://www.gov.uk/uk-standards-for-microbiology-investigations-smi-quality-and-consistency-in-clinical-laboratories</w:t>
        </w:r>
      </w:hyperlink>
    </w:p>
    <w:p w:rsidR="00D050E5" w:rsidRPr="00D050E5" w:rsidRDefault="00D050E5" w:rsidP="00D050E5">
      <w:pPr>
        <w:pStyle w:val="PHEBodytext"/>
      </w:pPr>
      <w:r>
        <w:rPr>
          <w:rStyle w:val="Hyperlink"/>
          <w:color w:val="auto"/>
          <w:sz w:val="24"/>
          <w:u w:val="none"/>
        </w:rPr>
        <w:t xml:space="preserve">PHE </w:t>
      </w:r>
      <w:r w:rsidR="00374CC6">
        <w:rPr>
          <w:rStyle w:val="Hyperlink"/>
          <w:color w:val="auto"/>
          <w:sz w:val="24"/>
          <w:u w:val="none"/>
        </w:rPr>
        <w:t>p</w:t>
      </w:r>
      <w:r w:rsidRPr="00D050E5">
        <w:rPr>
          <w:rStyle w:val="Hyperlink"/>
          <w:color w:val="auto"/>
          <w:sz w:val="24"/>
          <w:u w:val="none"/>
        </w:rPr>
        <w:t>ublication gateway number:</w:t>
      </w:r>
      <w:r w:rsidR="00125F00">
        <w:rPr>
          <w:rStyle w:val="Hyperlink"/>
          <w:color w:val="auto"/>
          <w:sz w:val="24"/>
          <w:u w:val="none"/>
        </w:rPr>
        <w:t xml:space="preserve"> </w:t>
      </w:r>
      <w:r w:rsidR="00790C74" w:rsidRPr="00374CC6">
        <w:rPr>
          <w:szCs w:val="23"/>
        </w:rPr>
        <w:t>2016401</w:t>
      </w: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133FD9" w:rsidRDefault="00133FD9" w:rsidP="00A23C1E">
      <w:pPr>
        <w:pStyle w:val="PHEBodytext"/>
        <w:rPr>
          <w:color w:val="221E1F"/>
          <w:sz w:val="28"/>
        </w:rPr>
      </w:pPr>
    </w:p>
    <w:p w:rsidR="00C57391" w:rsidRDefault="00C57391" w:rsidP="00A23C1E">
      <w:pPr>
        <w:pStyle w:val="PHEBodytext"/>
        <w:rPr>
          <w:color w:val="221E1F"/>
          <w:sz w:val="28"/>
        </w:rPr>
      </w:pPr>
    </w:p>
    <w:p w:rsidR="00C57391" w:rsidRDefault="00C57391" w:rsidP="00A23C1E">
      <w:pPr>
        <w:pStyle w:val="PHEBodytext"/>
        <w:rPr>
          <w:color w:val="221E1F"/>
          <w:sz w:val="28"/>
        </w:rPr>
      </w:pPr>
    </w:p>
    <w:p w:rsidR="000872AC" w:rsidRDefault="000872AC" w:rsidP="00A23C1E">
      <w:pPr>
        <w:pStyle w:val="PHEBodytext"/>
        <w:rPr>
          <w:color w:val="221E1F"/>
          <w:sz w:val="28"/>
        </w:rPr>
      </w:pPr>
      <w:bookmarkStart w:id="2" w:name="_GoBack"/>
      <w:bookmarkEnd w:id="2"/>
    </w:p>
    <w:p w:rsidR="000872AC" w:rsidRDefault="000872AC" w:rsidP="000872AC">
      <w:pPr>
        <w:pStyle w:val="PHEBodytext"/>
      </w:pPr>
      <w:r w:rsidRPr="000872AC">
        <w:t>UK Standards for Microbiology Investigations are produced in association with:</w:t>
      </w:r>
    </w:p>
    <w:p w:rsidR="00D050E5" w:rsidRDefault="00133FD9" w:rsidP="00D050E5">
      <w:pPr>
        <w:pStyle w:val="PHEBodytext"/>
        <w:rPr>
          <w:noProof/>
          <w:sz w:val="20"/>
        </w:rPr>
      </w:pPr>
      <w:r>
        <w:rPr>
          <w:noProof/>
          <w:sz w:val="20"/>
        </w:rPr>
        <w:drawing>
          <wp:inline distT="0" distB="0" distL="0" distR="0" wp14:anchorId="05010630" wp14:editId="135721AD">
            <wp:extent cx="5760720" cy="501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6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013960"/>
                    </a:xfrm>
                    <a:prstGeom prst="rect">
                      <a:avLst/>
                    </a:prstGeom>
                  </pic:spPr>
                </pic:pic>
              </a:graphicData>
            </a:graphic>
          </wp:inline>
        </w:drawing>
      </w:r>
    </w:p>
    <w:p w:rsidR="00B75999" w:rsidRDefault="00B75999" w:rsidP="00D050E5">
      <w:pPr>
        <w:pStyle w:val="PHEBodytext"/>
        <w:rPr>
          <w:noProof/>
          <w:sz w:val="20"/>
        </w:rPr>
      </w:pPr>
      <w:r w:rsidRPr="00236832">
        <w:rPr>
          <w:noProof/>
          <w:sz w:val="20"/>
        </w:rPr>
        <w:t>Logos correct at time of publishing</w:t>
      </w:r>
      <w:r>
        <w:rPr>
          <w:noProof/>
          <w:sz w:val="20"/>
        </w:rPr>
        <w:t>.</w:t>
      </w:r>
    </w:p>
    <w:p w:rsidR="003E3649" w:rsidRPr="00FF0B90" w:rsidRDefault="00C7748E" w:rsidP="00D050E5">
      <w:pPr>
        <w:pStyle w:val="PHEreportHeading1"/>
      </w:pPr>
      <w:bookmarkStart w:id="3" w:name="_Toc476647922"/>
      <w:r>
        <w:rPr>
          <w:noProof/>
          <w:lang w:val="en-GB" w:eastAsia="en-GB"/>
        </w:rPr>
        <w:pict>
          <v:shape id="PowerPlusWaterMarkObject77525900" o:spid="_x0000_s1035" type="#_x0000_t136" style="position:absolute;margin-left:0;margin-top:0;width:628pt;height:18.25pt;rotation:315;z-index:251660288;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B22ACC" w:rsidRPr="00CB02F4">
        <w:br w:type="page"/>
      </w:r>
      <w:bookmarkStart w:id="4" w:name="_Toc366070293"/>
      <w:r w:rsidR="003E3649" w:rsidRPr="00FF0B90">
        <w:lastRenderedPageBreak/>
        <w:t>Contents</w:t>
      </w:r>
      <w:bookmarkEnd w:id="4"/>
      <w:bookmarkEnd w:id="3"/>
    </w:p>
    <w:p w:rsidR="00F12E78" w:rsidRDefault="00EF75C9">
      <w:pPr>
        <w:pStyle w:val="TOC1"/>
        <w:rPr>
          <w:rFonts w:asciiTheme="minorHAnsi" w:eastAsiaTheme="minorEastAsia" w:hAnsiTheme="minorHAnsi" w:cstheme="minorBidi"/>
          <w:b w:val="0"/>
          <w:bCs w:val="0"/>
          <w:noProof/>
          <w:szCs w:val="22"/>
        </w:rPr>
      </w:pPr>
      <w:r w:rsidRPr="00580108">
        <w:rPr>
          <w:caps/>
        </w:rPr>
        <w:fldChar w:fldCharType="begin" w:fldLock="1"/>
      </w:r>
      <w:r w:rsidR="00A23C1E" w:rsidRPr="00580108">
        <w:instrText xml:space="preserve"> TOC \o "1-1" \f \t "Heading 2,2,Heading 3,3,*PHE report Heading 1,1,*PHE report heading 2,2,Sub-heading 2x,2,Sub-heading 3x,3,Sub-heading 4,3" </w:instrText>
      </w:r>
      <w:r w:rsidRPr="00580108">
        <w:rPr>
          <w:caps/>
        </w:rPr>
        <w:fldChar w:fldCharType="separate"/>
      </w:r>
      <w:r w:rsidR="00F12E78">
        <w:rPr>
          <w:noProof/>
        </w:rPr>
        <w:t>Acknowledgments</w:t>
      </w:r>
      <w:r w:rsidR="00F12E78">
        <w:rPr>
          <w:noProof/>
        </w:rPr>
        <w:tab/>
      </w:r>
      <w:r w:rsidR="00F12E78">
        <w:rPr>
          <w:noProof/>
        </w:rPr>
        <w:fldChar w:fldCharType="begin" w:fldLock="1"/>
      </w:r>
      <w:r w:rsidR="00F12E78">
        <w:rPr>
          <w:noProof/>
        </w:rPr>
        <w:instrText xml:space="preserve"> PAGEREF _Toc476647921 \h </w:instrText>
      </w:r>
      <w:r w:rsidR="00F12E78">
        <w:rPr>
          <w:noProof/>
        </w:rPr>
      </w:r>
      <w:r w:rsidR="00F12E78">
        <w:rPr>
          <w:noProof/>
        </w:rPr>
        <w:fldChar w:fldCharType="separate"/>
      </w:r>
      <w:r w:rsidR="00F12E78">
        <w:rPr>
          <w:noProof/>
        </w:rPr>
        <w:t>2</w:t>
      </w:r>
      <w:r w:rsidR="00F12E78">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_Toc476647922 \h </w:instrText>
      </w:r>
      <w:r>
        <w:rPr>
          <w:noProof/>
        </w:rPr>
      </w:r>
      <w:r>
        <w:rPr>
          <w:noProof/>
        </w:rPr>
        <w:fldChar w:fldCharType="separate"/>
      </w:r>
      <w:r>
        <w:rPr>
          <w:noProof/>
        </w:rPr>
        <w:t>3</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_Toc476647923 \h </w:instrText>
      </w:r>
      <w:r>
        <w:rPr>
          <w:noProof/>
        </w:rPr>
      </w:r>
      <w:r>
        <w:rPr>
          <w:noProof/>
        </w:rPr>
        <w:fldChar w:fldCharType="separate"/>
      </w:r>
      <w:r>
        <w:rPr>
          <w:noProof/>
        </w:rPr>
        <w:t>5</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_Toc476647924 \h </w:instrText>
      </w:r>
      <w:r>
        <w:rPr>
          <w:noProof/>
        </w:rPr>
      </w:r>
      <w:r>
        <w:rPr>
          <w:noProof/>
        </w:rPr>
        <w:fldChar w:fldCharType="separate"/>
      </w:r>
      <w:r>
        <w:rPr>
          <w:noProof/>
        </w:rPr>
        <w:t>6</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User manual template - background</w:t>
      </w:r>
      <w:r>
        <w:rPr>
          <w:noProof/>
        </w:rPr>
        <w:tab/>
      </w:r>
      <w:r>
        <w:rPr>
          <w:noProof/>
        </w:rPr>
        <w:fldChar w:fldCharType="begin" w:fldLock="1"/>
      </w:r>
      <w:r>
        <w:rPr>
          <w:noProof/>
        </w:rPr>
        <w:instrText xml:space="preserve"> PAGEREF _Toc476647925 \h </w:instrText>
      </w:r>
      <w:r>
        <w:rPr>
          <w:noProof/>
        </w:rPr>
      </w:r>
      <w:r>
        <w:rPr>
          <w:noProof/>
        </w:rPr>
        <w:fldChar w:fldCharType="separate"/>
      </w:r>
      <w:r>
        <w:rPr>
          <w:noProof/>
        </w:rPr>
        <w:t>9</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Introduction and scope</w:t>
      </w:r>
      <w:r>
        <w:rPr>
          <w:noProof/>
        </w:rPr>
        <w:tab/>
      </w:r>
      <w:r>
        <w:rPr>
          <w:noProof/>
        </w:rPr>
        <w:fldChar w:fldCharType="begin" w:fldLock="1"/>
      </w:r>
      <w:r>
        <w:rPr>
          <w:noProof/>
        </w:rPr>
        <w:instrText xml:space="preserve"> PAGEREF _Toc476647926 \h </w:instrText>
      </w:r>
      <w:r>
        <w:rPr>
          <w:noProof/>
        </w:rPr>
      </w:r>
      <w:r>
        <w:rPr>
          <w:noProof/>
        </w:rPr>
        <w:fldChar w:fldCharType="separate"/>
      </w:r>
      <w:r>
        <w:rPr>
          <w:noProof/>
        </w:rPr>
        <w:t>10</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Overview of services offered</w:t>
      </w:r>
      <w:r>
        <w:rPr>
          <w:noProof/>
        </w:rPr>
        <w:tab/>
      </w:r>
      <w:r>
        <w:rPr>
          <w:noProof/>
        </w:rPr>
        <w:fldChar w:fldCharType="begin" w:fldLock="1"/>
      </w:r>
      <w:r>
        <w:rPr>
          <w:noProof/>
        </w:rPr>
        <w:instrText xml:space="preserve"> PAGEREF _Toc476647927 \h </w:instrText>
      </w:r>
      <w:r>
        <w:rPr>
          <w:noProof/>
        </w:rPr>
      </w:r>
      <w:r>
        <w:rPr>
          <w:noProof/>
        </w:rPr>
        <w:fldChar w:fldCharType="separate"/>
      </w:r>
      <w:r>
        <w:rPr>
          <w:noProof/>
        </w:rPr>
        <w:t>10</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Locating and contacting the laboratory</w:t>
      </w:r>
      <w:r>
        <w:rPr>
          <w:noProof/>
        </w:rPr>
        <w:tab/>
      </w:r>
      <w:r>
        <w:rPr>
          <w:noProof/>
        </w:rPr>
        <w:fldChar w:fldCharType="begin" w:fldLock="1"/>
      </w:r>
      <w:r>
        <w:rPr>
          <w:noProof/>
        </w:rPr>
        <w:instrText xml:space="preserve"> PAGEREF _Toc476647928 \h </w:instrText>
      </w:r>
      <w:r>
        <w:rPr>
          <w:noProof/>
        </w:rPr>
      </w:r>
      <w:r>
        <w:rPr>
          <w:noProof/>
        </w:rPr>
        <w:fldChar w:fldCharType="separate"/>
      </w:r>
      <w:r>
        <w:rPr>
          <w:noProof/>
        </w:rPr>
        <w:t>10</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Consent, collection and transport of specimens</w:t>
      </w:r>
      <w:r>
        <w:rPr>
          <w:noProof/>
        </w:rPr>
        <w:tab/>
      </w:r>
      <w:r>
        <w:rPr>
          <w:noProof/>
        </w:rPr>
        <w:fldChar w:fldCharType="begin" w:fldLock="1"/>
      </w:r>
      <w:r>
        <w:rPr>
          <w:noProof/>
        </w:rPr>
        <w:instrText xml:space="preserve"> PAGEREF _Toc476647929 \h </w:instrText>
      </w:r>
      <w:r>
        <w:rPr>
          <w:noProof/>
        </w:rPr>
      </w:r>
      <w:r>
        <w:rPr>
          <w:noProof/>
        </w:rPr>
        <w:fldChar w:fldCharType="separate"/>
      </w:r>
      <w:r>
        <w:rPr>
          <w:noProof/>
        </w:rPr>
        <w:t>10</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Test repertoire</w:t>
      </w:r>
      <w:r>
        <w:rPr>
          <w:noProof/>
        </w:rPr>
        <w:tab/>
      </w:r>
      <w:r>
        <w:rPr>
          <w:noProof/>
        </w:rPr>
        <w:fldChar w:fldCharType="begin" w:fldLock="1"/>
      </w:r>
      <w:r>
        <w:rPr>
          <w:noProof/>
        </w:rPr>
        <w:instrText xml:space="preserve"> PAGEREF _Toc476647930 \h </w:instrText>
      </w:r>
      <w:r>
        <w:rPr>
          <w:noProof/>
        </w:rPr>
      </w:r>
      <w:r>
        <w:rPr>
          <w:noProof/>
        </w:rPr>
        <w:fldChar w:fldCharType="separate"/>
      </w:r>
      <w:r>
        <w:rPr>
          <w:noProof/>
        </w:rPr>
        <w:t>13</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Reporting results</w:t>
      </w:r>
      <w:r>
        <w:rPr>
          <w:noProof/>
        </w:rPr>
        <w:tab/>
      </w:r>
      <w:r>
        <w:rPr>
          <w:noProof/>
        </w:rPr>
        <w:fldChar w:fldCharType="begin" w:fldLock="1"/>
      </w:r>
      <w:r>
        <w:rPr>
          <w:noProof/>
        </w:rPr>
        <w:instrText xml:space="preserve"> PAGEREF _Toc476647931 \h </w:instrText>
      </w:r>
      <w:r>
        <w:rPr>
          <w:noProof/>
        </w:rPr>
      </w:r>
      <w:r>
        <w:rPr>
          <w:noProof/>
        </w:rPr>
        <w:fldChar w:fldCharType="separate"/>
      </w:r>
      <w:r>
        <w:rPr>
          <w:noProof/>
        </w:rPr>
        <w:t>13</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sidRPr="000428C6">
        <w:rPr>
          <w:rFonts w:eastAsiaTheme="minorEastAsia"/>
          <w:noProof/>
        </w:rPr>
        <w:t>Table summary of other lab urinary tests</w:t>
      </w:r>
      <w:r>
        <w:rPr>
          <w:noProof/>
        </w:rPr>
        <w:tab/>
      </w:r>
      <w:r>
        <w:rPr>
          <w:noProof/>
        </w:rPr>
        <w:fldChar w:fldCharType="begin" w:fldLock="1"/>
      </w:r>
      <w:r>
        <w:rPr>
          <w:noProof/>
        </w:rPr>
        <w:instrText xml:space="preserve"> PAGEREF _Toc476647932 \h </w:instrText>
      </w:r>
      <w:r>
        <w:rPr>
          <w:noProof/>
        </w:rPr>
      </w:r>
      <w:r>
        <w:rPr>
          <w:noProof/>
        </w:rPr>
        <w:fldChar w:fldCharType="separate"/>
      </w:r>
      <w:r>
        <w:rPr>
          <w:noProof/>
        </w:rPr>
        <w:t>13</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Interpreting laboratory results</w:t>
      </w:r>
      <w:r>
        <w:rPr>
          <w:noProof/>
        </w:rPr>
        <w:tab/>
      </w:r>
      <w:r>
        <w:rPr>
          <w:noProof/>
        </w:rPr>
        <w:fldChar w:fldCharType="begin" w:fldLock="1"/>
      </w:r>
      <w:r>
        <w:rPr>
          <w:noProof/>
        </w:rPr>
        <w:instrText xml:space="preserve"> PAGEREF _Toc476647933 \h </w:instrText>
      </w:r>
      <w:r>
        <w:rPr>
          <w:noProof/>
        </w:rPr>
      </w:r>
      <w:r>
        <w:rPr>
          <w:noProof/>
        </w:rPr>
        <w:fldChar w:fldCharType="separate"/>
      </w:r>
      <w:r>
        <w:rPr>
          <w:noProof/>
        </w:rPr>
        <w:t>14</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Quality assurance and governance</w:t>
      </w:r>
      <w:r>
        <w:rPr>
          <w:noProof/>
        </w:rPr>
        <w:tab/>
      </w:r>
      <w:r>
        <w:rPr>
          <w:noProof/>
        </w:rPr>
        <w:fldChar w:fldCharType="begin" w:fldLock="1"/>
      </w:r>
      <w:r>
        <w:rPr>
          <w:noProof/>
        </w:rPr>
        <w:instrText xml:space="preserve"> PAGEREF _Toc476647934 \h </w:instrText>
      </w:r>
      <w:r>
        <w:rPr>
          <w:noProof/>
        </w:rPr>
      </w:r>
      <w:r>
        <w:rPr>
          <w:noProof/>
        </w:rPr>
        <w:fldChar w:fldCharType="separate"/>
      </w:r>
      <w:r>
        <w:rPr>
          <w:noProof/>
        </w:rPr>
        <w:t>16</w:t>
      </w:r>
      <w:r>
        <w:rPr>
          <w:noProof/>
        </w:rPr>
        <w:fldChar w:fldCharType="end"/>
      </w:r>
    </w:p>
    <w:p w:rsidR="00F12E78" w:rsidRDefault="00F12E78">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_Toc476647935 \h </w:instrText>
      </w:r>
      <w:r>
        <w:rPr>
          <w:noProof/>
        </w:rPr>
      </w:r>
      <w:r>
        <w:rPr>
          <w:noProof/>
        </w:rPr>
        <w:fldChar w:fldCharType="separate"/>
      </w:r>
      <w:r>
        <w:rPr>
          <w:noProof/>
        </w:rPr>
        <w:t>17</w:t>
      </w:r>
      <w:r>
        <w:rPr>
          <w:noProof/>
        </w:rPr>
        <w:fldChar w:fldCharType="end"/>
      </w:r>
    </w:p>
    <w:p w:rsidR="00B46883" w:rsidRDefault="00EF75C9" w:rsidP="00A23C1E">
      <w:pPr>
        <w:pStyle w:val="PHEBodytext"/>
      </w:pPr>
      <w:r w:rsidRPr="00580108">
        <w:fldChar w:fldCharType="end"/>
      </w:r>
    </w:p>
    <w:p w:rsidR="005211B3" w:rsidRDefault="005211B3" w:rsidP="00A23C1E">
      <w:pPr>
        <w:pStyle w:val="PHEBodytext"/>
      </w:pPr>
    </w:p>
    <w:p w:rsidR="005211B3" w:rsidRDefault="005211B3"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374CC6" w:rsidRDefault="00374CC6" w:rsidP="00A23C1E">
      <w:pPr>
        <w:pStyle w:val="PHEBodytext"/>
      </w:pPr>
    </w:p>
    <w:p w:rsidR="00374CC6" w:rsidRDefault="00374CC6" w:rsidP="00A23C1E">
      <w:pPr>
        <w:pStyle w:val="PHEBodytext"/>
      </w:pPr>
    </w:p>
    <w:p w:rsidR="00232A3E" w:rsidRDefault="00232A3E" w:rsidP="00A23C1E">
      <w:pPr>
        <w:pStyle w:val="PHEBodytext"/>
      </w:pPr>
    </w:p>
    <w:p w:rsidR="00254407" w:rsidRPr="00CC5D7A" w:rsidRDefault="00254407" w:rsidP="00A23C1E">
      <w:pPr>
        <w:pStyle w:val="PHEBodytext"/>
      </w:pPr>
    </w:p>
    <w:p w:rsidR="00B46883" w:rsidRDefault="00374CC6" w:rsidP="00B46883">
      <w:pPr>
        <w:pStyle w:val="HPABodytext"/>
        <w:rPr>
          <w:sz w:val="22"/>
          <w:szCs w:val="22"/>
        </w:rPr>
      </w:pPr>
      <w:r>
        <w:rPr>
          <w:noProof/>
          <w:sz w:val="22"/>
          <w:szCs w:val="22"/>
        </w:rPr>
        <w:drawing>
          <wp:inline distT="0" distB="0" distL="0" distR="0" wp14:anchorId="10B3B335" wp14:editId="58EEA50F">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8D44A4" w:rsidRDefault="002D3CCE" w:rsidP="00A23C1E">
      <w:pPr>
        <w:pStyle w:val="PHEreportHeading1"/>
      </w:pPr>
      <w:r>
        <w:rPr>
          <w:rFonts w:cs="Times New Roman"/>
          <w:sz w:val="22"/>
          <w:szCs w:val="22"/>
        </w:rPr>
        <w:br w:type="page"/>
      </w:r>
      <w:bookmarkStart w:id="5" w:name="_Toc366070294"/>
      <w:bookmarkStart w:id="6" w:name="_Toc476647923"/>
      <w:r w:rsidR="00DE2F0C" w:rsidRPr="008D44A4">
        <w:lastRenderedPageBreak/>
        <w:t xml:space="preserve">Amendment </w:t>
      </w:r>
      <w:r w:rsidR="0076118D">
        <w:t>t</w:t>
      </w:r>
      <w:r w:rsidR="00DE2F0C" w:rsidRPr="008D44A4">
        <w:t>able</w:t>
      </w:r>
      <w:bookmarkEnd w:id="5"/>
      <w:bookmarkEnd w:id="6"/>
    </w:p>
    <w:p w:rsidR="00DE2F0C" w:rsidRPr="008D44A4" w:rsidRDefault="00DE2F0C" w:rsidP="00A23C1E">
      <w:pPr>
        <w:pStyle w:val="PHEBodytext"/>
      </w:pPr>
      <w:r w:rsidRPr="008D44A4">
        <w:t xml:space="preserve">Each </w:t>
      </w:r>
      <w:r w:rsidR="00BA5B31">
        <w:t xml:space="preserve">UK </w:t>
      </w:r>
      <w:r w:rsidRPr="008D44A4">
        <w:t>SMI method has an individual record of amendments</w:t>
      </w:r>
      <w:r w:rsidR="004066F8" w:rsidRPr="008D44A4">
        <w:t xml:space="preserve">. </w:t>
      </w:r>
      <w:r w:rsidRPr="008D44A4">
        <w:t>The current amendments are listed on this page</w:t>
      </w:r>
      <w:r w:rsidR="004066F8" w:rsidRPr="008D44A4">
        <w:t xml:space="preserve">. </w:t>
      </w:r>
      <w:r w:rsidRPr="008D44A4">
        <w:t xml:space="preserve">The amendment history is available from </w:t>
      </w:r>
      <w:hyperlink r:id="rId17" w:history="1">
        <w:r w:rsidR="00ED2148" w:rsidRPr="00A23C1E">
          <w:rPr>
            <w:rStyle w:val="PHEBodyTextHyperlinkChar"/>
          </w:rPr>
          <w:t>standards@phe.gov.uk</w:t>
        </w:r>
      </w:hyperlink>
      <w:r w:rsidRPr="008D44A4">
        <w:t>.</w:t>
      </w:r>
    </w:p>
    <w:p w:rsidR="00DE2F0C" w:rsidRPr="008D44A4" w:rsidRDefault="00DE2F0C" w:rsidP="00A23C1E">
      <w:pPr>
        <w:pStyle w:val="PHEBodytext"/>
      </w:pPr>
      <w:r w:rsidRPr="008D44A4">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 xml:space="preserve">Amendment </w:t>
            </w:r>
            <w:r w:rsidR="00B3417D">
              <w:t>n</w:t>
            </w:r>
            <w:r w:rsidR="00FD2F86">
              <w:t>umber</w:t>
            </w:r>
            <w:r w:rsidRPr="00BE5F5D">
              <w:t>/</w:t>
            </w:r>
            <w:r w:rsidR="00B3417D">
              <w:t>d</w:t>
            </w:r>
            <w:r w:rsidRPr="00BE5F5D">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91585" w:rsidP="00A23C1E">
            <w:pPr>
              <w:pStyle w:val="PHEBodytext"/>
            </w:pPr>
            <w:r w:rsidRPr="00B3417D">
              <w:t>New amendment number</w:t>
            </w:r>
            <w:r w:rsidRPr="00BE5F5D">
              <w:t>/</w:t>
            </w:r>
            <w:proofErr w:type="spellStart"/>
            <w:r w:rsidR="00706E7A">
              <w:fldChar w:fldCharType="begin" w:fldLock="1"/>
            </w:r>
            <w:r w:rsidR="00706E7A">
              <w:instrText xml:space="preserve"> REF  NewIssueDate  \* MERGEFORMAT </w:instrText>
            </w:r>
            <w:r w:rsidR="00706E7A">
              <w:fldChar w:fldCharType="separate"/>
            </w:r>
            <w:r w:rsidR="0076118D" w:rsidRPr="0076118D">
              <w:t>dd.mm.yy</w:t>
            </w:r>
            <w:proofErr w:type="spellEnd"/>
            <w:r w:rsidR="0076118D" w:rsidRPr="0076118D">
              <w:t xml:space="preserve"> &lt;</w:t>
            </w:r>
            <w:proofErr w:type="spellStart"/>
            <w:r w:rsidR="0076118D" w:rsidRPr="0076118D">
              <w:t>tab+enter</w:t>
            </w:r>
            <w:proofErr w:type="spellEnd"/>
            <w:r w:rsidR="0076118D" w:rsidRPr="0076118D">
              <w:t>&gt;</w:t>
            </w:r>
            <w:r w:rsidR="00706E7A">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Issue n</w:t>
            </w:r>
            <w:r w:rsidR="00FD2F86">
              <w:t>umber</w:t>
            </w:r>
            <w:r w:rsidRPr="00BE5F5D">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FD2F86" w:rsidP="00A23C1E">
            <w:pPr>
              <w:pStyle w:val="PHEBodytext"/>
            </w:pPr>
            <w:r>
              <w:t>xx</w:t>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B75999" w:rsidP="00FD2F86">
            <w:pPr>
              <w:pStyle w:val="PHEBodytext"/>
            </w:pPr>
            <w:r>
              <w:t>Insert i</w:t>
            </w:r>
            <w:r w:rsidR="00CF2444" w:rsidRPr="00BE5F5D">
              <w:t>ssue n</w:t>
            </w:r>
            <w:r w:rsidR="00FD2F86">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706E7A" w:rsidP="00A23C1E">
            <w:pPr>
              <w:pStyle w:val="PHEBodytext"/>
            </w:pPr>
            <w:r>
              <w:fldChar w:fldCharType="begin" w:fldLock="1"/>
            </w:r>
            <w:r>
              <w:instrText xml:space="preserve"> REF  NewIssueNumber  \* MERGEFORMAT </w:instrText>
            </w:r>
            <w:r>
              <w:fldChar w:fldCharType="separate"/>
            </w:r>
            <w:r w:rsidR="0076118D" w:rsidRPr="0076118D">
              <w:t>#.# &lt;</w:t>
            </w:r>
            <w:proofErr w:type="spellStart"/>
            <w:r w:rsidR="0076118D" w:rsidRPr="0076118D">
              <w:t>tab+enter</w:t>
            </w:r>
            <w:proofErr w:type="spellEnd"/>
            <w:r w:rsidR="0076118D" w:rsidRPr="0076118D">
              <w:t>&gt;</w:t>
            </w:r>
            <w:r>
              <w:fldChar w:fldCharType="end"/>
            </w:r>
          </w:p>
        </w:tc>
      </w:tr>
      <w:tr w:rsidR="00FD2F86"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FD2F86">
            <w:pPr>
              <w:pStyle w:val="PHEBodytext"/>
            </w:pPr>
            <w: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A23C1E">
            <w:pPr>
              <w:pStyle w:val="PHEBodytext"/>
            </w:pP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F22FCA"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rPr>
                <w:b/>
              </w:rPr>
            </w:pPr>
            <w:r w:rsidRPr="00BE5F5D">
              <w:rPr>
                <w:b/>
              </w:rPr>
              <w:t>Amendment</w:t>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75108">
            <w:pPr>
              <w:pStyle w:val="PHEBodytext"/>
            </w:pPr>
          </w:p>
        </w:tc>
      </w:tr>
    </w:tbl>
    <w:p w:rsidR="00CF2444" w:rsidRPr="008D44A4" w:rsidRDefault="00CF2444" w:rsidP="00DE2F0C">
      <w:pPr>
        <w:pStyle w:val="HPABodytext"/>
        <w:rPr>
          <w:rFonts w:ascii="Arial" w:hAnsi="Arial" w:cs="Arial"/>
        </w:rPr>
      </w:pPr>
    </w:p>
    <w:p w:rsidR="00DE2F0C" w:rsidRPr="00FD2F86" w:rsidRDefault="00FD2F86" w:rsidP="00DE2F0C">
      <w:pPr>
        <w:pStyle w:val="HPABodytext"/>
        <w:rPr>
          <w:rFonts w:ascii="Arial" w:hAnsi="Arial" w:cs="Arial"/>
        </w:rPr>
      </w:pPr>
      <w:r w:rsidRPr="00FD2F86">
        <w:rPr>
          <w:rFonts w:ascii="Arial" w:hAnsi="Arial" w:cs="Arial"/>
        </w:rPr>
        <w:t xml:space="preserve">*Reviews can be extended up to </w:t>
      </w:r>
      <w:r>
        <w:rPr>
          <w:rFonts w:ascii="Arial" w:hAnsi="Arial" w:cs="Arial"/>
        </w:rPr>
        <w:t>five</w:t>
      </w:r>
      <w:r w:rsidRPr="00FD2F86">
        <w:rPr>
          <w:rFonts w:ascii="Arial" w:hAnsi="Arial" w:cs="Arial"/>
        </w:rPr>
        <w:t xml:space="preserve"> years subject to resources available.</w:t>
      </w: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0C7F48" w:rsidRDefault="000C7F48" w:rsidP="00DE2F0C">
      <w:pPr>
        <w:pStyle w:val="HPABodytext"/>
      </w:pPr>
    </w:p>
    <w:p w:rsidR="009E6B2D" w:rsidRDefault="009E6B2D" w:rsidP="00DE2F0C">
      <w:pPr>
        <w:pStyle w:val="HPABodytext"/>
      </w:pPr>
    </w:p>
    <w:p w:rsidR="009E6B2D" w:rsidRDefault="009E6B2D" w:rsidP="00DE2F0C">
      <w:pPr>
        <w:pStyle w:val="HPABodytext"/>
      </w:pPr>
    </w:p>
    <w:p w:rsidR="000C7F48" w:rsidRPr="00CB3B85" w:rsidRDefault="000C7F48" w:rsidP="000C7F48">
      <w:pPr>
        <w:pStyle w:val="PHEreportHeading1"/>
      </w:pPr>
      <w:bookmarkStart w:id="7" w:name="_Toc366068149"/>
      <w:bookmarkStart w:id="8" w:name="_Toc433100066"/>
      <w:bookmarkStart w:id="9" w:name="_Toc476647924"/>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7"/>
      <w:bookmarkEnd w:id="8"/>
      <w:bookmarkEnd w:id="9"/>
    </w:p>
    <w:p w:rsidR="000C7F48" w:rsidRPr="00CB3B85" w:rsidRDefault="000C7F48" w:rsidP="000C7F48">
      <w:pPr>
        <w:pStyle w:val="PHEreportHeading2BlueHighlight"/>
      </w:pPr>
      <w:r w:rsidRPr="00CB3B85">
        <w:t xml:space="preserve">Users of </w:t>
      </w:r>
      <w:r w:rsidR="00BA5B31">
        <w:t xml:space="preserve">UK </w:t>
      </w:r>
      <w:r w:rsidRPr="00CB3B85">
        <w:t>SMIs</w:t>
      </w:r>
    </w:p>
    <w:p w:rsidR="000C7F48" w:rsidRPr="006B29FF" w:rsidRDefault="000C7F48" w:rsidP="000C7F48">
      <w:pPr>
        <w:pStyle w:val="PHEBodytext"/>
        <w:rPr>
          <w:sz w:val="20"/>
          <w:szCs w:val="20"/>
        </w:rPr>
      </w:pPr>
      <w:r w:rsidRPr="00AB3D2E">
        <w:t xml:space="preserve">Primarily, </w:t>
      </w:r>
      <w:r w:rsidR="00BA5B31">
        <w:t xml:space="preserve">UK </w:t>
      </w:r>
      <w:r w:rsidRPr="00AB3D2E">
        <w:t xml:space="preserve">SMIs are intended as a general resource for practising professionals operating in the field of laboratory medicine and infection specialties in the UK. </w:t>
      </w:r>
      <w:r w:rsidR="00BA5B31">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C7F48" w:rsidRPr="006B29FF" w:rsidRDefault="000C7F48" w:rsidP="000C7F48">
      <w:pPr>
        <w:pStyle w:val="PHEreportHeading2BlueHighlight"/>
      </w:pPr>
      <w:r w:rsidRPr="006B29FF">
        <w:t xml:space="preserve">Background to </w:t>
      </w:r>
      <w:r w:rsidR="00BA5B31">
        <w:t xml:space="preserve">UK </w:t>
      </w:r>
      <w:r w:rsidRPr="006B29FF">
        <w:t>SMIs</w:t>
      </w:r>
    </w:p>
    <w:p w:rsidR="000C7F48" w:rsidRPr="006B29FF" w:rsidRDefault="00BA5B31" w:rsidP="000C7F48">
      <w:pPr>
        <w:pStyle w:val="PHEBodytext"/>
      </w:pPr>
      <w:r>
        <w:t xml:space="preserve">UK </w:t>
      </w:r>
      <w:r w:rsidR="000C7F48"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C7F48" w:rsidRPr="006B29FF" w:rsidRDefault="000C7F48" w:rsidP="000C7F48">
      <w:pPr>
        <w:pStyle w:val="PHEBodytext"/>
      </w:pPr>
      <w:r w:rsidRPr="006B29FF">
        <w:t xml:space="preserve">Standardisation of the diagnostic process through the application of </w:t>
      </w:r>
      <w:r w:rsidR="00BA5B31">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0C7F48" w:rsidRPr="006B29FF" w:rsidRDefault="000C7F48" w:rsidP="000C7F48">
      <w:pPr>
        <w:pStyle w:val="PHEreportHeading2BlueHighlight"/>
      </w:pPr>
      <w:r w:rsidRPr="006B29FF">
        <w:t xml:space="preserve">Equal </w:t>
      </w:r>
      <w:r>
        <w:t>partnership w</w:t>
      </w:r>
      <w:r w:rsidRPr="006B29FF">
        <w:t>orking</w:t>
      </w:r>
    </w:p>
    <w:p w:rsidR="000C7F48" w:rsidRPr="006B29FF" w:rsidRDefault="00BA5B31" w:rsidP="000C7F48">
      <w:pPr>
        <w:pStyle w:val="PHEBodytext"/>
      </w:pPr>
      <w:r>
        <w:t xml:space="preserve">UK </w:t>
      </w:r>
      <w:r w:rsidR="000C7F48" w:rsidRPr="006B29FF">
        <w:t xml:space="preserve">SMIs are developed in equal partnership with PHE, NHS, Royal College of Pathologists and professional societies. The list of participating societies may be found at </w:t>
      </w:r>
      <w:hyperlink r:id="rId18" w:history="1">
        <w:r w:rsidR="000C7F48" w:rsidRPr="005944E3">
          <w:rPr>
            <w:rStyle w:val="Hyperlink"/>
            <w:sz w:val="24"/>
          </w:rPr>
          <w:t>https://www.gov.uk/uk-standards-for-microbiology-investigations-smi-quality-and-consistency-in-clinical-laboratories</w:t>
        </w:r>
      </w:hyperlink>
      <w:hyperlink r:id="rId19" w:history="1"/>
      <w:r w:rsidR="000C7F48" w:rsidRPr="006B29FF">
        <w:t xml:space="preserve">. Inclusion of a logo in an </w:t>
      </w:r>
      <w:r>
        <w:t xml:space="preserve">UK </w:t>
      </w:r>
      <w:r w:rsidR="000C7F48" w:rsidRPr="006B29FF">
        <w:t xml:space="preserve">SMI indicates participation of the society in equal partnership and support for the objectives and process of preparing </w:t>
      </w:r>
      <w:r>
        <w:t xml:space="preserve">UK </w:t>
      </w:r>
      <w:r w:rsidR="000C7F48" w:rsidRPr="006B29FF">
        <w:t>SMIs. Nominees of professional societies are members</w:t>
      </w:r>
      <w:r w:rsidR="000C7F48">
        <w:t xml:space="preserve"> of the Steering Committee and w</w:t>
      </w:r>
      <w:r w:rsidR="000C7F48" w:rsidRPr="006B29FF">
        <w:t xml:space="preserve">orking </w:t>
      </w:r>
      <w:r w:rsidR="000C7F48">
        <w:t>g</w:t>
      </w:r>
      <w:r w:rsidR="000C7F48" w:rsidRPr="006B29FF">
        <w:t xml:space="preserve">roups which develop </w:t>
      </w:r>
      <w:r>
        <w:t xml:space="preserve">UK </w:t>
      </w:r>
      <w:r w:rsidR="000C7F48"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000C7F48" w:rsidRPr="006B29FF">
        <w:t xml:space="preserve">SMIs are developed, reviewed and updated through a wide consultation process. </w:t>
      </w:r>
    </w:p>
    <w:p w:rsidR="000C7F48" w:rsidRPr="006B29FF" w:rsidRDefault="000C7F48" w:rsidP="000C7F48">
      <w:pPr>
        <w:pStyle w:val="PHEreportHeading2BlueHighlight"/>
        <w:ind w:left="0" w:firstLine="0"/>
      </w:pPr>
      <w:r w:rsidRPr="006B29FF">
        <w:t xml:space="preserve">Quality </w:t>
      </w:r>
      <w:r>
        <w:t>a</w:t>
      </w:r>
      <w:r w:rsidRPr="006B29FF">
        <w:t>ssurance</w:t>
      </w:r>
    </w:p>
    <w:p w:rsidR="000C7F48" w:rsidRPr="006B29FF" w:rsidRDefault="000C7F48" w:rsidP="000C7F48">
      <w:pPr>
        <w:pStyle w:val="PHEBodytext"/>
      </w:pPr>
      <w:r w:rsidRPr="006B29FF">
        <w:t xml:space="preserve">NICE has accredited the process used by the </w:t>
      </w:r>
      <w:r w:rsidR="00BA5B31">
        <w:t xml:space="preserve">UK </w:t>
      </w:r>
      <w:r w:rsidRPr="006B29FF">
        <w:t xml:space="preserve">SMI </w:t>
      </w:r>
      <w:r>
        <w:t>working g</w:t>
      </w:r>
      <w:r w:rsidRPr="006B29FF">
        <w:t xml:space="preserve">roups to produce </w:t>
      </w:r>
      <w:r w:rsidR="00BA5B31">
        <w:t xml:space="preserve">UK </w:t>
      </w:r>
      <w:r w:rsidRPr="006B29FF">
        <w:t xml:space="preserve">SMIs. The accreditation is applicable to all guidance produced since October 2009. The process for the development of </w:t>
      </w:r>
      <w:r w:rsidR="00BA5B31">
        <w:t xml:space="preserve">UK </w:t>
      </w:r>
      <w:r w:rsidRPr="006B29FF">
        <w:t xml:space="preserve">SMIs is certified to ISO 9001:2008. </w:t>
      </w:r>
      <w:r w:rsidR="00BA5B31">
        <w:t xml:space="preserve">UK </w:t>
      </w:r>
      <w:r w:rsidRPr="006B29FF">
        <w:t xml:space="preserve">SMIs represent a good standard of practice to which all clinical and public health </w:t>
      </w:r>
      <w:r w:rsidRPr="006B29FF">
        <w:lastRenderedPageBreak/>
        <w:t xml:space="preserve">microbiology laboratories in the UK are expected to work. </w:t>
      </w:r>
      <w:r w:rsidR="00BA5B31">
        <w:t xml:space="preserve">UK </w:t>
      </w:r>
      <w:r w:rsidRPr="006B29FF">
        <w:t xml:space="preserve">SMIs are NICE accredited and represent neither minimum standards of practice nor the highest level of complex laboratory investigation possible. In using </w:t>
      </w:r>
      <w:r w:rsidR="00BA5B31">
        <w:t xml:space="preserve">UK </w:t>
      </w:r>
      <w:r w:rsidRPr="006B29FF">
        <w:t xml:space="preserve">SMIs, laboratories should take account of local requirements and undertake additional investigations where appropriate. </w:t>
      </w:r>
      <w:r w:rsidR="00BA5B31">
        <w:t xml:space="preserve">UK </w:t>
      </w:r>
      <w:r w:rsidRPr="006B29FF">
        <w:t xml:space="preserve">SMIs help laboratories to meet accreditation requirements by promoting high quality practices which are auditable. </w:t>
      </w:r>
      <w:r w:rsidR="00BA5B31">
        <w:t xml:space="preserve">UK </w:t>
      </w:r>
      <w:r w:rsidRPr="006B29FF">
        <w:t xml:space="preserve">SMIs also provide a reference point for method development. The performance of </w:t>
      </w:r>
      <w:r w:rsidR="00BA5B31">
        <w:t xml:space="preserve">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C7F48" w:rsidRPr="006B29FF" w:rsidRDefault="000C7F48" w:rsidP="000C7F48">
      <w:pPr>
        <w:pStyle w:val="PHEreportHeading2BlueHighlight"/>
      </w:pPr>
      <w:r>
        <w:t>Patient and p</w:t>
      </w:r>
      <w:r w:rsidRPr="006B29FF">
        <w:t xml:space="preserve">ublic </w:t>
      </w:r>
      <w:r>
        <w:t>i</w:t>
      </w:r>
      <w:r w:rsidRPr="006B29FF">
        <w:t>nvolvement</w:t>
      </w:r>
    </w:p>
    <w:p w:rsidR="000C7F48" w:rsidRPr="006B29FF" w:rsidRDefault="000C7F48" w:rsidP="000C7F48">
      <w:pPr>
        <w:pStyle w:val="PHEBodytext"/>
      </w:pPr>
      <w:r w:rsidRPr="006B29FF">
        <w:t xml:space="preserve">The </w:t>
      </w:r>
      <w:r w:rsidR="00BA5B31">
        <w:t xml:space="preserve">UK </w:t>
      </w:r>
      <w:r w:rsidRPr="006B29FF">
        <w:t xml:space="preserve">SMI </w:t>
      </w:r>
      <w:r>
        <w:t>working g</w:t>
      </w:r>
      <w:r w:rsidRPr="006B29FF">
        <w:t xml:space="preserve">roups are committed to patient and public involvement in the development of </w:t>
      </w:r>
      <w:r w:rsidR="00BA5B31">
        <w:t xml:space="preserve">UK </w:t>
      </w:r>
      <w:r w:rsidRPr="006B29FF">
        <w:t xml:space="preserve">SMIs. By involving the public, health professionals, scientists and voluntary organisations the resulting </w:t>
      </w:r>
      <w:r w:rsidR="00BA5B31">
        <w:t xml:space="preserve">UK </w:t>
      </w:r>
      <w:r w:rsidRPr="006B29FF">
        <w:t>SMI will be robust and meet the needs of the user. An opportunity is given to members of the public to contribute to consultations through our open access website.</w:t>
      </w:r>
    </w:p>
    <w:p w:rsidR="000C7F48" w:rsidRPr="006B29FF" w:rsidRDefault="000C7F48" w:rsidP="000C7F48">
      <w:pPr>
        <w:pStyle w:val="PHEreportHeading2BlueHighlight"/>
      </w:pPr>
      <w:r>
        <w:t>Information governance and e</w:t>
      </w:r>
      <w:r w:rsidRPr="006B29FF">
        <w:t>quality</w:t>
      </w:r>
    </w:p>
    <w:p w:rsidR="000C7F48" w:rsidRPr="006B29FF" w:rsidRDefault="000C7F48" w:rsidP="000C7F48">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rsidR="00BA5B31">
        <w:t xml:space="preserve">UK </w:t>
      </w:r>
      <w:r w:rsidRPr="006B29FF">
        <w:t xml:space="preserve">SMIs </w:t>
      </w:r>
      <w:r>
        <w:t>is</w:t>
      </w:r>
      <w:r w:rsidRPr="006B29FF">
        <w:t xml:space="preserve"> subject to PHE Equality objectives </w:t>
      </w:r>
      <w:hyperlink r:id="rId20" w:history="1">
        <w:r w:rsidRPr="005944E3">
          <w:rPr>
            <w:rStyle w:val="Hyperlink"/>
            <w:sz w:val="24"/>
          </w:rPr>
          <w:t>https://www.gov.uk/government/organisations/public-health-england/about/equality-and-diversity</w:t>
        </w:r>
      </w:hyperlink>
      <w:r w:rsidRPr="006B29FF">
        <w:t xml:space="preserve">. </w:t>
      </w:r>
    </w:p>
    <w:p w:rsidR="000C7F48" w:rsidRPr="006B29FF" w:rsidRDefault="000C7F48" w:rsidP="000C7F48">
      <w:pPr>
        <w:pStyle w:val="PHEBodytext"/>
      </w:pPr>
      <w:r w:rsidRPr="006B29FF">
        <w:t xml:space="preserve">The </w:t>
      </w:r>
      <w:r w:rsidR="00BA5B31">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0C7F48" w:rsidRPr="006B29FF" w:rsidRDefault="000C7F48" w:rsidP="000C7F48">
      <w:pPr>
        <w:pStyle w:val="PHEreportHeading2BlueHighlight"/>
      </w:pPr>
      <w:r w:rsidRPr="006B29FF">
        <w:t xml:space="preserve">Legal </w:t>
      </w:r>
      <w:r>
        <w:t>s</w:t>
      </w:r>
      <w:r w:rsidRPr="006B29FF">
        <w:t>tatement</w:t>
      </w:r>
    </w:p>
    <w:p w:rsidR="000A2871" w:rsidRDefault="000A2871" w:rsidP="000A2871">
      <w:pPr>
        <w:pStyle w:val="PHEBodytext"/>
      </w:pPr>
      <w:r>
        <w:t>While every care has been taken in the preparation of</w:t>
      </w:r>
      <w:r w:rsidR="00BA5B31">
        <w:t xml:space="preserve"> UK</w:t>
      </w:r>
      <w:r>
        <w:t xml:space="preserve"> SMIs, PHE and the partner organisations, shall, to the greatest extent possible under any applicable law, exclude liability for all losses, costs, claims, damages or expenses arising out of or connected with the use of an </w:t>
      </w:r>
      <w:r w:rsidR="00BA5B31">
        <w:t xml:space="preserve">UK </w:t>
      </w:r>
      <w:r>
        <w:t xml:space="preserve">SMI or any information contained therein. If alterations are made by an end user to an </w:t>
      </w:r>
      <w:r w:rsidR="00BA5B31">
        <w:t xml:space="preserve">UK </w:t>
      </w:r>
      <w:r>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rsidR="00BA5B31">
        <w:t xml:space="preserve">UK </w:t>
      </w:r>
      <w:r>
        <w:t xml:space="preserve">SMIs have been developed for application within the UK, any application outside the UK shall be at the user’s risk. </w:t>
      </w:r>
    </w:p>
    <w:p w:rsidR="000A2871" w:rsidRDefault="000A2871" w:rsidP="000A2871">
      <w:pPr>
        <w:pStyle w:val="PHEBodytext"/>
      </w:pPr>
      <w:r>
        <w:t xml:space="preserve">The evidence base and microbial taxonomy for the </w:t>
      </w:r>
      <w:r w:rsidR="00BA5B31">
        <w:t xml:space="preserve">UK </w:t>
      </w:r>
      <w:r>
        <w:t>SMI is as complete as possible at the date of issue. Any omissions and new material will be considered at the next review. These standards can only be superseded by revisions of the standard, legislative action, or by NICE accredited guidance.</w:t>
      </w:r>
    </w:p>
    <w:p w:rsidR="00C4799B" w:rsidRPr="00D511B2" w:rsidRDefault="00BA5B31" w:rsidP="000A2871">
      <w:pPr>
        <w:pStyle w:val="PHEBodytext"/>
      </w:pPr>
      <w:r>
        <w:t xml:space="preserve">UK </w:t>
      </w:r>
      <w:r w:rsidR="000A2871">
        <w:t>SMIs are Crown copyright which should be acknowledged where appropriate.</w:t>
      </w:r>
    </w:p>
    <w:p w:rsidR="00AD4F37" w:rsidRPr="008D44A4" w:rsidRDefault="00AD4F37" w:rsidP="00A23C1E">
      <w:pPr>
        <w:pStyle w:val="PHEreportHeading2BlueHighlight"/>
      </w:pPr>
      <w:r w:rsidRPr="008D44A4">
        <w:t xml:space="preserve">Suggested </w:t>
      </w:r>
      <w:r w:rsidR="0076118D">
        <w:t>c</w:t>
      </w:r>
      <w:r w:rsidRPr="008D44A4">
        <w:t xml:space="preserve">itation for this </w:t>
      </w:r>
      <w:r w:rsidR="0076118D">
        <w:t>d</w:t>
      </w:r>
      <w:r w:rsidRPr="008D44A4">
        <w:t>ocument</w:t>
      </w:r>
    </w:p>
    <w:p w:rsidR="00501B63" w:rsidRDefault="00AD4F37" w:rsidP="008F6C59">
      <w:pPr>
        <w:ind w:left="0" w:firstLine="0"/>
        <w:rPr>
          <w:rStyle w:val="HPABodytextChar"/>
          <w:rFonts w:ascii="Arial" w:hAnsi="Arial" w:cs="Arial"/>
        </w:rPr>
      </w:pPr>
      <w:proofErr w:type="gramStart"/>
      <w:r w:rsidRPr="00A23C1E">
        <w:rPr>
          <w:rStyle w:val="PHEBodytextChar"/>
        </w:rPr>
        <w:lastRenderedPageBreak/>
        <w:t>Public Health England.</w:t>
      </w:r>
      <w:proofErr w:type="gramEnd"/>
      <w:r w:rsidRPr="00A23C1E">
        <w:rPr>
          <w:rStyle w:val="PHEBodytextChar"/>
        </w:rPr>
        <w:t xml:space="preserve"> (</w: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end"/>
      </w:r>
      <w:r w:rsidRPr="00A23C1E">
        <w:rPr>
          <w:rStyle w:val="PHEBodytextChar"/>
        </w:rPr>
        <w:instrText xml:space="preserve"> </w:instrText>
      </w:r>
      <w:r w:rsidR="00EF75C9" w:rsidRPr="00A23C1E">
        <w:rPr>
          <w:rStyle w:val="PHEBodytextChar"/>
        </w:rPr>
        <w:fldChar w:fldCharType="end"/>
      </w:r>
      <w:r w:rsidR="00706E7A">
        <w:fldChar w:fldCharType="begin" w:fldLock="1"/>
      </w:r>
      <w:r w:rsidR="00706E7A">
        <w:instrText xml:space="preserve"> FILLIN  "Year of Issue" \d "YYYY &lt;tab+enter&gt;" \o  \* MERGEFORMAT </w:instrText>
      </w:r>
      <w:r w:rsidR="00706E7A">
        <w:fldChar w:fldCharType="separate"/>
      </w:r>
      <w:r w:rsidR="0076118D" w:rsidRPr="0076118D">
        <w:rPr>
          <w:rStyle w:val="PHEBodytextChar"/>
        </w:rPr>
        <w:t>YYYY &lt;</w:t>
      </w:r>
      <w:proofErr w:type="spellStart"/>
      <w:r w:rsidR="0076118D" w:rsidRPr="0076118D">
        <w:rPr>
          <w:rStyle w:val="PHEBodytextChar"/>
        </w:rPr>
        <w:t>tab+enter</w:t>
      </w:r>
      <w:proofErr w:type="spellEnd"/>
      <w:r w:rsidR="0076118D" w:rsidRPr="0076118D">
        <w:rPr>
          <w:rStyle w:val="PHEBodytextChar"/>
        </w:rPr>
        <w:t>&gt;</w:t>
      </w:r>
      <w:r w:rsidR="00706E7A">
        <w:rPr>
          <w:rStyle w:val="PHEBodytextChar"/>
        </w:rPr>
        <w:fldChar w:fldCharType="end"/>
      </w:r>
      <w:r w:rsidRPr="00A23C1E">
        <w:rPr>
          <w:rStyle w:val="PHEBodytextChar"/>
        </w:rPr>
        <w:t xml:space="preserve">). </w:t>
      </w:r>
      <w:proofErr w:type="gramStart"/>
      <w:r w:rsidR="009765C2">
        <w:rPr>
          <w:rStyle w:val="PHEBodytextChar"/>
        </w:rPr>
        <w:t>U</w:t>
      </w:r>
      <w:r w:rsidR="00BA5B31">
        <w:t>rine tests</w:t>
      </w:r>
      <w:r w:rsidRPr="00A23C1E">
        <w:rPr>
          <w:rStyle w:val="PHEBodytextChar"/>
        </w:rPr>
        <w:t>.</w:t>
      </w:r>
      <w:proofErr w:type="gramEnd"/>
      <w:r w:rsidRPr="00A23C1E">
        <w:rPr>
          <w:rStyle w:val="PHEBodytextChar"/>
        </w:rPr>
        <w:t xml:space="preserve"> </w:t>
      </w:r>
      <w:proofErr w:type="gramStart"/>
      <w:r w:rsidRPr="00A23C1E">
        <w:rPr>
          <w:rStyle w:val="PHEBodytextChar"/>
        </w:rPr>
        <w:t>UK Standards for Microbiology Investigations.</w:t>
      </w:r>
      <w:proofErr w:type="gramEnd"/>
      <w:r w:rsidRPr="00A23C1E">
        <w:rPr>
          <w:rStyle w:val="PHEBodytextChar"/>
        </w:rPr>
        <w:t xml:space="preserve"> </w:t>
      </w:r>
      <w:r w:rsidR="007305D4">
        <w:rPr>
          <w:rStyle w:val="PHEBodytextChar"/>
        </w:rPr>
        <w:t xml:space="preserve">U </w:t>
      </w:r>
      <w:proofErr w:type="spellStart"/>
      <w:r w:rsidR="007305D4">
        <w:rPr>
          <w:rStyle w:val="PHEBodytextChar"/>
        </w:rPr>
        <w:t>a</w:t>
      </w:r>
      <w:proofErr w:type="spellEnd"/>
      <w:r w:rsidRPr="00A23C1E">
        <w:rPr>
          <w:rStyle w:val="PHEBodytextChar"/>
        </w:rPr>
        <w:t xml:space="preserve"> Issue </w:t>
      </w:r>
      <w:r w:rsidR="00706E7A">
        <w:fldChar w:fldCharType="begin" w:fldLock="1"/>
      </w:r>
      <w:r w:rsidR="00706E7A">
        <w:instrText xml:space="preserve"> REF  NewIssueNumber  \* MERGEFORMAT </w:instrText>
      </w:r>
      <w:r w:rsidR="00706E7A">
        <w:fldChar w:fldCharType="separate"/>
      </w:r>
      <w:r w:rsidR="0076118D" w:rsidRPr="0076118D">
        <w:rPr>
          <w:rStyle w:val="PHEBodytextChar"/>
        </w:rPr>
        <w:t>#</w:t>
      </w:r>
      <w:proofErr w:type="gramStart"/>
      <w:r w:rsidR="0076118D" w:rsidRPr="0076118D">
        <w:rPr>
          <w:rStyle w:val="PHEBodytextChar"/>
        </w:rPr>
        <w:t>.#</w:t>
      </w:r>
      <w:proofErr w:type="gramEnd"/>
      <w:r w:rsidR="0076118D" w:rsidRPr="0076118D">
        <w:rPr>
          <w:rStyle w:val="PHEBodytextChar"/>
        </w:rPr>
        <w:t xml:space="preserve"> &lt;</w:t>
      </w:r>
      <w:proofErr w:type="spellStart"/>
      <w:r w:rsidR="0076118D" w:rsidRPr="0076118D">
        <w:rPr>
          <w:rStyle w:val="PHEBodytextChar"/>
        </w:rPr>
        <w:t>tab+enter</w:t>
      </w:r>
      <w:proofErr w:type="spellEnd"/>
      <w:r w:rsidR="0076118D" w:rsidRPr="0076118D">
        <w:rPr>
          <w:rStyle w:val="PHEBodytextChar"/>
        </w:rPr>
        <w:t>&gt;</w:t>
      </w:r>
      <w:r w:rsidR="00706E7A">
        <w:rPr>
          <w:rStyle w:val="PHEBodytextChar"/>
        </w:rPr>
        <w:fldChar w:fldCharType="end"/>
      </w:r>
      <w:r w:rsidRPr="00A23C1E">
        <w:rPr>
          <w:rStyle w:val="PHEBodytextChar"/>
        </w:rPr>
        <w:t xml:space="preserve">. </w:t>
      </w:r>
      <w:hyperlink r:id="rId21" w:history="1">
        <w:r w:rsidR="00CB02F4" w:rsidRPr="005944E3">
          <w:rPr>
            <w:rStyle w:val="Hyperlink"/>
            <w:sz w:val="24"/>
          </w:rPr>
          <w:t>https://www.gov.uk/uk-standards-for-microbiology-investigations-smi-quality-and-consistency-in-clinical-laboratories</w:t>
        </w:r>
      </w:hyperlink>
      <w:r w:rsidRPr="00FF0B90">
        <w:rPr>
          <w:rStyle w:val="HPABodytextChar"/>
          <w:rFonts w:ascii="Arial" w:hAnsi="Arial" w:cs="Arial"/>
        </w:rPr>
        <w:t xml:space="preserve"> </w:t>
      </w:r>
    </w:p>
    <w:p w:rsidR="00501B63" w:rsidRDefault="00501B63"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501B63" w:rsidRPr="008F6C59" w:rsidRDefault="00501B63" w:rsidP="008F6C59">
      <w:pPr>
        <w:ind w:left="0" w:firstLine="0"/>
        <w:rPr>
          <w:rFonts w:cs="Arial"/>
          <w:szCs w:val="28"/>
        </w:rPr>
      </w:pPr>
    </w:p>
    <w:p w:rsidR="00AD4F37" w:rsidRPr="00FB3313" w:rsidRDefault="008F6C59" w:rsidP="005C2631">
      <w:pPr>
        <w:pStyle w:val="PHEreportHeading1"/>
        <w:rPr>
          <w:b w:val="0"/>
        </w:rPr>
      </w:pPr>
      <w:bookmarkStart w:id="10" w:name="_Toc476647925"/>
      <w:r w:rsidRPr="00FB3313">
        <w:lastRenderedPageBreak/>
        <w:t xml:space="preserve">User </w:t>
      </w:r>
      <w:r w:rsidR="000C7F48">
        <w:t>m</w:t>
      </w:r>
      <w:r w:rsidRPr="00FB3313">
        <w:t xml:space="preserve">anual </w:t>
      </w:r>
      <w:r w:rsidR="000C7F48">
        <w:t>t</w:t>
      </w:r>
      <w:r w:rsidRPr="00FB3313">
        <w:t>emplate</w:t>
      </w:r>
      <w:r w:rsidR="00245C87" w:rsidRPr="00FB3313">
        <w:t xml:space="preserve"> - </w:t>
      </w:r>
      <w:r w:rsidR="000C7F48">
        <w:t>b</w:t>
      </w:r>
      <w:r w:rsidR="00245C87" w:rsidRPr="00FB3313">
        <w:t>ackground</w:t>
      </w:r>
      <w:bookmarkEnd w:id="10"/>
    </w:p>
    <w:p w:rsidR="003903A1" w:rsidRDefault="008D1F17" w:rsidP="003903A1">
      <w:pPr>
        <w:pStyle w:val="PHEBodytext"/>
      </w:pPr>
      <w:r w:rsidRPr="00FB3313">
        <w:rPr>
          <w:rFonts w:cs="Arial"/>
        </w:rPr>
        <w:t xml:space="preserve">The user manual template has been developed by </w:t>
      </w:r>
      <w:r w:rsidR="00501B63" w:rsidRPr="00FB3313">
        <w:rPr>
          <w:rFonts w:cs="Arial"/>
        </w:rPr>
        <w:t xml:space="preserve">a </w:t>
      </w:r>
      <w:r w:rsidR="00BA5B31">
        <w:rPr>
          <w:rFonts w:cs="Arial"/>
        </w:rPr>
        <w:t xml:space="preserve">UK </w:t>
      </w:r>
      <w:r w:rsidR="00501B63" w:rsidRPr="00FB3313">
        <w:rPr>
          <w:rFonts w:cs="Arial"/>
        </w:rPr>
        <w:t xml:space="preserve">SMI joint </w:t>
      </w:r>
      <w:r w:rsidR="000C7F48">
        <w:rPr>
          <w:rFonts w:cs="Arial"/>
        </w:rPr>
        <w:t>w</w:t>
      </w:r>
      <w:r w:rsidR="00501B63" w:rsidRPr="00FB3313">
        <w:rPr>
          <w:rFonts w:cs="Arial"/>
        </w:rPr>
        <w:t xml:space="preserve">orking </w:t>
      </w:r>
      <w:r w:rsidR="000C7F48">
        <w:rPr>
          <w:rFonts w:cs="Arial"/>
        </w:rPr>
        <w:t>g</w:t>
      </w:r>
      <w:r w:rsidR="00501B63" w:rsidRPr="00730117">
        <w:rPr>
          <w:rFonts w:cs="Arial"/>
        </w:rPr>
        <w:t xml:space="preserve">roup of microbiologists. </w:t>
      </w:r>
      <w:r w:rsidR="00833B00">
        <w:rPr>
          <w:rFonts w:cs="Arial"/>
        </w:rPr>
        <w:t xml:space="preserve">The document aims </w:t>
      </w:r>
      <w:r w:rsidR="00501B63" w:rsidRPr="00730117">
        <w:rPr>
          <w:rFonts w:cs="Arial"/>
        </w:rPr>
        <w:t>to help microbiology</w:t>
      </w:r>
      <w:r w:rsidR="00501B63" w:rsidRPr="00FB3313">
        <w:rPr>
          <w:rFonts w:cs="Arial"/>
        </w:rPr>
        <w:t xml:space="preserve"> service providers produce a comprehensive user manual</w:t>
      </w:r>
      <w:r w:rsidR="009F5405" w:rsidRPr="009F5405">
        <w:t xml:space="preserve"> </w:t>
      </w:r>
      <w:r w:rsidR="00833B00">
        <w:t xml:space="preserve">meeting </w:t>
      </w:r>
      <w:r w:rsidR="009F5405">
        <w:t xml:space="preserve">the current </w:t>
      </w:r>
      <w:r w:rsidR="00D97377">
        <w:rPr>
          <w:rFonts w:cs="Arial"/>
        </w:rPr>
        <w:t xml:space="preserve">ISO standards. The ISO standards </w:t>
      </w:r>
      <w:r w:rsidR="009F5405" w:rsidRPr="009F5405">
        <w:rPr>
          <w:rFonts w:cs="Arial"/>
        </w:rPr>
        <w:t>should be used in conjunction with this templa</w:t>
      </w:r>
      <w:r w:rsidR="009F5405" w:rsidRPr="00E70D45">
        <w:rPr>
          <w:rFonts w:cs="Arial"/>
        </w:rPr>
        <w:t>te</w:t>
      </w:r>
      <w:r w:rsidR="00CA60DD" w:rsidRPr="00E70D45">
        <w:rPr>
          <w:rFonts w:cs="Arial"/>
        </w:rPr>
        <w:fldChar w:fldCharType="begin" w:fldLock="1"/>
      </w:r>
      <w:r w:rsidR="004B0227">
        <w:rPr>
          <w:rFonts w:cs="Arial"/>
        </w:rPr>
        <w:instrText xml:space="preserve"> ADDIN EN.CITE &lt;EndNote&gt;&lt;Cite&gt;&lt;Author&gt;Standardization&lt;/Author&gt;&lt;Year&gt;2012&lt;/Year&gt;&lt;RecNum&gt;1&lt;/RecNum&gt;&lt;DisplayText&gt;&lt;style face="superscript"&gt;1&lt;/style&gt;&lt;/DisplayText&gt;&lt;record&gt;&lt;rec-number&gt;1&lt;/rec-number&gt;&lt;foreign-keys&gt;&lt;key app="EN" db-id="5szv5wwrzx020kexw9q5dazepzd5aredspvz" timestamp="1486473840"&gt;1&lt;/key&gt;&lt;/foreign-keys&gt;&lt;ref-type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15189:2012)&lt;/title&gt;&lt;/titles&gt;&lt;pages&gt;1-50&lt;/pages&gt;&lt;dates&gt;&lt;year&gt;2012&lt;/year&gt;&lt;/dates&gt;&lt;publisher&gt;British Standards Institution. &lt;/publisher&gt;&lt;urls&gt;&lt;/urls&gt;&lt;research-notes&gt;&lt;style face="bold" font="default" size="100%"&gt;A, V&lt;/style&gt;&lt;/research-notes&gt;&lt;access-date&gt;10/02/17&lt;/access-date&gt;&lt;/record&gt;&lt;/Cite&gt;&lt;/EndNote&gt;</w:instrText>
      </w:r>
      <w:r w:rsidR="00CA60DD" w:rsidRPr="00E70D45">
        <w:rPr>
          <w:rFonts w:cs="Arial"/>
        </w:rPr>
        <w:fldChar w:fldCharType="separate"/>
      </w:r>
      <w:r w:rsidR="00E70D45" w:rsidRPr="00E70D45">
        <w:rPr>
          <w:rFonts w:cs="Arial"/>
          <w:noProof/>
          <w:vertAlign w:val="superscript"/>
        </w:rPr>
        <w:t>1</w:t>
      </w:r>
      <w:r w:rsidR="00CA60DD" w:rsidRPr="00E70D45">
        <w:rPr>
          <w:rFonts w:cs="Arial"/>
        </w:rPr>
        <w:fldChar w:fldCharType="end"/>
      </w:r>
      <w:r w:rsidR="00501B63" w:rsidRPr="00E70D45">
        <w:rPr>
          <w:rFonts w:cs="Arial"/>
        </w:rPr>
        <w:t xml:space="preserve">. </w:t>
      </w:r>
      <w:r w:rsidR="003903A1">
        <w:rPr>
          <w:rFonts w:cs="Arial"/>
        </w:rPr>
        <w:t xml:space="preserve">Duplications within the document are intended to emphasise key points. </w:t>
      </w:r>
      <w:r w:rsidR="003903A1">
        <w:t xml:space="preserve">The document should be considered a template, with suggested headings providing the basis on which individual labs or services can develop their own user manual.  </w:t>
      </w:r>
    </w:p>
    <w:p w:rsidR="008D1F17" w:rsidRPr="009F5405" w:rsidRDefault="003903A1" w:rsidP="008D1F17">
      <w:pPr>
        <w:pStyle w:val="PHEBodytext"/>
        <w:rPr>
          <w:rFonts w:cs="Arial"/>
        </w:rPr>
      </w:pPr>
      <w:r>
        <w:rPr>
          <w:rFonts w:cs="Arial"/>
        </w:rPr>
        <w:t xml:space="preserve">The suggested ordering and content of this user manual can be changed but we recommend all suggested content remains included, for example, it may be possible to encompass many elements in a single hyperlinked table of services and tests offered. </w:t>
      </w:r>
    </w:p>
    <w:p w:rsidR="003903A1" w:rsidRDefault="003903A1" w:rsidP="008D1F17">
      <w:pPr>
        <w:pStyle w:val="PHEBodytext"/>
        <w:rPr>
          <w:rFonts w:cs="Arial"/>
        </w:rPr>
      </w:pPr>
      <w:r w:rsidRPr="00E70D45">
        <w:rPr>
          <w:rFonts w:cs="Arial"/>
        </w:rPr>
        <w:t>Th</w:t>
      </w:r>
      <w:r w:rsidRPr="00FB3313">
        <w:rPr>
          <w:rFonts w:cs="Arial"/>
        </w:rPr>
        <w:t xml:space="preserve">e </w:t>
      </w:r>
      <w:r>
        <w:rPr>
          <w:rFonts w:cs="Arial"/>
        </w:rPr>
        <w:t xml:space="preserve">microbiology service provider’s </w:t>
      </w:r>
      <w:r w:rsidRPr="00FB3313">
        <w:rPr>
          <w:rFonts w:cs="Arial"/>
        </w:rPr>
        <w:t xml:space="preserve">user manual is intended as a general resource for practising </w:t>
      </w:r>
      <w:r>
        <w:rPr>
          <w:rFonts w:cs="Arial"/>
        </w:rPr>
        <w:t xml:space="preserve">healthcare </w:t>
      </w:r>
      <w:r w:rsidRPr="00FB3313">
        <w:rPr>
          <w:rFonts w:cs="Arial"/>
        </w:rPr>
        <w:t>professionals.</w:t>
      </w:r>
    </w:p>
    <w:p w:rsidR="00606E47" w:rsidRDefault="009F5405" w:rsidP="008D1F17">
      <w:pPr>
        <w:pStyle w:val="PHEBodytext"/>
        <w:rPr>
          <w:rFonts w:cs="Arial"/>
        </w:rPr>
      </w:pPr>
      <w:r>
        <w:t xml:space="preserve">It is recommended that </w:t>
      </w:r>
      <w:r w:rsidR="00935602">
        <w:t xml:space="preserve">user manuals </w:t>
      </w:r>
      <w:r w:rsidR="00EE6B87">
        <w:t xml:space="preserve">are </w:t>
      </w:r>
      <w:r w:rsidR="00560188">
        <w:t xml:space="preserve">made </w:t>
      </w:r>
      <w:r>
        <w:t xml:space="preserve">available to </w:t>
      </w:r>
      <w:r w:rsidR="004C0610">
        <w:t xml:space="preserve">general practitioners </w:t>
      </w:r>
      <w:r>
        <w:t xml:space="preserve">through their local </w:t>
      </w:r>
      <w:r w:rsidRPr="009F5405">
        <w:t xml:space="preserve">Clinical Commissioning Group </w:t>
      </w:r>
      <w:r>
        <w:t>(CCG).</w:t>
      </w:r>
      <w:r w:rsidR="003903A1" w:rsidRPr="003903A1">
        <w:rPr>
          <w:rFonts w:cs="Arial"/>
        </w:rPr>
        <w:t xml:space="preserve"> </w:t>
      </w:r>
      <w:r w:rsidR="003903A1" w:rsidRPr="00FB3313">
        <w:rPr>
          <w:rFonts w:cs="Arial"/>
        </w:rPr>
        <w:t>Although not intended for public and patient groups, they may find the user manual a useful source of information.</w:t>
      </w:r>
    </w:p>
    <w:p w:rsidR="00DE74E1" w:rsidRPr="00FB3313" w:rsidRDefault="00DE74E1" w:rsidP="008D1F17">
      <w:pPr>
        <w:pStyle w:val="PHEBodytext"/>
      </w:pPr>
      <w:r>
        <w:rPr>
          <w:rFonts w:cs="Arial"/>
        </w:rPr>
        <w:t xml:space="preserve">The use of plain English is recommended. </w:t>
      </w: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C2298F" w:rsidRDefault="00C2298F">
      <w:pPr>
        <w:ind w:left="0" w:firstLine="0"/>
        <w:rPr>
          <w:szCs w:val="28"/>
        </w:rPr>
      </w:pPr>
      <w:r>
        <w:br w:type="page"/>
      </w:r>
    </w:p>
    <w:p w:rsidR="00E071A6" w:rsidRPr="00FB3313" w:rsidRDefault="008F6C59" w:rsidP="004A4EF4">
      <w:pPr>
        <w:pStyle w:val="PHEreportHeading1"/>
      </w:pPr>
      <w:bookmarkStart w:id="11" w:name="_Toc476647926"/>
      <w:r w:rsidRPr="00FB3313">
        <w:lastRenderedPageBreak/>
        <w:t xml:space="preserve">Introduction and </w:t>
      </w:r>
      <w:r w:rsidR="000C7F48">
        <w:t>s</w:t>
      </w:r>
      <w:r w:rsidR="00E071A6" w:rsidRPr="00FB3313">
        <w:t>cope</w:t>
      </w:r>
      <w:bookmarkEnd w:id="11"/>
    </w:p>
    <w:p w:rsidR="00BD4525" w:rsidRPr="009E1B0F" w:rsidRDefault="00BD4525" w:rsidP="00BD4525">
      <w:pPr>
        <w:pStyle w:val="PHEBodytext"/>
        <w:rPr>
          <w:rFonts w:eastAsiaTheme="minorEastAsia"/>
        </w:rPr>
      </w:pPr>
      <w:r w:rsidRPr="009E1B0F">
        <w:rPr>
          <w:rFonts w:eastAsiaTheme="minorEastAsia"/>
        </w:rPr>
        <w:t xml:space="preserve">This guide outlines the process of urinary specimen collection and correct use of the lab to obtain results in simple </w:t>
      </w:r>
      <w:r w:rsidR="004B0227" w:rsidRPr="009E1B0F">
        <w:rPr>
          <w:rFonts w:eastAsiaTheme="minorEastAsia"/>
        </w:rPr>
        <w:t>UTI;</w:t>
      </w:r>
      <w:r w:rsidRPr="009E1B0F">
        <w:rPr>
          <w:rFonts w:eastAsiaTheme="minorEastAsia"/>
        </w:rPr>
        <w:t xml:space="preserve"> it does not cover uncommon presentations and pathologies in any detail. It is not a clinical guideline but a short practical guide to the best use of your microbiology lab. </w:t>
      </w:r>
    </w:p>
    <w:p w:rsidR="00BD4525" w:rsidRDefault="00BD4525" w:rsidP="00B3417D">
      <w:pPr>
        <w:pStyle w:val="PHEBodytext"/>
        <w:rPr>
          <w:szCs w:val="24"/>
        </w:rPr>
      </w:pPr>
      <w:r w:rsidRPr="009E1B0F">
        <w:rPr>
          <w:rFonts w:eastAsiaTheme="minorEastAsia"/>
        </w:rPr>
        <w:t>The guide further details other lab tests which are performed on urinary specimens.</w:t>
      </w:r>
    </w:p>
    <w:p w:rsidR="008F6C59" w:rsidRPr="00FB3313" w:rsidRDefault="008F6C59" w:rsidP="002B4B6F">
      <w:pPr>
        <w:pStyle w:val="PHEreportHeading1"/>
      </w:pPr>
      <w:bookmarkStart w:id="12" w:name="_Toc476647927"/>
      <w:r w:rsidRPr="00FB3313">
        <w:t>Overview of services offered</w:t>
      </w:r>
      <w:bookmarkEnd w:id="12"/>
    </w:p>
    <w:p w:rsidR="002F2726" w:rsidRPr="009360FC" w:rsidRDefault="002F2726" w:rsidP="002F2726">
      <w:pPr>
        <w:pStyle w:val="PHEBodytext"/>
        <w:rPr>
          <w:szCs w:val="24"/>
        </w:rPr>
      </w:pPr>
      <w:r w:rsidRPr="009360FC">
        <w:rPr>
          <w:szCs w:val="24"/>
        </w:rPr>
        <w:t xml:space="preserve">You </w:t>
      </w:r>
      <w:r w:rsidR="009F5405">
        <w:rPr>
          <w:szCs w:val="24"/>
        </w:rPr>
        <w:t>should</w:t>
      </w:r>
      <w:r w:rsidR="004774A0">
        <w:rPr>
          <w:szCs w:val="24"/>
        </w:rPr>
        <w:t xml:space="preserve"> include</w:t>
      </w:r>
      <w:r w:rsidRPr="009360FC">
        <w:rPr>
          <w:szCs w:val="24"/>
        </w:rPr>
        <w:t>:</w:t>
      </w:r>
    </w:p>
    <w:p w:rsidR="004774A0" w:rsidRDefault="004774A0" w:rsidP="004774A0">
      <w:pPr>
        <w:pStyle w:val="PHEBodytext"/>
        <w:numPr>
          <w:ilvl w:val="0"/>
          <w:numId w:val="41"/>
        </w:numPr>
        <w:rPr>
          <w:szCs w:val="24"/>
        </w:rPr>
      </w:pPr>
      <w:r>
        <w:rPr>
          <w:szCs w:val="24"/>
        </w:rPr>
        <w:t xml:space="preserve">detail of basic services (diagnostic testing, clinical advice, infection control, infectious diseases, outbreak management, antibiotic stewardship, </w:t>
      </w:r>
      <w:proofErr w:type="spellStart"/>
      <w:r>
        <w:rPr>
          <w:szCs w:val="24"/>
        </w:rPr>
        <w:t>etc</w:t>
      </w:r>
      <w:proofErr w:type="spellEnd"/>
      <w:r>
        <w:rPr>
          <w:szCs w:val="24"/>
        </w:rPr>
        <w:t>)</w:t>
      </w:r>
    </w:p>
    <w:p w:rsidR="00E71DC4" w:rsidRPr="009360FC" w:rsidRDefault="004774A0" w:rsidP="004774A0">
      <w:pPr>
        <w:pStyle w:val="PHEBodytext"/>
        <w:numPr>
          <w:ilvl w:val="0"/>
          <w:numId w:val="41"/>
        </w:numPr>
        <w:rPr>
          <w:szCs w:val="24"/>
        </w:rPr>
      </w:pPr>
      <w:r>
        <w:rPr>
          <w:szCs w:val="24"/>
        </w:rPr>
        <w:t>listing of</w:t>
      </w:r>
      <w:r w:rsidR="00E71DC4" w:rsidRPr="009360FC">
        <w:rPr>
          <w:szCs w:val="24"/>
        </w:rPr>
        <w:t xml:space="preserve"> specialist areas</w:t>
      </w:r>
      <w:r w:rsidR="00E1419E">
        <w:rPr>
          <w:szCs w:val="24"/>
        </w:rPr>
        <w:t>,</w:t>
      </w:r>
      <w:r w:rsidR="00E71DC4" w:rsidRPr="009360FC">
        <w:rPr>
          <w:szCs w:val="24"/>
        </w:rPr>
        <w:t xml:space="preserve"> </w:t>
      </w:r>
      <w:r w:rsidR="00E1419E">
        <w:rPr>
          <w:szCs w:val="24"/>
        </w:rPr>
        <w:t>for example,</w:t>
      </w:r>
      <w:r w:rsidR="00E71DC4" w:rsidRPr="009360FC">
        <w:rPr>
          <w:szCs w:val="24"/>
        </w:rPr>
        <w:t xml:space="preserve"> regional or national reference f</w:t>
      </w:r>
      <w:r>
        <w:rPr>
          <w:szCs w:val="24"/>
        </w:rPr>
        <w:t>acilities</w:t>
      </w:r>
      <w:r w:rsidRPr="004774A0">
        <w:rPr>
          <w:szCs w:val="24"/>
        </w:rPr>
        <w:t xml:space="preserve"> </w:t>
      </w:r>
      <w:r>
        <w:rPr>
          <w:szCs w:val="24"/>
        </w:rPr>
        <w:t>and provision of immunoglobulins and vaccines</w:t>
      </w:r>
      <w:r w:rsidR="00E71DC4" w:rsidRPr="009360FC">
        <w:rPr>
          <w:szCs w:val="24"/>
        </w:rPr>
        <w:t xml:space="preserve"> </w:t>
      </w:r>
    </w:p>
    <w:p w:rsidR="006D7F6F" w:rsidRPr="002553A7" w:rsidRDefault="0056657C" w:rsidP="004A4EF4">
      <w:pPr>
        <w:pStyle w:val="PHEreportHeading1"/>
      </w:pPr>
      <w:bookmarkStart w:id="13" w:name="_Toc476647928"/>
      <w:r>
        <w:t>Locating and c</w:t>
      </w:r>
      <w:r w:rsidR="00E21E5D" w:rsidRPr="002553A7">
        <w:t>ontact</w:t>
      </w:r>
      <w:r w:rsidR="008F6C59" w:rsidRPr="002553A7">
        <w:t>ing the laboratory</w:t>
      </w:r>
      <w:bookmarkEnd w:id="13"/>
    </w:p>
    <w:p w:rsidR="002F2726" w:rsidRPr="009360FC" w:rsidRDefault="002F2726" w:rsidP="002F2726">
      <w:pPr>
        <w:pStyle w:val="PHEBodytext"/>
        <w:rPr>
          <w:szCs w:val="24"/>
        </w:rPr>
      </w:pPr>
      <w:r w:rsidRPr="009360FC">
        <w:rPr>
          <w:szCs w:val="24"/>
        </w:rPr>
        <w:t xml:space="preserve">You </w:t>
      </w:r>
      <w:r w:rsidR="0056657C">
        <w:rPr>
          <w:szCs w:val="24"/>
        </w:rPr>
        <w:t>should</w:t>
      </w:r>
      <w:r w:rsidRPr="009360FC">
        <w:rPr>
          <w:szCs w:val="24"/>
        </w:rPr>
        <w:t xml:space="preserve"> include:</w:t>
      </w:r>
    </w:p>
    <w:p w:rsidR="00990191" w:rsidRPr="0056657C" w:rsidRDefault="00990191" w:rsidP="00990191">
      <w:pPr>
        <w:pStyle w:val="PHEBodytext"/>
        <w:numPr>
          <w:ilvl w:val="0"/>
          <w:numId w:val="22"/>
        </w:numPr>
        <w:rPr>
          <w:szCs w:val="24"/>
        </w:rPr>
      </w:pPr>
      <w:r w:rsidRPr="0056657C">
        <w:rPr>
          <w:szCs w:val="24"/>
        </w:rPr>
        <w:t xml:space="preserve">location maps for both outside and inside the hospital </w:t>
      </w:r>
      <w:r>
        <w:rPr>
          <w:szCs w:val="24"/>
        </w:rPr>
        <w:t>(or links to the relevant source)</w:t>
      </w:r>
    </w:p>
    <w:p w:rsidR="00990191" w:rsidRPr="0056657C" w:rsidRDefault="00990191" w:rsidP="00990191">
      <w:pPr>
        <w:pStyle w:val="PHEBodytext"/>
        <w:numPr>
          <w:ilvl w:val="0"/>
          <w:numId w:val="22"/>
        </w:numPr>
        <w:rPr>
          <w:szCs w:val="24"/>
        </w:rPr>
      </w:pPr>
      <w:r w:rsidRPr="0056657C">
        <w:rPr>
          <w:szCs w:val="24"/>
        </w:rPr>
        <w:t xml:space="preserve">specimen reception opening times and out of hours </w:t>
      </w:r>
      <w:r>
        <w:rPr>
          <w:szCs w:val="24"/>
        </w:rPr>
        <w:t xml:space="preserve">contact </w:t>
      </w:r>
      <w:r w:rsidRPr="0056657C">
        <w:rPr>
          <w:szCs w:val="24"/>
        </w:rPr>
        <w:t>instructions</w:t>
      </w:r>
    </w:p>
    <w:p w:rsidR="00990191" w:rsidRPr="00BF01DB" w:rsidRDefault="00990191" w:rsidP="00990191">
      <w:pPr>
        <w:pStyle w:val="ListParagraph"/>
        <w:numPr>
          <w:ilvl w:val="0"/>
          <w:numId w:val="22"/>
        </w:numPr>
        <w:rPr>
          <w:rFonts w:cs="Arial"/>
        </w:rPr>
      </w:pPr>
      <w:r w:rsidRPr="00A86720">
        <w:t>instructions on making enquiries for results and requests for additional tests on existing samples</w:t>
      </w:r>
      <w:r>
        <w:t xml:space="preserve"> </w:t>
      </w:r>
    </w:p>
    <w:p w:rsidR="00990191" w:rsidRDefault="00990191" w:rsidP="00990191">
      <w:pPr>
        <w:pStyle w:val="PHEBodytext"/>
        <w:numPr>
          <w:ilvl w:val="0"/>
          <w:numId w:val="22"/>
        </w:numPr>
        <w:rPr>
          <w:szCs w:val="24"/>
        </w:rPr>
      </w:pPr>
      <w:r w:rsidRPr="00CD5260">
        <w:rPr>
          <w:szCs w:val="24"/>
        </w:rPr>
        <w:t>availability of clinical advice on ordering of examinations and interpretation of examination results</w:t>
      </w:r>
    </w:p>
    <w:p w:rsidR="00990191" w:rsidRPr="00935602" w:rsidRDefault="00990191" w:rsidP="00990191">
      <w:pPr>
        <w:pStyle w:val="ListParagraph"/>
        <w:numPr>
          <w:ilvl w:val="0"/>
          <w:numId w:val="22"/>
        </w:numPr>
        <w:rPr>
          <w:rFonts w:cs="Arial"/>
        </w:rPr>
      </w:pPr>
      <w:proofErr w:type="gramStart"/>
      <w:r w:rsidRPr="0056657C">
        <w:t>details</w:t>
      </w:r>
      <w:proofErr w:type="gramEnd"/>
      <w:r w:rsidRPr="0056657C">
        <w:t xml:space="preserve"> of any out-of-hours service or shift system at the laboratory. Outline which services will always be provided and which will only be provided </w:t>
      </w:r>
      <w:r>
        <w:t>after</w:t>
      </w:r>
      <w:r w:rsidRPr="0056657C">
        <w:t xml:space="preserve"> consultation</w:t>
      </w:r>
    </w:p>
    <w:p w:rsidR="00990191" w:rsidRDefault="00990191" w:rsidP="00990191">
      <w:pPr>
        <w:pStyle w:val="PHEBodytext"/>
        <w:numPr>
          <w:ilvl w:val="0"/>
          <w:numId w:val="22"/>
        </w:numPr>
        <w:rPr>
          <w:szCs w:val="24"/>
        </w:rPr>
      </w:pPr>
      <w:r w:rsidRPr="00CD5260">
        <w:rPr>
          <w:szCs w:val="24"/>
        </w:rPr>
        <w:t>contact details for key members of staff including availability times, email addresses of key members of staff, how to obtain results and clinical advice for out of hours service</w:t>
      </w:r>
      <w:r w:rsidRPr="00BF01DB">
        <w:rPr>
          <w:szCs w:val="24"/>
        </w:rPr>
        <w:t xml:space="preserve"> </w:t>
      </w:r>
    </w:p>
    <w:p w:rsidR="00990191" w:rsidRPr="0056657C" w:rsidRDefault="00990191" w:rsidP="00990191">
      <w:pPr>
        <w:pStyle w:val="PHEBodytext"/>
        <w:numPr>
          <w:ilvl w:val="0"/>
          <w:numId w:val="22"/>
        </w:numPr>
        <w:rPr>
          <w:szCs w:val="24"/>
        </w:rPr>
      </w:pPr>
      <w:r w:rsidRPr="0056657C">
        <w:rPr>
          <w:szCs w:val="24"/>
        </w:rPr>
        <w:t xml:space="preserve">whether the public has access to the laboratory or not and where phlebotomy </w:t>
      </w:r>
      <w:r>
        <w:rPr>
          <w:szCs w:val="24"/>
        </w:rPr>
        <w:t xml:space="preserve">(and paediatric phlebotomy) </w:t>
      </w:r>
      <w:r w:rsidRPr="0056657C">
        <w:rPr>
          <w:szCs w:val="24"/>
        </w:rPr>
        <w:t xml:space="preserve">services are located </w:t>
      </w:r>
    </w:p>
    <w:p w:rsidR="00935602" w:rsidRPr="00935602" w:rsidRDefault="00990191" w:rsidP="00990191">
      <w:pPr>
        <w:pStyle w:val="ListParagraph"/>
        <w:numPr>
          <w:ilvl w:val="0"/>
          <w:numId w:val="22"/>
        </w:numPr>
        <w:rPr>
          <w:rFonts w:cs="Arial"/>
        </w:rPr>
      </w:pPr>
      <w:r>
        <w:t xml:space="preserve">clear </w:t>
      </w:r>
      <w:r w:rsidRPr="009360FC">
        <w:t xml:space="preserve">advice </w:t>
      </w:r>
      <w:r>
        <w:t>to</w:t>
      </w:r>
      <w:r w:rsidRPr="009360FC">
        <w:t xml:space="preserve"> patients </w:t>
      </w:r>
      <w:r>
        <w:t xml:space="preserve">on how to </w:t>
      </w:r>
      <w:r w:rsidRPr="009360FC">
        <w:t xml:space="preserve">obtain results; explain whether patients should or should not call the laboratory directly for results </w:t>
      </w:r>
      <w:r w:rsidRPr="009360FC">
        <w:rPr>
          <w:rFonts w:cs="Arial"/>
        </w:rPr>
        <w:t xml:space="preserve">– </w:t>
      </w:r>
      <w:r>
        <w:rPr>
          <w:rFonts w:cs="Arial"/>
        </w:rPr>
        <w:t>indicating consideration of</w:t>
      </w:r>
      <w:r w:rsidRPr="009360FC">
        <w:rPr>
          <w:rFonts w:cs="Arial"/>
        </w:rPr>
        <w:t xml:space="preserve"> </w:t>
      </w:r>
      <w:r w:rsidRPr="009360FC">
        <w:t>data security and clinical risk</w:t>
      </w:r>
    </w:p>
    <w:p w:rsidR="000A4052" w:rsidRPr="00BA391D" w:rsidRDefault="009F5405" w:rsidP="004A4EF4">
      <w:pPr>
        <w:pStyle w:val="PHEreportHeading1"/>
      </w:pPr>
      <w:bookmarkStart w:id="14" w:name="_Toc476647929"/>
      <w:r>
        <w:t>Consent, c</w:t>
      </w:r>
      <w:r w:rsidR="000A4052" w:rsidRPr="00BA391D">
        <w:t>ollection and transport of specimens</w:t>
      </w:r>
      <w:r w:rsidR="004B0227">
        <w:fldChar w:fldCharType="begin" w:fldLock="1">
          <w:fldData xml:space="preserve">PEVuZE5vdGU+PENpdGU+PEF1dGhvcj5IYXk8L0F1dGhvcj48WWVhcj4yMDE2PC9ZZWFyPjxSZWNO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</w:fldData>
        </w:fldChar>
      </w:r>
      <w:r w:rsidR="004B0227">
        <w:instrText xml:space="preserve"> ADDIN EN.CITE </w:instrText>
      </w:r>
      <w:r w:rsidR="004B0227">
        <w:fldChar w:fldCharType="begin" w:fldLock="1">
          <w:fldData xml:space="preserve">PEVuZE5vdGU+PENpdGU+PEF1dGhvcj5IYXk8L0F1dGhvcj48WWVhcj4yMDE2PC9ZZWFyPjxSZWNO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</w:fldData>
        </w:fldChar>
      </w:r>
      <w:r w:rsidR="004B0227">
        <w:instrText xml:space="preserve"> ADDIN EN.CITE.DATA </w:instrText>
      </w:r>
      <w:r w:rsidR="004B0227">
        <w:fldChar w:fldCharType="end"/>
      </w:r>
      <w:r w:rsidR="004B0227">
        <w:fldChar w:fldCharType="separate"/>
      </w:r>
      <w:r w:rsidR="004B0227" w:rsidRPr="004B0227">
        <w:rPr>
          <w:noProof/>
          <w:vertAlign w:val="superscript"/>
        </w:rPr>
        <w:t>2-6</w:t>
      </w:r>
      <w:bookmarkEnd w:id="14"/>
      <w:r w:rsidR="004B0227">
        <w:fldChar w:fldCharType="end"/>
      </w:r>
    </w:p>
    <w:p w:rsidR="004B57A9" w:rsidRDefault="004B57A9" w:rsidP="00BD4525">
      <w:pPr>
        <w:pStyle w:val="PHEBodytext"/>
        <w:rPr>
          <w:rFonts w:eastAsiaTheme="minorEastAsia"/>
        </w:rPr>
      </w:pPr>
      <w:r w:rsidRPr="009E1B0F">
        <w:rPr>
          <w:rFonts w:eastAsiaTheme="minorEastAsia"/>
        </w:rPr>
        <w:t>Urinary Infections – when and how to collect a urinary sampl</w:t>
      </w:r>
      <w:r>
        <w:rPr>
          <w:rFonts w:eastAsiaTheme="minorEastAsia"/>
        </w:rPr>
        <w:t>e</w:t>
      </w:r>
    </w:p>
    <w:p w:rsidR="00BD4525" w:rsidRPr="009E1B0F" w:rsidRDefault="00BD4525" w:rsidP="00BD4525">
      <w:pPr>
        <w:pStyle w:val="PHEBodytext"/>
        <w:rPr>
          <w:rFonts w:eastAsiaTheme="minorEastAsia"/>
        </w:rPr>
      </w:pPr>
      <w:r w:rsidRPr="009E1B0F">
        <w:rPr>
          <w:rFonts w:eastAsiaTheme="minorEastAsia"/>
        </w:rPr>
        <w:t xml:space="preserve">In primary care most UTIs occur in women and are limited to the lower urinary tract.  </w:t>
      </w:r>
    </w:p>
    <w:p w:rsidR="00BD4525" w:rsidRPr="009E1B0F" w:rsidRDefault="00BD4525" w:rsidP="00BD4525">
      <w:pPr>
        <w:pStyle w:val="PHEBodytext"/>
        <w:rPr>
          <w:rFonts w:eastAsiaTheme="minorEastAsia"/>
        </w:rPr>
      </w:pPr>
      <w:r w:rsidRPr="009E1B0F">
        <w:rPr>
          <w:rFonts w:eastAsiaTheme="minorEastAsia" w:cstheme="minorBidi"/>
        </w:rPr>
        <w:lastRenderedPageBreak/>
        <w:t>W</w:t>
      </w:r>
      <w:r w:rsidRPr="009E1B0F">
        <w:rPr>
          <w:rFonts w:eastAsiaTheme="minorEastAsia"/>
          <w:bCs/>
        </w:rPr>
        <w:t>omen</w:t>
      </w:r>
      <w:r w:rsidRPr="009E1B0F">
        <w:rPr>
          <w:rFonts w:eastAsiaTheme="minorEastAsia"/>
          <w:b/>
          <w:bCs/>
        </w:rPr>
        <w:t xml:space="preserve"> </w:t>
      </w:r>
      <w:r w:rsidRPr="009E1B0F">
        <w:rPr>
          <w:rFonts w:eastAsiaTheme="minorEastAsia"/>
        </w:rPr>
        <w:t>with severe/or ≥ 3 symptoms can be treated empirically without collecting a MSU or dipstick testing</w:t>
      </w:r>
      <w:r w:rsidR="001176A5">
        <w:rPr>
          <w:rFonts w:eastAsiaTheme="minorEastAsia"/>
        </w:rPr>
        <w:t>.</w:t>
      </w:r>
    </w:p>
    <w:p w:rsidR="00BD4525" w:rsidRPr="009E1B0F" w:rsidRDefault="00BD4525" w:rsidP="00BD4525">
      <w:pPr>
        <w:pStyle w:val="PHEBodytext"/>
        <w:rPr>
          <w:rFonts w:eastAsiaTheme="minorEastAsia"/>
        </w:rPr>
      </w:pPr>
      <w:r w:rsidRPr="009E1B0F">
        <w:rPr>
          <w:rFonts w:eastAsiaTheme="minorEastAsia"/>
          <w:bCs/>
        </w:rPr>
        <w:t>In women</w:t>
      </w:r>
      <w:r w:rsidRPr="009E1B0F">
        <w:rPr>
          <w:rFonts w:eastAsiaTheme="minorEastAsia"/>
          <w:b/>
          <w:bCs/>
        </w:rPr>
        <w:t xml:space="preserve"> </w:t>
      </w:r>
      <w:r w:rsidRPr="009E1B0F">
        <w:rPr>
          <w:rFonts w:eastAsiaTheme="minorEastAsia"/>
          <w:bCs/>
        </w:rPr>
        <w:t>with</w:t>
      </w:r>
      <w:r w:rsidRPr="009E1B0F">
        <w:rPr>
          <w:rFonts w:eastAsiaTheme="minorEastAsia"/>
          <w:b/>
          <w:bCs/>
        </w:rPr>
        <w:t xml:space="preserve"> </w:t>
      </w:r>
      <w:r w:rsidRPr="009E1B0F">
        <w:rPr>
          <w:rFonts w:eastAsiaTheme="minorEastAsia"/>
        </w:rPr>
        <w:t xml:space="preserve">mild/or ≤ 2 symptoms AND </w:t>
      </w:r>
    </w:p>
    <w:p w:rsidR="00BD4525" w:rsidRPr="009E1B0F" w:rsidRDefault="00BD4525" w:rsidP="00BD4525">
      <w:pPr>
        <w:pStyle w:val="PHEBodytext"/>
        <w:numPr>
          <w:ilvl w:val="0"/>
          <w:numId w:val="42"/>
        </w:numPr>
        <w:rPr>
          <w:rFonts w:eastAsiaTheme="minorEastAsia"/>
        </w:rPr>
      </w:pPr>
      <w:r w:rsidRPr="009E1B0F">
        <w:rPr>
          <w:rFonts w:eastAsiaTheme="minorEastAsia"/>
        </w:rPr>
        <w:t xml:space="preserve">Urine </w:t>
      </w:r>
      <w:r w:rsidR="00C50ED1">
        <w:rPr>
          <w:rFonts w:eastAsiaTheme="minorEastAsia"/>
        </w:rPr>
        <w:t>not</w:t>
      </w:r>
      <w:r w:rsidRPr="009E1B0F">
        <w:rPr>
          <w:rFonts w:eastAsiaTheme="minorEastAsia"/>
        </w:rPr>
        <w:t xml:space="preserve"> cloudy:  97% negative predictive value (NPV)</w:t>
      </w:r>
      <w:r w:rsidR="008E119B">
        <w:rPr>
          <w:rFonts w:eastAsiaTheme="minorEastAsia"/>
        </w:rPr>
        <w:t xml:space="preserve"> </w:t>
      </w:r>
      <w:r w:rsidRPr="009E1B0F">
        <w:rPr>
          <w:rFonts w:eastAsiaTheme="minorEastAsia"/>
        </w:rPr>
        <w:t xml:space="preserve">- do not treat unless </w:t>
      </w:r>
      <w:r w:rsidR="008E119B">
        <w:rPr>
          <w:rFonts w:eastAsiaTheme="minorEastAsia"/>
        </w:rPr>
        <w:t xml:space="preserve">there are </w:t>
      </w:r>
      <w:r w:rsidRPr="009E1B0F">
        <w:rPr>
          <w:rFonts w:eastAsiaTheme="minorEastAsia"/>
        </w:rPr>
        <w:t xml:space="preserve">other risk factors for infection. </w:t>
      </w:r>
    </w:p>
    <w:p w:rsidR="00BD4525" w:rsidRPr="009E1B0F" w:rsidRDefault="00BD4525" w:rsidP="00BD4525">
      <w:pPr>
        <w:pStyle w:val="PHEBodytext"/>
        <w:numPr>
          <w:ilvl w:val="0"/>
          <w:numId w:val="42"/>
        </w:numPr>
        <w:rPr>
          <w:rFonts w:eastAsiaTheme="minorEastAsia"/>
        </w:rPr>
      </w:pPr>
      <w:r w:rsidRPr="009E1B0F">
        <w:rPr>
          <w:rFonts w:eastAsiaTheme="minorEastAsia"/>
        </w:rPr>
        <w:t xml:space="preserve">Urine is </w:t>
      </w:r>
      <w:r w:rsidR="00C50ED1">
        <w:rPr>
          <w:rFonts w:eastAsiaTheme="minorEastAsia"/>
        </w:rPr>
        <w:t>cloudy</w:t>
      </w:r>
      <w:r w:rsidRPr="009E1B0F">
        <w:rPr>
          <w:rFonts w:eastAsiaTheme="minorEastAsia"/>
        </w:rPr>
        <w:t xml:space="preserve">: use dipstick to guide treatment. </w:t>
      </w:r>
    </w:p>
    <w:p w:rsidR="00BD4525" w:rsidRPr="009E1B0F" w:rsidRDefault="00BD4525" w:rsidP="00BD4525">
      <w:pPr>
        <w:pStyle w:val="PHEBodytext"/>
        <w:ind w:left="720"/>
        <w:rPr>
          <w:rFonts w:eastAsiaTheme="minorEastAsia"/>
        </w:rPr>
      </w:pPr>
      <w:r w:rsidRPr="009E1B0F">
        <w:rPr>
          <w:rFonts w:eastAsiaTheme="minorEastAsia"/>
        </w:rPr>
        <w:t xml:space="preserve">Nitrite plus blood or leucocytes has a 92% positive predictive value (PPV); </w:t>
      </w:r>
    </w:p>
    <w:p w:rsidR="00BD6ED2" w:rsidRDefault="00BD4525" w:rsidP="00BD6ED2">
      <w:pPr>
        <w:pStyle w:val="PHEBodytext"/>
        <w:ind w:left="720"/>
        <w:rPr>
          <w:rFonts w:eastAsiaTheme="minorEastAsia"/>
        </w:rPr>
      </w:pPr>
      <w:r w:rsidRPr="00BD6ED2">
        <w:rPr>
          <w:rFonts w:eastAsiaTheme="minorEastAsia"/>
        </w:rPr>
        <w:t>Nitrite, leucocytes, blood all negative has a 76% NPV of UTI</w:t>
      </w:r>
    </w:p>
    <w:p w:rsidR="00BD6ED2" w:rsidRPr="00BD6ED2" w:rsidRDefault="00BD4525" w:rsidP="00BD6ED2">
      <w:pPr>
        <w:pStyle w:val="PHEBodytext"/>
        <w:numPr>
          <w:ilvl w:val="0"/>
          <w:numId w:val="42"/>
        </w:numPr>
        <w:rPr>
          <w:rFonts w:eastAsiaTheme="minorEastAsia"/>
        </w:rPr>
      </w:pPr>
      <w:r w:rsidRPr="00BD6ED2">
        <w:rPr>
          <w:rFonts w:eastAsiaTheme="minorEastAsia"/>
        </w:rPr>
        <w:t>Consider a back-up / delayed antibiotic option</w:t>
      </w:r>
      <w:r w:rsidR="00BD6ED2" w:rsidRPr="00BD6ED2">
        <w:rPr>
          <w:rFonts w:eastAsiaTheme="minorEastAsia"/>
        </w:rPr>
        <w:t xml:space="preserve">. </w:t>
      </w:r>
      <w:r w:rsidR="00BD6ED2">
        <w:rPr>
          <w:rFonts w:eastAsiaTheme="minorEastAsia"/>
        </w:rPr>
        <w:t xml:space="preserve">Refer to </w:t>
      </w:r>
      <w:hyperlink r:id="rId22" w:history="1">
        <w:r w:rsidR="00BD6ED2" w:rsidRPr="00BD6ED2">
          <w:rPr>
            <w:rStyle w:val="Hyperlink"/>
            <w:sz w:val="24"/>
            <w:lang w:val="en"/>
          </w:rPr>
          <w:t>Managing common infections: guidance for primary care</w:t>
        </w:r>
        <w:r w:rsidR="00BD6ED2" w:rsidRPr="00374CC6">
          <w:t>.</w:t>
        </w:r>
      </w:hyperlink>
    </w:p>
    <w:p w:rsidR="00BD4525" w:rsidRPr="00BD6ED2" w:rsidRDefault="00BD4525" w:rsidP="00BD6ED2">
      <w:pPr>
        <w:pStyle w:val="PHEBodytext"/>
        <w:rPr>
          <w:rFonts w:eastAsiaTheme="minorEastAsia"/>
          <w:b/>
          <w:i/>
          <w:color w:val="FF0000"/>
        </w:rPr>
      </w:pPr>
      <w:r w:rsidRPr="00BD6ED2">
        <w:rPr>
          <w:rFonts w:eastAsiaTheme="minorEastAsia"/>
          <w:b/>
        </w:rPr>
        <w:t xml:space="preserve">Consider differentials: </w:t>
      </w:r>
    </w:p>
    <w:p w:rsidR="00BD4525" w:rsidRPr="009E1B0F" w:rsidRDefault="00BD4525" w:rsidP="00BD4525">
      <w:pPr>
        <w:pStyle w:val="PHEBodytext"/>
        <w:rPr>
          <w:rFonts w:eastAsiaTheme="minorEastAsia"/>
        </w:rPr>
      </w:pPr>
      <w:r w:rsidRPr="009E1B0F">
        <w:rPr>
          <w:rFonts w:eastAsiaTheme="minorEastAsia"/>
        </w:rPr>
        <w:t xml:space="preserve">Infective differentials: sepsis, acute and chronic pyelonephritis, perinephric abscess, cystitis, urethritis, prostatitis, epididymitis, genital infections. </w:t>
      </w:r>
    </w:p>
    <w:p w:rsidR="00BD4525" w:rsidRPr="009E1B0F" w:rsidRDefault="00BD4525" w:rsidP="00BD4525">
      <w:pPr>
        <w:pStyle w:val="PHEBodytext"/>
        <w:rPr>
          <w:rFonts w:eastAsiaTheme="minorEastAsia"/>
        </w:rPr>
      </w:pPr>
      <w:r w:rsidRPr="009E1B0F">
        <w:rPr>
          <w:rFonts w:eastAsiaTheme="minorEastAsia"/>
        </w:rPr>
        <w:t>Non-infective or pathologies coexisting with UTI: bladder cancer, ovarian cancer and chronic bladder pain syndrome.</w:t>
      </w:r>
    </w:p>
    <w:p w:rsidR="006B27AC" w:rsidRDefault="00BD4525" w:rsidP="006B27AC">
      <w:pPr>
        <w:pStyle w:val="PHEBodytext"/>
        <w:rPr>
          <w:rFonts w:eastAsiaTheme="minorEastAsia"/>
        </w:rPr>
      </w:pPr>
      <w:r w:rsidRPr="009E1B0F">
        <w:rPr>
          <w:rFonts w:eastAsiaTheme="minorEastAsia"/>
        </w:rPr>
        <w:t xml:space="preserve">Blood in urine on dipstick or MSU requires follow up even if thought to be due to UTI to ensure it has cleared. </w:t>
      </w:r>
    </w:p>
    <w:p w:rsidR="00BD4525" w:rsidRPr="006B27AC" w:rsidRDefault="00BD4525" w:rsidP="006B27AC">
      <w:pPr>
        <w:pStyle w:val="PHEBodytext"/>
        <w:rPr>
          <w:rFonts w:eastAsiaTheme="minorEastAsia"/>
          <w:b/>
        </w:rPr>
      </w:pPr>
      <w:r w:rsidRPr="006B27AC">
        <w:rPr>
          <w:rFonts w:eastAsiaTheme="minorEastAsia"/>
          <w:b/>
        </w:rPr>
        <w:t>Indications for lab urine samples:</w:t>
      </w:r>
    </w:p>
    <w:p w:rsidR="00BD4525" w:rsidRPr="009E1B0F" w:rsidRDefault="00BD4525" w:rsidP="00BD4525">
      <w:pPr>
        <w:pStyle w:val="PHEBodytext"/>
        <w:rPr>
          <w:rFonts w:eastAsiaTheme="minorEastAsia"/>
        </w:rPr>
      </w:pPr>
      <w:r w:rsidRPr="009E1B0F">
        <w:rPr>
          <w:rFonts w:eastAsiaTheme="minorEastAsia"/>
        </w:rPr>
        <w:t xml:space="preserve">Indications for pre-treatment urinary lab samples are cystitis symptoms in men, pregnant women, children, complex cases </w:t>
      </w:r>
      <w:proofErr w:type="spellStart"/>
      <w:r w:rsidRPr="009E1B0F">
        <w:rPr>
          <w:rFonts w:eastAsiaTheme="minorEastAsia"/>
        </w:rPr>
        <w:t>eg</w:t>
      </w:r>
      <w:proofErr w:type="spellEnd"/>
      <w:r w:rsidRPr="009E1B0F">
        <w:rPr>
          <w:rFonts w:eastAsiaTheme="minorEastAsia"/>
        </w:rPr>
        <w:t xml:space="preserve"> the immunocompromised. Note children &lt; 3 months old with suspected UTI should be admitted. </w:t>
      </w:r>
    </w:p>
    <w:p w:rsidR="00BD4525" w:rsidRPr="009E1B0F" w:rsidRDefault="00BD4525" w:rsidP="00BD4525">
      <w:pPr>
        <w:pStyle w:val="PHEBodytext"/>
        <w:rPr>
          <w:rFonts w:eastAsiaTheme="minorEastAsia"/>
        </w:rPr>
      </w:pPr>
      <w:proofErr w:type="gramStart"/>
      <w:r w:rsidRPr="009E1B0F">
        <w:rPr>
          <w:rFonts w:eastAsiaTheme="minorEastAsia"/>
        </w:rPr>
        <w:t xml:space="preserve">Patients with </w:t>
      </w:r>
      <w:r w:rsidR="008C1719" w:rsidRPr="00F81A3F">
        <w:rPr>
          <w:rFonts w:eastAsiaTheme="minorEastAsia"/>
        </w:rPr>
        <w:t xml:space="preserve">recurrent UTI or </w:t>
      </w:r>
      <w:r w:rsidRPr="009E1B0F">
        <w:rPr>
          <w:rFonts w:eastAsiaTheme="minorEastAsia"/>
        </w:rPr>
        <w:t xml:space="preserve">more complex symptoms </w:t>
      </w:r>
      <w:proofErr w:type="spellStart"/>
      <w:r w:rsidRPr="009E1B0F">
        <w:rPr>
          <w:rFonts w:eastAsiaTheme="minorEastAsia"/>
        </w:rPr>
        <w:t>eg</w:t>
      </w:r>
      <w:proofErr w:type="spellEnd"/>
      <w:r w:rsidRPr="009E1B0F">
        <w:rPr>
          <w:rFonts w:eastAsiaTheme="minorEastAsia"/>
        </w:rPr>
        <w:t xml:space="preserve"> possible pyelonephritis.</w:t>
      </w:r>
      <w:proofErr w:type="gramEnd"/>
    </w:p>
    <w:p w:rsidR="00BD4525" w:rsidRPr="009E1B0F" w:rsidRDefault="00BD4525" w:rsidP="00BD4525">
      <w:pPr>
        <w:pStyle w:val="PHEBodytext"/>
        <w:rPr>
          <w:rFonts w:eastAsiaTheme="minorEastAsia"/>
        </w:rPr>
      </w:pPr>
      <w:r w:rsidRPr="009E1B0F">
        <w:rPr>
          <w:rFonts w:eastAsiaTheme="minorEastAsia"/>
        </w:rPr>
        <w:t>Routine MSU at ante-natal booking in pregnant women to detect asymptomatic bacteriuria</w:t>
      </w:r>
      <w:r w:rsidR="00787CDE">
        <w:rPr>
          <w:rFonts w:eastAsiaTheme="minorEastAsia"/>
        </w:rPr>
        <w:t xml:space="preserve"> is</w:t>
      </w:r>
      <w:r w:rsidRPr="009E1B0F">
        <w:rPr>
          <w:rFonts w:eastAsiaTheme="minorEastAsia"/>
        </w:rPr>
        <w:t xml:space="preserve"> confirmed by a second MSU and then treated. </w:t>
      </w:r>
    </w:p>
    <w:p w:rsidR="00BD4525" w:rsidRPr="009E1B0F" w:rsidRDefault="00BD4525" w:rsidP="00BD4525">
      <w:pPr>
        <w:pStyle w:val="PHEBodytext"/>
        <w:rPr>
          <w:rFonts w:eastAsiaTheme="minorEastAsia"/>
        </w:rPr>
      </w:pPr>
      <w:r w:rsidRPr="009E1B0F">
        <w:rPr>
          <w:rFonts w:eastAsiaTheme="minorEastAsia"/>
        </w:rPr>
        <w:t>MSU should be obtained if there is failure to cure after empirical therapy.</w:t>
      </w:r>
    </w:p>
    <w:p w:rsidR="00BD4525" w:rsidRPr="003B17E2" w:rsidRDefault="00BD4525" w:rsidP="00BD4525">
      <w:pPr>
        <w:pStyle w:val="PHEBodytext"/>
        <w:numPr>
          <w:ilvl w:val="0"/>
          <w:numId w:val="43"/>
        </w:numPr>
        <w:rPr>
          <w:rFonts w:eastAsiaTheme="minorEastAsia"/>
          <w:i/>
        </w:rPr>
      </w:pPr>
      <w:r w:rsidRPr="003B17E2">
        <w:rPr>
          <w:rFonts w:eastAsiaTheme="minorEastAsia"/>
          <w:i/>
        </w:rPr>
        <w:t xml:space="preserve">Link to patient information sheet </w:t>
      </w:r>
    </w:p>
    <w:p w:rsidR="00BD4525" w:rsidRPr="009E1B0F" w:rsidRDefault="00BD4525" w:rsidP="00BD4525">
      <w:pPr>
        <w:pStyle w:val="PHEBodytext"/>
        <w:rPr>
          <w:rFonts w:eastAsiaTheme="minorEastAsia"/>
        </w:rPr>
      </w:pPr>
      <w:r w:rsidRPr="009E1B0F">
        <w:rPr>
          <w:rFonts w:eastAsiaTheme="minorEastAsia"/>
          <w:b/>
        </w:rPr>
        <w:t>On the form:</w:t>
      </w:r>
      <w:r w:rsidRPr="009E1B0F">
        <w:rPr>
          <w:rFonts w:eastAsiaTheme="minorEastAsia"/>
        </w:rPr>
        <w:t xml:space="preserve"> include details of current, just finished or intended antibiotic therapy in the clinical details space. </w:t>
      </w:r>
    </w:p>
    <w:p w:rsidR="00BD4525" w:rsidRPr="006B27AC" w:rsidRDefault="00BD4525" w:rsidP="006B27AC">
      <w:pPr>
        <w:pStyle w:val="PHEBodytext"/>
        <w:rPr>
          <w:rFonts w:eastAsiaTheme="minorEastAsia"/>
        </w:rPr>
      </w:pPr>
      <w:r w:rsidRPr="009E1B0F">
        <w:rPr>
          <w:rFonts w:eastAsiaTheme="minorEastAsia"/>
          <w:b/>
        </w:rPr>
        <w:t>Urine minimum volume</w:t>
      </w:r>
      <w:r w:rsidRPr="009E1B0F">
        <w:rPr>
          <w:rFonts w:eastAsiaTheme="minorEastAsia"/>
        </w:rPr>
        <w:t xml:space="preserve">: of 1mL for specimens is required in a plain CE marked leak-proof container for bacterial pathogens. </w:t>
      </w:r>
    </w:p>
    <w:p w:rsidR="00BD4525" w:rsidRPr="009E1B0F" w:rsidRDefault="00BD4525" w:rsidP="00BD4525">
      <w:pPr>
        <w:pStyle w:val="PHEBodytext"/>
        <w:rPr>
          <w:rFonts w:eastAsiaTheme="minorEastAsia"/>
        </w:rPr>
      </w:pPr>
      <w:r w:rsidRPr="009E1B0F">
        <w:rPr>
          <w:rFonts w:eastAsiaTheme="minorEastAsia"/>
          <w:b/>
        </w:rPr>
        <w:t>Time to lab</w:t>
      </w:r>
      <w:r w:rsidR="00504DAA">
        <w:rPr>
          <w:rFonts w:eastAsiaTheme="minorEastAsia"/>
          <w:b/>
        </w:rPr>
        <w:t>oratory</w:t>
      </w:r>
      <w:r w:rsidRPr="009E1B0F">
        <w:rPr>
          <w:rFonts w:eastAsiaTheme="minorEastAsia"/>
          <w:b/>
        </w:rPr>
        <w:t xml:space="preserve"> for plain containers:</w:t>
      </w:r>
      <w:r w:rsidRPr="009E1B0F">
        <w:rPr>
          <w:rFonts w:eastAsiaTheme="minorEastAsia"/>
        </w:rPr>
        <w:t xml:space="preserve"> The specimen should reach the laboratory within 4 hours of collection. Where delays in </w:t>
      </w:r>
      <w:r w:rsidRPr="007044AB">
        <w:rPr>
          <w:rFonts w:eastAsiaTheme="minorEastAsia"/>
        </w:rPr>
        <w:t>processing are unavoidable, refrigerate at 4°C (maximum delay 48 hours if refrigerated)</w:t>
      </w:r>
      <w:r w:rsidR="00504DAA" w:rsidRPr="007044AB">
        <w:rPr>
          <w:rFonts w:eastAsiaTheme="minorEastAsia"/>
        </w:rPr>
        <w:t xml:space="preserve"> or use boric acid containers</w:t>
      </w:r>
      <w:r w:rsidRPr="007044AB">
        <w:rPr>
          <w:rFonts w:eastAsiaTheme="minorEastAsia"/>
        </w:rPr>
        <w:t xml:space="preserve">. </w:t>
      </w:r>
    </w:p>
    <w:p w:rsidR="00BD4525" w:rsidRPr="009E1B0F" w:rsidRDefault="00BD4525" w:rsidP="00BD4525">
      <w:pPr>
        <w:pStyle w:val="PHEBodytext"/>
        <w:rPr>
          <w:rFonts w:eastAsiaTheme="minorEastAsia"/>
        </w:rPr>
      </w:pPr>
      <w:r w:rsidRPr="009E1B0F">
        <w:rPr>
          <w:rFonts w:eastAsiaTheme="minorEastAsia"/>
          <w:b/>
        </w:rPr>
        <w:t>Time to lab</w:t>
      </w:r>
      <w:r w:rsidR="00504DAA">
        <w:rPr>
          <w:rFonts w:eastAsiaTheme="minorEastAsia"/>
          <w:b/>
        </w:rPr>
        <w:t>oratory</w:t>
      </w:r>
      <w:r w:rsidRPr="009E1B0F">
        <w:rPr>
          <w:rFonts w:eastAsiaTheme="minorEastAsia"/>
          <w:b/>
        </w:rPr>
        <w:t xml:space="preserve"> for Boric acid containers</w:t>
      </w:r>
      <w:r w:rsidRPr="009E1B0F">
        <w:rPr>
          <w:rFonts w:eastAsiaTheme="minorEastAsia"/>
        </w:rPr>
        <w:t>: Boric acid 1–2% holds the bacterial population steady for 48–96 hours, and other cellular components remain intact. Boric acid may be inhibitory to some organisms and may inhibit dipstick tests for leucocyte esterase.</w:t>
      </w:r>
      <w:r w:rsidR="0034777F">
        <w:rPr>
          <w:rFonts w:eastAsiaTheme="minorEastAsia"/>
        </w:rPr>
        <w:t xml:space="preserve"> </w:t>
      </w:r>
      <w:r w:rsidR="0034777F" w:rsidRPr="009E1B0F">
        <w:rPr>
          <w:rFonts w:eastAsiaTheme="minorEastAsia"/>
        </w:rPr>
        <w:t xml:space="preserve">If boric acid preservative is used, </w:t>
      </w:r>
      <w:r w:rsidR="0034777F">
        <w:rPr>
          <w:rFonts w:eastAsiaTheme="minorEastAsia"/>
        </w:rPr>
        <w:t xml:space="preserve">ensure that </w:t>
      </w:r>
      <w:r w:rsidR="0034777F" w:rsidRPr="009E1B0F">
        <w:rPr>
          <w:rFonts w:eastAsiaTheme="minorEastAsia"/>
        </w:rPr>
        <w:t>the container is filled up to the line</w:t>
      </w:r>
      <w:r w:rsidR="0034777F">
        <w:rPr>
          <w:rFonts w:eastAsiaTheme="minorEastAsia"/>
        </w:rPr>
        <w:t xml:space="preserve"> and the contents mixed well.</w:t>
      </w:r>
    </w:p>
    <w:p w:rsidR="006B27AC" w:rsidRPr="003B17E2" w:rsidRDefault="00BD4525" w:rsidP="006B27AC">
      <w:pPr>
        <w:pStyle w:val="PHEBodytext"/>
        <w:numPr>
          <w:ilvl w:val="0"/>
          <w:numId w:val="43"/>
        </w:numPr>
        <w:rPr>
          <w:rFonts w:eastAsiaTheme="minorEastAsia"/>
          <w:i/>
        </w:rPr>
      </w:pPr>
      <w:r w:rsidRPr="003B17E2">
        <w:rPr>
          <w:rFonts w:eastAsiaTheme="minorEastAsia"/>
          <w:i/>
        </w:rPr>
        <w:t>Picture of collection container(s)</w:t>
      </w:r>
    </w:p>
    <w:p w:rsidR="00BD4525" w:rsidRPr="006B27AC" w:rsidRDefault="00BD4525" w:rsidP="006B27AC">
      <w:pPr>
        <w:pStyle w:val="PHEBodytext"/>
        <w:rPr>
          <w:rFonts w:eastAsiaTheme="minorEastAsia"/>
          <w:b/>
          <w:i/>
          <w:highlight w:val="yellow"/>
        </w:rPr>
      </w:pPr>
      <w:r w:rsidRPr="006B27AC">
        <w:rPr>
          <w:rFonts w:eastAsiaTheme="minorEastAsia"/>
          <w:b/>
        </w:rPr>
        <w:t>MSU (midstream specimen of urine) collection</w:t>
      </w:r>
    </w:p>
    <w:p w:rsidR="006B27AC" w:rsidRDefault="00BD4525" w:rsidP="006B27AC">
      <w:pPr>
        <w:pStyle w:val="PHEBodytext"/>
        <w:rPr>
          <w:rFonts w:eastAsiaTheme="minorEastAsia"/>
        </w:rPr>
      </w:pPr>
      <w:r w:rsidRPr="009E1B0F">
        <w:rPr>
          <w:rFonts w:eastAsiaTheme="minorEastAsia"/>
        </w:rPr>
        <w:lastRenderedPageBreak/>
        <w:t xml:space="preserve">The first part of voided urine is discarded and, without interrupting the flow, approximately </w:t>
      </w:r>
      <w:r w:rsidRPr="004B0227">
        <w:rPr>
          <w:rFonts w:eastAsiaTheme="minorEastAsia"/>
          <w:iCs/>
        </w:rPr>
        <w:t>10mL</w:t>
      </w:r>
      <w:r w:rsidRPr="009E1B0F">
        <w:rPr>
          <w:rFonts w:eastAsiaTheme="minorEastAsia"/>
          <w:i/>
          <w:iCs/>
        </w:rPr>
        <w:t xml:space="preserve"> </w:t>
      </w:r>
      <w:r w:rsidRPr="009E1B0F">
        <w:rPr>
          <w:rFonts w:eastAsiaTheme="minorEastAsia"/>
        </w:rPr>
        <w:t xml:space="preserve">is collected into a CE marked leak proof container (plain or boric acid). </w:t>
      </w:r>
    </w:p>
    <w:p w:rsidR="00BD4525" w:rsidRPr="006B27AC" w:rsidRDefault="00BD4525" w:rsidP="006B27AC">
      <w:pPr>
        <w:pStyle w:val="PHEBodytext"/>
        <w:rPr>
          <w:rFonts w:eastAsiaTheme="minorEastAsia"/>
          <w:b/>
        </w:rPr>
      </w:pPr>
      <w:r w:rsidRPr="006B27AC">
        <w:rPr>
          <w:rFonts w:eastAsiaTheme="minorEastAsia"/>
          <w:b/>
        </w:rPr>
        <w:t>Clean catch urine collection</w:t>
      </w:r>
    </w:p>
    <w:p w:rsidR="009C714C" w:rsidRDefault="009C714C" w:rsidP="006B27AC">
      <w:pPr>
        <w:pStyle w:val="PHEBodytext"/>
        <w:rPr>
          <w:rFonts w:cs="Arial"/>
        </w:rPr>
      </w:pPr>
      <w:proofErr w:type="spellStart"/>
      <w:r w:rsidRPr="00B111D7">
        <w:rPr>
          <w:rFonts w:cs="Arial"/>
        </w:rPr>
        <w:t>Periurethral</w:t>
      </w:r>
      <w:proofErr w:type="spellEnd"/>
      <w:r w:rsidRPr="00B111D7">
        <w:rPr>
          <w:rFonts w:cs="Arial"/>
        </w:rPr>
        <w:t xml:space="preserve"> cleaning is recommended. The whole specimen is collected and then an aliquot sent for examination in a CE marked leak</w:t>
      </w:r>
      <w:r>
        <w:rPr>
          <w:rFonts w:cs="Arial"/>
        </w:rPr>
        <w:t xml:space="preserve"> </w:t>
      </w:r>
      <w:r w:rsidRPr="00B111D7">
        <w:rPr>
          <w:rFonts w:cs="Arial"/>
        </w:rPr>
        <w:t>proof container</w:t>
      </w:r>
      <w:r w:rsidR="00204A4B">
        <w:rPr>
          <w:rFonts w:cs="Arial"/>
        </w:rPr>
        <w:t xml:space="preserve"> </w:t>
      </w:r>
      <w:r w:rsidR="00204A4B" w:rsidRPr="009E1B0F">
        <w:rPr>
          <w:rFonts w:eastAsiaTheme="minorEastAsia"/>
        </w:rPr>
        <w:t>(plain or boric acid)</w:t>
      </w:r>
      <w:r w:rsidRPr="00B111D7">
        <w:rPr>
          <w:rFonts w:cs="Arial"/>
        </w:rPr>
        <w:t>.</w:t>
      </w:r>
    </w:p>
    <w:p w:rsidR="00BD4525" w:rsidRPr="006B27AC" w:rsidRDefault="00BD4525" w:rsidP="006B27AC">
      <w:pPr>
        <w:pStyle w:val="PHEBodytext"/>
        <w:rPr>
          <w:rFonts w:eastAsiaTheme="minorEastAsia"/>
          <w:b/>
        </w:rPr>
      </w:pPr>
      <w:r w:rsidRPr="006B27AC">
        <w:rPr>
          <w:rFonts w:eastAsiaTheme="minorEastAsia"/>
          <w:b/>
        </w:rPr>
        <w:t>CSU (cathe</w:t>
      </w:r>
      <w:r w:rsidR="006B27AC">
        <w:rPr>
          <w:rFonts w:eastAsiaTheme="minorEastAsia"/>
          <w:b/>
        </w:rPr>
        <w:t>ter sample of urine) collection</w:t>
      </w:r>
    </w:p>
    <w:p w:rsidR="0034777F" w:rsidRPr="00B111D7" w:rsidRDefault="0034777F" w:rsidP="0034777F">
      <w:pPr>
        <w:pStyle w:val="PHEBodytext"/>
        <w:rPr>
          <w:rFonts w:cs="Arial"/>
        </w:rPr>
      </w:pPr>
      <w:r w:rsidRPr="00B111D7">
        <w:rPr>
          <w:rFonts w:cs="Arial"/>
        </w:rPr>
        <w:t>The sample may be obtained either from a transient (‘in and out’) catheterisation or from an indwelling catheter. In the latter case, the specimen is obtained aseptically from a sample port in the catheter tubing or by aseptic aspiration of the tubing. The specimen should not be obtained from the collection bag.</w:t>
      </w:r>
      <w:r w:rsidR="00204A4B">
        <w:rPr>
          <w:rFonts w:cs="Arial"/>
        </w:rPr>
        <w:t xml:space="preserve"> </w:t>
      </w:r>
      <w:r w:rsidR="00F81A3F">
        <w:rPr>
          <w:rFonts w:eastAsiaTheme="minorEastAsia"/>
        </w:rPr>
        <w:t>A</w:t>
      </w:r>
      <w:r w:rsidR="00204A4B" w:rsidRPr="009E1B0F">
        <w:rPr>
          <w:rFonts w:eastAsiaTheme="minorEastAsia"/>
        </w:rPr>
        <w:t xml:space="preserve">pproximately </w:t>
      </w:r>
      <w:r w:rsidR="00204A4B" w:rsidRPr="0038736D">
        <w:rPr>
          <w:rFonts w:eastAsiaTheme="minorEastAsia"/>
          <w:iCs/>
        </w:rPr>
        <w:t>10mL</w:t>
      </w:r>
      <w:r w:rsidR="00204A4B" w:rsidRPr="009E1B0F">
        <w:rPr>
          <w:rFonts w:eastAsiaTheme="minorEastAsia"/>
          <w:i/>
          <w:iCs/>
        </w:rPr>
        <w:t xml:space="preserve"> </w:t>
      </w:r>
      <w:r w:rsidR="00204A4B" w:rsidRPr="009E1B0F">
        <w:rPr>
          <w:rFonts w:eastAsiaTheme="minorEastAsia"/>
        </w:rPr>
        <w:t>is collected into a CE marked leak proof container (plain or boric acid).</w:t>
      </w:r>
    </w:p>
    <w:p w:rsidR="006528F4" w:rsidRDefault="006528F4" w:rsidP="006B27AC">
      <w:pPr>
        <w:pStyle w:val="PHEBodytext"/>
        <w:rPr>
          <w:rFonts w:eastAsiaTheme="minorEastAsia"/>
        </w:rPr>
      </w:pPr>
      <w:r w:rsidRPr="006528F4">
        <w:rPr>
          <w:rFonts w:eastAsiaTheme="minorEastAsia"/>
        </w:rPr>
        <w:t xml:space="preserve">Please ensure that any urine samples obtained from ‘in and out’ catheterisation are notified clearly as this may affect how the sample is processed </w:t>
      </w:r>
      <w:r w:rsidR="0034777F">
        <w:rPr>
          <w:rFonts w:eastAsiaTheme="minorEastAsia"/>
        </w:rPr>
        <w:t xml:space="preserve">and reported </w:t>
      </w:r>
      <w:r w:rsidRPr="006528F4">
        <w:rPr>
          <w:rFonts w:eastAsiaTheme="minorEastAsia"/>
        </w:rPr>
        <w:t>in the laboratory.</w:t>
      </w:r>
    </w:p>
    <w:p w:rsidR="00BD4525" w:rsidRPr="006B27AC" w:rsidRDefault="00BD4525" w:rsidP="006B27AC">
      <w:pPr>
        <w:pStyle w:val="PHEBodytext"/>
        <w:rPr>
          <w:rFonts w:eastAsiaTheme="minorEastAsia"/>
        </w:rPr>
      </w:pPr>
      <w:proofErr w:type="spellStart"/>
      <w:r w:rsidRPr="006B27AC">
        <w:rPr>
          <w:rFonts w:eastAsiaTheme="minorEastAsia"/>
          <w:b/>
        </w:rPr>
        <w:t>Ileal</w:t>
      </w:r>
      <w:proofErr w:type="spellEnd"/>
      <w:r w:rsidRPr="006B27AC">
        <w:rPr>
          <w:rFonts w:eastAsiaTheme="minorEastAsia"/>
          <w:b/>
        </w:rPr>
        <w:t xml:space="preserve"> conduit or </w:t>
      </w:r>
      <w:proofErr w:type="spellStart"/>
      <w:r w:rsidRPr="006B27AC">
        <w:rPr>
          <w:rFonts w:eastAsiaTheme="minorEastAsia"/>
          <w:b/>
        </w:rPr>
        <w:t>urostomy</w:t>
      </w:r>
      <w:proofErr w:type="spellEnd"/>
      <w:r w:rsidRPr="006B27AC">
        <w:rPr>
          <w:rFonts w:eastAsiaTheme="minorEastAsia"/>
          <w:b/>
        </w:rPr>
        <w:t xml:space="preserve"> specimen collection</w:t>
      </w:r>
    </w:p>
    <w:p w:rsidR="006B27AC" w:rsidRDefault="00BD4525" w:rsidP="006B27AC">
      <w:pPr>
        <w:pStyle w:val="PHEBodytext"/>
        <w:rPr>
          <w:rFonts w:eastAsiaTheme="minorEastAsia"/>
        </w:rPr>
      </w:pPr>
      <w:r w:rsidRPr="009E1B0F">
        <w:rPr>
          <w:rFonts w:eastAsiaTheme="minorEastAsia"/>
        </w:rPr>
        <w:t xml:space="preserve">Use a plain container. Urine is obtained via a catheter passed aseptically into the </w:t>
      </w:r>
      <w:proofErr w:type="spellStart"/>
      <w:r w:rsidRPr="009E1B0F">
        <w:rPr>
          <w:rFonts w:eastAsiaTheme="minorEastAsia"/>
        </w:rPr>
        <w:t>stomal</w:t>
      </w:r>
      <w:proofErr w:type="spellEnd"/>
      <w:r w:rsidRPr="009E1B0F">
        <w:rPr>
          <w:rFonts w:eastAsiaTheme="minorEastAsia"/>
        </w:rPr>
        <w:t xml:space="preserve"> opening after removal of the external appliance. Results from this type of specimen may be difficult to interpret. </w:t>
      </w:r>
    </w:p>
    <w:p w:rsidR="00BD4525" w:rsidRPr="006B27AC" w:rsidRDefault="00BD4525" w:rsidP="006B27AC">
      <w:pPr>
        <w:pStyle w:val="PHEBodytext"/>
        <w:rPr>
          <w:rFonts w:eastAsiaTheme="minorEastAsia"/>
          <w:b/>
        </w:rPr>
      </w:pPr>
      <w:r w:rsidRPr="006B27AC">
        <w:rPr>
          <w:rFonts w:eastAsiaTheme="minorEastAsia"/>
          <w:b/>
        </w:rPr>
        <w:t xml:space="preserve">Pad collection </w:t>
      </w:r>
    </w:p>
    <w:p w:rsidR="006B27AC" w:rsidRDefault="00BD4525" w:rsidP="006B27AC">
      <w:pPr>
        <w:pStyle w:val="PHEBodytext"/>
        <w:rPr>
          <w:rFonts w:eastAsiaTheme="minorEastAsia"/>
        </w:rPr>
      </w:pPr>
      <w:r w:rsidRPr="009E1B0F">
        <w:rPr>
          <w:rFonts w:eastAsiaTheme="minorEastAsia"/>
        </w:rPr>
        <w:t>After washing the nappy area thoroughly, a pad is placed inside the nappy. As soon as the pad is wet with urine (but no faecal soiling), push the tip of a syringe into the pad and draw urine into the syringe. Transfer specimen to a CE marked leak-proof container. If difficulty is experienced in withdrawing urine, the wet fibres may be inserted into the syringe barrel and the urine squeezed directly into the container with the syringe plunger.</w:t>
      </w:r>
      <w:r w:rsidR="003D1F21">
        <w:rPr>
          <w:rFonts w:eastAsiaTheme="minorEastAsia"/>
        </w:rPr>
        <w:t xml:space="preserve"> In </w:t>
      </w:r>
      <w:r w:rsidR="006F1CC5">
        <w:rPr>
          <w:rFonts w:eastAsiaTheme="minorEastAsia"/>
        </w:rPr>
        <w:t xml:space="preserve">young </w:t>
      </w:r>
      <w:r w:rsidR="003D1F21">
        <w:rPr>
          <w:rFonts w:eastAsiaTheme="minorEastAsia"/>
        </w:rPr>
        <w:t>children, d</w:t>
      </w:r>
      <w:r w:rsidR="003D1F21" w:rsidRPr="0038736D">
        <w:rPr>
          <w:rFonts w:cs="Arial"/>
          <w:szCs w:val="24"/>
        </w:rPr>
        <w:t>iagnostic accuracy has been shown to be greater for clean-catch than nappy pad samples: primary care clinicians should prioritise the use of clean-catch sampling wherever possible</w:t>
      </w:r>
      <w:r w:rsidR="001176A5">
        <w:rPr>
          <w:rFonts w:cs="Arial"/>
          <w:szCs w:val="24"/>
        </w:rPr>
        <w:t>.</w:t>
      </w:r>
    </w:p>
    <w:p w:rsidR="00BD4525" w:rsidRPr="006B27AC" w:rsidRDefault="00BD4525" w:rsidP="006B27AC">
      <w:pPr>
        <w:pStyle w:val="PHEBodytext"/>
        <w:rPr>
          <w:rFonts w:eastAsiaTheme="minorEastAsia"/>
          <w:b/>
        </w:rPr>
      </w:pPr>
      <w:r w:rsidRPr="006B27AC">
        <w:rPr>
          <w:rFonts w:eastAsiaTheme="minorEastAsia"/>
          <w:b/>
        </w:rPr>
        <w:t xml:space="preserve">SPA (suprapubic aspirate), </w:t>
      </w:r>
      <w:proofErr w:type="spellStart"/>
      <w:r w:rsidRPr="006B27AC">
        <w:rPr>
          <w:rFonts w:eastAsiaTheme="minorEastAsia"/>
          <w:b/>
        </w:rPr>
        <w:t>cystoscopic</w:t>
      </w:r>
      <w:proofErr w:type="spellEnd"/>
      <w:r w:rsidR="00E844BF">
        <w:rPr>
          <w:rFonts w:eastAsiaTheme="minorEastAsia"/>
          <w:b/>
        </w:rPr>
        <w:t>, nephrostomy</w:t>
      </w:r>
      <w:r w:rsidR="00C42A43">
        <w:rPr>
          <w:rFonts w:eastAsiaTheme="minorEastAsia"/>
          <w:b/>
        </w:rPr>
        <w:t xml:space="preserve">, </w:t>
      </w:r>
      <w:r w:rsidR="00D521DA">
        <w:rPr>
          <w:rFonts w:eastAsiaTheme="minorEastAsia"/>
          <w:b/>
        </w:rPr>
        <w:t xml:space="preserve">expressed </w:t>
      </w:r>
      <w:r w:rsidR="00C42A43">
        <w:rPr>
          <w:rFonts w:eastAsiaTheme="minorEastAsia"/>
          <w:b/>
        </w:rPr>
        <w:t>prostatic secretions</w:t>
      </w:r>
      <w:r w:rsidRPr="006B27AC">
        <w:rPr>
          <w:rFonts w:eastAsiaTheme="minorEastAsia"/>
          <w:b/>
        </w:rPr>
        <w:t xml:space="preserve"> or ureteric collection </w:t>
      </w:r>
    </w:p>
    <w:p w:rsidR="00C42A43" w:rsidRPr="00C42A43" w:rsidRDefault="00BD4525" w:rsidP="00BD4525">
      <w:pPr>
        <w:pStyle w:val="PHEBodytext"/>
        <w:rPr>
          <w:rFonts w:eastAsiaTheme="minorEastAsia"/>
        </w:rPr>
      </w:pPr>
      <w:r w:rsidRPr="009E1B0F">
        <w:rPr>
          <w:rFonts w:eastAsiaTheme="minorEastAsia"/>
        </w:rPr>
        <w:t xml:space="preserve">Use a plain </w:t>
      </w:r>
      <w:r w:rsidR="002F61F1" w:rsidRPr="009E1B0F">
        <w:rPr>
          <w:rFonts w:eastAsiaTheme="minorEastAsia"/>
        </w:rPr>
        <w:t xml:space="preserve">CE marked leak-proof </w:t>
      </w:r>
      <w:r w:rsidRPr="009E1B0F">
        <w:rPr>
          <w:rFonts w:eastAsiaTheme="minorEastAsia"/>
        </w:rPr>
        <w:t>container</w:t>
      </w:r>
      <w:r>
        <w:rPr>
          <w:rFonts w:eastAsiaTheme="minorEastAsia"/>
        </w:rPr>
        <w:t>.</w:t>
      </w:r>
      <w:r w:rsidRPr="009E1B0F">
        <w:rPr>
          <w:rFonts w:eastAsiaTheme="minorEastAsia"/>
        </w:rPr>
        <w:t xml:space="preserve"> </w:t>
      </w:r>
    </w:p>
    <w:p w:rsidR="00BD4525" w:rsidRDefault="00BD4525" w:rsidP="002F2726">
      <w:pPr>
        <w:pStyle w:val="PHEBodytext"/>
        <w:rPr>
          <w:rFonts w:eastAsiaTheme="minorEastAsia"/>
        </w:rPr>
      </w:pPr>
      <w:r w:rsidRPr="009E1B0F">
        <w:rPr>
          <w:rFonts w:eastAsiaTheme="minorEastAsia"/>
          <w:b/>
        </w:rPr>
        <w:t>N</w:t>
      </w:r>
      <w:r>
        <w:rPr>
          <w:rFonts w:eastAsiaTheme="minorEastAsia"/>
          <w:b/>
        </w:rPr>
        <w:t>ote:</w:t>
      </w:r>
      <w:r w:rsidRPr="009E1B0F">
        <w:rPr>
          <w:rFonts w:eastAsiaTheme="minorEastAsia"/>
        </w:rPr>
        <w:t xml:space="preserve"> Urine catheters, bag urines, catheter tips and ureteric stents are not acceptable sample types.</w:t>
      </w:r>
      <w:r w:rsidR="00FB0F4F">
        <w:rPr>
          <w:rFonts w:eastAsiaTheme="minorEastAsia"/>
        </w:rPr>
        <w:t xml:space="preserve"> </w:t>
      </w:r>
    </w:p>
    <w:p w:rsidR="00D92958" w:rsidRPr="00F81A3F" w:rsidRDefault="00D92958" w:rsidP="00D92958">
      <w:pPr>
        <w:spacing w:before="200" w:after="60" w:line="260" w:lineRule="atLeast"/>
        <w:ind w:left="0" w:firstLine="0"/>
        <w:rPr>
          <w:rStyle w:val="PHEreportHeading3Char"/>
          <w:rFonts w:cs="Arial"/>
          <w:sz w:val="24"/>
        </w:rPr>
      </w:pPr>
      <w:proofErr w:type="spellStart"/>
      <w:r w:rsidRPr="00F81A3F">
        <w:rPr>
          <w:rStyle w:val="PHEreportHeading3Char"/>
          <w:rFonts w:cs="Arial"/>
          <w:sz w:val="24"/>
        </w:rPr>
        <w:t>Meares</w:t>
      </w:r>
      <w:proofErr w:type="spellEnd"/>
      <w:r w:rsidRPr="00F81A3F">
        <w:rPr>
          <w:rStyle w:val="PHEreportHeading3Char"/>
          <w:rFonts w:cs="Arial"/>
          <w:sz w:val="24"/>
        </w:rPr>
        <w:t xml:space="preserve"> and </w:t>
      </w:r>
      <w:proofErr w:type="spellStart"/>
      <w:r w:rsidRPr="00F81A3F">
        <w:rPr>
          <w:rStyle w:val="PHEreportHeading3Char"/>
          <w:rFonts w:cs="Arial"/>
          <w:sz w:val="24"/>
        </w:rPr>
        <w:t>Stamey</w:t>
      </w:r>
      <w:proofErr w:type="spellEnd"/>
      <w:r w:rsidRPr="00F81A3F">
        <w:rPr>
          <w:rStyle w:val="PHEreportHeading3Char"/>
          <w:rFonts w:cs="Arial"/>
          <w:sz w:val="24"/>
        </w:rPr>
        <w:t xml:space="preserve"> localisation culture method for diagnosis of</w:t>
      </w:r>
      <w:r w:rsidRPr="00F81A3F">
        <w:rPr>
          <w:rFonts w:cs="Arial"/>
          <w:b/>
          <w:bCs/>
          <w:iCs/>
          <w:color w:val="000000"/>
          <w:szCs w:val="22"/>
          <w:lang w:eastAsia="en-US"/>
        </w:rPr>
        <w:t xml:space="preserve"> </w:t>
      </w:r>
      <w:r w:rsidRPr="00F81A3F">
        <w:rPr>
          <w:rStyle w:val="PHEreportHeading3Char"/>
          <w:rFonts w:cs="Arial"/>
          <w:sz w:val="24"/>
        </w:rPr>
        <w:t xml:space="preserve">prostatitis </w:t>
      </w:r>
    </w:p>
    <w:p w:rsidR="00D92958" w:rsidRPr="00B111D7" w:rsidRDefault="00D92958" w:rsidP="00D92958">
      <w:pPr>
        <w:pStyle w:val="PHEBodytext"/>
        <w:rPr>
          <w:rFonts w:cs="Arial"/>
        </w:rPr>
      </w:pPr>
      <w:r w:rsidRPr="00B111D7">
        <w:rPr>
          <w:rFonts w:cs="Arial"/>
        </w:rPr>
        <w:t>The following specimens are collected</w:t>
      </w:r>
      <w:r w:rsidR="002F61F1">
        <w:rPr>
          <w:rFonts w:cs="Arial"/>
        </w:rPr>
        <w:t xml:space="preserve"> in a plain </w:t>
      </w:r>
      <w:r w:rsidR="002F61F1" w:rsidRPr="009E1B0F">
        <w:rPr>
          <w:rFonts w:eastAsiaTheme="minorEastAsia"/>
        </w:rPr>
        <w:t>CE marked leak-proof</w:t>
      </w:r>
      <w:r w:rsidR="002F61F1">
        <w:rPr>
          <w:rFonts w:cs="Arial"/>
        </w:rPr>
        <w:t xml:space="preserve"> container</w:t>
      </w:r>
      <w:r w:rsidRPr="00B111D7">
        <w:rPr>
          <w:rFonts w:cs="Arial"/>
        </w:rPr>
        <w:t>:</w:t>
      </w:r>
    </w:p>
    <w:p w:rsidR="00D92958" w:rsidRPr="00B111D7" w:rsidRDefault="00D92958" w:rsidP="00D92958">
      <w:pPr>
        <w:pStyle w:val="PHEBodytext"/>
        <w:numPr>
          <w:ilvl w:val="0"/>
          <w:numId w:val="46"/>
        </w:numPr>
        <w:rPr>
          <w:rFonts w:cs="Arial"/>
        </w:rPr>
      </w:pPr>
      <w:r w:rsidRPr="00B111D7">
        <w:rPr>
          <w:rFonts w:cs="Arial"/>
        </w:rPr>
        <w:t>The initial 5–8mL voided urine (urethral urine)</w:t>
      </w:r>
    </w:p>
    <w:p w:rsidR="00D92958" w:rsidRPr="00B111D7" w:rsidRDefault="00D92958" w:rsidP="00D92958">
      <w:pPr>
        <w:pStyle w:val="PHEBodytext"/>
        <w:numPr>
          <w:ilvl w:val="0"/>
          <w:numId w:val="46"/>
        </w:numPr>
        <w:rPr>
          <w:rFonts w:cs="Arial"/>
        </w:rPr>
      </w:pPr>
      <w:r w:rsidRPr="00B111D7">
        <w:rPr>
          <w:rFonts w:cs="Arial"/>
        </w:rPr>
        <w:t>MSU (bladder urine)</w:t>
      </w:r>
    </w:p>
    <w:p w:rsidR="00D92958" w:rsidRPr="00B111D7" w:rsidRDefault="00D92958" w:rsidP="00D92958">
      <w:pPr>
        <w:pStyle w:val="PHEBodytext"/>
        <w:numPr>
          <w:ilvl w:val="0"/>
          <w:numId w:val="46"/>
        </w:numPr>
        <w:rPr>
          <w:rFonts w:cs="Arial"/>
        </w:rPr>
      </w:pPr>
      <w:r w:rsidRPr="00B111D7">
        <w:rPr>
          <w:rFonts w:cs="Arial"/>
        </w:rPr>
        <w:t>Expressed prostatic secretions following prostatic massage</w:t>
      </w:r>
    </w:p>
    <w:p w:rsidR="00D92958" w:rsidRPr="00B111D7" w:rsidRDefault="00D92958" w:rsidP="00D92958">
      <w:pPr>
        <w:pStyle w:val="PHEBodytext"/>
        <w:numPr>
          <w:ilvl w:val="0"/>
          <w:numId w:val="46"/>
        </w:numPr>
        <w:rPr>
          <w:rFonts w:cs="Arial"/>
        </w:rPr>
      </w:pPr>
      <w:r w:rsidRPr="00B111D7">
        <w:rPr>
          <w:rFonts w:cs="Arial"/>
        </w:rPr>
        <w:t>The first 2–3mL voided urine following prostatic massage</w:t>
      </w:r>
    </w:p>
    <w:p w:rsidR="00D92958" w:rsidRPr="006B27AC" w:rsidRDefault="00D92958" w:rsidP="002F2726">
      <w:pPr>
        <w:pStyle w:val="PHEBodytext"/>
        <w:rPr>
          <w:rFonts w:eastAsiaTheme="minorEastAsia"/>
        </w:rPr>
      </w:pPr>
    </w:p>
    <w:p w:rsidR="00A1688A" w:rsidRPr="00BA391D" w:rsidRDefault="00E071A6" w:rsidP="004A4EF4">
      <w:pPr>
        <w:pStyle w:val="PHEreportHeading1"/>
      </w:pPr>
      <w:bookmarkStart w:id="15" w:name="_Toc476647930"/>
      <w:bookmarkStart w:id="16" w:name="_Toc119225993"/>
      <w:bookmarkStart w:id="17" w:name="_Toc210040707"/>
      <w:r w:rsidRPr="00BA391D">
        <w:lastRenderedPageBreak/>
        <w:t>T</w:t>
      </w:r>
      <w:r w:rsidR="008F6C59" w:rsidRPr="00BA391D">
        <w:t>est repertoire</w:t>
      </w:r>
      <w:bookmarkEnd w:id="15"/>
    </w:p>
    <w:p w:rsidR="00532BDE" w:rsidRPr="009360FC" w:rsidRDefault="00532BDE" w:rsidP="00935602">
      <w:pPr>
        <w:pStyle w:val="PHEBodytext"/>
        <w:rPr>
          <w:rStyle w:val="Hyperlink"/>
          <w:color w:val="auto"/>
          <w:sz w:val="24"/>
          <w:szCs w:val="24"/>
          <w:u w:val="none"/>
        </w:rPr>
      </w:pPr>
      <w:bookmarkStart w:id="18" w:name="_Toc119225994"/>
      <w:bookmarkStart w:id="19" w:name="_Toc210040711"/>
      <w:bookmarkStart w:id="20" w:name="_Toc366070300"/>
      <w:bookmarkEnd w:id="16"/>
      <w:bookmarkEnd w:id="17"/>
      <w:r w:rsidRPr="009360FC">
        <w:rPr>
          <w:szCs w:val="24"/>
        </w:rPr>
        <w:t xml:space="preserve">You </w:t>
      </w:r>
      <w:r w:rsidR="00A879FD">
        <w:rPr>
          <w:szCs w:val="24"/>
        </w:rPr>
        <w:t>should</w:t>
      </w:r>
      <w:r w:rsidRPr="009360FC">
        <w:rPr>
          <w:szCs w:val="24"/>
        </w:rPr>
        <w:t xml:space="preserve"> include the following</w:t>
      </w:r>
      <w:r w:rsidRPr="009360FC">
        <w:rPr>
          <w:rStyle w:val="Hyperlink"/>
          <w:rFonts w:cs="Arial"/>
          <w:color w:val="auto"/>
          <w:sz w:val="24"/>
          <w:szCs w:val="24"/>
          <w:u w:val="none"/>
        </w:rPr>
        <w:t>:</w:t>
      </w:r>
    </w:p>
    <w:p w:rsidR="00B90F17" w:rsidRPr="00002DFD" w:rsidRDefault="00B90F17" w:rsidP="00B90F17">
      <w:pPr>
        <w:pStyle w:val="PHEBodytext"/>
        <w:numPr>
          <w:ilvl w:val="0"/>
          <w:numId w:val="24"/>
        </w:numPr>
        <w:rPr>
          <w:rFonts w:eastAsia="Calibri"/>
          <w:lang w:eastAsia="en-US"/>
        </w:rPr>
      </w:pPr>
      <w:proofErr w:type="gramStart"/>
      <w:r w:rsidRPr="00002DFD">
        <w:rPr>
          <w:rFonts w:eastAsia="Calibri"/>
          <w:lang w:eastAsia="en-US"/>
        </w:rPr>
        <w:t>examinations</w:t>
      </w:r>
      <w:proofErr w:type="gramEnd"/>
      <w:r w:rsidRPr="00002DFD">
        <w:rPr>
          <w:rFonts w:eastAsia="Calibri"/>
          <w:lang w:eastAsia="en-US"/>
        </w:rPr>
        <w:t xml:space="preserve"> offered by the laboratory. Include </w:t>
      </w:r>
      <w:r>
        <w:rPr>
          <w:rFonts w:eastAsia="Calibri"/>
          <w:lang w:eastAsia="en-US"/>
        </w:rPr>
        <w:t>logical listings or tables of tests and turnaround times</w:t>
      </w:r>
      <w:r w:rsidRPr="00002DFD">
        <w:rPr>
          <w:rFonts w:eastAsia="Calibri"/>
          <w:lang w:eastAsia="en-US"/>
        </w:rPr>
        <w:t xml:space="preserve">), primary sample volumes, specific </w:t>
      </w:r>
      <w:r>
        <w:rPr>
          <w:rFonts w:eastAsia="Calibri"/>
          <w:lang w:eastAsia="en-US"/>
        </w:rPr>
        <w:t>specimen containers</w:t>
      </w:r>
      <w:r w:rsidRPr="00002DFD">
        <w:rPr>
          <w:rFonts w:eastAsia="Calibri"/>
          <w:lang w:eastAsia="en-US"/>
        </w:rPr>
        <w:t>, special precautions</w:t>
      </w:r>
      <w:r>
        <w:rPr>
          <w:rFonts w:eastAsia="Calibri"/>
          <w:lang w:eastAsia="en-US"/>
        </w:rPr>
        <w:t>, and</w:t>
      </w:r>
      <w:r w:rsidRPr="00002DFD">
        <w:rPr>
          <w:rFonts w:eastAsia="Calibri"/>
          <w:lang w:eastAsia="en-US"/>
        </w:rPr>
        <w:t xml:space="preserve"> procedures for medico-legal samples </w:t>
      </w:r>
    </w:p>
    <w:p w:rsidR="00B90F17" w:rsidRPr="009360FC" w:rsidRDefault="00B90F17" w:rsidP="00B90F17">
      <w:pPr>
        <w:pStyle w:val="PHEBodytext"/>
        <w:numPr>
          <w:ilvl w:val="0"/>
          <w:numId w:val="24"/>
        </w:numPr>
        <w:rPr>
          <w:rFonts w:eastAsia="Calibri"/>
          <w:lang w:eastAsia="en-US"/>
        </w:rPr>
      </w:pPr>
      <w:r>
        <w:rPr>
          <w:rFonts w:eastAsia="Calibri"/>
          <w:lang w:eastAsia="en-US"/>
        </w:rPr>
        <w:t>details of</w:t>
      </w:r>
      <w:r w:rsidRPr="009360FC">
        <w:rPr>
          <w:rFonts w:eastAsia="Calibri"/>
          <w:lang w:eastAsia="en-US"/>
        </w:rPr>
        <w:t xml:space="preserve"> relevant clinical algorithms</w:t>
      </w:r>
      <w:r>
        <w:rPr>
          <w:rFonts w:eastAsia="Calibri"/>
          <w:lang w:eastAsia="en-US"/>
        </w:rPr>
        <w:t>,</w:t>
      </w:r>
      <w:r w:rsidRPr="009360FC">
        <w:rPr>
          <w:rFonts w:eastAsia="Calibri"/>
          <w:lang w:eastAsia="en-US"/>
        </w:rPr>
        <w:t xml:space="preserve"> with links to local or national policies </w:t>
      </w:r>
    </w:p>
    <w:p w:rsidR="00B90F17" w:rsidRPr="009360FC" w:rsidRDefault="00B90F17" w:rsidP="00B90F17">
      <w:pPr>
        <w:pStyle w:val="PHEBodytext"/>
        <w:numPr>
          <w:ilvl w:val="0"/>
          <w:numId w:val="24"/>
        </w:numPr>
      </w:pPr>
      <w:r>
        <w:t xml:space="preserve">lists of referred tests, including </w:t>
      </w:r>
      <w:r w:rsidRPr="009360FC">
        <w:t>the names</w:t>
      </w:r>
      <w:r>
        <w:t>,</w:t>
      </w:r>
      <w:r w:rsidRPr="009360FC">
        <w:t xml:space="preserve"> addresses </w:t>
      </w:r>
      <w:r>
        <w:t xml:space="preserve">and accreditation status </w:t>
      </w:r>
      <w:r w:rsidRPr="009360FC">
        <w:t>of laboratories to which work is routinely referred</w:t>
      </w:r>
    </w:p>
    <w:p w:rsidR="00002DFD" w:rsidRPr="00B90F17" w:rsidRDefault="00B90F17" w:rsidP="00B90F17">
      <w:pPr>
        <w:pStyle w:val="PHEBodytext"/>
        <w:numPr>
          <w:ilvl w:val="0"/>
          <w:numId w:val="24"/>
        </w:numPr>
        <w:rPr>
          <w:szCs w:val="24"/>
        </w:rPr>
      </w:pPr>
      <w:r w:rsidRPr="00EA0DFF">
        <w:rPr>
          <w:szCs w:val="24"/>
        </w:rPr>
        <w:t xml:space="preserve">a table to state the </w:t>
      </w:r>
      <w:r>
        <w:rPr>
          <w:szCs w:val="24"/>
        </w:rPr>
        <w:t>duration</w:t>
      </w:r>
      <w:r w:rsidRPr="00EA0DFF">
        <w:rPr>
          <w:szCs w:val="24"/>
        </w:rPr>
        <w:t xml:space="preserve"> of storage for samples that may need re-testing</w:t>
      </w:r>
      <w:r>
        <w:rPr>
          <w:szCs w:val="24"/>
        </w:rPr>
        <w:t xml:space="preserve">, with </w:t>
      </w:r>
      <w:r w:rsidRPr="00EA0DFF">
        <w:rPr>
          <w:szCs w:val="24"/>
        </w:rPr>
        <w:t>information on disease incubation period</w:t>
      </w:r>
      <w:r>
        <w:rPr>
          <w:szCs w:val="24"/>
        </w:rPr>
        <w:t>s,</w:t>
      </w:r>
      <w:r w:rsidRPr="00EA0DFF">
        <w:rPr>
          <w:szCs w:val="24"/>
        </w:rPr>
        <w:t xml:space="preserve"> testing interval</w:t>
      </w:r>
      <w:r>
        <w:rPr>
          <w:szCs w:val="24"/>
        </w:rPr>
        <w:t xml:space="preserve"> a</w:t>
      </w:r>
      <w:r w:rsidRPr="003E63DF">
        <w:rPr>
          <w:szCs w:val="24"/>
        </w:rPr>
        <w:t xml:space="preserve">nd time limits for requesting additional tests </w:t>
      </w:r>
    </w:p>
    <w:p w:rsidR="00B551EE" w:rsidRPr="009A1E20" w:rsidRDefault="00BF375B" w:rsidP="009A1E20">
      <w:pPr>
        <w:pStyle w:val="PHEBodytext"/>
        <w:rPr>
          <w:rFonts w:eastAsia="Calibri"/>
          <w:lang w:eastAsia="en-US"/>
        </w:rPr>
      </w:pPr>
      <w:r w:rsidRPr="00002DFD">
        <w:rPr>
          <w:rFonts w:eastAsia="Calibri"/>
          <w:lang w:eastAsia="en-US"/>
        </w:rPr>
        <w:t>You may</w:t>
      </w:r>
      <w:r w:rsidR="00B90F17">
        <w:rPr>
          <w:rFonts w:eastAsia="Calibri"/>
          <w:lang w:eastAsia="en-US"/>
        </w:rPr>
        <w:t xml:space="preserve"> also</w:t>
      </w:r>
      <w:r w:rsidRPr="00002DFD">
        <w:rPr>
          <w:rFonts w:eastAsia="Calibri"/>
          <w:lang w:eastAsia="en-US"/>
        </w:rPr>
        <w:t xml:space="preserve"> wish to include information on the </w:t>
      </w:r>
      <w:r w:rsidR="00002DFD" w:rsidRPr="009A1E20">
        <w:rPr>
          <w:rFonts w:eastAsia="Calibri"/>
          <w:lang w:eastAsia="en-US"/>
        </w:rPr>
        <w:t>c</w:t>
      </w:r>
      <w:r w:rsidR="00B551EE" w:rsidRPr="009A1E20">
        <w:rPr>
          <w:rFonts w:eastAsia="Calibri"/>
          <w:lang w:eastAsia="en-US"/>
        </w:rPr>
        <w:t>osts of tests</w:t>
      </w:r>
      <w:r w:rsidR="009A1E20">
        <w:rPr>
          <w:rFonts w:eastAsia="Calibri"/>
          <w:lang w:eastAsia="en-US"/>
        </w:rPr>
        <w:t>.</w:t>
      </w:r>
    </w:p>
    <w:p w:rsidR="00C73771" w:rsidRPr="00BA391D" w:rsidRDefault="00C73771" w:rsidP="004A4EF4">
      <w:pPr>
        <w:pStyle w:val="PHEreportHeading1"/>
      </w:pPr>
      <w:bookmarkStart w:id="21" w:name="_Toc476647931"/>
      <w:r w:rsidRPr="00BA391D">
        <w:t>Reporting results</w:t>
      </w:r>
      <w:bookmarkEnd w:id="21"/>
    </w:p>
    <w:tbl>
      <w:tblPr>
        <w:tblStyle w:val="TableGrid1"/>
        <w:tblW w:w="9639" w:type="dxa"/>
        <w:tblInd w:w="-34" w:type="dxa"/>
        <w:tblLook w:val="04A0" w:firstRow="1" w:lastRow="0" w:firstColumn="1" w:lastColumn="0" w:noHBand="0" w:noVBand="1"/>
      </w:tblPr>
      <w:tblGrid>
        <w:gridCol w:w="2101"/>
        <w:gridCol w:w="1895"/>
        <w:gridCol w:w="1537"/>
        <w:gridCol w:w="1796"/>
        <w:gridCol w:w="747"/>
        <w:gridCol w:w="1563"/>
      </w:tblGrid>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b/>
                <w:bCs/>
                <w:sz w:val="20"/>
                <w:szCs w:val="20"/>
              </w:rPr>
              <w:t xml:space="preserve">Investigation </w:t>
            </w:r>
          </w:p>
          <w:p w:rsidR="00BD4525" w:rsidRPr="00133FD9" w:rsidRDefault="00BD4525" w:rsidP="007C1185">
            <w:pPr>
              <w:ind w:left="0" w:firstLine="0"/>
              <w:rPr>
                <w:rFonts w:cs="Arial"/>
                <w:sz w:val="20"/>
                <w:szCs w:val="20"/>
              </w:rPr>
            </w:pPr>
          </w:p>
        </w:tc>
        <w:tc>
          <w:tcPr>
            <w:tcW w:w="1895" w:type="dxa"/>
          </w:tcPr>
          <w:p w:rsidR="00BD4525" w:rsidRPr="00133FD9" w:rsidRDefault="00BD4525" w:rsidP="007C1185">
            <w:pPr>
              <w:ind w:left="0" w:firstLine="0"/>
              <w:rPr>
                <w:rFonts w:cs="Arial"/>
                <w:sz w:val="20"/>
                <w:szCs w:val="20"/>
              </w:rPr>
            </w:pPr>
            <w:r w:rsidRPr="00133FD9">
              <w:rPr>
                <w:rFonts w:cs="Arial"/>
                <w:b/>
                <w:bCs/>
                <w:sz w:val="20"/>
                <w:szCs w:val="20"/>
              </w:rPr>
              <w:t xml:space="preserve">Container </w:t>
            </w:r>
          </w:p>
          <w:p w:rsidR="00BD4525" w:rsidRPr="00133FD9" w:rsidRDefault="00BD4525" w:rsidP="007C1185">
            <w:pPr>
              <w:ind w:left="0" w:firstLine="0"/>
              <w:rPr>
                <w:rFonts w:cs="Arial"/>
                <w:sz w:val="20"/>
                <w:szCs w:val="20"/>
              </w:rPr>
            </w:pPr>
            <w:r w:rsidRPr="00133FD9">
              <w:rPr>
                <w:rFonts w:cs="Arial"/>
                <w:b/>
                <w:bCs/>
                <w:sz w:val="20"/>
                <w:szCs w:val="20"/>
              </w:rPr>
              <w:t xml:space="preserve">(sample volume) </w:t>
            </w:r>
          </w:p>
        </w:tc>
        <w:tc>
          <w:tcPr>
            <w:tcW w:w="1537" w:type="dxa"/>
          </w:tcPr>
          <w:p w:rsidR="00BD4525" w:rsidRPr="00133FD9" w:rsidRDefault="006B27AC" w:rsidP="007C1185">
            <w:pPr>
              <w:ind w:left="0" w:firstLine="0"/>
              <w:rPr>
                <w:rFonts w:cs="Arial"/>
                <w:sz w:val="20"/>
                <w:szCs w:val="20"/>
              </w:rPr>
            </w:pPr>
            <w:r w:rsidRPr="00133FD9">
              <w:rPr>
                <w:rFonts w:cs="Arial"/>
                <w:b/>
                <w:bCs/>
                <w:sz w:val="20"/>
                <w:szCs w:val="20"/>
              </w:rPr>
              <w:t xml:space="preserve">Laboratory </w:t>
            </w:r>
            <w:r w:rsidR="00BD4525" w:rsidRPr="00133FD9">
              <w:rPr>
                <w:rFonts w:cs="Arial"/>
                <w:b/>
                <w:bCs/>
                <w:sz w:val="20"/>
                <w:szCs w:val="20"/>
              </w:rPr>
              <w:t xml:space="preserve">Turnaround </w:t>
            </w:r>
          </w:p>
          <w:p w:rsidR="00BD4525" w:rsidRPr="00133FD9" w:rsidRDefault="00BD4525" w:rsidP="007C1185">
            <w:pPr>
              <w:ind w:left="0" w:firstLine="0"/>
              <w:rPr>
                <w:rFonts w:cs="Arial"/>
                <w:b/>
                <w:bCs/>
                <w:sz w:val="20"/>
                <w:szCs w:val="20"/>
              </w:rPr>
            </w:pPr>
            <w:r w:rsidRPr="00133FD9">
              <w:rPr>
                <w:rFonts w:cs="Arial"/>
                <w:b/>
                <w:bCs/>
                <w:sz w:val="20"/>
                <w:szCs w:val="20"/>
              </w:rPr>
              <w:t xml:space="preserve">time </w:t>
            </w:r>
          </w:p>
          <w:p w:rsidR="00BD4525" w:rsidRPr="00133FD9" w:rsidRDefault="00BD4525" w:rsidP="007C1185">
            <w:pPr>
              <w:ind w:left="0" w:firstLine="0"/>
              <w:rPr>
                <w:rFonts w:cs="Arial"/>
                <w:color w:val="FF0000"/>
                <w:sz w:val="20"/>
                <w:szCs w:val="20"/>
              </w:rPr>
            </w:pPr>
          </w:p>
        </w:tc>
        <w:tc>
          <w:tcPr>
            <w:tcW w:w="1796" w:type="dxa"/>
          </w:tcPr>
          <w:p w:rsidR="00BD4525" w:rsidRPr="00133FD9" w:rsidRDefault="00BD4525" w:rsidP="007C1185">
            <w:pPr>
              <w:ind w:left="0" w:firstLine="0"/>
              <w:rPr>
                <w:rFonts w:cs="Arial"/>
                <w:sz w:val="20"/>
                <w:szCs w:val="20"/>
              </w:rPr>
            </w:pPr>
            <w:r w:rsidRPr="00133FD9">
              <w:rPr>
                <w:rFonts w:cs="Arial"/>
                <w:b/>
                <w:bCs/>
                <w:sz w:val="20"/>
                <w:szCs w:val="20"/>
              </w:rPr>
              <w:t xml:space="preserve">Time limit for requesting additional investigations </w:t>
            </w:r>
          </w:p>
        </w:tc>
        <w:tc>
          <w:tcPr>
            <w:tcW w:w="747" w:type="dxa"/>
          </w:tcPr>
          <w:p w:rsidR="00BD4525" w:rsidRPr="00133FD9" w:rsidRDefault="00BD4525" w:rsidP="007C1185">
            <w:pPr>
              <w:ind w:left="0" w:firstLine="0"/>
              <w:rPr>
                <w:rFonts w:cs="Arial"/>
                <w:sz w:val="20"/>
                <w:szCs w:val="20"/>
              </w:rPr>
            </w:pPr>
            <w:r w:rsidRPr="00133FD9">
              <w:rPr>
                <w:rFonts w:cs="Arial"/>
                <w:b/>
                <w:bCs/>
                <w:sz w:val="20"/>
                <w:szCs w:val="20"/>
              </w:rPr>
              <w:t xml:space="preserve">Cost of test </w:t>
            </w:r>
          </w:p>
        </w:tc>
        <w:tc>
          <w:tcPr>
            <w:tcW w:w="1563" w:type="dxa"/>
          </w:tcPr>
          <w:p w:rsidR="00BD4525" w:rsidRPr="00133FD9" w:rsidRDefault="00BD4525" w:rsidP="007C1185">
            <w:pPr>
              <w:ind w:left="0" w:firstLine="0"/>
              <w:rPr>
                <w:rFonts w:cs="Arial"/>
                <w:sz w:val="20"/>
                <w:szCs w:val="20"/>
              </w:rPr>
            </w:pPr>
            <w:r w:rsidRPr="00133FD9">
              <w:rPr>
                <w:rFonts w:cs="Arial"/>
                <w:b/>
                <w:bCs/>
                <w:sz w:val="20"/>
                <w:szCs w:val="20"/>
              </w:rPr>
              <w:t xml:space="preserve">Further info </w:t>
            </w:r>
          </w:p>
        </w:tc>
      </w:tr>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sz w:val="20"/>
                <w:szCs w:val="20"/>
              </w:rPr>
              <w:t xml:space="preserve">Urine culture </w:t>
            </w:r>
          </w:p>
          <w:p w:rsidR="00BD4525" w:rsidRPr="00133FD9" w:rsidRDefault="00BD4525" w:rsidP="007C1185">
            <w:pPr>
              <w:ind w:left="0" w:firstLine="0"/>
              <w:rPr>
                <w:rFonts w:cs="Arial"/>
                <w:sz w:val="20"/>
                <w:szCs w:val="20"/>
              </w:rPr>
            </w:pPr>
            <w:r w:rsidRPr="00133FD9">
              <w:rPr>
                <w:rFonts w:cs="Arial"/>
                <w:sz w:val="20"/>
                <w:szCs w:val="20"/>
              </w:rPr>
              <w:t xml:space="preserve">• MSU </w:t>
            </w:r>
          </w:p>
          <w:p w:rsidR="00BD4525" w:rsidRPr="00133FD9" w:rsidRDefault="00BD4525" w:rsidP="007C1185">
            <w:pPr>
              <w:ind w:left="0" w:firstLine="0"/>
              <w:rPr>
                <w:rFonts w:cs="Arial"/>
                <w:sz w:val="20"/>
                <w:szCs w:val="20"/>
              </w:rPr>
            </w:pPr>
            <w:r w:rsidRPr="00133FD9">
              <w:rPr>
                <w:rFonts w:cs="Arial"/>
                <w:sz w:val="20"/>
                <w:szCs w:val="20"/>
              </w:rPr>
              <w:t xml:space="preserve">• Clean catch </w:t>
            </w:r>
          </w:p>
          <w:p w:rsidR="00BD4525" w:rsidRPr="00133FD9" w:rsidRDefault="00BD4525" w:rsidP="007C1185">
            <w:pPr>
              <w:ind w:left="0" w:firstLine="0"/>
              <w:rPr>
                <w:rFonts w:cs="Arial"/>
                <w:sz w:val="20"/>
                <w:szCs w:val="20"/>
              </w:rPr>
            </w:pPr>
            <w:r w:rsidRPr="00133FD9">
              <w:rPr>
                <w:rFonts w:cs="Arial"/>
                <w:sz w:val="20"/>
                <w:szCs w:val="20"/>
              </w:rPr>
              <w:t xml:space="preserve">• CSU </w:t>
            </w:r>
          </w:p>
          <w:p w:rsidR="00BD4525" w:rsidRPr="00133FD9" w:rsidRDefault="00BD4525" w:rsidP="007C1185">
            <w:pPr>
              <w:ind w:left="0" w:firstLine="0"/>
              <w:rPr>
                <w:rFonts w:cs="Arial"/>
                <w:sz w:val="20"/>
                <w:szCs w:val="20"/>
              </w:rPr>
            </w:pPr>
          </w:p>
        </w:tc>
        <w:tc>
          <w:tcPr>
            <w:tcW w:w="1895" w:type="dxa"/>
          </w:tcPr>
          <w:p w:rsidR="00BD4525" w:rsidRPr="00133FD9" w:rsidRDefault="00BD4525" w:rsidP="007C1185">
            <w:pPr>
              <w:ind w:left="0" w:firstLine="0"/>
              <w:rPr>
                <w:rFonts w:cs="Arial"/>
                <w:sz w:val="20"/>
                <w:szCs w:val="20"/>
              </w:rPr>
            </w:pPr>
            <w:r w:rsidRPr="00133FD9">
              <w:rPr>
                <w:rFonts w:cs="Arial"/>
                <w:sz w:val="20"/>
                <w:szCs w:val="20"/>
              </w:rPr>
              <w:t>Plain universal container (1-10 ml)</w:t>
            </w:r>
          </w:p>
          <w:p w:rsidR="00BD4525" w:rsidRPr="00133FD9" w:rsidRDefault="00BD4525" w:rsidP="007C1185">
            <w:pPr>
              <w:ind w:left="0" w:firstLine="0"/>
              <w:rPr>
                <w:rFonts w:cs="Arial"/>
                <w:sz w:val="20"/>
                <w:szCs w:val="20"/>
              </w:rPr>
            </w:pPr>
            <w:r w:rsidRPr="00133FD9">
              <w:rPr>
                <w:rFonts w:cs="Arial"/>
                <w:sz w:val="20"/>
                <w:szCs w:val="20"/>
              </w:rPr>
              <w:t xml:space="preserve">OR </w:t>
            </w:r>
          </w:p>
          <w:p w:rsidR="00BD4525" w:rsidRPr="00133FD9" w:rsidRDefault="00BD4525" w:rsidP="007C1185">
            <w:pPr>
              <w:ind w:left="0" w:firstLine="0"/>
              <w:rPr>
                <w:rFonts w:cs="Arial"/>
                <w:sz w:val="20"/>
                <w:szCs w:val="20"/>
              </w:rPr>
            </w:pPr>
            <w:r w:rsidRPr="00133FD9">
              <w:rPr>
                <w:rFonts w:cs="Arial"/>
                <w:sz w:val="20"/>
                <w:szCs w:val="20"/>
              </w:rPr>
              <w:t>Boric acid container (fill to line)</w:t>
            </w:r>
          </w:p>
        </w:tc>
        <w:tc>
          <w:tcPr>
            <w:tcW w:w="1537" w:type="dxa"/>
          </w:tcPr>
          <w:p w:rsidR="00BD4525" w:rsidRPr="00133FD9" w:rsidRDefault="00BD4525" w:rsidP="007C1185">
            <w:pPr>
              <w:ind w:left="0" w:firstLine="0"/>
              <w:rPr>
                <w:rFonts w:cs="Arial"/>
                <w:sz w:val="20"/>
                <w:szCs w:val="20"/>
              </w:rPr>
            </w:pPr>
            <w:r w:rsidRPr="00133FD9">
              <w:rPr>
                <w:rFonts w:cs="Arial"/>
                <w:sz w:val="20"/>
                <w:szCs w:val="20"/>
              </w:rPr>
              <w:t xml:space="preserve">16-72 hours </w:t>
            </w:r>
          </w:p>
          <w:p w:rsidR="00BD4525" w:rsidRPr="00133FD9" w:rsidRDefault="00BD4525" w:rsidP="007C1185">
            <w:pPr>
              <w:ind w:left="0" w:firstLine="0"/>
              <w:rPr>
                <w:rFonts w:cs="Arial"/>
                <w:sz w:val="20"/>
                <w:szCs w:val="20"/>
              </w:rPr>
            </w:pPr>
          </w:p>
        </w:tc>
        <w:tc>
          <w:tcPr>
            <w:tcW w:w="1796" w:type="dxa"/>
          </w:tcPr>
          <w:p w:rsidR="00BD4525" w:rsidRPr="00133FD9" w:rsidRDefault="00BD4525" w:rsidP="007C1185">
            <w:pPr>
              <w:ind w:left="0" w:firstLine="0"/>
              <w:rPr>
                <w:rFonts w:cs="Arial"/>
                <w:sz w:val="20"/>
                <w:szCs w:val="20"/>
              </w:rPr>
            </w:pPr>
            <w:r w:rsidRPr="00133FD9">
              <w:rPr>
                <w:rFonts w:cs="Arial"/>
                <w:sz w:val="20"/>
                <w:szCs w:val="20"/>
              </w:rPr>
              <w:t xml:space="preserve">24 hours </w:t>
            </w:r>
          </w:p>
        </w:tc>
        <w:tc>
          <w:tcPr>
            <w:tcW w:w="747" w:type="dxa"/>
          </w:tcPr>
          <w:p w:rsidR="00BD4525" w:rsidRPr="00133FD9" w:rsidRDefault="00BD4525" w:rsidP="007C1185">
            <w:pPr>
              <w:ind w:left="0" w:firstLine="0"/>
              <w:rPr>
                <w:rFonts w:cs="Arial"/>
                <w:sz w:val="20"/>
                <w:szCs w:val="20"/>
              </w:rPr>
            </w:pPr>
          </w:p>
        </w:tc>
        <w:tc>
          <w:tcPr>
            <w:tcW w:w="1563" w:type="dxa"/>
          </w:tcPr>
          <w:p w:rsidR="00BD4525" w:rsidRPr="00133FD9" w:rsidRDefault="00BD4525" w:rsidP="007C1185">
            <w:pPr>
              <w:ind w:left="0" w:firstLine="0"/>
              <w:rPr>
                <w:rFonts w:cs="Arial"/>
                <w:sz w:val="20"/>
                <w:szCs w:val="20"/>
              </w:rPr>
            </w:pPr>
            <w:r w:rsidRPr="00133FD9">
              <w:rPr>
                <w:rFonts w:cs="Arial"/>
                <w:sz w:val="20"/>
                <w:szCs w:val="20"/>
              </w:rPr>
              <w:t xml:space="preserve">See notes above </w:t>
            </w:r>
          </w:p>
          <w:p w:rsidR="00BD4525" w:rsidRPr="00133FD9" w:rsidRDefault="00BD4525" w:rsidP="007C1185">
            <w:pPr>
              <w:ind w:left="0" w:firstLine="0"/>
              <w:rPr>
                <w:rFonts w:cs="Arial"/>
                <w:sz w:val="20"/>
                <w:szCs w:val="20"/>
              </w:rPr>
            </w:pPr>
            <w:r w:rsidRPr="00133FD9">
              <w:rPr>
                <w:rFonts w:cs="Arial"/>
                <w:sz w:val="20"/>
                <w:szCs w:val="20"/>
              </w:rPr>
              <w:t xml:space="preserve"> </w:t>
            </w:r>
          </w:p>
        </w:tc>
      </w:tr>
      <w:tr w:rsidR="00BD4525" w:rsidRPr="009E1B0F" w:rsidTr="002A5DFF">
        <w:tc>
          <w:tcPr>
            <w:tcW w:w="2101" w:type="dxa"/>
          </w:tcPr>
          <w:p w:rsidR="00BD4525" w:rsidRPr="00133FD9" w:rsidRDefault="00BD4525" w:rsidP="007C1185">
            <w:pPr>
              <w:ind w:left="0" w:firstLine="0"/>
              <w:rPr>
                <w:rFonts w:cs="Arial"/>
                <w:sz w:val="20"/>
                <w:szCs w:val="20"/>
              </w:rPr>
            </w:pPr>
            <w:r w:rsidRPr="00133FD9">
              <w:rPr>
                <w:rFonts w:cs="Arial"/>
                <w:sz w:val="20"/>
                <w:szCs w:val="20"/>
              </w:rPr>
              <w:t xml:space="preserve">Urine culture </w:t>
            </w:r>
          </w:p>
          <w:p w:rsidR="00BD4525"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Cystoscopic</w:t>
            </w:r>
            <w:proofErr w:type="spellEnd"/>
            <w:r w:rsidRPr="00133FD9">
              <w:rPr>
                <w:rFonts w:cs="Arial"/>
                <w:sz w:val="20"/>
                <w:szCs w:val="20"/>
              </w:rPr>
              <w:t xml:space="preserve"> </w:t>
            </w:r>
          </w:p>
          <w:p w:rsidR="00BD4525" w:rsidRPr="00133FD9" w:rsidRDefault="00BD4525" w:rsidP="007C1185">
            <w:pPr>
              <w:ind w:left="0" w:firstLine="0"/>
              <w:rPr>
                <w:rFonts w:cs="Arial"/>
                <w:sz w:val="20"/>
                <w:szCs w:val="20"/>
              </w:rPr>
            </w:pPr>
            <w:r w:rsidRPr="00133FD9">
              <w:rPr>
                <w:rFonts w:cs="Arial"/>
                <w:sz w:val="20"/>
                <w:szCs w:val="20"/>
              </w:rPr>
              <w:t xml:space="preserve">• SPA </w:t>
            </w:r>
          </w:p>
          <w:p w:rsidR="00BD4525" w:rsidRPr="00133FD9" w:rsidRDefault="00BD4525" w:rsidP="007C1185">
            <w:pPr>
              <w:ind w:left="0" w:firstLine="0"/>
              <w:rPr>
                <w:rFonts w:cs="Arial"/>
                <w:sz w:val="20"/>
                <w:szCs w:val="20"/>
              </w:rPr>
            </w:pPr>
            <w:r w:rsidRPr="00133FD9">
              <w:rPr>
                <w:rFonts w:cs="Arial"/>
                <w:sz w:val="20"/>
                <w:szCs w:val="20"/>
              </w:rPr>
              <w:t xml:space="preserve">• Ureteric </w:t>
            </w:r>
          </w:p>
          <w:p w:rsidR="00BD4525"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Ileal</w:t>
            </w:r>
            <w:proofErr w:type="spellEnd"/>
            <w:r w:rsidRPr="00133FD9">
              <w:rPr>
                <w:rFonts w:cs="Arial"/>
                <w:sz w:val="20"/>
                <w:szCs w:val="20"/>
              </w:rPr>
              <w:t xml:space="preserve"> conduit </w:t>
            </w:r>
          </w:p>
          <w:p w:rsidR="00592D9B" w:rsidRPr="00133FD9" w:rsidRDefault="00BD4525" w:rsidP="007C1185">
            <w:pPr>
              <w:ind w:left="0" w:firstLine="0"/>
              <w:rPr>
                <w:rFonts w:cs="Arial"/>
                <w:sz w:val="20"/>
                <w:szCs w:val="20"/>
              </w:rPr>
            </w:pPr>
            <w:r w:rsidRPr="00133FD9">
              <w:rPr>
                <w:rFonts w:cs="Arial"/>
                <w:sz w:val="20"/>
                <w:szCs w:val="20"/>
              </w:rPr>
              <w:t xml:space="preserve">• </w:t>
            </w:r>
            <w:proofErr w:type="spellStart"/>
            <w:r w:rsidRPr="00133FD9">
              <w:rPr>
                <w:rFonts w:cs="Arial"/>
                <w:sz w:val="20"/>
                <w:szCs w:val="20"/>
              </w:rPr>
              <w:t>Urostomy</w:t>
            </w:r>
            <w:proofErr w:type="spellEnd"/>
            <w:r w:rsidRPr="00133FD9">
              <w:rPr>
                <w:rFonts w:cs="Arial"/>
                <w:sz w:val="20"/>
                <w:szCs w:val="20"/>
              </w:rPr>
              <w:t xml:space="preserve"> </w:t>
            </w:r>
          </w:p>
          <w:p w:rsidR="00592D9B" w:rsidRDefault="00BD4525" w:rsidP="00592D9B">
            <w:pPr>
              <w:ind w:left="0" w:firstLine="0"/>
              <w:rPr>
                <w:rFonts w:cs="Arial"/>
                <w:sz w:val="20"/>
                <w:szCs w:val="20"/>
              </w:rPr>
            </w:pPr>
            <w:r w:rsidRPr="00133FD9">
              <w:rPr>
                <w:rFonts w:cs="Arial"/>
                <w:sz w:val="20"/>
                <w:szCs w:val="20"/>
              </w:rPr>
              <w:t xml:space="preserve">• Pad </w:t>
            </w:r>
          </w:p>
          <w:p w:rsidR="00592D9B" w:rsidRPr="00133FD9" w:rsidRDefault="00592D9B" w:rsidP="00592D9B">
            <w:pPr>
              <w:ind w:left="0" w:firstLine="0"/>
              <w:rPr>
                <w:rFonts w:cs="Arial"/>
                <w:sz w:val="20"/>
                <w:szCs w:val="20"/>
              </w:rPr>
            </w:pPr>
            <w:r>
              <w:rPr>
                <w:rFonts w:cs="Arial"/>
                <w:sz w:val="20"/>
                <w:szCs w:val="20"/>
              </w:rPr>
              <w:t xml:space="preserve">Expressed prostatic </w:t>
            </w:r>
            <w:r w:rsidR="00F81A3F">
              <w:rPr>
                <w:rFonts w:cs="Arial"/>
                <w:sz w:val="20"/>
                <w:szCs w:val="20"/>
              </w:rPr>
              <w:t>secretions</w:t>
            </w:r>
          </w:p>
        </w:tc>
        <w:tc>
          <w:tcPr>
            <w:tcW w:w="1895" w:type="dxa"/>
          </w:tcPr>
          <w:p w:rsidR="00BD4525" w:rsidRPr="00133FD9" w:rsidRDefault="00BD4525" w:rsidP="007C1185">
            <w:pPr>
              <w:ind w:left="0" w:firstLine="0"/>
              <w:rPr>
                <w:rFonts w:cs="Arial"/>
                <w:sz w:val="20"/>
                <w:szCs w:val="20"/>
              </w:rPr>
            </w:pPr>
            <w:r w:rsidRPr="00133FD9">
              <w:rPr>
                <w:rFonts w:cs="Arial"/>
                <w:sz w:val="20"/>
                <w:szCs w:val="20"/>
              </w:rPr>
              <w:t xml:space="preserve">Plain universal container (1-10 ml) </w:t>
            </w:r>
          </w:p>
        </w:tc>
        <w:tc>
          <w:tcPr>
            <w:tcW w:w="1537" w:type="dxa"/>
          </w:tcPr>
          <w:p w:rsidR="00BD4525" w:rsidRPr="00133FD9" w:rsidRDefault="00BD4525" w:rsidP="007C1185">
            <w:pPr>
              <w:ind w:left="0" w:firstLine="0"/>
              <w:rPr>
                <w:rFonts w:cs="Arial"/>
                <w:sz w:val="20"/>
                <w:szCs w:val="20"/>
              </w:rPr>
            </w:pPr>
            <w:r w:rsidRPr="00133FD9">
              <w:rPr>
                <w:rFonts w:cs="Arial"/>
                <w:sz w:val="20"/>
                <w:szCs w:val="20"/>
              </w:rPr>
              <w:t xml:space="preserve">16-72 hours </w:t>
            </w:r>
          </w:p>
        </w:tc>
        <w:tc>
          <w:tcPr>
            <w:tcW w:w="1796" w:type="dxa"/>
          </w:tcPr>
          <w:p w:rsidR="00BD4525" w:rsidRPr="00133FD9" w:rsidRDefault="00BD4525" w:rsidP="007C1185">
            <w:pPr>
              <w:ind w:left="0" w:firstLine="0"/>
              <w:rPr>
                <w:rFonts w:cs="Arial"/>
                <w:sz w:val="20"/>
                <w:szCs w:val="20"/>
              </w:rPr>
            </w:pPr>
            <w:r w:rsidRPr="00133FD9">
              <w:rPr>
                <w:rFonts w:cs="Arial"/>
                <w:sz w:val="20"/>
                <w:szCs w:val="20"/>
              </w:rPr>
              <w:t xml:space="preserve">24 hours </w:t>
            </w:r>
          </w:p>
        </w:tc>
        <w:tc>
          <w:tcPr>
            <w:tcW w:w="747" w:type="dxa"/>
          </w:tcPr>
          <w:p w:rsidR="00BD4525" w:rsidRPr="00133FD9" w:rsidRDefault="00BD4525" w:rsidP="007C1185">
            <w:pPr>
              <w:ind w:left="0" w:firstLine="0"/>
              <w:rPr>
                <w:rFonts w:cs="Arial"/>
                <w:sz w:val="20"/>
                <w:szCs w:val="20"/>
              </w:rPr>
            </w:pPr>
          </w:p>
        </w:tc>
        <w:tc>
          <w:tcPr>
            <w:tcW w:w="1563" w:type="dxa"/>
          </w:tcPr>
          <w:p w:rsidR="00BD4525" w:rsidRPr="00133FD9" w:rsidRDefault="00BD4525" w:rsidP="007C1185">
            <w:pPr>
              <w:ind w:left="0" w:firstLine="0"/>
              <w:rPr>
                <w:rFonts w:cs="Arial"/>
                <w:sz w:val="20"/>
                <w:szCs w:val="20"/>
              </w:rPr>
            </w:pPr>
            <w:r w:rsidRPr="00133FD9">
              <w:rPr>
                <w:rFonts w:cs="Arial"/>
                <w:sz w:val="20"/>
                <w:szCs w:val="20"/>
              </w:rPr>
              <w:t xml:space="preserve">See notes above </w:t>
            </w:r>
          </w:p>
        </w:tc>
      </w:tr>
    </w:tbl>
    <w:p w:rsidR="00BD4525" w:rsidRDefault="002A5DFF" w:rsidP="004A4EF4">
      <w:pPr>
        <w:pStyle w:val="PHEreportHeading1"/>
        <w:rPr>
          <w:rFonts w:eastAsiaTheme="minorEastAsia"/>
        </w:rPr>
      </w:pPr>
      <w:bookmarkStart w:id="22" w:name="_Toc476647932"/>
      <w:r w:rsidRPr="009E1B0F">
        <w:rPr>
          <w:rFonts w:eastAsiaTheme="minorEastAsia"/>
        </w:rPr>
        <w:t>Table summary of other lab urinary tests</w:t>
      </w:r>
      <w:bookmarkEnd w:id="22"/>
      <w:r>
        <w:rPr>
          <w:rFonts w:eastAsiaTheme="minorEastAsia"/>
        </w:rPr>
        <w:t xml:space="preserve"> </w:t>
      </w:r>
    </w:p>
    <w:tbl>
      <w:tblPr>
        <w:tblStyle w:val="TableGrid1"/>
        <w:tblpPr w:leftFromText="180" w:rightFromText="180" w:vertAnchor="text" w:horzAnchor="margin" w:tblpY="215"/>
        <w:tblW w:w="9639" w:type="dxa"/>
        <w:tblLook w:val="04A0" w:firstRow="1" w:lastRow="0" w:firstColumn="1" w:lastColumn="0" w:noHBand="0" w:noVBand="1"/>
      </w:tblPr>
      <w:tblGrid>
        <w:gridCol w:w="2767"/>
        <w:gridCol w:w="1360"/>
        <w:gridCol w:w="1501"/>
        <w:gridCol w:w="1755"/>
        <w:gridCol w:w="729"/>
        <w:gridCol w:w="1527"/>
      </w:tblGrid>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b/>
                <w:bCs/>
                <w:sz w:val="20"/>
                <w:szCs w:val="20"/>
              </w:rPr>
              <w:t xml:space="preserve">Investigation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b/>
                <w:bCs/>
                <w:sz w:val="20"/>
                <w:szCs w:val="20"/>
              </w:rPr>
              <w:t xml:space="preserve">Container </w:t>
            </w:r>
          </w:p>
          <w:p w:rsidR="002A5DFF" w:rsidRPr="00133FD9" w:rsidRDefault="002A5DFF" w:rsidP="00237B0D">
            <w:pPr>
              <w:ind w:left="0" w:firstLine="0"/>
              <w:rPr>
                <w:rFonts w:cs="Arial"/>
                <w:sz w:val="20"/>
                <w:szCs w:val="20"/>
              </w:rPr>
            </w:pPr>
            <w:r w:rsidRPr="00133FD9">
              <w:rPr>
                <w:rFonts w:cs="Arial"/>
                <w:b/>
                <w:bCs/>
                <w:sz w:val="20"/>
                <w:szCs w:val="20"/>
              </w:rPr>
              <w:t xml:space="preserve">(sample volume) </w:t>
            </w:r>
          </w:p>
        </w:tc>
        <w:tc>
          <w:tcPr>
            <w:tcW w:w="1501" w:type="dxa"/>
          </w:tcPr>
          <w:p w:rsidR="002A5DFF" w:rsidRPr="00133FD9" w:rsidRDefault="006B27AC" w:rsidP="00237B0D">
            <w:pPr>
              <w:ind w:left="0" w:firstLine="0"/>
              <w:rPr>
                <w:rFonts w:cs="Arial"/>
                <w:sz w:val="20"/>
                <w:szCs w:val="20"/>
              </w:rPr>
            </w:pPr>
            <w:r w:rsidRPr="00133FD9">
              <w:rPr>
                <w:rFonts w:cs="Arial"/>
                <w:b/>
                <w:bCs/>
                <w:sz w:val="20"/>
                <w:szCs w:val="20"/>
              </w:rPr>
              <w:t xml:space="preserve">Laboratory </w:t>
            </w:r>
            <w:r w:rsidR="002A5DFF" w:rsidRPr="00133FD9">
              <w:rPr>
                <w:rFonts w:cs="Arial"/>
                <w:b/>
                <w:bCs/>
                <w:sz w:val="20"/>
                <w:szCs w:val="20"/>
              </w:rPr>
              <w:t xml:space="preserve">Turnaround </w:t>
            </w:r>
          </w:p>
          <w:p w:rsidR="002A5DFF" w:rsidRPr="00133FD9" w:rsidRDefault="002A5DFF" w:rsidP="00237B0D">
            <w:pPr>
              <w:ind w:left="0" w:firstLine="0"/>
              <w:rPr>
                <w:rFonts w:cs="Arial"/>
                <w:b/>
                <w:bCs/>
                <w:sz w:val="20"/>
                <w:szCs w:val="20"/>
              </w:rPr>
            </w:pPr>
            <w:r w:rsidRPr="00133FD9">
              <w:rPr>
                <w:rFonts w:cs="Arial"/>
                <w:b/>
                <w:bCs/>
                <w:sz w:val="20"/>
                <w:szCs w:val="20"/>
              </w:rPr>
              <w:t xml:space="preserve">time </w:t>
            </w:r>
          </w:p>
          <w:p w:rsidR="002A5DFF" w:rsidRPr="00133FD9" w:rsidRDefault="002A5DFF" w:rsidP="00237B0D">
            <w:pPr>
              <w:ind w:left="0" w:firstLine="0"/>
              <w:rPr>
                <w:rFonts w:cs="Arial"/>
                <w:color w:val="FF0000"/>
                <w:sz w:val="20"/>
                <w:szCs w:val="20"/>
              </w:rPr>
            </w:pPr>
          </w:p>
        </w:tc>
        <w:tc>
          <w:tcPr>
            <w:tcW w:w="1755" w:type="dxa"/>
          </w:tcPr>
          <w:p w:rsidR="002A5DFF" w:rsidRPr="00133FD9" w:rsidRDefault="002A5DFF" w:rsidP="00237B0D">
            <w:pPr>
              <w:ind w:left="0" w:firstLine="0"/>
              <w:rPr>
                <w:rFonts w:cs="Arial"/>
                <w:sz w:val="20"/>
                <w:szCs w:val="20"/>
              </w:rPr>
            </w:pPr>
            <w:r w:rsidRPr="00133FD9">
              <w:rPr>
                <w:rFonts w:cs="Arial"/>
                <w:b/>
                <w:bCs/>
                <w:sz w:val="20"/>
                <w:szCs w:val="20"/>
              </w:rPr>
              <w:t xml:space="preserve">Time limit for requesting additional investigations </w:t>
            </w:r>
          </w:p>
        </w:tc>
        <w:tc>
          <w:tcPr>
            <w:tcW w:w="729" w:type="dxa"/>
          </w:tcPr>
          <w:p w:rsidR="002A5DFF" w:rsidRPr="00133FD9" w:rsidRDefault="002A5DFF" w:rsidP="00237B0D">
            <w:pPr>
              <w:ind w:left="0" w:firstLine="0"/>
              <w:rPr>
                <w:rFonts w:cs="Arial"/>
                <w:sz w:val="20"/>
                <w:szCs w:val="20"/>
              </w:rPr>
            </w:pPr>
            <w:r w:rsidRPr="00133FD9">
              <w:rPr>
                <w:rFonts w:cs="Arial"/>
                <w:b/>
                <w:bCs/>
                <w:sz w:val="20"/>
                <w:szCs w:val="20"/>
              </w:rPr>
              <w:t xml:space="preserve">Cost of test </w:t>
            </w:r>
          </w:p>
        </w:tc>
        <w:tc>
          <w:tcPr>
            <w:tcW w:w="1527" w:type="dxa"/>
          </w:tcPr>
          <w:p w:rsidR="002A5DFF" w:rsidRPr="00133FD9" w:rsidRDefault="002A5DFF" w:rsidP="00237B0D">
            <w:pPr>
              <w:ind w:left="0" w:firstLine="0"/>
              <w:rPr>
                <w:rFonts w:cs="Arial"/>
                <w:sz w:val="20"/>
                <w:szCs w:val="20"/>
              </w:rPr>
            </w:pPr>
            <w:r w:rsidRPr="00133FD9">
              <w:rPr>
                <w:rFonts w:cs="Arial"/>
                <w:b/>
                <w:bCs/>
                <w:sz w:val="20"/>
                <w:szCs w:val="20"/>
              </w:rPr>
              <w:t xml:space="preserve">Further info </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TB culture </w:t>
            </w:r>
          </w:p>
          <w:p w:rsidR="002A5DFF" w:rsidRPr="00133FD9" w:rsidRDefault="00C50ED1" w:rsidP="00237B0D">
            <w:pPr>
              <w:ind w:left="0" w:firstLine="0"/>
              <w:rPr>
                <w:rFonts w:cs="Arial"/>
                <w:sz w:val="20"/>
                <w:szCs w:val="20"/>
              </w:rPr>
            </w:pPr>
            <w:r>
              <w:rPr>
                <w:rFonts w:cs="Arial"/>
                <w:sz w:val="20"/>
                <w:szCs w:val="20"/>
              </w:rPr>
              <w:t xml:space="preserve">Refer to UK SMI </w:t>
            </w:r>
            <w:hyperlink r:id="rId23" w:history="1">
              <w:r w:rsidRPr="00C50ED1">
                <w:rPr>
                  <w:rStyle w:val="Hyperlink"/>
                  <w:rFonts w:cs="Arial"/>
                  <w:sz w:val="20"/>
                  <w:szCs w:val="20"/>
                </w:rPr>
                <w:t>B</w:t>
              </w:r>
              <w:r w:rsidR="00F12E78">
                <w:rPr>
                  <w:rStyle w:val="Hyperlink"/>
                  <w:rFonts w:cs="Arial"/>
                  <w:sz w:val="20"/>
                  <w:szCs w:val="20"/>
                </w:rPr>
                <w:t xml:space="preserve"> </w:t>
              </w:r>
              <w:r w:rsidRPr="00C50ED1">
                <w:rPr>
                  <w:rStyle w:val="Hyperlink"/>
                  <w:rFonts w:cs="Arial"/>
                  <w:sz w:val="20"/>
                  <w:szCs w:val="20"/>
                </w:rPr>
                <w:t xml:space="preserve">40: Investigation of specimens for </w:t>
              </w:r>
              <w:r w:rsidRPr="00C50ED1">
                <w:rPr>
                  <w:rStyle w:val="Hyperlink"/>
                  <w:rFonts w:cs="Arial"/>
                  <w:i/>
                  <w:sz w:val="20"/>
                  <w:szCs w:val="20"/>
                </w:rPr>
                <w:t>Mycobacterium</w:t>
              </w:r>
              <w:r w:rsidRPr="00C50ED1">
                <w:rPr>
                  <w:rStyle w:val="Hyperlink"/>
                  <w:rFonts w:cs="Arial"/>
                  <w:sz w:val="20"/>
                  <w:szCs w:val="20"/>
                </w:rPr>
                <w:t xml:space="preserve"> species</w:t>
              </w:r>
            </w:hyperlink>
            <w:r>
              <w:rPr>
                <w:rFonts w:cs="Arial"/>
                <w:sz w:val="20"/>
                <w:szCs w:val="20"/>
              </w:rPr>
              <w:t>.</w:t>
            </w: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container </w:t>
            </w:r>
            <w:r w:rsidRPr="00133FD9">
              <w:rPr>
                <w:rFonts w:cs="Arial"/>
                <w:i/>
                <w:iCs/>
                <w:sz w:val="20"/>
                <w:szCs w:val="20"/>
              </w:rPr>
              <w:t xml:space="preserve">250 or 500ml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 xml:space="preserve">N/A </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 xml:space="preserve">Early morning urine x3. Label as ‘high risk </w:t>
            </w:r>
          </w:p>
          <w:p w:rsidR="002A5DFF" w:rsidRPr="00133FD9" w:rsidRDefault="002A5DFF" w:rsidP="00237B0D">
            <w:pPr>
              <w:ind w:left="0" w:firstLine="0"/>
              <w:rPr>
                <w:rFonts w:cs="Arial"/>
                <w:sz w:val="20"/>
                <w:szCs w:val="20"/>
              </w:rPr>
            </w:pP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chlamydia and gonorrhoea detection </w:t>
            </w:r>
          </w:p>
          <w:p w:rsidR="002A5DFF" w:rsidRPr="00133FD9" w:rsidRDefault="002A5DFF" w:rsidP="00237B0D">
            <w:pPr>
              <w:ind w:left="0" w:firstLine="0"/>
              <w:rPr>
                <w:rFonts w:cs="Arial"/>
                <w:sz w:val="20"/>
                <w:szCs w:val="20"/>
              </w:rPr>
            </w:pPr>
            <w:r w:rsidRPr="00133FD9">
              <w:rPr>
                <w:rFonts w:cs="Arial"/>
                <w:sz w:val="20"/>
                <w:szCs w:val="20"/>
              </w:rPr>
              <w:t>screening</w:t>
            </w:r>
          </w:p>
          <w:p w:rsidR="002A5DFF" w:rsidRPr="00133FD9" w:rsidRDefault="002A5DFF" w:rsidP="00237B0D">
            <w:pPr>
              <w:ind w:left="0" w:firstLine="0"/>
              <w:rPr>
                <w:rFonts w:cs="Arial"/>
                <w:sz w:val="20"/>
                <w:szCs w:val="20"/>
              </w:rPr>
            </w:pPr>
            <w:r w:rsidRPr="00133FD9">
              <w:rPr>
                <w:rFonts w:cs="Arial"/>
                <w:sz w:val="20"/>
                <w:szCs w:val="20"/>
              </w:rPr>
              <w:lastRenderedPageBreak/>
              <w:t xml:space="preserve">RU clear screening sexually active </w:t>
            </w:r>
            <w:proofErr w:type="gramStart"/>
            <w:r w:rsidRPr="00133FD9">
              <w:rPr>
                <w:rFonts w:cs="Arial"/>
                <w:sz w:val="20"/>
                <w:szCs w:val="20"/>
              </w:rPr>
              <w:t>under</w:t>
            </w:r>
            <w:proofErr w:type="gramEnd"/>
            <w:r w:rsidRPr="00133FD9">
              <w:rPr>
                <w:rFonts w:cs="Arial"/>
                <w:sz w:val="20"/>
                <w:szCs w:val="20"/>
              </w:rPr>
              <w:t xml:space="preserve"> 25s annually or change of sexual partner. Note vaginal sample is preferred in women</w:t>
            </w:r>
          </w:p>
          <w:p w:rsidR="002A5DFF" w:rsidRPr="00133FD9" w:rsidRDefault="002A5DFF" w:rsidP="00237B0D">
            <w:pPr>
              <w:ind w:left="0" w:firstLine="0"/>
              <w:rPr>
                <w:rFonts w:cs="Arial"/>
                <w:sz w:val="20"/>
                <w:szCs w:val="20"/>
              </w:rPr>
            </w:pPr>
            <w:r w:rsidRPr="000032A3">
              <w:rPr>
                <w:rFonts w:cs="Arial"/>
                <w:sz w:val="20"/>
                <w:szCs w:val="20"/>
              </w:rPr>
              <w:t>https://www.ruclear.co.uk</w:t>
            </w:r>
          </w:p>
        </w:tc>
        <w:tc>
          <w:tcPr>
            <w:tcW w:w="1360" w:type="dxa"/>
          </w:tcPr>
          <w:p w:rsidR="002A5DFF" w:rsidRPr="00133FD9" w:rsidRDefault="002A5DFF" w:rsidP="00237B0D">
            <w:pPr>
              <w:ind w:left="0" w:firstLine="0"/>
              <w:rPr>
                <w:rFonts w:cs="Arial"/>
                <w:sz w:val="20"/>
                <w:szCs w:val="20"/>
              </w:rPr>
            </w:pPr>
            <w:r w:rsidRPr="00133FD9">
              <w:rPr>
                <w:rFonts w:cs="Arial"/>
                <w:sz w:val="20"/>
                <w:szCs w:val="20"/>
              </w:rPr>
              <w:lastRenderedPageBreak/>
              <w:t xml:space="preserve">First 20mls catch into container </w:t>
            </w:r>
            <w:r w:rsidRPr="00133FD9">
              <w:rPr>
                <w:rFonts w:cs="Arial"/>
                <w:sz w:val="20"/>
                <w:szCs w:val="20"/>
              </w:rPr>
              <w:lastRenderedPageBreak/>
              <w:t>with fluid</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 xml:space="preserve">Urine sample obtained after not having </w:t>
            </w:r>
            <w:r w:rsidRPr="00133FD9">
              <w:rPr>
                <w:rFonts w:cs="Arial"/>
                <w:sz w:val="20"/>
                <w:szCs w:val="20"/>
              </w:rPr>
              <w:lastRenderedPageBreak/>
              <w:t>passed urine for one hour</w:t>
            </w:r>
          </w:p>
          <w:p w:rsidR="002A5DFF" w:rsidRPr="00133FD9" w:rsidRDefault="002A5DFF" w:rsidP="00237B0D">
            <w:pPr>
              <w:ind w:left="0" w:firstLine="0"/>
              <w:rPr>
                <w:rFonts w:cs="Arial"/>
                <w:sz w:val="20"/>
                <w:szCs w:val="20"/>
              </w:rPr>
            </w:pPr>
            <w:r w:rsidRPr="00133FD9">
              <w:rPr>
                <w:rFonts w:cs="Arial"/>
                <w:sz w:val="20"/>
                <w:szCs w:val="20"/>
              </w:rPr>
              <w:t>see genital infections</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lastRenderedPageBreak/>
              <w:t>U</w:t>
            </w:r>
            <w:r w:rsidR="000032A3">
              <w:rPr>
                <w:rFonts w:cs="Arial"/>
                <w:sz w:val="20"/>
                <w:szCs w:val="20"/>
              </w:rPr>
              <w:t>rine chlamydia and gonorrhoea not</w:t>
            </w:r>
            <w:r w:rsidRPr="00133FD9">
              <w:rPr>
                <w:rFonts w:cs="Arial"/>
                <w:sz w:val="20"/>
                <w:szCs w:val="20"/>
              </w:rPr>
              <w:t xml:space="preserve"> screening</w:t>
            </w:r>
          </w:p>
          <w:p w:rsidR="002A5DFF" w:rsidRPr="00133FD9" w:rsidRDefault="002A5DFF" w:rsidP="00237B0D">
            <w:pPr>
              <w:ind w:left="0" w:firstLine="0"/>
              <w:rPr>
                <w:rFonts w:cs="Arial"/>
                <w:sz w:val="20"/>
                <w:szCs w:val="20"/>
              </w:rPr>
            </w:pPr>
            <w:r w:rsidRPr="00133FD9">
              <w:rPr>
                <w:rFonts w:cs="Arial"/>
                <w:sz w:val="20"/>
                <w:szCs w:val="20"/>
              </w:rPr>
              <w:t>Note vaginal sample is preferred in women</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First 20mls catch into container with fluid</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Urine sample obtained after not having passed urine for one hour</w:t>
            </w:r>
          </w:p>
          <w:p w:rsidR="002A5DFF" w:rsidRPr="00133FD9" w:rsidRDefault="002A5DFF" w:rsidP="00237B0D">
            <w:pPr>
              <w:ind w:left="0" w:firstLine="0"/>
              <w:rPr>
                <w:rFonts w:cs="Arial"/>
                <w:sz w:val="20"/>
                <w:szCs w:val="20"/>
              </w:rPr>
            </w:pPr>
            <w:r w:rsidRPr="00133FD9">
              <w:rPr>
                <w:rFonts w:cs="Arial"/>
                <w:sz w:val="20"/>
                <w:szCs w:val="20"/>
              </w:rPr>
              <w:t>see genital infections</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for </w:t>
            </w:r>
            <w:r w:rsidRPr="00133FD9">
              <w:rPr>
                <w:rFonts w:cs="Arial"/>
                <w:i/>
                <w:iCs/>
                <w:sz w:val="20"/>
                <w:szCs w:val="20"/>
              </w:rPr>
              <w:t xml:space="preserve">Schistosoma </w:t>
            </w:r>
            <w:proofErr w:type="spellStart"/>
            <w:r w:rsidRPr="00133FD9">
              <w:rPr>
                <w:rFonts w:cs="Arial"/>
                <w:i/>
                <w:iCs/>
                <w:sz w:val="20"/>
                <w:szCs w:val="20"/>
              </w:rPr>
              <w:t>haemotobium</w:t>
            </w:r>
            <w:proofErr w:type="spellEnd"/>
            <w:r w:rsidRPr="00133FD9">
              <w:rPr>
                <w:rFonts w:cs="Arial"/>
                <w:i/>
                <w:iCs/>
                <w:sz w:val="20"/>
                <w:szCs w:val="20"/>
              </w:rPr>
              <w:t xml:space="preserve"> (Bilharzia) </w:t>
            </w:r>
            <w:r w:rsidRPr="00133FD9">
              <w:rPr>
                <w:rFonts w:cs="Arial"/>
                <w:sz w:val="20"/>
                <w:szCs w:val="20"/>
              </w:rPr>
              <w:t xml:space="preserve">microscopy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container </w:t>
            </w:r>
            <w:r w:rsidRPr="00133FD9">
              <w:rPr>
                <w:rFonts w:cs="Arial"/>
                <w:i/>
                <w:iCs/>
                <w:sz w:val="20"/>
                <w:szCs w:val="20"/>
              </w:rPr>
              <w:t xml:space="preserve">250 or 500ml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 xml:space="preserve">Collect all urine between 10am and 2pm </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Parasitic cause of haematuria: eggs detected in urine</w:t>
            </w: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bacterial antigen detection  </w:t>
            </w:r>
          </w:p>
          <w:p w:rsidR="002A5DFF" w:rsidRPr="00133FD9" w:rsidRDefault="002A5DFF" w:rsidP="00237B0D">
            <w:pPr>
              <w:ind w:left="0" w:firstLine="0"/>
              <w:rPr>
                <w:rFonts w:cs="Arial"/>
                <w:sz w:val="20"/>
                <w:szCs w:val="20"/>
              </w:rPr>
            </w:pPr>
            <w:r w:rsidRPr="00133FD9">
              <w:rPr>
                <w:rFonts w:cs="Arial"/>
                <w:sz w:val="20"/>
                <w:szCs w:val="20"/>
              </w:rPr>
              <w:t xml:space="preserve">(Legionella &amp; Streptococcus pneumoniae) </w:t>
            </w: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universal container (1-10 ml) </w:t>
            </w:r>
          </w:p>
          <w:p w:rsidR="002A5DFF" w:rsidRPr="00133FD9" w:rsidRDefault="002A5DFF" w:rsidP="00237B0D">
            <w:pPr>
              <w:ind w:left="0" w:firstLine="0"/>
              <w:rPr>
                <w:rFonts w:cs="Arial"/>
                <w:sz w:val="20"/>
                <w:szCs w:val="20"/>
              </w:rPr>
            </w:pP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 xml:space="preserve">The test for legionella antigen only detects </w:t>
            </w:r>
            <w:r w:rsidRPr="00133FD9">
              <w:rPr>
                <w:rFonts w:cs="Arial"/>
                <w:i/>
                <w:iCs/>
                <w:sz w:val="20"/>
                <w:szCs w:val="20"/>
              </w:rPr>
              <w:t xml:space="preserve">L. </w:t>
            </w:r>
            <w:proofErr w:type="spellStart"/>
            <w:r w:rsidRPr="00133FD9">
              <w:rPr>
                <w:rFonts w:cs="Arial"/>
                <w:i/>
                <w:iCs/>
                <w:sz w:val="20"/>
                <w:szCs w:val="20"/>
              </w:rPr>
              <w:t>pneumophila</w:t>
            </w:r>
            <w:proofErr w:type="spellEnd"/>
            <w:r w:rsidRPr="00133FD9">
              <w:rPr>
                <w:rFonts w:cs="Arial"/>
                <w:i/>
                <w:iCs/>
                <w:sz w:val="20"/>
                <w:szCs w:val="20"/>
              </w:rPr>
              <w:t xml:space="preserve"> </w:t>
            </w:r>
            <w:r w:rsidRPr="00133FD9">
              <w:rPr>
                <w:rFonts w:cs="Arial"/>
                <w:sz w:val="20"/>
                <w:szCs w:val="20"/>
              </w:rPr>
              <w:t xml:space="preserve">serogroup 1 </w:t>
            </w:r>
          </w:p>
          <w:p w:rsidR="002A5DFF" w:rsidRPr="00133FD9" w:rsidRDefault="002A5DFF" w:rsidP="00237B0D">
            <w:pPr>
              <w:ind w:left="0" w:firstLine="0"/>
              <w:rPr>
                <w:rFonts w:cs="Arial"/>
                <w:sz w:val="20"/>
                <w:szCs w:val="20"/>
              </w:rPr>
            </w:pPr>
          </w:p>
        </w:tc>
      </w:tr>
      <w:tr w:rsidR="002A5DFF" w:rsidRPr="009E1B0F" w:rsidTr="002A5DFF">
        <w:tc>
          <w:tcPr>
            <w:tcW w:w="2767" w:type="dxa"/>
          </w:tcPr>
          <w:p w:rsidR="002A5DFF" w:rsidRPr="00133FD9" w:rsidRDefault="002A5DFF" w:rsidP="00237B0D">
            <w:pPr>
              <w:ind w:left="0" w:firstLine="0"/>
              <w:rPr>
                <w:rFonts w:cs="Arial"/>
                <w:sz w:val="20"/>
                <w:szCs w:val="20"/>
              </w:rPr>
            </w:pPr>
            <w:r w:rsidRPr="00133FD9">
              <w:rPr>
                <w:rFonts w:cs="Arial"/>
                <w:sz w:val="20"/>
                <w:szCs w:val="20"/>
              </w:rPr>
              <w:t xml:space="preserve">Urine pregnancy test </w:t>
            </w:r>
          </w:p>
          <w:p w:rsidR="002A5DFF" w:rsidRPr="00133FD9" w:rsidRDefault="002A5DFF" w:rsidP="00237B0D">
            <w:pPr>
              <w:ind w:left="0" w:firstLine="0"/>
              <w:rPr>
                <w:rFonts w:cs="Arial"/>
                <w:sz w:val="20"/>
                <w:szCs w:val="20"/>
              </w:rPr>
            </w:pPr>
          </w:p>
        </w:tc>
        <w:tc>
          <w:tcPr>
            <w:tcW w:w="1360" w:type="dxa"/>
          </w:tcPr>
          <w:p w:rsidR="002A5DFF" w:rsidRPr="00133FD9" w:rsidRDefault="002A5DFF" w:rsidP="00237B0D">
            <w:pPr>
              <w:ind w:left="0" w:firstLine="0"/>
              <w:rPr>
                <w:rFonts w:cs="Arial"/>
                <w:sz w:val="20"/>
                <w:szCs w:val="20"/>
              </w:rPr>
            </w:pPr>
            <w:r w:rsidRPr="00133FD9">
              <w:rPr>
                <w:rFonts w:cs="Arial"/>
                <w:sz w:val="20"/>
                <w:szCs w:val="20"/>
              </w:rPr>
              <w:t xml:space="preserve">Plain universal container (1-10 ml) </w:t>
            </w:r>
          </w:p>
        </w:tc>
        <w:tc>
          <w:tcPr>
            <w:tcW w:w="1501" w:type="dxa"/>
          </w:tcPr>
          <w:p w:rsidR="002A5DFF" w:rsidRPr="00133FD9" w:rsidRDefault="002A5DFF" w:rsidP="00237B0D">
            <w:pPr>
              <w:ind w:left="0" w:firstLine="0"/>
              <w:rPr>
                <w:rFonts w:cs="Arial"/>
                <w:sz w:val="20"/>
                <w:szCs w:val="20"/>
              </w:rPr>
            </w:pPr>
          </w:p>
        </w:tc>
        <w:tc>
          <w:tcPr>
            <w:tcW w:w="1755" w:type="dxa"/>
          </w:tcPr>
          <w:p w:rsidR="002A5DFF" w:rsidRPr="00133FD9" w:rsidRDefault="002A5DFF" w:rsidP="00237B0D">
            <w:pPr>
              <w:ind w:left="0" w:firstLine="0"/>
              <w:rPr>
                <w:rFonts w:cs="Arial"/>
                <w:sz w:val="20"/>
                <w:szCs w:val="20"/>
              </w:rPr>
            </w:pPr>
            <w:r w:rsidRPr="00133FD9">
              <w:rPr>
                <w:rFonts w:cs="Arial"/>
                <w:sz w:val="20"/>
                <w:szCs w:val="20"/>
              </w:rPr>
              <w:t>24 hours</w:t>
            </w:r>
          </w:p>
        </w:tc>
        <w:tc>
          <w:tcPr>
            <w:tcW w:w="729" w:type="dxa"/>
          </w:tcPr>
          <w:p w:rsidR="002A5DFF" w:rsidRPr="00133FD9" w:rsidRDefault="002A5DFF" w:rsidP="00237B0D">
            <w:pPr>
              <w:ind w:left="0" w:firstLine="0"/>
              <w:rPr>
                <w:rFonts w:cs="Arial"/>
                <w:sz w:val="20"/>
                <w:szCs w:val="20"/>
              </w:rPr>
            </w:pPr>
          </w:p>
        </w:tc>
        <w:tc>
          <w:tcPr>
            <w:tcW w:w="1527" w:type="dxa"/>
          </w:tcPr>
          <w:p w:rsidR="002A5DFF" w:rsidRPr="00133FD9" w:rsidRDefault="002A5DFF" w:rsidP="00237B0D">
            <w:pPr>
              <w:ind w:left="0" w:firstLine="0"/>
              <w:rPr>
                <w:rFonts w:cs="Arial"/>
                <w:sz w:val="20"/>
                <w:szCs w:val="20"/>
              </w:rPr>
            </w:pPr>
            <w:r w:rsidRPr="00133FD9">
              <w:rPr>
                <w:rFonts w:cs="Arial"/>
                <w:sz w:val="20"/>
                <w:szCs w:val="20"/>
              </w:rPr>
              <w:t>Any time of day from expected day of menses</w:t>
            </w:r>
          </w:p>
        </w:tc>
      </w:tr>
    </w:tbl>
    <w:p w:rsidR="002A5DFF" w:rsidRPr="009E1B0F" w:rsidRDefault="00BD6ED2" w:rsidP="002A5DFF">
      <w:pPr>
        <w:pStyle w:val="PHEBodytext"/>
        <w:numPr>
          <w:ilvl w:val="0"/>
          <w:numId w:val="45"/>
        </w:numPr>
        <w:rPr>
          <w:rFonts w:eastAsiaTheme="minorEastAsia"/>
        </w:rPr>
      </w:pPr>
      <w:r>
        <w:rPr>
          <w:rFonts w:eastAsiaTheme="minorEastAsia"/>
        </w:rPr>
        <w:t xml:space="preserve">For further information on urine testing, </w:t>
      </w:r>
      <w:r w:rsidRPr="002630B0">
        <w:rPr>
          <w:rFonts w:eastAsiaTheme="minorEastAsia"/>
        </w:rPr>
        <w:t>refer to UK Standards for Microbiology Investigations</w:t>
      </w:r>
      <w:r>
        <w:rPr>
          <w:rFonts w:eastAsiaTheme="minorEastAsia"/>
        </w:rPr>
        <w:t xml:space="preserve">, </w:t>
      </w:r>
      <w:hyperlink r:id="rId24" w:history="1">
        <w:r w:rsidRPr="00BD6ED2">
          <w:rPr>
            <w:rStyle w:val="Hyperlink"/>
            <w:rFonts w:eastAsiaTheme="minorEastAsia"/>
            <w:sz w:val="24"/>
          </w:rPr>
          <w:t>UK SMI B</w:t>
        </w:r>
        <w:r w:rsidR="00F12E78">
          <w:rPr>
            <w:rStyle w:val="Hyperlink"/>
            <w:rFonts w:eastAsiaTheme="minorEastAsia"/>
            <w:sz w:val="24"/>
          </w:rPr>
          <w:t xml:space="preserve"> 41 - Investigation of u</w:t>
        </w:r>
        <w:r w:rsidRPr="00BD6ED2">
          <w:rPr>
            <w:rStyle w:val="Hyperlink"/>
            <w:rFonts w:eastAsiaTheme="minorEastAsia"/>
            <w:sz w:val="24"/>
          </w:rPr>
          <w:t>rine</w:t>
        </w:r>
      </w:hyperlink>
      <w:r>
        <w:rPr>
          <w:rFonts w:eastAsiaTheme="minorEastAsia"/>
        </w:rPr>
        <w:t>.</w:t>
      </w:r>
    </w:p>
    <w:p w:rsidR="00C73771" w:rsidRPr="00BA391D" w:rsidRDefault="00C73771" w:rsidP="004A4EF4">
      <w:pPr>
        <w:pStyle w:val="PHEreportHeading1"/>
      </w:pPr>
      <w:bookmarkStart w:id="23" w:name="_Toc476647933"/>
      <w:r w:rsidRPr="00BA391D">
        <w:t>Interpreting laboratory results</w:t>
      </w:r>
      <w:bookmarkEnd w:id="23"/>
      <w:r w:rsidRPr="00BA391D">
        <w:t xml:space="preserve"> </w:t>
      </w:r>
    </w:p>
    <w:p w:rsidR="00BD4525" w:rsidRPr="009E1B0F" w:rsidRDefault="00BD4525" w:rsidP="00BD4525">
      <w:pPr>
        <w:pStyle w:val="PHEreportsub"/>
        <w:rPr>
          <w:rFonts w:eastAsiaTheme="minorEastAsia"/>
        </w:rPr>
      </w:pPr>
      <w:bookmarkStart w:id="24" w:name="_Toc119225995"/>
      <w:bookmarkStart w:id="25" w:name="_Toc210040714"/>
      <w:bookmarkStart w:id="26" w:name="_Toc366070301"/>
      <w:bookmarkEnd w:id="18"/>
      <w:bookmarkEnd w:id="19"/>
      <w:bookmarkEnd w:id="20"/>
      <w:r w:rsidRPr="009E1B0F">
        <w:rPr>
          <w:rFonts w:eastAsiaTheme="minorEastAsia"/>
        </w:rPr>
        <w:t xml:space="preserve">Adverse factors affecting the interpretation of urine culture results: </w:t>
      </w:r>
    </w:p>
    <w:p w:rsidR="00BD4525" w:rsidRPr="009E1B0F" w:rsidRDefault="00BD4525" w:rsidP="00BD4525">
      <w:pPr>
        <w:pStyle w:val="PHEBodytext"/>
        <w:numPr>
          <w:ilvl w:val="0"/>
          <w:numId w:val="43"/>
        </w:numPr>
        <w:rPr>
          <w:rFonts w:eastAsiaTheme="minorEastAsia"/>
        </w:rPr>
      </w:pPr>
      <w:r w:rsidRPr="009E1B0F">
        <w:rPr>
          <w:rFonts w:eastAsiaTheme="minorEastAsia"/>
        </w:rPr>
        <w:t xml:space="preserve">contamination of the sample at the point of collection </w:t>
      </w:r>
    </w:p>
    <w:p w:rsidR="00BD4525" w:rsidRPr="009E1B0F" w:rsidRDefault="00BD4525" w:rsidP="00BD4525">
      <w:pPr>
        <w:pStyle w:val="PHEBodytext"/>
        <w:numPr>
          <w:ilvl w:val="0"/>
          <w:numId w:val="43"/>
        </w:numPr>
        <w:rPr>
          <w:rFonts w:eastAsiaTheme="minorEastAsia"/>
        </w:rPr>
      </w:pPr>
      <w:r w:rsidRPr="009E1B0F">
        <w:rPr>
          <w:rFonts w:eastAsiaTheme="minorEastAsia"/>
        </w:rPr>
        <w:t>delay &gt;4 hours in arrival at laboratory</w:t>
      </w:r>
    </w:p>
    <w:p w:rsidR="00BD4525" w:rsidRPr="009E1B0F" w:rsidRDefault="00BD4525" w:rsidP="00BD4525">
      <w:pPr>
        <w:pStyle w:val="PHEBodytext"/>
        <w:numPr>
          <w:ilvl w:val="0"/>
          <w:numId w:val="43"/>
        </w:numPr>
        <w:rPr>
          <w:rFonts w:eastAsiaTheme="minorEastAsia"/>
        </w:rPr>
      </w:pPr>
      <w:r w:rsidRPr="009E1B0F">
        <w:rPr>
          <w:rFonts w:eastAsiaTheme="minorEastAsia"/>
        </w:rPr>
        <w:t>excessive temperature</w:t>
      </w:r>
    </w:p>
    <w:p w:rsidR="00BD4525" w:rsidRPr="009E1B0F" w:rsidRDefault="00BD4525" w:rsidP="00BD4525">
      <w:pPr>
        <w:pStyle w:val="PHEBodytext"/>
        <w:numPr>
          <w:ilvl w:val="0"/>
          <w:numId w:val="43"/>
        </w:numPr>
        <w:rPr>
          <w:rFonts w:eastAsiaTheme="minorEastAsia"/>
        </w:rPr>
      </w:pPr>
      <w:r w:rsidRPr="009E1B0F">
        <w:rPr>
          <w:rFonts w:eastAsiaTheme="minorEastAsia"/>
        </w:rPr>
        <w:t>incorrect sample type (</w:t>
      </w:r>
      <w:proofErr w:type="spellStart"/>
      <w:r w:rsidRPr="009E1B0F">
        <w:rPr>
          <w:rFonts w:eastAsiaTheme="minorEastAsia"/>
        </w:rPr>
        <w:t>eg</w:t>
      </w:r>
      <w:proofErr w:type="spellEnd"/>
      <w:r w:rsidRPr="009E1B0F">
        <w:rPr>
          <w:rFonts w:eastAsiaTheme="minorEastAsia"/>
        </w:rPr>
        <w:t xml:space="preserve"> bag urine)</w:t>
      </w:r>
    </w:p>
    <w:p w:rsidR="00BD4525" w:rsidRPr="009E1B0F" w:rsidRDefault="00BD4525" w:rsidP="00BD4525">
      <w:pPr>
        <w:pStyle w:val="PHEBodytext"/>
        <w:numPr>
          <w:ilvl w:val="0"/>
          <w:numId w:val="43"/>
        </w:numPr>
        <w:rPr>
          <w:rFonts w:eastAsiaTheme="minorEastAsia"/>
        </w:rPr>
      </w:pPr>
      <w:r w:rsidRPr="009E1B0F">
        <w:rPr>
          <w:rFonts w:eastAsiaTheme="minorEastAsia"/>
        </w:rPr>
        <w:t>incorrect sample volume (if boric acid containers are used)</w:t>
      </w:r>
    </w:p>
    <w:p w:rsidR="00BD4525" w:rsidRPr="009E1B0F" w:rsidRDefault="00BD4525" w:rsidP="00BD4525">
      <w:pPr>
        <w:pStyle w:val="PHEBodytext"/>
        <w:numPr>
          <w:ilvl w:val="0"/>
          <w:numId w:val="43"/>
        </w:numPr>
        <w:rPr>
          <w:rFonts w:eastAsiaTheme="minorEastAsia"/>
        </w:rPr>
      </w:pPr>
      <w:r w:rsidRPr="009E1B0F">
        <w:rPr>
          <w:rFonts w:eastAsiaTheme="minorEastAsia"/>
        </w:rPr>
        <w:t>incomplete c</w:t>
      </w:r>
      <w:r>
        <w:rPr>
          <w:rFonts w:eastAsiaTheme="minorEastAsia"/>
        </w:rPr>
        <w:t>linical details on request form</w:t>
      </w:r>
      <w:r w:rsidRPr="009E1B0F">
        <w:rPr>
          <w:rFonts w:eastAsiaTheme="minorEastAsia"/>
        </w:rPr>
        <w:t xml:space="preserve"> </w:t>
      </w:r>
    </w:p>
    <w:p w:rsidR="00BD4525" w:rsidRPr="009E1B0F" w:rsidRDefault="00BD4525" w:rsidP="00BD4525">
      <w:pPr>
        <w:pStyle w:val="PHEBodytext"/>
        <w:rPr>
          <w:rFonts w:eastAsiaTheme="minorEastAsia"/>
        </w:rPr>
      </w:pPr>
      <w:r w:rsidRPr="00B30066">
        <w:rPr>
          <w:rFonts w:eastAsiaTheme="minorEastAsia"/>
          <w:b/>
        </w:rPr>
        <w:t>Note:</w:t>
      </w:r>
      <w:r w:rsidRPr="009E1B0F">
        <w:rPr>
          <w:rFonts w:eastAsiaTheme="minorEastAsia"/>
        </w:rPr>
        <w:t xml:space="preserve"> rapid transport to the laboratory is the best way to minimise uncertainty of results. </w:t>
      </w:r>
    </w:p>
    <w:p w:rsidR="00BD4525" w:rsidRPr="009E1B0F" w:rsidRDefault="00BD4525" w:rsidP="00BD4525">
      <w:pPr>
        <w:pStyle w:val="PHEreportsub"/>
        <w:rPr>
          <w:rFonts w:eastAsiaTheme="minorEastAsia"/>
        </w:rPr>
      </w:pPr>
      <w:r w:rsidRPr="009E1B0F">
        <w:rPr>
          <w:rFonts w:eastAsiaTheme="minorEastAsia"/>
        </w:rPr>
        <w:t xml:space="preserve">Significant pyuria: </w:t>
      </w:r>
    </w:p>
    <w:p w:rsidR="00BD4525" w:rsidRDefault="00BD4525" w:rsidP="00BD4525">
      <w:pPr>
        <w:pStyle w:val="PHEBodytext"/>
        <w:rPr>
          <w:rFonts w:eastAsiaTheme="minorEastAsia"/>
        </w:rPr>
      </w:pPr>
      <w:r w:rsidRPr="009E1B0F">
        <w:rPr>
          <w:rFonts w:eastAsiaTheme="minorEastAsia"/>
        </w:rPr>
        <w:t>The occurrence of ≥10</w:t>
      </w:r>
      <w:r w:rsidRPr="009E1B0F">
        <w:rPr>
          <w:rFonts w:eastAsiaTheme="minorEastAsia"/>
          <w:vertAlign w:val="superscript"/>
        </w:rPr>
        <w:t>7</w:t>
      </w:r>
      <w:r w:rsidRPr="009E1B0F">
        <w:rPr>
          <w:rFonts w:eastAsiaTheme="minorEastAsia"/>
        </w:rPr>
        <w:t xml:space="preserve"> WBC/L, although higher numbers of WBC (white blood cells) may be found in healthy, asymptomatic women. A level of &gt;10</w:t>
      </w:r>
      <w:r w:rsidRPr="009E1B0F">
        <w:rPr>
          <w:rFonts w:eastAsiaTheme="minorEastAsia"/>
          <w:vertAlign w:val="superscript"/>
        </w:rPr>
        <w:t>8</w:t>
      </w:r>
      <w:r w:rsidRPr="009E1B0F">
        <w:rPr>
          <w:rFonts w:eastAsiaTheme="minorEastAsia"/>
        </w:rPr>
        <w:t xml:space="preserve"> WBC/L may be more appropriate in discriminating infection.</w:t>
      </w:r>
      <w:r w:rsidR="00BB52D4">
        <w:rPr>
          <w:rFonts w:eastAsiaTheme="minorEastAsia"/>
        </w:rPr>
        <w:t xml:space="preserve"> </w:t>
      </w:r>
      <w:r w:rsidR="0042216E">
        <w:rPr>
          <w:rFonts w:eastAsiaTheme="minorEastAsia"/>
        </w:rPr>
        <w:t>Where a significant growth is present, absence of pyuria in adult patients makes a diagnosis of UTI less likely, but does not exclude it</w:t>
      </w:r>
      <w:r w:rsidR="00AA3891">
        <w:rPr>
          <w:rFonts w:eastAsiaTheme="minorEastAsia"/>
        </w:rPr>
        <w:t xml:space="preserve">. </w:t>
      </w:r>
      <w:r w:rsidR="00AA3891">
        <w:rPr>
          <w:rFonts w:eastAsiaTheme="minorEastAsia"/>
        </w:rPr>
        <w:lastRenderedPageBreak/>
        <w:t>For interpretation of microscopy (and culture) results, appropriate guidance should be followed</w:t>
      </w:r>
      <w:r w:rsidR="0042216E">
        <w:rPr>
          <w:rFonts w:eastAsiaTheme="minorEastAsia"/>
        </w:rPr>
        <w:t>.</w:t>
      </w:r>
    </w:p>
    <w:p w:rsidR="00E61707" w:rsidRPr="009A79E1" w:rsidRDefault="00E61707" w:rsidP="00BD4525">
      <w:pPr>
        <w:pStyle w:val="PHEreportsub"/>
        <w:rPr>
          <w:rFonts w:cs="Arial"/>
          <w:b w:val="0"/>
        </w:rPr>
      </w:pPr>
      <w:r w:rsidRPr="009A79E1">
        <w:rPr>
          <w:rFonts w:cs="Arial"/>
          <w:b w:val="0"/>
        </w:rPr>
        <w:t>Diagnosis of prostatitis may be achieved by comparing the levels of pyuria in sequential specimens taken in association with prostatic massage. If the level of pyuria after prostatic massage is 10 times that of the initial urine, then bacterial prostatitis is likely. More than 15 WBCs per high power field in expressed prostatic secretions is considered abnormal, even if the WBCs in the urethral and bladder urine are within the normal range.</w:t>
      </w:r>
    </w:p>
    <w:p w:rsidR="00BD4525" w:rsidRDefault="00BD4525" w:rsidP="00BD4525">
      <w:pPr>
        <w:pStyle w:val="PHEreportsub"/>
        <w:rPr>
          <w:rFonts w:eastAsiaTheme="minorEastAsia"/>
        </w:rPr>
      </w:pPr>
      <w:proofErr w:type="gramStart"/>
      <w:r w:rsidRPr="009E1B0F">
        <w:rPr>
          <w:rFonts w:eastAsiaTheme="minorEastAsia"/>
        </w:rPr>
        <w:t>Pyuria without growth on routine culture media.</w:t>
      </w:r>
      <w:proofErr w:type="gramEnd"/>
      <w:r w:rsidRPr="009E1B0F">
        <w:rPr>
          <w:rFonts w:eastAsiaTheme="minorEastAsia"/>
        </w:rPr>
        <w:t xml:space="preserve"> Consider:</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lysis of the WBCs in alkaline urine </w:t>
      </w:r>
    </w:p>
    <w:p w:rsidR="00BD4525" w:rsidRPr="009E1B0F" w:rsidRDefault="00BD4525" w:rsidP="00BD4525">
      <w:pPr>
        <w:pStyle w:val="PHEBodytext"/>
        <w:numPr>
          <w:ilvl w:val="0"/>
          <w:numId w:val="44"/>
        </w:numPr>
        <w:rPr>
          <w:rFonts w:eastAsiaTheme="minorEastAsia"/>
        </w:rPr>
      </w:pPr>
      <w:r w:rsidRPr="009E1B0F">
        <w:rPr>
          <w:rFonts w:eastAsiaTheme="minorEastAsia"/>
        </w:rPr>
        <w:t>prior treatment with antimicrobial agents</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catheterisation </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nephritis </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calculi (stones) </w:t>
      </w:r>
    </w:p>
    <w:p w:rsidR="00BD4525" w:rsidRPr="009E1B0F" w:rsidRDefault="00BD4525" w:rsidP="00BD4525">
      <w:pPr>
        <w:pStyle w:val="PHEBodytext"/>
        <w:numPr>
          <w:ilvl w:val="0"/>
          <w:numId w:val="44"/>
        </w:numPr>
        <w:rPr>
          <w:rFonts w:eastAsiaTheme="minorEastAsia"/>
        </w:rPr>
      </w:pPr>
      <w:r w:rsidRPr="009E1B0F">
        <w:rPr>
          <w:rFonts w:eastAsiaTheme="minorEastAsia"/>
        </w:rPr>
        <w:t>bladder neoplasms</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sexually transmitted diseases </w:t>
      </w:r>
    </w:p>
    <w:p w:rsidR="00BD4525" w:rsidRPr="009E1B0F" w:rsidRDefault="00BD4525" w:rsidP="00BD4525">
      <w:pPr>
        <w:pStyle w:val="PHEBodytext"/>
        <w:numPr>
          <w:ilvl w:val="0"/>
          <w:numId w:val="44"/>
        </w:numPr>
        <w:rPr>
          <w:rFonts w:eastAsiaTheme="minorEastAsia"/>
        </w:rPr>
      </w:pPr>
      <w:r w:rsidRPr="009E1B0F">
        <w:rPr>
          <w:rFonts w:eastAsiaTheme="minorEastAsia"/>
        </w:rPr>
        <w:t>or other infection with a difficult to grow organism</w:t>
      </w:r>
    </w:p>
    <w:p w:rsidR="00BD4525" w:rsidRPr="009E1B0F" w:rsidRDefault="00BD4525" w:rsidP="00BD4525">
      <w:pPr>
        <w:pStyle w:val="PHEBodytext"/>
        <w:numPr>
          <w:ilvl w:val="0"/>
          <w:numId w:val="44"/>
        </w:numPr>
        <w:rPr>
          <w:rFonts w:eastAsiaTheme="minorEastAsia"/>
        </w:rPr>
      </w:pPr>
      <w:r w:rsidRPr="009E1B0F">
        <w:rPr>
          <w:rFonts w:eastAsiaTheme="minorEastAsia"/>
        </w:rPr>
        <w:t xml:space="preserve">renal tuberculosis </w:t>
      </w:r>
    </w:p>
    <w:p w:rsidR="00BD4525" w:rsidRPr="009E1B0F" w:rsidRDefault="00BD4525" w:rsidP="00BD4525">
      <w:pPr>
        <w:pStyle w:val="PHEreportsub"/>
        <w:rPr>
          <w:rFonts w:eastAsiaTheme="minorEastAsia"/>
        </w:rPr>
      </w:pPr>
      <w:r w:rsidRPr="009E1B0F">
        <w:rPr>
          <w:rFonts w:eastAsiaTheme="minorEastAsia"/>
        </w:rPr>
        <w:t>Bacterial growths:</w:t>
      </w:r>
    </w:p>
    <w:p w:rsidR="00BD4525" w:rsidRPr="009E1B0F" w:rsidRDefault="00BD4525" w:rsidP="00BD4525">
      <w:pPr>
        <w:pStyle w:val="PHEBodytext"/>
        <w:rPr>
          <w:rFonts w:eastAsiaTheme="minorEastAsia"/>
        </w:rPr>
      </w:pPr>
      <w:r w:rsidRPr="009E1B0F">
        <w:rPr>
          <w:rFonts w:eastAsiaTheme="minorEastAsia"/>
        </w:rPr>
        <w:t>Bacterial growths</w:t>
      </w:r>
      <w:r w:rsidRPr="009E1B0F">
        <w:rPr>
          <w:rFonts w:eastAsiaTheme="minorEastAsia"/>
          <w:b/>
        </w:rPr>
        <w:t xml:space="preserve"> </w:t>
      </w:r>
      <w:r w:rsidRPr="009E1B0F">
        <w:rPr>
          <w:rFonts w:eastAsiaTheme="minorEastAsia"/>
        </w:rPr>
        <w:t>of ≥10</w:t>
      </w:r>
      <w:r w:rsidRPr="009E1B0F">
        <w:rPr>
          <w:rFonts w:eastAsiaTheme="minorEastAsia"/>
          <w:vertAlign w:val="superscript"/>
        </w:rPr>
        <w:t>8</w:t>
      </w:r>
      <w:r w:rsidRPr="009E1B0F">
        <w:rPr>
          <w:rFonts w:eastAsiaTheme="minorEastAsia"/>
        </w:rPr>
        <w:t xml:space="preserve"> colony forming units (</w:t>
      </w:r>
      <w:proofErr w:type="spellStart"/>
      <w:r w:rsidRPr="009E1B0F">
        <w:rPr>
          <w:rFonts w:eastAsiaTheme="minorEastAsia"/>
        </w:rPr>
        <w:t>cfu</w:t>
      </w:r>
      <w:proofErr w:type="spellEnd"/>
      <w:r w:rsidRPr="009E1B0F">
        <w:rPr>
          <w:rFonts w:eastAsiaTheme="minorEastAsia"/>
        </w:rPr>
        <w:t>)/L (10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/mL) are consistent with infection and counts below this usually indicate contamination. A pure growth (single organism) with counts between 10</w:t>
      </w:r>
      <w:r w:rsidRPr="009E1B0F">
        <w:rPr>
          <w:rFonts w:eastAsiaTheme="minorEastAsia"/>
          <w:vertAlign w:val="superscript"/>
        </w:rPr>
        <w:t>7</w:t>
      </w:r>
      <w:r w:rsidRPr="009E1B0F">
        <w:rPr>
          <w:rFonts w:eastAsiaTheme="minorEastAsia"/>
        </w:rPr>
        <w:t xml:space="preserve"> and 10</w:t>
      </w:r>
      <w:r w:rsidRPr="009E1B0F">
        <w:rPr>
          <w:rFonts w:eastAsiaTheme="minorEastAsia"/>
          <w:vertAlign w:val="superscript"/>
        </w:rPr>
        <w:t>8</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should be evaluated based on clinical information or confirmed by repeat culture. The probability of UTI is increased by the isolation of the same organism from two specimens. However, in some patient groups counts ≥10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may be significant. Interpretation of culture results must be made with care and take into account adverse factors in specimen collection and transport.</w:t>
      </w:r>
    </w:p>
    <w:p w:rsidR="00BD4525" w:rsidRPr="009E1B0F" w:rsidRDefault="00BD4525" w:rsidP="00BD4525">
      <w:pPr>
        <w:pStyle w:val="PHEreportsub"/>
        <w:rPr>
          <w:rFonts w:eastAsiaTheme="minorEastAsia"/>
        </w:rPr>
      </w:pPr>
      <w:r w:rsidRPr="009E1B0F">
        <w:rPr>
          <w:rFonts w:eastAsiaTheme="minorEastAsia"/>
        </w:rPr>
        <w:t>Common causes are</w:t>
      </w:r>
      <w:r w:rsidR="00F12E78">
        <w:rPr>
          <w:rFonts w:eastAsiaTheme="minorEastAsia"/>
        </w:rPr>
        <w:t>:</w:t>
      </w:r>
      <w:r w:rsidRPr="009E1B0F">
        <w:rPr>
          <w:rFonts w:eastAsiaTheme="minorEastAsia"/>
        </w:rPr>
        <w:t xml:space="preserve"> </w:t>
      </w:r>
    </w:p>
    <w:p w:rsidR="00BD4525" w:rsidRDefault="00BD4525" w:rsidP="00BD4525">
      <w:pPr>
        <w:pStyle w:val="PHEBodytext"/>
        <w:rPr>
          <w:rFonts w:eastAsiaTheme="minorEastAsia"/>
        </w:rPr>
      </w:pPr>
      <w:proofErr w:type="gramStart"/>
      <w:r w:rsidRPr="00B30066">
        <w:rPr>
          <w:rFonts w:eastAsiaTheme="minorEastAsia"/>
          <w:i/>
        </w:rPr>
        <w:t>E. coli</w:t>
      </w:r>
      <w:r w:rsidRPr="009E1B0F">
        <w:rPr>
          <w:rFonts w:eastAsiaTheme="minorEastAsia"/>
        </w:rPr>
        <w:t xml:space="preserve"> and </w:t>
      </w:r>
      <w:r w:rsidRPr="00B30066">
        <w:rPr>
          <w:rFonts w:eastAsiaTheme="minorEastAsia"/>
          <w:i/>
        </w:rPr>
        <w:t>Proteus</w:t>
      </w:r>
      <w:r w:rsidRPr="009E1B0F">
        <w:rPr>
          <w:rFonts w:eastAsiaTheme="minorEastAsia"/>
        </w:rPr>
        <w:t xml:space="preserve"> sp</w:t>
      </w:r>
      <w:r w:rsidR="00E6287C">
        <w:rPr>
          <w:rFonts w:eastAsiaTheme="minorEastAsia"/>
        </w:rPr>
        <w:t>ecies, t</w:t>
      </w:r>
      <w:r w:rsidRPr="009E1B0F">
        <w:rPr>
          <w:rFonts w:eastAsiaTheme="minorEastAsia"/>
        </w:rPr>
        <w:t xml:space="preserve">hen </w:t>
      </w:r>
      <w:proofErr w:type="spellStart"/>
      <w:r w:rsidRPr="00B30066">
        <w:rPr>
          <w:rFonts w:eastAsiaTheme="minorEastAsia"/>
          <w:i/>
        </w:rPr>
        <w:t>Klebsiella</w:t>
      </w:r>
      <w:proofErr w:type="spellEnd"/>
      <w:r w:rsidRPr="009E1B0F">
        <w:rPr>
          <w:rFonts w:eastAsiaTheme="minorEastAsia"/>
        </w:rPr>
        <w:t xml:space="preserve"> sp</w:t>
      </w:r>
      <w:r w:rsidR="00E6287C">
        <w:rPr>
          <w:rFonts w:eastAsiaTheme="minorEastAsia"/>
        </w:rPr>
        <w:t xml:space="preserve">ecies </w:t>
      </w:r>
      <w:r w:rsidRPr="009E1B0F">
        <w:rPr>
          <w:rFonts w:eastAsiaTheme="minorEastAsia"/>
        </w:rPr>
        <w:t xml:space="preserve">and </w:t>
      </w:r>
      <w:r w:rsidRPr="00B30066">
        <w:rPr>
          <w:rFonts w:eastAsiaTheme="minorEastAsia"/>
          <w:i/>
        </w:rPr>
        <w:t>Enterobacter</w:t>
      </w:r>
      <w:r w:rsidRPr="009E1B0F">
        <w:rPr>
          <w:rFonts w:eastAsiaTheme="minorEastAsia"/>
        </w:rPr>
        <w:t xml:space="preserve"> sp</w:t>
      </w:r>
      <w:r w:rsidR="00E6287C">
        <w:rPr>
          <w:rFonts w:eastAsiaTheme="minorEastAsia"/>
        </w:rPr>
        <w:t>ecies</w:t>
      </w:r>
      <w:r w:rsidRPr="009E1B0F">
        <w:rPr>
          <w:rFonts w:eastAsiaTheme="minorEastAsia"/>
        </w:rPr>
        <w:t>.</w:t>
      </w:r>
      <w:proofErr w:type="gramEnd"/>
      <w:r w:rsidRPr="009E1B0F">
        <w:rPr>
          <w:rFonts w:eastAsiaTheme="minorEastAsia"/>
        </w:rPr>
        <w:t xml:space="preserve"> </w:t>
      </w:r>
    </w:p>
    <w:p w:rsidR="005D2FF6" w:rsidRPr="005D2FF6" w:rsidRDefault="005D2FF6" w:rsidP="00BD4525">
      <w:pPr>
        <w:pStyle w:val="PHEBodytext"/>
        <w:rPr>
          <w:rFonts w:eastAsiaTheme="minorEastAsia"/>
        </w:rPr>
      </w:pPr>
      <w:r>
        <w:rPr>
          <w:rFonts w:eastAsiaTheme="minorEastAsia"/>
        </w:rPr>
        <w:t xml:space="preserve">(NB. Urease-producing organisms such as </w:t>
      </w:r>
      <w:r>
        <w:rPr>
          <w:rFonts w:eastAsiaTheme="minorEastAsia"/>
          <w:i/>
        </w:rPr>
        <w:t xml:space="preserve">Proteus </w:t>
      </w:r>
      <w:r w:rsidR="00273005" w:rsidRPr="00F81A3F">
        <w:rPr>
          <w:rFonts w:eastAsiaTheme="minorEastAsia"/>
          <w:i/>
        </w:rPr>
        <w:t>mirabilis</w:t>
      </w:r>
      <w:r w:rsidR="00E6287C">
        <w:rPr>
          <w:rFonts w:eastAsiaTheme="minorEastAsia"/>
        </w:rPr>
        <w:t xml:space="preserve"> </w:t>
      </w:r>
      <w:r>
        <w:rPr>
          <w:rFonts w:eastAsiaTheme="minorEastAsia"/>
        </w:rPr>
        <w:t>may be associated with renal stone formation).</w:t>
      </w:r>
    </w:p>
    <w:p w:rsidR="00BD4525" w:rsidRPr="009E1B0F" w:rsidRDefault="00BD4525" w:rsidP="00BD4525">
      <w:pPr>
        <w:pStyle w:val="PHEBodytext"/>
        <w:rPr>
          <w:rFonts w:eastAsiaTheme="minorEastAsia"/>
        </w:rPr>
      </w:pPr>
      <w:r w:rsidRPr="009E1B0F">
        <w:rPr>
          <w:rFonts w:eastAsiaTheme="minorEastAsia"/>
        </w:rPr>
        <w:t>In pregnancy</w:t>
      </w:r>
      <w:r w:rsidR="005D2FF6">
        <w:rPr>
          <w:rFonts w:eastAsiaTheme="minorEastAsia"/>
        </w:rPr>
        <w:t xml:space="preserve">, organisms are </w:t>
      </w:r>
      <w:r w:rsidRPr="009E1B0F">
        <w:rPr>
          <w:rFonts w:eastAsiaTheme="minorEastAsia"/>
        </w:rPr>
        <w:t xml:space="preserve">as </w:t>
      </w:r>
      <w:r w:rsidR="005D2FF6">
        <w:rPr>
          <w:rFonts w:eastAsiaTheme="minorEastAsia"/>
        </w:rPr>
        <w:t>above</w:t>
      </w:r>
      <w:r w:rsidR="005D2FF6" w:rsidRPr="009E1B0F">
        <w:rPr>
          <w:rFonts w:eastAsiaTheme="minorEastAsia"/>
        </w:rPr>
        <w:t xml:space="preserve"> </w:t>
      </w:r>
      <w:r w:rsidRPr="009E1B0F">
        <w:rPr>
          <w:rFonts w:eastAsiaTheme="minorEastAsia"/>
        </w:rPr>
        <w:t xml:space="preserve">plus </w:t>
      </w:r>
      <w:r w:rsidRPr="00B30066">
        <w:rPr>
          <w:rFonts w:eastAsiaTheme="minorEastAsia"/>
          <w:i/>
        </w:rPr>
        <w:t>Staphylococc</w:t>
      </w:r>
      <w:r w:rsidR="005D2FF6">
        <w:rPr>
          <w:rFonts w:eastAsiaTheme="minorEastAsia"/>
          <w:i/>
        </w:rPr>
        <w:t>us</w:t>
      </w:r>
      <w:r w:rsidRPr="009E1B0F">
        <w:rPr>
          <w:rFonts w:eastAsiaTheme="minorEastAsia"/>
        </w:rPr>
        <w:t xml:space="preserve"> </w:t>
      </w:r>
      <w:proofErr w:type="spellStart"/>
      <w:r w:rsidR="006528F4">
        <w:rPr>
          <w:rFonts w:eastAsiaTheme="minorEastAsia"/>
          <w:i/>
        </w:rPr>
        <w:t>s</w:t>
      </w:r>
      <w:r w:rsidRPr="00B30066">
        <w:rPr>
          <w:rFonts w:eastAsiaTheme="minorEastAsia"/>
          <w:i/>
        </w:rPr>
        <w:t>aprophyticus</w:t>
      </w:r>
      <w:proofErr w:type="spellEnd"/>
      <w:r w:rsidRPr="009E1B0F">
        <w:rPr>
          <w:rFonts w:eastAsiaTheme="minorEastAsia"/>
        </w:rPr>
        <w:t>.</w:t>
      </w:r>
    </w:p>
    <w:p w:rsidR="00BD4525" w:rsidRPr="009E1B0F" w:rsidRDefault="00BD4525" w:rsidP="00BD4525">
      <w:pPr>
        <w:pStyle w:val="PHEBodytext"/>
        <w:rPr>
          <w:rFonts w:eastAsiaTheme="minorEastAsia"/>
        </w:rPr>
      </w:pPr>
      <w:r w:rsidRPr="009E1B0F">
        <w:rPr>
          <w:rFonts w:eastAsiaTheme="minorEastAsia"/>
        </w:rPr>
        <w:t>In CSU</w:t>
      </w:r>
      <w:r w:rsidR="005D2FF6">
        <w:rPr>
          <w:rFonts w:eastAsiaTheme="minorEastAsia"/>
        </w:rPr>
        <w:t>, organisms are</w:t>
      </w:r>
      <w:r w:rsidRPr="009E1B0F">
        <w:rPr>
          <w:rFonts w:eastAsiaTheme="minorEastAsia"/>
        </w:rPr>
        <w:t xml:space="preserve"> as </w:t>
      </w:r>
      <w:r w:rsidR="005D2FF6">
        <w:rPr>
          <w:rFonts w:eastAsiaTheme="minorEastAsia"/>
        </w:rPr>
        <w:t>above</w:t>
      </w:r>
      <w:r w:rsidR="005D2FF6" w:rsidRPr="009E1B0F">
        <w:rPr>
          <w:rFonts w:eastAsiaTheme="minorEastAsia"/>
        </w:rPr>
        <w:t xml:space="preserve"> </w:t>
      </w:r>
      <w:r w:rsidRPr="009E1B0F">
        <w:rPr>
          <w:rFonts w:eastAsiaTheme="minorEastAsia"/>
        </w:rPr>
        <w:t xml:space="preserve">plus </w:t>
      </w:r>
      <w:r w:rsidRPr="00B30066">
        <w:rPr>
          <w:rFonts w:eastAsiaTheme="minorEastAsia"/>
          <w:i/>
        </w:rPr>
        <w:t>Pseudomonas</w:t>
      </w:r>
      <w:r w:rsidRPr="009E1B0F">
        <w:rPr>
          <w:rFonts w:eastAsiaTheme="minorEastAsia"/>
        </w:rPr>
        <w:t xml:space="preserve"> sp</w:t>
      </w:r>
      <w:r w:rsidR="00E6287C">
        <w:rPr>
          <w:rFonts w:eastAsiaTheme="minorEastAsia"/>
        </w:rPr>
        <w:t>ecies</w:t>
      </w:r>
      <w:r w:rsidRPr="009E1B0F">
        <w:rPr>
          <w:rFonts w:eastAsiaTheme="minorEastAsia"/>
        </w:rPr>
        <w:t xml:space="preserve">, </w:t>
      </w:r>
      <w:r w:rsidRPr="00B30066">
        <w:rPr>
          <w:rFonts w:eastAsiaTheme="minorEastAsia"/>
          <w:i/>
        </w:rPr>
        <w:t>Enterococcus</w:t>
      </w:r>
      <w:r w:rsidRPr="009E1B0F">
        <w:rPr>
          <w:rFonts w:eastAsiaTheme="minorEastAsia"/>
        </w:rPr>
        <w:t xml:space="preserve"> sp</w:t>
      </w:r>
      <w:r w:rsidR="00E6287C">
        <w:rPr>
          <w:rFonts w:eastAsiaTheme="minorEastAsia"/>
        </w:rPr>
        <w:t>ecies</w:t>
      </w:r>
      <w:r w:rsidRPr="009E1B0F">
        <w:rPr>
          <w:rFonts w:eastAsiaTheme="minorEastAsia"/>
        </w:rPr>
        <w:t xml:space="preserve">, </w:t>
      </w:r>
      <w:r w:rsidRPr="00B30066">
        <w:rPr>
          <w:rFonts w:eastAsiaTheme="minorEastAsia"/>
          <w:i/>
        </w:rPr>
        <w:t>S. aureus</w:t>
      </w:r>
      <w:r w:rsidR="00E6287C">
        <w:rPr>
          <w:rFonts w:eastAsiaTheme="minorEastAsia"/>
        </w:rPr>
        <w:t xml:space="preserve"> and</w:t>
      </w:r>
      <w:r w:rsidR="00E6287C" w:rsidRPr="00B30066">
        <w:rPr>
          <w:rFonts w:eastAsiaTheme="minorEastAsia"/>
          <w:i/>
        </w:rPr>
        <w:t xml:space="preserve"> Candida</w:t>
      </w:r>
      <w:r w:rsidRPr="009E1B0F">
        <w:rPr>
          <w:rFonts w:eastAsiaTheme="minorEastAsia"/>
        </w:rPr>
        <w:t xml:space="preserve"> sp</w:t>
      </w:r>
      <w:r w:rsidR="00E6287C">
        <w:rPr>
          <w:rFonts w:eastAsiaTheme="minorEastAsia"/>
        </w:rPr>
        <w:t>ecies</w:t>
      </w:r>
      <w:r w:rsidRPr="009E1B0F">
        <w:rPr>
          <w:rFonts w:eastAsiaTheme="minorEastAsia"/>
        </w:rPr>
        <w:t>.</w:t>
      </w:r>
    </w:p>
    <w:p w:rsidR="00BD4525" w:rsidRPr="009E1B0F" w:rsidRDefault="00BD4525" w:rsidP="00BD4525">
      <w:pPr>
        <w:pStyle w:val="PHEBodytext"/>
        <w:rPr>
          <w:rFonts w:eastAsiaTheme="minorEastAsia"/>
          <w:color w:val="FF0000"/>
        </w:rPr>
      </w:pPr>
      <w:r w:rsidRPr="009E1B0F">
        <w:rPr>
          <w:rFonts w:eastAsiaTheme="minorEastAsia"/>
          <w:i/>
        </w:rPr>
        <w:t>S. aureus</w:t>
      </w:r>
      <w:r w:rsidRPr="009E1B0F">
        <w:rPr>
          <w:rFonts w:eastAsiaTheme="minorEastAsia"/>
        </w:rPr>
        <w:t xml:space="preserve"> is unusual except in CSU or perineum contamination in women. In men a secondary source is likely</w:t>
      </w:r>
      <w:r w:rsidR="003B17E2" w:rsidRPr="003B17E2">
        <w:rPr>
          <w:rFonts w:eastAsiaTheme="minorEastAsia"/>
        </w:rPr>
        <w:t>.</w:t>
      </w:r>
    </w:p>
    <w:p w:rsidR="00BD4525" w:rsidRPr="009E1B0F" w:rsidRDefault="00BD4525" w:rsidP="00BD4525">
      <w:pPr>
        <w:pStyle w:val="PHEreportsub"/>
        <w:rPr>
          <w:rFonts w:eastAsiaTheme="minorEastAsia"/>
        </w:rPr>
      </w:pPr>
      <w:r w:rsidRPr="009E1B0F">
        <w:rPr>
          <w:rFonts w:eastAsiaTheme="minorEastAsia"/>
        </w:rPr>
        <w:t>Children MSUs and bacterial growths:</w:t>
      </w:r>
    </w:p>
    <w:p w:rsidR="00BD4525" w:rsidRPr="009E1B0F" w:rsidRDefault="00BD4525" w:rsidP="00BD4525">
      <w:pPr>
        <w:pStyle w:val="PHEBodytext"/>
        <w:rPr>
          <w:rFonts w:eastAsiaTheme="minorEastAsia"/>
        </w:rPr>
      </w:pPr>
      <w:r w:rsidRPr="009E1B0F">
        <w:rPr>
          <w:rFonts w:eastAsiaTheme="minorEastAsia"/>
        </w:rPr>
        <w:t>A pure growth of between 10</w:t>
      </w:r>
      <w:r w:rsidRPr="009E1B0F">
        <w:rPr>
          <w:rFonts w:eastAsiaTheme="minorEastAsia"/>
          <w:vertAlign w:val="superscript"/>
        </w:rPr>
        <w:t>7</w:t>
      </w:r>
      <w:r w:rsidRPr="009E1B0F">
        <w:rPr>
          <w:rFonts w:eastAsiaTheme="minorEastAsia"/>
        </w:rPr>
        <w:t>-10</w:t>
      </w:r>
      <w:r w:rsidRPr="009E1B0F">
        <w:rPr>
          <w:rFonts w:eastAsiaTheme="minorEastAsia"/>
          <w:vertAlign w:val="superscript"/>
        </w:rPr>
        <w:t>8</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/L (10</w:t>
      </w:r>
      <w:r w:rsidRPr="009E1B0F">
        <w:rPr>
          <w:rFonts w:eastAsiaTheme="minorEastAsia"/>
          <w:vertAlign w:val="superscript"/>
        </w:rPr>
        <w:t>4</w:t>
      </w:r>
      <w:r w:rsidRPr="009E1B0F">
        <w:rPr>
          <w:rFonts w:eastAsiaTheme="minorEastAsia"/>
        </w:rPr>
        <w:t>-10</w:t>
      </w:r>
      <w:r w:rsidRPr="009E1B0F">
        <w:rPr>
          <w:rFonts w:eastAsiaTheme="minorEastAsia"/>
          <w:vertAlign w:val="superscript"/>
        </w:rPr>
        <w:t>5</w:t>
      </w:r>
      <w:r w:rsidRPr="009E1B0F">
        <w:rPr>
          <w:rFonts w:eastAsiaTheme="minorEastAsia"/>
        </w:rPr>
        <w:t xml:space="preserve"> </w:t>
      </w:r>
      <w:proofErr w:type="spellStart"/>
      <w:r w:rsidRPr="009E1B0F">
        <w:rPr>
          <w:rFonts w:eastAsiaTheme="minorEastAsia"/>
        </w:rPr>
        <w:t>cfu</w:t>
      </w:r>
      <w:proofErr w:type="spellEnd"/>
      <w:r w:rsidRPr="009E1B0F">
        <w:rPr>
          <w:rFonts w:eastAsiaTheme="minorEastAsia"/>
        </w:rPr>
        <w:t>/mL) is consistent with UTI in a carefully taken specimen from a child but it can be difficult to get clean samples.</w:t>
      </w:r>
    </w:p>
    <w:p w:rsidR="00BD4525" w:rsidRPr="009E1B0F" w:rsidRDefault="00BD4525" w:rsidP="00BD4525">
      <w:pPr>
        <w:pStyle w:val="PHEreportsub"/>
        <w:rPr>
          <w:rFonts w:eastAsiaTheme="minorEastAsia"/>
        </w:rPr>
      </w:pPr>
      <w:r w:rsidRPr="009E1B0F">
        <w:rPr>
          <w:rFonts w:eastAsiaTheme="minorEastAsia"/>
        </w:rPr>
        <w:lastRenderedPageBreak/>
        <w:t>CSU and bacterial growths:</w:t>
      </w:r>
    </w:p>
    <w:p w:rsidR="00BD4525" w:rsidRDefault="00BD4525" w:rsidP="00BD4525">
      <w:pPr>
        <w:pStyle w:val="PHEBodytext"/>
        <w:rPr>
          <w:rFonts w:eastAsiaTheme="minorEastAsia"/>
        </w:rPr>
      </w:pPr>
      <w:r w:rsidRPr="009E1B0F">
        <w:rPr>
          <w:rFonts w:eastAsiaTheme="minorEastAsia"/>
        </w:rPr>
        <w:t xml:space="preserve">May not accurately reflect the true bladder pathogen and often contains several bacterial species. Urine cultures may not reflect bladder bacteriuria because sampled organisms may have arisen from biofilms on the inner surface of the catheter. Quality of specimen collection and clinical circumstances in the individual patient are critical in the interpretation of bacterial counts. In specimens from long term-catheterised patients, interpretation of significance on the basis of bacterial counts alone may be impossible. Catheterisation is occasionally used to collect a contamination free sample (‘in and out’) when any bacterial growth is significant: these results should be interpreted in the same way as MSUs. </w:t>
      </w:r>
    </w:p>
    <w:p w:rsidR="00BD4525" w:rsidRPr="00BD4525" w:rsidRDefault="00BD4525" w:rsidP="00BD4525">
      <w:pPr>
        <w:pStyle w:val="PHEBodytext"/>
        <w:rPr>
          <w:rFonts w:eastAsiaTheme="minorEastAsia"/>
          <w:b/>
          <w:sz w:val="28"/>
        </w:rPr>
      </w:pPr>
      <w:r w:rsidRPr="00BD4525">
        <w:rPr>
          <w:rFonts w:eastAsiaTheme="minorEastAsia"/>
          <w:b/>
          <w:sz w:val="28"/>
        </w:rPr>
        <w:t>Other lab reported findings:</w:t>
      </w:r>
    </w:p>
    <w:p w:rsidR="00BD4525" w:rsidRPr="009E1B0F" w:rsidRDefault="00BD4525" w:rsidP="00BD4525">
      <w:pPr>
        <w:pStyle w:val="PHEBodytext"/>
        <w:rPr>
          <w:rFonts w:eastAsiaTheme="minorEastAsia"/>
          <w:b/>
        </w:rPr>
      </w:pPr>
      <w:r w:rsidRPr="009E1B0F">
        <w:rPr>
          <w:rFonts w:eastAsiaTheme="minorEastAsia"/>
          <w:b/>
        </w:rPr>
        <w:t xml:space="preserve">Squamous epithelial cells </w:t>
      </w:r>
      <w:r w:rsidRPr="009E1B0F">
        <w:rPr>
          <w:rFonts w:eastAsiaTheme="minorEastAsia"/>
        </w:rPr>
        <w:t>– may be due to skin contamination of sample</w:t>
      </w:r>
    </w:p>
    <w:p w:rsidR="00BD4525" w:rsidRPr="009E1B0F" w:rsidRDefault="00BD4525" w:rsidP="00BD4525">
      <w:pPr>
        <w:pStyle w:val="PHEBodytext"/>
        <w:rPr>
          <w:rFonts w:eastAsiaTheme="minorEastAsia"/>
          <w:b/>
        </w:rPr>
      </w:pPr>
      <w:r w:rsidRPr="009E1B0F">
        <w:rPr>
          <w:rFonts w:eastAsiaTheme="minorEastAsia"/>
          <w:b/>
        </w:rPr>
        <w:t xml:space="preserve">Red blood cells </w:t>
      </w:r>
      <w:r w:rsidRPr="009E1B0F">
        <w:rPr>
          <w:rFonts w:eastAsiaTheme="minorEastAsia"/>
        </w:rPr>
        <w:t>– requires follow up to exclude serious pathology</w:t>
      </w:r>
    </w:p>
    <w:p w:rsidR="00BD4525" w:rsidRPr="009E1B0F" w:rsidRDefault="00BD4525" w:rsidP="00BD4525">
      <w:pPr>
        <w:pStyle w:val="PHEBodytext"/>
        <w:rPr>
          <w:rFonts w:eastAsiaTheme="minorEastAsia"/>
        </w:rPr>
      </w:pPr>
      <w:r w:rsidRPr="009E1B0F">
        <w:rPr>
          <w:rFonts w:eastAsiaTheme="minorEastAsia"/>
          <w:b/>
        </w:rPr>
        <w:t xml:space="preserve">Hyaline casts - </w:t>
      </w:r>
      <w:r w:rsidRPr="009E1B0F">
        <w:rPr>
          <w:rFonts w:eastAsiaTheme="minorEastAsia"/>
        </w:rPr>
        <w:t>Large numbers of hyaline casts are associated with renal disease, but may also be found in patients with fever or following strenuous exercise</w:t>
      </w:r>
    </w:p>
    <w:p w:rsidR="00BD4525" w:rsidRPr="009E1B0F" w:rsidRDefault="00BD4525" w:rsidP="00BD4525">
      <w:pPr>
        <w:pStyle w:val="PHEBodytext"/>
        <w:rPr>
          <w:rFonts w:eastAsiaTheme="minorEastAsia"/>
        </w:rPr>
      </w:pPr>
      <w:r w:rsidRPr="009E1B0F">
        <w:rPr>
          <w:rFonts w:eastAsiaTheme="minorEastAsia"/>
          <w:b/>
        </w:rPr>
        <w:t>Granular and cellular casts</w:t>
      </w:r>
      <w:r w:rsidRPr="009E1B0F">
        <w:rPr>
          <w:rFonts w:eastAsiaTheme="minorEastAsia"/>
        </w:rPr>
        <w:t xml:space="preserve"> - indicate pyelonephritis or glomerulonephritis</w:t>
      </w:r>
    </w:p>
    <w:p w:rsidR="00BD4525" w:rsidRDefault="00BD4525" w:rsidP="00BD4525">
      <w:pPr>
        <w:pStyle w:val="PHEBodytext"/>
        <w:rPr>
          <w:rFonts w:eastAsiaTheme="minorEastAsia"/>
        </w:rPr>
      </w:pPr>
      <w:r w:rsidRPr="009E1B0F">
        <w:rPr>
          <w:rFonts w:eastAsiaTheme="minorEastAsia"/>
          <w:b/>
        </w:rPr>
        <w:t>RBC casts</w:t>
      </w:r>
      <w:r w:rsidRPr="009E1B0F">
        <w:rPr>
          <w:rFonts w:eastAsiaTheme="minorEastAsia"/>
        </w:rPr>
        <w:t xml:space="preserve"> - RBC casts usually indicate glomerular bleeding and are excreted in large numbers in the acute phase of glomerulonephritis </w:t>
      </w:r>
    </w:p>
    <w:p w:rsidR="000A4052" w:rsidRPr="00BA391D" w:rsidRDefault="000A4052" w:rsidP="00935602">
      <w:pPr>
        <w:pStyle w:val="PHEreportHeading1"/>
      </w:pPr>
      <w:bookmarkStart w:id="27" w:name="_Toc476647934"/>
      <w:r w:rsidRPr="00BA391D">
        <w:t xml:space="preserve">Quality </w:t>
      </w:r>
      <w:r w:rsidR="00D050E5" w:rsidRPr="00BA391D">
        <w:t>a</w:t>
      </w:r>
      <w:r w:rsidRPr="00BA391D">
        <w:t>ssurance and governance</w:t>
      </w:r>
      <w:bookmarkEnd w:id="27"/>
    </w:p>
    <w:p w:rsidR="00686911" w:rsidRDefault="00532BDE" w:rsidP="00B3417D">
      <w:pPr>
        <w:pStyle w:val="PHEBodytext"/>
        <w:rPr>
          <w:szCs w:val="24"/>
        </w:rPr>
      </w:pPr>
      <w:r w:rsidRPr="009360FC">
        <w:rPr>
          <w:szCs w:val="24"/>
        </w:rPr>
        <w:t xml:space="preserve">You </w:t>
      </w:r>
      <w:r w:rsidR="00686911">
        <w:rPr>
          <w:szCs w:val="24"/>
        </w:rPr>
        <w:t>should</w:t>
      </w:r>
      <w:r w:rsidRPr="009360FC">
        <w:rPr>
          <w:szCs w:val="24"/>
        </w:rPr>
        <w:t xml:space="preserve"> include</w:t>
      </w:r>
      <w:r w:rsidR="00B90F17">
        <w:rPr>
          <w:szCs w:val="24"/>
        </w:rPr>
        <w:t xml:space="preserve"> details of</w:t>
      </w:r>
      <w:r w:rsidR="00686911">
        <w:rPr>
          <w:szCs w:val="24"/>
        </w:rPr>
        <w:t>:</w:t>
      </w:r>
    </w:p>
    <w:p w:rsidR="00686911" w:rsidRDefault="00B3417D" w:rsidP="00A86720">
      <w:pPr>
        <w:pStyle w:val="PHEBodytext"/>
        <w:numPr>
          <w:ilvl w:val="0"/>
          <w:numId w:val="37"/>
        </w:numPr>
        <w:rPr>
          <w:szCs w:val="24"/>
        </w:rPr>
      </w:pPr>
      <w:r w:rsidRPr="009360FC">
        <w:rPr>
          <w:szCs w:val="24"/>
        </w:rPr>
        <w:t>the quality assurance and governance</w:t>
      </w:r>
      <w:r w:rsidR="00EE35FF" w:rsidRPr="009360FC">
        <w:rPr>
          <w:szCs w:val="24"/>
        </w:rPr>
        <w:t xml:space="preserve"> structure</w:t>
      </w:r>
      <w:r w:rsidRPr="009360FC">
        <w:rPr>
          <w:szCs w:val="24"/>
        </w:rPr>
        <w:t xml:space="preserve"> </w:t>
      </w:r>
      <w:r w:rsidR="00EE35FF" w:rsidRPr="009360FC">
        <w:rPr>
          <w:szCs w:val="24"/>
        </w:rPr>
        <w:t>for</w:t>
      </w:r>
      <w:r w:rsidRPr="009360FC">
        <w:rPr>
          <w:szCs w:val="24"/>
        </w:rPr>
        <w:t xml:space="preserve"> the laboratory</w:t>
      </w:r>
    </w:p>
    <w:p w:rsidR="008F4003" w:rsidRDefault="00B3417D" w:rsidP="008F4003">
      <w:pPr>
        <w:pStyle w:val="PHEBodytext"/>
        <w:numPr>
          <w:ilvl w:val="0"/>
          <w:numId w:val="30"/>
        </w:numPr>
        <w:rPr>
          <w:szCs w:val="24"/>
        </w:rPr>
      </w:pPr>
      <w:r w:rsidRPr="009360FC">
        <w:rPr>
          <w:szCs w:val="24"/>
        </w:rPr>
        <w:t>the complaints procedure</w:t>
      </w:r>
    </w:p>
    <w:p w:rsidR="00B3417D" w:rsidRDefault="00B3417D" w:rsidP="00935602">
      <w:pPr>
        <w:pStyle w:val="PHEBodytext"/>
        <w:numPr>
          <w:ilvl w:val="0"/>
          <w:numId w:val="30"/>
        </w:numPr>
        <w:rPr>
          <w:szCs w:val="24"/>
        </w:rPr>
      </w:pPr>
      <w:r w:rsidRPr="008F4003">
        <w:rPr>
          <w:szCs w:val="24"/>
        </w:rPr>
        <w:t>the laboratory’s policy on protection of personal information; and the fax and email policy</w:t>
      </w:r>
    </w:p>
    <w:p w:rsidR="005110F4" w:rsidRPr="00E70D45" w:rsidRDefault="004A4EF4" w:rsidP="00935602">
      <w:pPr>
        <w:pStyle w:val="PHEBodytext"/>
        <w:numPr>
          <w:ilvl w:val="0"/>
          <w:numId w:val="30"/>
        </w:numPr>
        <w:rPr>
          <w:szCs w:val="24"/>
        </w:rPr>
      </w:pPr>
      <w:r w:rsidRPr="00E70D45">
        <w:rPr>
          <w:szCs w:val="24"/>
        </w:rPr>
        <w:t>e</w:t>
      </w:r>
      <w:r w:rsidR="005110F4" w:rsidRPr="00E70D45">
        <w:rPr>
          <w:szCs w:val="24"/>
        </w:rPr>
        <w:t>nsur</w:t>
      </w:r>
      <w:r w:rsidR="008F4003" w:rsidRPr="00E70D45">
        <w:rPr>
          <w:szCs w:val="24"/>
        </w:rPr>
        <w:t>e</w:t>
      </w:r>
      <w:r w:rsidR="005110F4" w:rsidRPr="00E70D45">
        <w:rPr>
          <w:szCs w:val="24"/>
        </w:rPr>
        <w:t xml:space="preserve"> </w:t>
      </w:r>
      <w:r w:rsidR="00B551EE" w:rsidRPr="00E70D45">
        <w:rPr>
          <w:szCs w:val="24"/>
        </w:rPr>
        <w:t xml:space="preserve">that </w:t>
      </w:r>
      <w:r w:rsidR="005110F4" w:rsidRPr="00E70D45">
        <w:rPr>
          <w:szCs w:val="24"/>
        </w:rPr>
        <w:t>the manual is consistent with ISO</w:t>
      </w:r>
      <w:r w:rsidR="00686911" w:rsidRPr="00E70D45">
        <w:rPr>
          <w:szCs w:val="24"/>
        </w:rPr>
        <w:t xml:space="preserve">15189 </w:t>
      </w:r>
      <w:r w:rsidR="005110F4" w:rsidRPr="00E70D45">
        <w:rPr>
          <w:szCs w:val="24"/>
        </w:rPr>
        <w:t xml:space="preserve">guidance (reference the </w:t>
      </w:r>
      <w:r w:rsidR="00DA1BDE" w:rsidRPr="00E70D45">
        <w:rPr>
          <w:szCs w:val="24"/>
        </w:rPr>
        <w:t xml:space="preserve">ISO </w:t>
      </w:r>
      <w:r w:rsidR="005110F4" w:rsidRPr="00E70D45">
        <w:rPr>
          <w:szCs w:val="24"/>
        </w:rPr>
        <w:t>guidance in this section</w:t>
      </w:r>
      <w:r w:rsidR="00CA60DD" w:rsidRPr="00E70D45">
        <w:rPr>
          <w:szCs w:val="24"/>
        </w:rPr>
        <w:t>)</w:t>
      </w:r>
      <w:r w:rsidR="00CA60DD" w:rsidRPr="00E70D45">
        <w:rPr>
          <w:szCs w:val="24"/>
        </w:rPr>
        <w:fldChar w:fldCharType="begin" w:fldLock="1"/>
      </w:r>
      <w:r w:rsidR="004B0227">
        <w:rPr>
          <w:szCs w:val="24"/>
        </w:rPr>
        <w:instrText xml:space="preserve"> ADDIN EN.CITE &lt;EndNote&gt;&lt;Cite&gt;&lt;Author&gt;Standardization&lt;/Author&gt;&lt;Year&gt;2012&lt;/Year&gt;&lt;RecNum&gt;1&lt;/RecNum&gt;&lt;DisplayText&gt;&lt;style face="superscript"&gt;1&lt;/style&gt;&lt;/DisplayText&gt;&lt;record&gt;&lt;rec-number&gt;1&lt;/rec-number&gt;&lt;foreign-keys&gt;&lt;key app="EN" db-id="5szv5wwrzx020kexw9q5dazepzd5aredspvz" timestamp="1486473840"&gt;1&lt;/key&gt;&lt;/foreign-keys&gt;&lt;ref-type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15189:2012)&lt;/title&gt;&lt;/titles&gt;&lt;pages&gt;1-50&lt;/pages&gt;&lt;dates&gt;&lt;year&gt;2012&lt;/year&gt;&lt;/dates&gt;&lt;publisher&gt;British Standards Institution. &lt;/publisher&gt;&lt;urls&gt;&lt;/urls&gt;&lt;research-notes&gt;&lt;style face="bold" font="default" size="100%"&gt;A, V&lt;/style&gt;&lt;/research-notes&gt;&lt;access-date&gt;10/02/17&lt;/access-date&gt;&lt;/record&gt;&lt;/Cite&gt;&lt;/EndNote&gt;</w:instrText>
      </w:r>
      <w:r w:rsidR="00CA60DD" w:rsidRPr="00E70D45">
        <w:rPr>
          <w:szCs w:val="24"/>
        </w:rPr>
        <w:fldChar w:fldCharType="separate"/>
      </w:r>
      <w:r w:rsidR="00E70D45" w:rsidRPr="00E70D45">
        <w:rPr>
          <w:noProof/>
          <w:szCs w:val="24"/>
          <w:vertAlign w:val="superscript"/>
        </w:rPr>
        <w:t>1</w:t>
      </w:r>
      <w:r w:rsidR="00CA60DD" w:rsidRPr="00E70D45">
        <w:rPr>
          <w:szCs w:val="24"/>
        </w:rPr>
        <w:fldChar w:fldCharType="end"/>
      </w:r>
    </w:p>
    <w:p w:rsidR="00ED33EC" w:rsidRPr="009360FC" w:rsidRDefault="00B3417D" w:rsidP="00935602">
      <w:pPr>
        <w:pStyle w:val="PHEBodytext"/>
        <w:numPr>
          <w:ilvl w:val="0"/>
          <w:numId w:val="30"/>
        </w:numPr>
        <w:rPr>
          <w:szCs w:val="24"/>
        </w:rPr>
      </w:pPr>
      <w:r w:rsidRPr="00263500">
        <w:rPr>
          <w:szCs w:val="24"/>
        </w:rPr>
        <w:t>a statement on the accreditation st</w:t>
      </w:r>
      <w:r w:rsidRPr="009360FC">
        <w:rPr>
          <w:szCs w:val="24"/>
        </w:rPr>
        <w:t>atus, link to the accreditation body, and list of which (if any) tests are excluded from the accredited scope of practice (</w:t>
      </w:r>
      <w:r w:rsidR="00CD52C6">
        <w:rPr>
          <w:szCs w:val="24"/>
        </w:rPr>
        <w:t>a</w:t>
      </w:r>
      <w:r w:rsidRPr="009360FC">
        <w:rPr>
          <w:szCs w:val="24"/>
        </w:rPr>
        <w:t>ccredita</w:t>
      </w:r>
      <w:r w:rsidR="005A408F">
        <w:rPr>
          <w:szCs w:val="24"/>
        </w:rPr>
        <w:t>tion status of test repertoire)</w:t>
      </w:r>
    </w:p>
    <w:p w:rsidR="00CD5260" w:rsidRDefault="00B551EE" w:rsidP="00CD5260">
      <w:pPr>
        <w:pStyle w:val="PHEBodytext"/>
        <w:numPr>
          <w:ilvl w:val="0"/>
          <w:numId w:val="30"/>
        </w:numPr>
        <w:rPr>
          <w:szCs w:val="24"/>
        </w:rPr>
      </w:pPr>
      <w:r>
        <w:rPr>
          <w:szCs w:val="24"/>
        </w:rPr>
        <w:t>how to</w:t>
      </w:r>
      <w:r w:rsidR="004A4EF4">
        <w:rPr>
          <w:szCs w:val="24"/>
        </w:rPr>
        <w:t xml:space="preserve"> </w:t>
      </w:r>
      <w:r>
        <w:rPr>
          <w:szCs w:val="24"/>
        </w:rPr>
        <w:t>obtain</w:t>
      </w:r>
      <w:r w:rsidR="00686911">
        <w:rPr>
          <w:szCs w:val="24"/>
        </w:rPr>
        <w:t xml:space="preserve"> </w:t>
      </w:r>
      <w:r w:rsidR="00FD3373" w:rsidRPr="009360FC">
        <w:rPr>
          <w:szCs w:val="24"/>
        </w:rPr>
        <w:t>validation/verification data</w:t>
      </w:r>
    </w:p>
    <w:p w:rsidR="00686911" w:rsidRPr="00CD5260" w:rsidRDefault="00632A47" w:rsidP="00CD5260">
      <w:pPr>
        <w:pStyle w:val="PHEBodytext"/>
        <w:numPr>
          <w:ilvl w:val="0"/>
          <w:numId w:val="30"/>
        </w:numPr>
        <w:rPr>
          <w:szCs w:val="24"/>
        </w:rPr>
      </w:pPr>
      <w:r w:rsidRPr="00CD5260">
        <w:rPr>
          <w:szCs w:val="24"/>
        </w:rPr>
        <w:t>c</w:t>
      </w:r>
      <w:r w:rsidR="00532BDE" w:rsidRPr="00CD5260">
        <w:rPr>
          <w:szCs w:val="24"/>
        </w:rPr>
        <w:t>ompliance with Human Tissue Act</w:t>
      </w:r>
    </w:p>
    <w:p w:rsidR="005548FC" w:rsidRPr="00BA391D" w:rsidRDefault="005548FC" w:rsidP="005548FC">
      <w:pPr>
        <w:pStyle w:val="PHEBodytext"/>
        <w:rPr>
          <w:rFonts w:cs="Arial"/>
        </w:rPr>
        <w:sectPr w:rsidR="005548FC" w:rsidRPr="00BA391D" w:rsidSect="00155021">
          <w:headerReference w:type="even" r:id="rId25"/>
          <w:headerReference w:type="default" r:id="rId26"/>
          <w:footerReference w:type="default" r:id="rId27"/>
          <w:headerReference w:type="first" r:id="rId28"/>
          <w:footerReference w:type="first" r:id="rId29"/>
          <w:pgSz w:w="11906" w:h="16838" w:code="9"/>
          <w:pgMar w:top="567" w:right="1287" w:bottom="1440" w:left="1440" w:header="709" w:footer="709" w:gutter="0"/>
          <w:pgNumType w:start="1"/>
          <w:cols w:space="708"/>
          <w:titlePg/>
          <w:docGrid w:linePitch="360"/>
        </w:sectPr>
      </w:pPr>
      <w:bookmarkStart w:id="31" w:name="_Toc285103697"/>
      <w:bookmarkEnd w:id="24"/>
      <w:bookmarkEnd w:id="25"/>
      <w:bookmarkEnd w:id="26"/>
    </w:p>
    <w:p w:rsidR="00F02E3A" w:rsidRDefault="00D32B1A" w:rsidP="00A23C1E">
      <w:pPr>
        <w:pStyle w:val="PHEreportHeading1"/>
      </w:pPr>
      <w:bookmarkStart w:id="32" w:name="_Toc366070304"/>
      <w:bookmarkStart w:id="33" w:name="_Toc476647935"/>
      <w:bookmarkEnd w:id="31"/>
      <w:r w:rsidRPr="00BA391D">
        <w:lastRenderedPageBreak/>
        <w:t>References</w:t>
      </w:r>
      <w:bookmarkEnd w:id="32"/>
      <w:bookmarkEnd w:id="33"/>
    </w:p>
    <w:p w:rsidR="00706E7A" w:rsidRPr="005919BD" w:rsidRDefault="00706E7A" w:rsidP="00706E7A">
      <w:pPr>
        <w:ind w:left="0" w:firstLine="0"/>
        <w:rPr>
          <w:b/>
        </w:rPr>
      </w:pPr>
      <w:r w:rsidRPr="005919BD">
        <w:rPr>
          <w:b/>
        </w:rPr>
        <w:t>Modified GRADE table used by UK SMIs when assessing references</w:t>
      </w:r>
    </w:p>
    <w:p w:rsidR="00706E7A" w:rsidRDefault="00706E7A" w:rsidP="00706E7A">
      <w:pPr>
        <w:ind w:left="0" w:firstLine="0"/>
      </w:pPr>
    </w:p>
    <w:p w:rsidR="00706E7A" w:rsidRDefault="00706E7A" w:rsidP="00706E7A">
      <w:pPr>
        <w:ind w:left="0" w:firstLine="0"/>
      </w:pPr>
      <w:r w:rsidRPr="008A058E">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706E7A" w:rsidRDefault="00706E7A" w:rsidP="00706E7A">
      <w:pPr>
        <w:ind w:left="0" w:firstLine="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706E7A" w:rsidRPr="00C66EBE" w:rsidTr="00F9020F">
        <w:tc>
          <w:tcPr>
            <w:tcW w:w="4219" w:type="dxa"/>
          </w:tcPr>
          <w:p w:rsidR="00706E7A" w:rsidRDefault="00706E7A" w:rsidP="00F9020F">
            <w:pPr>
              <w:widowControl w:val="0"/>
              <w:overflowPunct w:val="0"/>
              <w:autoSpaceDE w:val="0"/>
              <w:autoSpaceDN w:val="0"/>
              <w:adjustRightInd w:val="0"/>
              <w:jc w:val="both"/>
              <w:textAlignment w:val="baseline"/>
              <w:rPr>
                <w:b/>
              </w:rPr>
            </w:pPr>
          </w:p>
          <w:p w:rsidR="00706E7A" w:rsidRDefault="00706E7A" w:rsidP="00F9020F">
            <w:pPr>
              <w:widowControl w:val="0"/>
              <w:overflowPunct w:val="0"/>
              <w:autoSpaceDE w:val="0"/>
              <w:autoSpaceDN w:val="0"/>
              <w:adjustRightInd w:val="0"/>
              <w:jc w:val="both"/>
              <w:textAlignment w:val="baseline"/>
              <w:rPr>
                <w:b/>
              </w:rPr>
            </w:pPr>
            <w:r w:rsidRPr="004F0082">
              <w:rPr>
                <w:b/>
              </w:rPr>
              <w:t>Strength of recommendation</w:t>
            </w:r>
          </w:p>
          <w:p w:rsidR="00706E7A" w:rsidRPr="004F0082" w:rsidRDefault="00706E7A" w:rsidP="00F9020F">
            <w:pPr>
              <w:widowControl w:val="0"/>
              <w:overflowPunct w:val="0"/>
              <w:autoSpaceDE w:val="0"/>
              <w:autoSpaceDN w:val="0"/>
              <w:adjustRightInd w:val="0"/>
              <w:jc w:val="both"/>
              <w:textAlignment w:val="baseline"/>
              <w:rPr>
                <w:b/>
              </w:rPr>
            </w:pPr>
          </w:p>
        </w:tc>
        <w:tc>
          <w:tcPr>
            <w:tcW w:w="4251" w:type="dxa"/>
          </w:tcPr>
          <w:p w:rsidR="00706E7A" w:rsidRDefault="00706E7A" w:rsidP="00F9020F">
            <w:pPr>
              <w:widowControl w:val="0"/>
              <w:overflowPunct w:val="0"/>
              <w:autoSpaceDE w:val="0"/>
              <w:autoSpaceDN w:val="0"/>
              <w:adjustRightInd w:val="0"/>
              <w:jc w:val="both"/>
              <w:textAlignment w:val="baseline"/>
              <w:rPr>
                <w:b/>
              </w:rPr>
            </w:pPr>
          </w:p>
          <w:p w:rsidR="00706E7A" w:rsidRPr="004F0082" w:rsidRDefault="00706E7A" w:rsidP="00F9020F">
            <w:pPr>
              <w:widowControl w:val="0"/>
              <w:overflowPunct w:val="0"/>
              <w:autoSpaceDE w:val="0"/>
              <w:autoSpaceDN w:val="0"/>
              <w:adjustRightInd w:val="0"/>
              <w:jc w:val="both"/>
              <w:textAlignment w:val="baseline"/>
              <w:rPr>
                <w:b/>
              </w:rPr>
            </w:pPr>
            <w:r w:rsidRPr="004F0082">
              <w:rPr>
                <w:b/>
              </w:rPr>
              <w:t>Quality of evidence</w:t>
            </w:r>
          </w:p>
        </w:tc>
      </w:tr>
      <w:tr w:rsidR="00706E7A" w:rsidRPr="00C66EBE" w:rsidTr="00F9020F">
        <w:tc>
          <w:tcPr>
            <w:tcW w:w="4219" w:type="dxa"/>
          </w:tcPr>
          <w:p w:rsidR="00706E7A" w:rsidRPr="006B41F1" w:rsidRDefault="00706E7A" w:rsidP="00F9020F">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706E7A" w:rsidRPr="006B41F1" w:rsidRDefault="00706E7A" w:rsidP="00F9020F">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706E7A" w:rsidRPr="00C66EBE" w:rsidTr="00F9020F">
        <w:tc>
          <w:tcPr>
            <w:tcW w:w="4219" w:type="dxa"/>
          </w:tcPr>
          <w:p w:rsidR="00706E7A" w:rsidRPr="006B41F1" w:rsidRDefault="00706E7A" w:rsidP="00F9020F">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706E7A" w:rsidRPr="006B41F1" w:rsidRDefault="00706E7A" w:rsidP="00F9020F">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706E7A" w:rsidRPr="00C66EBE" w:rsidTr="00F9020F">
        <w:tc>
          <w:tcPr>
            <w:tcW w:w="4219" w:type="dxa"/>
          </w:tcPr>
          <w:p w:rsidR="00706E7A" w:rsidRPr="006B41F1" w:rsidRDefault="00706E7A" w:rsidP="00F9020F">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706E7A" w:rsidRPr="006B41F1" w:rsidRDefault="00706E7A" w:rsidP="00F9020F">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706E7A" w:rsidRPr="00C66EBE" w:rsidTr="00F9020F">
        <w:trPr>
          <w:trHeight w:val="765"/>
        </w:trPr>
        <w:tc>
          <w:tcPr>
            <w:tcW w:w="4219" w:type="dxa"/>
          </w:tcPr>
          <w:p w:rsidR="00706E7A" w:rsidRPr="006B41F1" w:rsidRDefault="00706E7A" w:rsidP="00F9020F">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706E7A" w:rsidRPr="006B41F1" w:rsidRDefault="00706E7A" w:rsidP="00F9020F">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706E7A" w:rsidRPr="00C66EBE" w:rsidTr="00F9020F">
        <w:trPr>
          <w:trHeight w:val="330"/>
        </w:trPr>
        <w:tc>
          <w:tcPr>
            <w:tcW w:w="4219" w:type="dxa"/>
          </w:tcPr>
          <w:p w:rsidR="00706E7A" w:rsidRPr="006B41F1" w:rsidRDefault="00706E7A" w:rsidP="00F9020F">
            <w:pPr>
              <w:widowControl w:val="0"/>
              <w:overflowPunct w:val="0"/>
              <w:autoSpaceDE w:val="0"/>
              <w:autoSpaceDN w:val="0"/>
              <w:adjustRightInd w:val="0"/>
              <w:jc w:val="both"/>
              <w:textAlignment w:val="baseline"/>
              <w:rPr>
                <w:b/>
              </w:rPr>
            </w:pPr>
          </w:p>
        </w:tc>
        <w:tc>
          <w:tcPr>
            <w:tcW w:w="4251" w:type="dxa"/>
          </w:tcPr>
          <w:p w:rsidR="00706E7A" w:rsidRDefault="00706E7A" w:rsidP="00F9020F">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706E7A" w:rsidRPr="00C66EBE" w:rsidTr="00F9020F">
        <w:tc>
          <w:tcPr>
            <w:tcW w:w="4219" w:type="dxa"/>
          </w:tcPr>
          <w:p w:rsidR="00706E7A" w:rsidRPr="006B41F1" w:rsidRDefault="00706E7A" w:rsidP="00F9020F">
            <w:pPr>
              <w:widowControl w:val="0"/>
              <w:overflowPunct w:val="0"/>
              <w:autoSpaceDE w:val="0"/>
              <w:autoSpaceDN w:val="0"/>
              <w:adjustRightInd w:val="0"/>
              <w:jc w:val="both"/>
              <w:textAlignment w:val="baseline"/>
              <w:rPr>
                <w:b/>
              </w:rPr>
            </w:pPr>
          </w:p>
        </w:tc>
        <w:tc>
          <w:tcPr>
            <w:tcW w:w="4251" w:type="dxa"/>
          </w:tcPr>
          <w:p w:rsidR="00706E7A" w:rsidRPr="006B41F1" w:rsidRDefault="00706E7A" w:rsidP="00F9020F">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706E7A" w:rsidRDefault="00706E7A" w:rsidP="00706E7A">
      <w:pPr>
        <w:ind w:left="0" w:firstLine="0"/>
      </w:pPr>
    </w:p>
    <w:p w:rsidR="00706E7A" w:rsidRDefault="00706E7A" w:rsidP="004B0227">
      <w:pPr>
        <w:pStyle w:val="EndNoteBibliography"/>
        <w:ind w:left="720" w:hanging="720"/>
      </w:pPr>
    </w:p>
    <w:p w:rsidR="004B0227" w:rsidRPr="004B0227" w:rsidRDefault="00E70D45" w:rsidP="004B0227">
      <w:pPr>
        <w:pStyle w:val="EndNoteBibliography"/>
        <w:ind w:left="720" w:hanging="720"/>
      </w:pPr>
      <w:r>
        <w:fldChar w:fldCharType="begin" w:fldLock="1"/>
      </w:r>
      <w:r>
        <w:instrText xml:space="preserve"> ADDIN EN.REFLIST </w:instrText>
      </w:r>
      <w:r>
        <w:fldChar w:fldCharType="separate"/>
      </w:r>
      <w:r w:rsidR="004B0227" w:rsidRPr="004B0227">
        <w:rPr>
          <w:sz w:val="20"/>
        </w:rPr>
        <w:t>1.</w:t>
      </w:r>
      <w:r w:rsidR="004B0227" w:rsidRPr="004B0227">
        <w:rPr>
          <w:sz w:val="20"/>
        </w:rPr>
        <w:tab/>
        <w:t xml:space="preserve">European committee on Standardization. Medical  laboratories - Requirements for quality and competence (ISO 15189:2012). British Standards Institution. 1-50. 2012. </w:t>
      </w:r>
      <w:r w:rsidR="004B0227" w:rsidRPr="004B0227">
        <w:rPr>
          <w:b/>
          <w:sz w:val="20"/>
        </w:rPr>
        <w:t>A, V</w:t>
      </w:r>
    </w:p>
    <w:p w:rsidR="004B0227" w:rsidRPr="004B0227" w:rsidRDefault="004B0227" w:rsidP="004B0227">
      <w:pPr>
        <w:pStyle w:val="EndNoteBibliography"/>
        <w:ind w:left="0" w:firstLine="0"/>
      </w:pPr>
    </w:p>
    <w:p w:rsidR="004B0227" w:rsidRPr="004B0227" w:rsidRDefault="004B0227" w:rsidP="004B0227">
      <w:pPr>
        <w:pStyle w:val="EndNoteBibliography"/>
        <w:ind w:left="720" w:hanging="720"/>
      </w:pPr>
      <w:r w:rsidRPr="004B0227">
        <w:rPr>
          <w:sz w:val="20"/>
        </w:rPr>
        <w:t>2.</w:t>
      </w:r>
      <w:r w:rsidRPr="004B0227">
        <w:rPr>
          <w:sz w:val="20"/>
        </w:rPr>
        <w:tab/>
        <w:t xml:space="preserve">Hay AD, Birnie,K., Busby,J., Delaney, B.,Downing, H. et al on behalf of the DUTY team, . The Diagnosis of Urinary Tract infection in Young children (DUTY): a diagnostic prospective observational study to derive and validate a clinical algorithm for the diagnosis of urinary tract infection in children presenting to primary care with an acute illness. Research. NIfH 2016. </w:t>
      </w:r>
      <w:r w:rsidRPr="004B0227">
        <w:rPr>
          <w:b/>
          <w:sz w:val="20"/>
        </w:rPr>
        <w:t>A, V</w:t>
      </w:r>
    </w:p>
    <w:p w:rsidR="004B0227" w:rsidRPr="004B0227" w:rsidRDefault="004B0227" w:rsidP="004B0227">
      <w:pPr>
        <w:pStyle w:val="EndNoteBibliography"/>
        <w:ind w:left="0" w:firstLine="0"/>
      </w:pPr>
    </w:p>
    <w:p w:rsidR="004B0227" w:rsidRPr="004B0227" w:rsidRDefault="004B0227" w:rsidP="004B0227">
      <w:pPr>
        <w:pStyle w:val="EndNoteBibliography"/>
        <w:ind w:left="720" w:hanging="720"/>
      </w:pPr>
      <w:r w:rsidRPr="004B0227">
        <w:rPr>
          <w:sz w:val="20"/>
        </w:rPr>
        <w:t>3.</w:t>
      </w:r>
      <w:r w:rsidRPr="004B0227">
        <w:rPr>
          <w:sz w:val="20"/>
        </w:rPr>
        <w:tab/>
        <w:t xml:space="preserve">National Institute for Health and Excellence. Urinary tract infection in under 16s: diagnosis and management 2007. 1 - 36. </w:t>
      </w:r>
      <w:r w:rsidRPr="004B0227">
        <w:rPr>
          <w:b/>
          <w:sz w:val="20"/>
        </w:rPr>
        <w:t>A, V</w:t>
      </w:r>
    </w:p>
    <w:p w:rsidR="004B0227" w:rsidRPr="004B0227" w:rsidRDefault="004B0227" w:rsidP="004B0227">
      <w:pPr>
        <w:pStyle w:val="EndNoteBibliography"/>
        <w:ind w:left="0" w:firstLine="0"/>
      </w:pPr>
    </w:p>
    <w:p w:rsidR="004B0227" w:rsidRPr="004B0227" w:rsidRDefault="004B0227" w:rsidP="004B0227">
      <w:pPr>
        <w:pStyle w:val="EndNoteBibliography"/>
        <w:ind w:left="720" w:hanging="720"/>
      </w:pPr>
      <w:r w:rsidRPr="004B0227">
        <w:rPr>
          <w:sz w:val="20"/>
        </w:rPr>
        <w:t>4.</w:t>
      </w:r>
      <w:r w:rsidRPr="004B0227">
        <w:rPr>
          <w:sz w:val="20"/>
        </w:rPr>
        <w:tab/>
        <w:t xml:space="preserve">Public Health England. Management of infection guidance for primary care for consultation and local adaptation. Available at </w:t>
      </w:r>
      <w:r w:rsidRPr="00706E7A">
        <w:rPr>
          <w:rStyle w:val="Hyperlink"/>
          <w:sz w:val="20"/>
        </w:rPr>
        <w:t>https://</w:t>
      </w:r>
      <w:hyperlink r:id="rId30" w:history="1">
        <w:r w:rsidRPr="004B0227">
          <w:rPr>
            <w:rStyle w:val="Hyperlink"/>
            <w:sz w:val="20"/>
          </w:rPr>
          <w:t>www.gov.uk/government/publications/managing-common-infections-guidance-for-primary-care</w:t>
        </w:r>
      </w:hyperlink>
      <w:r w:rsidRPr="004B0227">
        <w:rPr>
          <w:sz w:val="20"/>
        </w:rPr>
        <w:t xml:space="preserve">. PHE. 1 - 82. 2017. </w:t>
      </w:r>
      <w:r w:rsidRPr="004B0227">
        <w:rPr>
          <w:b/>
          <w:sz w:val="20"/>
        </w:rPr>
        <w:t>A, V</w:t>
      </w:r>
    </w:p>
    <w:p w:rsidR="004B0227" w:rsidRPr="004B0227" w:rsidRDefault="004B0227" w:rsidP="004B0227">
      <w:pPr>
        <w:pStyle w:val="EndNoteBibliography"/>
        <w:ind w:left="0" w:firstLine="0"/>
      </w:pPr>
    </w:p>
    <w:p w:rsidR="004B0227" w:rsidRPr="004B0227" w:rsidRDefault="004B0227" w:rsidP="004B0227">
      <w:pPr>
        <w:pStyle w:val="EndNoteBibliography"/>
        <w:ind w:left="720" w:hanging="720"/>
      </w:pPr>
      <w:r w:rsidRPr="004B0227">
        <w:rPr>
          <w:sz w:val="20"/>
        </w:rPr>
        <w:t>5.</w:t>
      </w:r>
      <w:r w:rsidRPr="004B0227">
        <w:rPr>
          <w:sz w:val="20"/>
        </w:rPr>
        <w:tab/>
        <w:t xml:space="preserve">Public Health England. Urinary tract infections: quick reference guide. Available at </w:t>
      </w:r>
      <w:r w:rsidRPr="00706E7A">
        <w:rPr>
          <w:rStyle w:val="Hyperlink"/>
          <w:sz w:val="20"/>
        </w:rPr>
        <w:t>https://</w:t>
      </w:r>
      <w:hyperlink r:id="rId31" w:history="1">
        <w:r w:rsidRPr="004B0227">
          <w:rPr>
            <w:rStyle w:val="Hyperlink"/>
            <w:sz w:val="20"/>
          </w:rPr>
          <w:t>www.gov.uk/government/publications/urinary-tract-infection-diagnosis</w:t>
        </w:r>
      </w:hyperlink>
      <w:r w:rsidRPr="004B0227">
        <w:rPr>
          <w:sz w:val="20"/>
        </w:rPr>
        <w:t xml:space="preserve">. PHE. 1 - 8. 2011. </w:t>
      </w:r>
      <w:r w:rsidRPr="004B0227">
        <w:rPr>
          <w:b/>
          <w:sz w:val="20"/>
        </w:rPr>
        <w:t>A, V</w:t>
      </w:r>
    </w:p>
    <w:p w:rsidR="004B0227" w:rsidRPr="004B0227" w:rsidRDefault="004B0227" w:rsidP="004B0227">
      <w:pPr>
        <w:pStyle w:val="EndNoteBibliography"/>
        <w:ind w:left="0" w:firstLine="0"/>
      </w:pPr>
    </w:p>
    <w:p w:rsidR="004B0227" w:rsidRPr="004B0227" w:rsidRDefault="004B0227" w:rsidP="004B0227">
      <w:pPr>
        <w:pStyle w:val="EndNoteBibliography"/>
        <w:ind w:left="720" w:hanging="720"/>
      </w:pPr>
      <w:r w:rsidRPr="004B0227">
        <w:rPr>
          <w:sz w:val="20"/>
        </w:rPr>
        <w:t>6.</w:t>
      </w:r>
      <w:r w:rsidRPr="004B0227">
        <w:rPr>
          <w:sz w:val="20"/>
        </w:rPr>
        <w:tab/>
        <w:t xml:space="preserve">Scottish Intercollegiate Guidelines Network. SIGN 88 - Management of suspected bacterial urinary tract infection in adults. Available at: </w:t>
      </w:r>
      <w:hyperlink r:id="rId32" w:history="1">
        <w:r w:rsidRPr="004B0227">
          <w:rPr>
            <w:rStyle w:val="Hyperlink"/>
            <w:sz w:val="20"/>
          </w:rPr>
          <w:t>http://www.sign.ac.uk/guidelines/fulltext/88/index.html</w:t>
        </w:r>
      </w:hyperlink>
      <w:r w:rsidRPr="004B0227">
        <w:rPr>
          <w:sz w:val="20"/>
        </w:rPr>
        <w:t xml:space="preserve"> Health Improvement Scotland. 1 - 45. 2012. </w:t>
      </w:r>
      <w:r w:rsidRPr="004B0227">
        <w:rPr>
          <w:b/>
          <w:sz w:val="20"/>
        </w:rPr>
        <w:t>A, V</w:t>
      </w:r>
    </w:p>
    <w:p w:rsidR="004B0227" w:rsidRPr="004B0227" w:rsidRDefault="004B0227" w:rsidP="004B0227">
      <w:pPr>
        <w:pStyle w:val="EndNoteBibliography"/>
        <w:ind w:left="0" w:firstLine="0"/>
      </w:pPr>
    </w:p>
    <w:p w:rsidR="0020177F" w:rsidRPr="000D1CD0" w:rsidRDefault="00E70D45" w:rsidP="00133FD9">
      <w:pPr>
        <w:pStyle w:val="PHEBodytext"/>
      </w:pPr>
      <w:r>
        <w:fldChar w:fldCharType="end"/>
      </w:r>
    </w:p>
    <w:sectPr w:rsidR="0020177F" w:rsidRPr="000D1CD0" w:rsidSect="003F6234">
      <w:headerReference w:type="even" r:id="rId33"/>
      <w:headerReference w:type="first" r:id="rId34"/>
      <w:footerReference w:type="first" r:id="rId3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767" w:rsidRDefault="00687767" w:rsidP="003E0911">
      <w:pPr>
        <w:pStyle w:val="TOC2"/>
      </w:pPr>
      <w:r>
        <w:separator/>
      </w:r>
    </w:p>
  </w:endnote>
  <w:endnote w:type="continuationSeparator" w:id="0">
    <w:p w:rsidR="00687767" w:rsidRDefault="00687767"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2B4B6F" w:rsidP="00913D5E">
    <w:pPr>
      <w:pStyle w:val="HPABodytext"/>
      <w:ind w:left="-284" w:right="-61"/>
      <w:outlineLvl w:val="0"/>
      <w:rPr>
        <w:rStyle w:val="PageNumber"/>
        <w:rFonts w:ascii="Arial" w:hAnsi="Arial" w:cs="Arial"/>
      </w:rPr>
    </w:pPr>
    <w:r>
      <w:rPr>
        <w:rFonts w:ascii="Arial" w:hAnsi="Arial" w:cs="Arial"/>
      </w:rPr>
      <w:t xml:space="preserve">National </w:t>
    </w:r>
    <w:r w:rsidR="00CB5BD3">
      <w:rPr>
        <w:rFonts w:ascii="Arial" w:hAnsi="Arial" w:cs="Arial"/>
      </w:rPr>
      <w:t>u</w:t>
    </w:r>
    <w:r w:rsidR="0076118D">
      <w:rPr>
        <w:rFonts w:ascii="Arial" w:hAnsi="Arial" w:cs="Arial"/>
      </w:rPr>
      <w:t xml:space="preserve">ser </w:t>
    </w:r>
    <w:r w:rsidR="00CB5BD3">
      <w:rPr>
        <w:rFonts w:ascii="Arial" w:hAnsi="Arial" w:cs="Arial"/>
      </w:rPr>
      <w:t>m</w:t>
    </w:r>
    <w:r w:rsidR="0076118D">
      <w:rPr>
        <w:rFonts w:ascii="Arial" w:hAnsi="Arial" w:cs="Arial"/>
      </w:rPr>
      <w:t>anual</w:t>
    </w:r>
    <w:r w:rsidR="00A23C1E" w:rsidRPr="008D44A4">
      <w:rPr>
        <w:rFonts w:ascii="Arial" w:hAnsi="Arial" w:cs="Arial"/>
      </w:rPr>
      <w:t xml:space="preserve"> | </w:t>
    </w:r>
    <w:r w:rsidR="00BA5B31">
      <w:rPr>
        <w:rFonts w:ascii="Arial" w:hAnsi="Arial" w:cs="Arial"/>
      </w:rPr>
      <w:t>U</w:t>
    </w:r>
    <w:r w:rsidR="00A23C1E" w:rsidRPr="008D44A4">
      <w:rPr>
        <w:rFonts w:ascii="Arial" w:hAnsi="Arial" w:cs="Arial"/>
      </w:rPr>
      <w:t xml:space="preserve"> </w:t>
    </w:r>
    <w:r w:rsidR="0084696F" w:rsidRPr="0084696F">
      <w:rPr>
        <w:rFonts w:ascii="Arial" w:hAnsi="Arial" w:cs="Arial"/>
      </w:rPr>
      <w:t>a</w:t>
    </w:r>
    <w:r w:rsidR="00A23C1E" w:rsidRPr="0084696F">
      <w:rPr>
        <w:rFonts w:ascii="Arial" w:hAnsi="Arial" w:cs="Arial"/>
      </w:rPr>
      <w:t xml:space="preserve"> </w:t>
    </w:r>
    <w:r w:rsidR="00A23C1E" w:rsidRPr="008D44A4">
      <w:rPr>
        <w:rFonts w:ascii="Arial" w:hAnsi="Arial" w:cs="Arial"/>
      </w:rPr>
      <w:t xml:space="preserve">| Issue no: </w:t>
    </w:r>
    <w:r w:rsidR="00706E7A">
      <w:fldChar w:fldCharType="begin" w:fldLock="1"/>
    </w:r>
    <w:r w:rsidR="00706E7A">
      <w:instrText xml:space="preserve"> REF  NewIssueNumber  \* MERGEFORMAT </w:instrText>
    </w:r>
    <w:r w:rsidR="00706E7A">
      <w:fldChar w:fldCharType="separate"/>
    </w:r>
    <w:proofErr w:type="spellStart"/>
    <w:r w:rsidR="003D20A0">
      <w:rPr>
        <w:rFonts w:ascii="Arial" w:hAnsi="Arial" w:cs="Arial"/>
      </w:rPr>
      <w:t>d</w:t>
    </w:r>
    <w:r w:rsidR="00706E7A">
      <w:rPr>
        <w:rFonts w:ascii="Arial" w:hAnsi="Arial" w:cs="Arial"/>
      </w:rPr>
      <w:fldChar w:fldCharType="end"/>
    </w:r>
    <w:r w:rsidR="00374CC6">
      <w:rPr>
        <w:rFonts w:ascii="Arial" w:hAnsi="Arial" w:cs="Arial"/>
      </w:rPr>
      <w:t>j</w:t>
    </w:r>
    <w:proofErr w:type="spellEnd"/>
    <w:r w:rsidR="00374CC6">
      <w:rPr>
        <w:rFonts w:ascii="Arial" w:hAnsi="Arial" w:cs="Arial"/>
      </w:rPr>
      <w:t>+</w:t>
    </w:r>
    <w:r w:rsidR="00A23C1E" w:rsidRPr="008D44A4">
      <w:rPr>
        <w:rFonts w:ascii="Arial" w:hAnsi="Arial" w:cs="Arial"/>
      </w:rPr>
      <w:t xml:space="preserve">| Issue date: </w:t>
    </w:r>
    <w:r w:rsidR="00706E7A">
      <w:fldChar w:fldCharType="begin" w:fldLock="1"/>
    </w:r>
    <w:r w:rsidR="00706E7A">
      <w:instrText xml:space="preserve"> REF  NewIssueDate  \* MERGEFORMAT </w:instrText>
    </w:r>
    <w:r w:rsidR="00706E7A">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706E7A">
      <w:rPr>
        <w:rFonts w:ascii="Arial" w:hAnsi="Arial" w:cs="Arial"/>
      </w:rPr>
      <w:fldChar w:fldCharType="end"/>
    </w:r>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C7748E">
      <w:rPr>
        <w:rStyle w:val="PageNumber"/>
        <w:rFonts w:ascii="Arial" w:hAnsi="Arial" w:cs="Arial"/>
        <w:noProof/>
      </w:rPr>
      <w:t>2</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C7748E">
      <w:rPr>
        <w:rStyle w:val="PageNumber"/>
        <w:rFonts w:ascii="Arial" w:hAnsi="Arial" w:cs="Arial"/>
        <w:noProof/>
      </w:rPr>
      <w:t>18</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8D44A4" w:rsidRDefault="00A23C1E" w:rsidP="00913D5E">
    <w:pPr>
      <w:pStyle w:val="HPABodytext"/>
      <w:ind w:left="-284" w:right="-743"/>
      <w:outlineLvl w:val="0"/>
      <w:rPr>
        <w:rFonts w:ascii="Arial" w:hAnsi="Arial" w:cs="Arial"/>
        <w:sz w:val="16"/>
        <w:szCs w:val="16"/>
      </w:rPr>
    </w:pPr>
    <w:r w:rsidRPr="008D44A4">
      <w:rPr>
        <w:rStyle w:val="PageNumber"/>
        <w:rFonts w:ascii="Arial" w:hAnsi="Arial" w:cs="Arial"/>
        <w:sz w:val="16"/>
        <w:szCs w:val="16"/>
      </w:rPr>
      <w:t xml:space="preserve">UK Standards for Microbiology Investigations | Issued by the Standards Unit, </w:t>
    </w:r>
    <w:r>
      <w:rPr>
        <w:rStyle w:val="PageNumber"/>
        <w:rFonts w:ascii="Arial" w:hAnsi="Arial"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23C1E" w:rsidP="00FE5DE4">
    <w:pPr>
      <w:pStyle w:val="HPABodytext"/>
      <w:ind w:left="-284"/>
      <w:outlineLvl w:val="0"/>
      <w:rPr>
        <w:rFonts w:ascii="Arial" w:hAnsi="Arial" w:cs="Arial"/>
      </w:rPr>
    </w:pPr>
    <w:r w:rsidRPr="008D44A4">
      <w:rPr>
        <w:rFonts w:ascii="Arial" w:hAnsi="Arial" w:cs="Arial"/>
      </w:rPr>
      <w:t xml:space="preserve">Issued by the Standards Unit, </w:t>
    </w:r>
    <w:r>
      <w:rPr>
        <w:rFonts w:ascii="Arial" w:hAnsi="Arial" w:cs="Arial"/>
      </w:rPr>
      <w:t>Microbiology Services, PHE</w:t>
    </w:r>
  </w:p>
  <w:p w:rsidR="00A23C1E" w:rsidRDefault="002B4B6F" w:rsidP="00FE5DE4">
    <w:pPr>
      <w:pStyle w:val="HPABodytext"/>
      <w:ind w:left="-284"/>
      <w:outlineLvl w:val="0"/>
      <w:rPr>
        <w:rStyle w:val="PageNumber"/>
        <w:rFonts w:ascii="Arial" w:hAnsi="Arial" w:cs="Arial"/>
      </w:rPr>
    </w:pPr>
    <w:r>
      <w:rPr>
        <w:rFonts w:ascii="Arial" w:hAnsi="Arial" w:cs="Arial"/>
      </w:rPr>
      <w:t xml:space="preserve">National </w:t>
    </w:r>
    <w:r w:rsidR="00CB5BD3">
      <w:rPr>
        <w:rFonts w:ascii="Arial" w:hAnsi="Arial" w:cs="Arial"/>
      </w:rPr>
      <w:t>u</w:t>
    </w:r>
    <w:r w:rsidR="0076118D">
      <w:rPr>
        <w:rFonts w:ascii="Arial" w:hAnsi="Arial" w:cs="Arial"/>
      </w:rPr>
      <w:t xml:space="preserve">ser </w:t>
    </w:r>
    <w:r w:rsidR="00CB5BD3">
      <w:rPr>
        <w:rFonts w:ascii="Arial" w:hAnsi="Arial" w:cs="Arial"/>
      </w:rPr>
      <w:t>m</w:t>
    </w:r>
    <w:r w:rsidR="0076118D">
      <w:rPr>
        <w:rFonts w:ascii="Arial" w:hAnsi="Arial" w:cs="Arial"/>
      </w:rPr>
      <w:t>anual</w:t>
    </w:r>
    <w:r w:rsidR="00A23C1E" w:rsidRPr="008D44A4">
      <w:rPr>
        <w:rFonts w:ascii="Arial" w:hAnsi="Arial" w:cs="Arial"/>
      </w:rPr>
      <w:t xml:space="preserve"> | </w:t>
    </w:r>
    <w:r w:rsidR="00BA5B31">
      <w:rPr>
        <w:rFonts w:ascii="Arial" w:hAnsi="Arial" w:cs="Arial"/>
      </w:rPr>
      <w:t>U</w:t>
    </w:r>
    <w:r w:rsidR="00A23C1E" w:rsidRPr="008D44A4">
      <w:rPr>
        <w:rFonts w:ascii="Arial" w:hAnsi="Arial" w:cs="Arial"/>
      </w:rPr>
      <w:t xml:space="preserve"> </w:t>
    </w:r>
    <w:r w:rsidR="0084696F">
      <w:rPr>
        <w:rFonts w:ascii="Arial" w:hAnsi="Arial" w:cs="Arial"/>
      </w:rPr>
      <w:t>a</w:t>
    </w:r>
    <w:r w:rsidR="00A23C1E" w:rsidRPr="008D44A4">
      <w:rPr>
        <w:rFonts w:ascii="Arial" w:hAnsi="Arial" w:cs="Arial"/>
      </w:rPr>
      <w:t xml:space="preserve"> | Issue no: </w:t>
    </w:r>
    <w:bookmarkStart w:id="29" w:name="NewIssueNumber"/>
    <w:r w:rsidR="00EF75C9" w:rsidRPr="008D44A4">
      <w:rPr>
        <w:rFonts w:ascii="Arial" w:hAnsi="Arial" w:cs="Arial"/>
      </w:rPr>
      <w:fldChar w:fldCharType="begin" w:fldLock="1"/>
    </w:r>
    <w:r w:rsidR="00A23C1E" w:rsidRPr="008D44A4">
      <w:rPr>
        <w:rFonts w:ascii="Arial" w:hAnsi="Arial" w:cs="Arial"/>
      </w:rPr>
      <w:instrText xml:space="preserve"> FILLIN  "New Issue No." \d "#.# &lt;tab+enter&gt;"  \* MERGEFORMAT </w:instrText>
    </w:r>
    <w:r w:rsidR="00EF75C9" w:rsidRPr="008D44A4">
      <w:rPr>
        <w:rFonts w:ascii="Arial" w:hAnsi="Arial" w:cs="Arial"/>
      </w:rPr>
      <w:fldChar w:fldCharType="separate"/>
    </w:r>
    <w:proofErr w:type="spellStart"/>
    <w:r w:rsidR="00BF4EBD">
      <w:rPr>
        <w:rFonts w:ascii="Arial" w:hAnsi="Arial" w:cs="Arial"/>
      </w:rPr>
      <w:t>d</w:t>
    </w:r>
    <w:r w:rsidR="00EF75C9" w:rsidRPr="008D44A4">
      <w:rPr>
        <w:rFonts w:ascii="Arial" w:hAnsi="Arial" w:cs="Arial"/>
      </w:rPr>
      <w:fldChar w:fldCharType="end"/>
    </w:r>
    <w:bookmarkEnd w:id="29"/>
    <w:r w:rsidR="00374CC6">
      <w:rPr>
        <w:rFonts w:ascii="Arial" w:hAnsi="Arial" w:cs="Arial"/>
      </w:rPr>
      <w:t>j</w:t>
    </w:r>
    <w:proofErr w:type="spellEnd"/>
    <w:r w:rsidR="00374CC6">
      <w:rPr>
        <w:rFonts w:ascii="Arial" w:hAnsi="Arial" w:cs="Arial"/>
      </w:rPr>
      <w:t>+</w:t>
    </w:r>
    <w:r w:rsidR="00A23C1E" w:rsidRPr="008D44A4">
      <w:rPr>
        <w:rFonts w:ascii="Arial" w:hAnsi="Arial" w:cs="Arial"/>
      </w:rPr>
      <w:t xml:space="preserve">| Issue date: </w:t>
    </w:r>
    <w:bookmarkStart w:id="30" w:name="NewIssueDate"/>
    <w:r w:rsidR="00EF75C9" w:rsidRPr="008D44A4">
      <w:rPr>
        <w:rFonts w:ascii="Arial" w:hAnsi="Arial" w:cs="Arial"/>
      </w:rPr>
      <w:fldChar w:fldCharType="begin" w:fldLock="1"/>
    </w:r>
    <w:r w:rsidR="00A23C1E" w:rsidRPr="008D44A4">
      <w:rPr>
        <w:rFonts w:ascii="Arial" w:hAnsi="Arial" w:cs="Arial"/>
      </w:rPr>
      <w:instrText xml:space="preserve"> FILLIN  "New Issue Date" \d "dd.mm.yy &lt;tab+enter&gt;"  \* MERGEFORMAT </w:instrText>
    </w:r>
    <w:r w:rsidR="00EF75C9" w:rsidRPr="008D44A4">
      <w:rPr>
        <w:rFonts w:ascii="Arial" w:hAnsi="Arial" w:cs="Arial"/>
      </w:rPr>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30"/>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C7748E">
      <w:rPr>
        <w:rStyle w:val="PageNumber"/>
        <w:rFonts w:ascii="Arial" w:hAnsi="Arial" w:cs="Arial"/>
        <w:noProof/>
      </w:rPr>
      <w:t>1</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C7748E">
      <w:rPr>
        <w:rStyle w:val="PageNumber"/>
        <w:rFonts w:ascii="Arial" w:hAnsi="Arial" w:cs="Arial"/>
        <w:noProof/>
      </w:rPr>
      <w:t>18</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ED007F" w:rsidRDefault="00A23C1E" w:rsidP="009163AC">
    <w:pPr>
      <w:pStyle w:val="HPABodytext"/>
      <w:ind w:left="-284" w:right="-744"/>
      <w:jc w:val="right"/>
      <w:outlineLvl w:val="0"/>
      <w:rPr>
        <w:rFonts w:ascii="Arial" w:hAnsi="Arial" w:cs="Arial"/>
        <w:sz w:val="16"/>
        <w:szCs w:val="16"/>
      </w:rPr>
    </w:pPr>
    <w:r w:rsidRPr="00ED007F">
      <w:rPr>
        <w:rStyle w:val="PageNumber"/>
        <w:rFonts w:ascii="Arial" w:hAnsi="Arial" w:cs="Arial"/>
        <w:sz w:val="16"/>
        <w:szCs w:val="16"/>
      </w:rPr>
      <w:t>© Crown copyright 201</w:t>
    </w:r>
    <w:r w:rsidR="00374CC6">
      <w:rPr>
        <w:rStyle w:val="PageNumber"/>
        <w:rFonts w:ascii="Arial" w:hAnsi="Arial" w:cs="Arial"/>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D313F0" w:rsidRDefault="00A23C1E" w:rsidP="00D31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767" w:rsidRDefault="00687767" w:rsidP="003E0911">
      <w:pPr>
        <w:pStyle w:val="TOC2"/>
      </w:pPr>
      <w:r>
        <w:separator/>
      </w:r>
    </w:p>
  </w:footnote>
  <w:footnote w:type="continuationSeparator" w:id="0">
    <w:p w:rsidR="00687767" w:rsidRDefault="00687767" w:rsidP="003E0911">
      <w:pPr>
        <w:pStyle w:val="TOC2"/>
      </w:pPr>
      <w:r>
        <w:continuationSeparator/>
      </w:r>
    </w:p>
  </w:footnote>
  <w:footnote w:id="1">
    <w:p w:rsidR="000C7F48" w:rsidRDefault="000C7F48" w:rsidP="000C7F4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B31" w:rsidRDefault="00C774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99" o:spid="_x0000_s2072" type="#_x0000_t136" style="position:absolute;left:0;text-align:left;margin-left:0;margin-top:0;width:628pt;height:18.2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C7748E"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900" o:spid="_x0000_s2073" type="#_x0000_t136" style="position:absolute;left:0;text-align:left;margin-left:0;margin-top:0;width:628pt;height:18.2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8340DD">
      <w:fldChar w:fldCharType="begin" w:fldLock="1"/>
    </w:r>
    <w:r w:rsidR="008340DD">
      <w:instrText xml:space="preserve"> FILLIN  "SMI Title (Document)" \d "Title of SMI goes here &lt;tab+enter&gt;"  \* MERGEFORMAT </w:instrText>
    </w:r>
    <w:r w:rsidR="008340DD">
      <w:fldChar w:fldCharType="separate"/>
    </w:r>
    <w:r w:rsidR="009765C2">
      <w:rPr>
        <w:rFonts w:cs="Arial"/>
      </w:rPr>
      <w:t>U</w:t>
    </w:r>
    <w:r w:rsidR="00C2298F">
      <w:t>rine</w:t>
    </w:r>
    <w:r w:rsidR="008340DD">
      <w:fldChar w:fldCharType="end"/>
    </w:r>
    <w:bookmarkEnd w:id="28"/>
    <w:r w:rsidR="00BA5B31">
      <w:t xml:space="preserve"> tests</w:t>
    </w:r>
  </w:p>
  <w:p w:rsidR="00A23C1E" w:rsidRPr="0084587D" w:rsidRDefault="00A23C1E"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C3" w:rsidRPr="008B43C3" w:rsidRDefault="00C7748E"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98" o:spid="_x0000_s2071" type="#_x0000_t136" style="position:absolute;left:0;text-align:left;margin-left:0;margin-top:0;width:628pt;height:18.2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r w:rsidR="008B43C3">
      <w:rPr>
        <w:noProof/>
      </w:rPr>
      <w:drawing>
        <wp:anchor distT="0" distB="0" distL="114300" distR="114300" simplePos="0" relativeHeight="251657216" behindDoc="1" locked="0" layoutInCell="1" allowOverlap="1" wp14:anchorId="1E440AB3" wp14:editId="335B3159">
          <wp:simplePos x="0" y="0"/>
          <wp:positionH relativeFrom="column">
            <wp:posOffset>-914400</wp:posOffset>
          </wp:positionH>
          <wp:positionV relativeFrom="paragraph">
            <wp:posOffset>-294005</wp:posOffset>
          </wp:positionV>
          <wp:extent cx="7539355" cy="1452245"/>
          <wp:effectExtent l="0" t="0" r="4445" b="0"/>
          <wp:wrapTight wrapText="bothSides">
            <wp:wrapPolygon edited="0">
              <wp:start x="0" y="0"/>
              <wp:lineTo x="0" y="21251"/>
              <wp:lineTo x="21558" y="21251"/>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8B43C3">
      <w:rPr>
        <w:rFonts w:cs="Arial"/>
        <w:b/>
        <w:sz w:val="20"/>
        <w:szCs w:val="20"/>
      </w:rPr>
      <w:tab/>
    </w:r>
  </w:p>
  <w:p w:rsidR="008B43C3" w:rsidRPr="00EF3194" w:rsidRDefault="008B43C3" w:rsidP="008B43C3">
    <w:pPr>
      <w:tabs>
        <w:tab w:val="left" w:pos="6799"/>
      </w:tabs>
      <w:ind w:left="1440"/>
      <w:rPr>
        <w:rFonts w:cs="Arial"/>
        <w:b/>
        <w:sz w:val="20"/>
        <w:szCs w:val="20"/>
      </w:rPr>
    </w:pPr>
  </w:p>
  <w:p w:rsidR="00A23C1E" w:rsidRDefault="00A23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C774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902" o:spid="_x0000_s2075" type="#_x0000_t136" style="position:absolute;left:0;text-align:left;margin-left:0;margin-top:0;width:628pt;height:18.25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C7748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901" o:spid="_x0000_s2074" type="#_x0000_t136" style="position:absolute;left:0;text-align:left;margin-left:0;margin-top:0;width:628pt;height:18.25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15 MARCH - 29 MARCH 2017"/>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1A5"/>
    <w:multiLevelType w:val="hybridMultilevel"/>
    <w:tmpl w:val="6DB67B18"/>
    <w:lvl w:ilvl="0" w:tplc="F5CC46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AF2A76"/>
    <w:multiLevelType w:val="hybridMultilevel"/>
    <w:tmpl w:val="73EA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419CA"/>
    <w:multiLevelType w:val="hybridMultilevel"/>
    <w:tmpl w:val="0B7CE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C216E66"/>
    <w:multiLevelType w:val="hybridMultilevel"/>
    <w:tmpl w:val="41F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D754FE"/>
    <w:multiLevelType w:val="hybridMultilevel"/>
    <w:tmpl w:val="35AEC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E92885"/>
    <w:multiLevelType w:val="hybridMultilevel"/>
    <w:tmpl w:val="44B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1">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3">
    <w:nsid w:val="1C7603DF"/>
    <w:multiLevelType w:val="hybridMultilevel"/>
    <w:tmpl w:val="5348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A827AC"/>
    <w:multiLevelType w:val="hybridMultilevel"/>
    <w:tmpl w:val="86922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7105C72"/>
    <w:multiLevelType w:val="hybridMultilevel"/>
    <w:tmpl w:val="B5E49C56"/>
    <w:lvl w:ilvl="0" w:tplc="13DC37B2">
      <w:start w:val="1"/>
      <w:numFmt w:val="lowerLetter"/>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CC3334"/>
    <w:multiLevelType w:val="hybridMultilevel"/>
    <w:tmpl w:val="0E34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9F6972"/>
    <w:multiLevelType w:val="hybridMultilevel"/>
    <w:tmpl w:val="4AE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42C46"/>
    <w:multiLevelType w:val="hybridMultilevel"/>
    <w:tmpl w:val="F856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547E0F"/>
    <w:multiLevelType w:val="hybridMultilevel"/>
    <w:tmpl w:val="95BC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4937E9"/>
    <w:multiLevelType w:val="hybridMultilevel"/>
    <w:tmpl w:val="243C88B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4">
    <w:nsid w:val="44650DEC"/>
    <w:multiLevelType w:val="hybridMultilevel"/>
    <w:tmpl w:val="C3B8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5162513"/>
    <w:multiLevelType w:val="hybridMultilevel"/>
    <w:tmpl w:val="0E36A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544078D"/>
    <w:multiLevelType w:val="hybridMultilevel"/>
    <w:tmpl w:val="C15200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nsid w:val="45DE1258"/>
    <w:multiLevelType w:val="hybridMultilevel"/>
    <w:tmpl w:val="81E6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F02074"/>
    <w:multiLevelType w:val="hybridMultilevel"/>
    <w:tmpl w:val="8110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7280CDB"/>
    <w:multiLevelType w:val="hybridMultilevel"/>
    <w:tmpl w:val="65DE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BB1C67"/>
    <w:multiLevelType w:val="hybridMultilevel"/>
    <w:tmpl w:val="900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632187"/>
    <w:multiLevelType w:val="hybridMultilevel"/>
    <w:tmpl w:val="C414D05A"/>
    <w:lvl w:ilvl="0" w:tplc="830A7A90">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18754E"/>
    <w:multiLevelType w:val="hybridMultilevel"/>
    <w:tmpl w:val="CCA2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8A5B2C"/>
    <w:multiLevelType w:val="hybridMultilevel"/>
    <w:tmpl w:val="E2D0DF8C"/>
    <w:lvl w:ilvl="0" w:tplc="950C96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EE8248E"/>
    <w:multiLevelType w:val="hybridMultilevel"/>
    <w:tmpl w:val="0C7096D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nsid w:val="648929BA"/>
    <w:multiLevelType w:val="hybridMultilevel"/>
    <w:tmpl w:val="E182BD52"/>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657457B2"/>
    <w:multiLevelType w:val="hybridMultilevel"/>
    <w:tmpl w:val="F1D2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9C38DF"/>
    <w:multiLevelType w:val="hybridMultilevel"/>
    <w:tmpl w:val="2568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76F6543"/>
    <w:multiLevelType w:val="hybridMultilevel"/>
    <w:tmpl w:val="34C48B02"/>
    <w:lvl w:ilvl="0" w:tplc="950C96D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4B0A16"/>
    <w:multiLevelType w:val="hybridMultilevel"/>
    <w:tmpl w:val="1320EFD6"/>
    <w:lvl w:ilvl="0" w:tplc="681ED0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6F06D5"/>
    <w:multiLevelType w:val="hybridMultilevel"/>
    <w:tmpl w:val="5E34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BF3B17"/>
    <w:multiLevelType w:val="hybridMultilevel"/>
    <w:tmpl w:val="4DA6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34"/>
  </w:num>
  <w:num w:numId="5">
    <w:abstractNumId w:val="12"/>
  </w:num>
  <w:num w:numId="6">
    <w:abstractNumId w:val="9"/>
  </w:num>
  <w:num w:numId="7">
    <w:abstractNumId w:val="31"/>
  </w:num>
  <w:num w:numId="8">
    <w:abstractNumId w:val="37"/>
  </w:num>
  <w:num w:numId="9">
    <w:abstractNumId w:val="43"/>
  </w:num>
  <w:num w:numId="10">
    <w:abstractNumId w:val="15"/>
  </w:num>
  <w:num w:numId="11">
    <w:abstractNumId w:val="3"/>
  </w:num>
  <w:num w:numId="12">
    <w:abstractNumId w:val="14"/>
  </w:num>
  <w:num w:numId="13">
    <w:abstractNumId w:val="11"/>
  </w:num>
  <w:num w:numId="14">
    <w:abstractNumId w:val="20"/>
  </w:num>
  <w:num w:numId="15">
    <w:abstractNumId w:val="45"/>
  </w:num>
  <w:num w:numId="16">
    <w:abstractNumId w:val="16"/>
  </w:num>
  <w:num w:numId="17">
    <w:abstractNumId w:val="42"/>
  </w:num>
  <w:num w:numId="18">
    <w:abstractNumId w:val="24"/>
  </w:num>
  <w:num w:numId="19">
    <w:abstractNumId w:val="19"/>
  </w:num>
  <w:num w:numId="20">
    <w:abstractNumId w:val="36"/>
  </w:num>
  <w:num w:numId="21">
    <w:abstractNumId w:val="27"/>
  </w:num>
  <w:num w:numId="22">
    <w:abstractNumId w:val="44"/>
  </w:num>
  <w:num w:numId="23">
    <w:abstractNumId w:val="7"/>
  </w:num>
  <w:num w:numId="24">
    <w:abstractNumId w:val="40"/>
  </w:num>
  <w:num w:numId="25">
    <w:abstractNumId w:val="26"/>
  </w:num>
  <w:num w:numId="26">
    <w:abstractNumId w:val="21"/>
  </w:num>
  <w:num w:numId="27">
    <w:abstractNumId w:val="41"/>
  </w:num>
  <w:num w:numId="28">
    <w:abstractNumId w:val="30"/>
  </w:num>
  <w:num w:numId="29">
    <w:abstractNumId w:val="32"/>
  </w:num>
  <w:num w:numId="30">
    <w:abstractNumId w:val="23"/>
  </w:num>
  <w:num w:numId="31">
    <w:abstractNumId w:val="13"/>
  </w:num>
  <w:num w:numId="32">
    <w:abstractNumId w:val="4"/>
  </w:num>
  <w:num w:numId="33">
    <w:abstractNumId w:val="25"/>
  </w:num>
  <w:num w:numId="34">
    <w:abstractNumId w:val="38"/>
  </w:num>
  <w:num w:numId="35">
    <w:abstractNumId w:val="28"/>
  </w:num>
  <w:num w:numId="36">
    <w:abstractNumId w:val="0"/>
  </w:num>
  <w:num w:numId="37">
    <w:abstractNumId w:val="35"/>
  </w:num>
  <w:num w:numId="38">
    <w:abstractNumId w:val="6"/>
  </w:num>
  <w:num w:numId="39">
    <w:abstractNumId w:val="8"/>
  </w:num>
  <w:num w:numId="40">
    <w:abstractNumId w:val="33"/>
  </w:num>
  <w:num w:numId="41">
    <w:abstractNumId w:val="22"/>
  </w:num>
  <w:num w:numId="42">
    <w:abstractNumId w:val="17"/>
  </w:num>
  <w:num w:numId="43">
    <w:abstractNumId w:val="29"/>
  </w:num>
  <w:num w:numId="44">
    <w:abstractNumId w:val="39"/>
  </w:num>
  <w:num w:numId="45">
    <w:abstractNumId w:val="2"/>
  </w:num>
  <w:num w:numId="4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zv5wwrzx020kexw9q5dazepzd5aredspvz&quot;&gt;User Manual - Urine&lt;record-ids&gt;&lt;item&gt;1&lt;/item&gt;&lt;item&gt;2&lt;/item&gt;&lt;item&gt;3&lt;/item&gt;&lt;item&gt;4&lt;/item&gt;&lt;item&gt;5&lt;/item&gt;&lt;item&gt;10&lt;/item&gt;&lt;/record-ids&gt;&lt;/item&gt;&lt;/Libraries&gt;"/>
    <w:docVar w:name="REFMGR.Layout" w:val="&lt;ENLayout&gt;&lt;Style&gt;I:\SMI\Reference Manager 12 Network\Styles\SU-OS-Anesthesia and Analgesia2nd.os&lt;/Style&gt;&lt;LeftDelim&gt;{&lt;/LeftDelim&gt;&lt;RightDelim&gt;}&lt;/RightDelim&gt;&lt;FontName&gt;Arial&lt;/FontName&gt;&lt;FontSize&gt;18&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6118D"/>
    <w:rsid w:val="000001AE"/>
    <w:rsid w:val="00000EB3"/>
    <w:rsid w:val="00001074"/>
    <w:rsid w:val="0000210A"/>
    <w:rsid w:val="00002DFD"/>
    <w:rsid w:val="0000306A"/>
    <w:rsid w:val="000032A3"/>
    <w:rsid w:val="00003478"/>
    <w:rsid w:val="0000369D"/>
    <w:rsid w:val="00006395"/>
    <w:rsid w:val="00006BD6"/>
    <w:rsid w:val="00007B6B"/>
    <w:rsid w:val="000101FD"/>
    <w:rsid w:val="00010DFA"/>
    <w:rsid w:val="00011CD9"/>
    <w:rsid w:val="00014BCD"/>
    <w:rsid w:val="000171FA"/>
    <w:rsid w:val="00020469"/>
    <w:rsid w:val="00020CD5"/>
    <w:rsid w:val="00021298"/>
    <w:rsid w:val="00021702"/>
    <w:rsid w:val="000310FA"/>
    <w:rsid w:val="0003168A"/>
    <w:rsid w:val="00031A7C"/>
    <w:rsid w:val="00031FE8"/>
    <w:rsid w:val="00032A70"/>
    <w:rsid w:val="00034613"/>
    <w:rsid w:val="0003478C"/>
    <w:rsid w:val="00034EAF"/>
    <w:rsid w:val="00034ECA"/>
    <w:rsid w:val="00034F06"/>
    <w:rsid w:val="00035932"/>
    <w:rsid w:val="00037E06"/>
    <w:rsid w:val="000400C6"/>
    <w:rsid w:val="00040237"/>
    <w:rsid w:val="000448BE"/>
    <w:rsid w:val="0004515D"/>
    <w:rsid w:val="000457C2"/>
    <w:rsid w:val="000458E2"/>
    <w:rsid w:val="00045E6F"/>
    <w:rsid w:val="00047746"/>
    <w:rsid w:val="00050256"/>
    <w:rsid w:val="00050758"/>
    <w:rsid w:val="00052D6F"/>
    <w:rsid w:val="00053B60"/>
    <w:rsid w:val="00055454"/>
    <w:rsid w:val="00055864"/>
    <w:rsid w:val="0005799D"/>
    <w:rsid w:val="00060D6F"/>
    <w:rsid w:val="00061F73"/>
    <w:rsid w:val="00062EA0"/>
    <w:rsid w:val="000655C6"/>
    <w:rsid w:val="00066B73"/>
    <w:rsid w:val="0006785F"/>
    <w:rsid w:val="0007106C"/>
    <w:rsid w:val="000729F1"/>
    <w:rsid w:val="00074AAA"/>
    <w:rsid w:val="000803A8"/>
    <w:rsid w:val="0008132A"/>
    <w:rsid w:val="00082F41"/>
    <w:rsid w:val="00083EBD"/>
    <w:rsid w:val="00084D9A"/>
    <w:rsid w:val="0008573C"/>
    <w:rsid w:val="00086202"/>
    <w:rsid w:val="00086B77"/>
    <w:rsid w:val="00086F81"/>
    <w:rsid w:val="000872AC"/>
    <w:rsid w:val="00087FBF"/>
    <w:rsid w:val="00090DAF"/>
    <w:rsid w:val="00091268"/>
    <w:rsid w:val="00092525"/>
    <w:rsid w:val="00097972"/>
    <w:rsid w:val="000A20A3"/>
    <w:rsid w:val="000A2871"/>
    <w:rsid w:val="000A323A"/>
    <w:rsid w:val="000A38FE"/>
    <w:rsid w:val="000A4052"/>
    <w:rsid w:val="000A4C46"/>
    <w:rsid w:val="000A4E3C"/>
    <w:rsid w:val="000A61CE"/>
    <w:rsid w:val="000A7057"/>
    <w:rsid w:val="000B026A"/>
    <w:rsid w:val="000B0541"/>
    <w:rsid w:val="000B0F38"/>
    <w:rsid w:val="000B66EB"/>
    <w:rsid w:val="000B6BF3"/>
    <w:rsid w:val="000B6C05"/>
    <w:rsid w:val="000C1C64"/>
    <w:rsid w:val="000C2B45"/>
    <w:rsid w:val="000C31D4"/>
    <w:rsid w:val="000C4010"/>
    <w:rsid w:val="000C4624"/>
    <w:rsid w:val="000C48F0"/>
    <w:rsid w:val="000C4A20"/>
    <w:rsid w:val="000C596E"/>
    <w:rsid w:val="000C7719"/>
    <w:rsid w:val="000C7F48"/>
    <w:rsid w:val="000D1CD0"/>
    <w:rsid w:val="000D2DFA"/>
    <w:rsid w:val="000D48BC"/>
    <w:rsid w:val="000D6F7A"/>
    <w:rsid w:val="000E4847"/>
    <w:rsid w:val="000F17FE"/>
    <w:rsid w:val="000F24FB"/>
    <w:rsid w:val="000F2727"/>
    <w:rsid w:val="000F2C3C"/>
    <w:rsid w:val="000F340B"/>
    <w:rsid w:val="000F35AB"/>
    <w:rsid w:val="000F41AB"/>
    <w:rsid w:val="000F41FF"/>
    <w:rsid w:val="000F4934"/>
    <w:rsid w:val="000F5C82"/>
    <w:rsid w:val="00100BF2"/>
    <w:rsid w:val="00101A0D"/>
    <w:rsid w:val="00102C7F"/>
    <w:rsid w:val="00103BFF"/>
    <w:rsid w:val="0010450F"/>
    <w:rsid w:val="00104D2E"/>
    <w:rsid w:val="00107177"/>
    <w:rsid w:val="001109CB"/>
    <w:rsid w:val="001124DD"/>
    <w:rsid w:val="0011369C"/>
    <w:rsid w:val="00114BDF"/>
    <w:rsid w:val="00114FD4"/>
    <w:rsid w:val="001176A5"/>
    <w:rsid w:val="00121D20"/>
    <w:rsid w:val="00122792"/>
    <w:rsid w:val="001237AB"/>
    <w:rsid w:val="001244E3"/>
    <w:rsid w:val="001248DE"/>
    <w:rsid w:val="00125F00"/>
    <w:rsid w:val="00126850"/>
    <w:rsid w:val="00126AFD"/>
    <w:rsid w:val="00127573"/>
    <w:rsid w:val="00127FC6"/>
    <w:rsid w:val="00130A40"/>
    <w:rsid w:val="00133FD9"/>
    <w:rsid w:val="00134722"/>
    <w:rsid w:val="00134C8D"/>
    <w:rsid w:val="001353F4"/>
    <w:rsid w:val="00135472"/>
    <w:rsid w:val="00135C10"/>
    <w:rsid w:val="00136832"/>
    <w:rsid w:val="001375DF"/>
    <w:rsid w:val="00140F5D"/>
    <w:rsid w:val="0014193A"/>
    <w:rsid w:val="00142143"/>
    <w:rsid w:val="0014408F"/>
    <w:rsid w:val="00146F36"/>
    <w:rsid w:val="00147DD9"/>
    <w:rsid w:val="00147E32"/>
    <w:rsid w:val="0015079B"/>
    <w:rsid w:val="00150AC1"/>
    <w:rsid w:val="00151FC4"/>
    <w:rsid w:val="00152705"/>
    <w:rsid w:val="001529FA"/>
    <w:rsid w:val="00154B9D"/>
    <w:rsid w:val="00155021"/>
    <w:rsid w:val="001556D6"/>
    <w:rsid w:val="001564AF"/>
    <w:rsid w:val="0015763B"/>
    <w:rsid w:val="001624B8"/>
    <w:rsid w:val="00162989"/>
    <w:rsid w:val="00162A44"/>
    <w:rsid w:val="00163A9D"/>
    <w:rsid w:val="00163C25"/>
    <w:rsid w:val="001646D7"/>
    <w:rsid w:val="00164A9B"/>
    <w:rsid w:val="00164DCE"/>
    <w:rsid w:val="001666C9"/>
    <w:rsid w:val="00171B10"/>
    <w:rsid w:val="00177278"/>
    <w:rsid w:val="00177855"/>
    <w:rsid w:val="0018059A"/>
    <w:rsid w:val="0018099E"/>
    <w:rsid w:val="00180D2D"/>
    <w:rsid w:val="0018305F"/>
    <w:rsid w:val="0018369B"/>
    <w:rsid w:val="00183711"/>
    <w:rsid w:val="00183C00"/>
    <w:rsid w:val="00185CEE"/>
    <w:rsid w:val="0018726E"/>
    <w:rsid w:val="001876A0"/>
    <w:rsid w:val="00187900"/>
    <w:rsid w:val="00190815"/>
    <w:rsid w:val="001908BC"/>
    <w:rsid w:val="00190B73"/>
    <w:rsid w:val="00190BB8"/>
    <w:rsid w:val="00190D8B"/>
    <w:rsid w:val="00190F41"/>
    <w:rsid w:val="001915B9"/>
    <w:rsid w:val="00192078"/>
    <w:rsid w:val="00192DF9"/>
    <w:rsid w:val="00193AC1"/>
    <w:rsid w:val="001954C3"/>
    <w:rsid w:val="00196A88"/>
    <w:rsid w:val="001A063C"/>
    <w:rsid w:val="001A0B81"/>
    <w:rsid w:val="001A1F54"/>
    <w:rsid w:val="001A22E2"/>
    <w:rsid w:val="001A5FBA"/>
    <w:rsid w:val="001A6158"/>
    <w:rsid w:val="001B00A4"/>
    <w:rsid w:val="001B14A7"/>
    <w:rsid w:val="001B1D5C"/>
    <w:rsid w:val="001B2A63"/>
    <w:rsid w:val="001B3584"/>
    <w:rsid w:val="001B3D67"/>
    <w:rsid w:val="001B3EEB"/>
    <w:rsid w:val="001B50AA"/>
    <w:rsid w:val="001B6EAC"/>
    <w:rsid w:val="001C0FA3"/>
    <w:rsid w:val="001C1B9F"/>
    <w:rsid w:val="001C3CD7"/>
    <w:rsid w:val="001C4EC0"/>
    <w:rsid w:val="001C508E"/>
    <w:rsid w:val="001C6D47"/>
    <w:rsid w:val="001D197B"/>
    <w:rsid w:val="001D1F10"/>
    <w:rsid w:val="001D28E5"/>
    <w:rsid w:val="001D35A3"/>
    <w:rsid w:val="001D4525"/>
    <w:rsid w:val="001D4622"/>
    <w:rsid w:val="001D4C88"/>
    <w:rsid w:val="001D5755"/>
    <w:rsid w:val="001D71C9"/>
    <w:rsid w:val="001E1022"/>
    <w:rsid w:val="001E2B10"/>
    <w:rsid w:val="001E2C43"/>
    <w:rsid w:val="001E3269"/>
    <w:rsid w:val="001E4000"/>
    <w:rsid w:val="001E43A0"/>
    <w:rsid w:val="001F1A24"/>
    <w:rsid w:val="001F2662"/>
    <w:rsid w:val="001F327F"/>
    <w:rsid w:val="001F3668"/>
    <w:rsid w:val="001F3E1F"/>
    <w:rsid w:val="002001E8"/>
    <w:rsid w:val="002011C4"/>
    <w:rsid w:val="0020177F"/>
    <w:rsid w:val="00202E65"/>
    <w:rsid w:val="00203BDF"/>
    <w:rsid w:val="00204747"/>
    <w:rsid w:val="00204A4B"/>
    <w:rsid w:val="00204BD2"/>
    <w:rsid w:val="00204D2D"/>
    <w:rsid w:val="00205525"/>
    <w:rsid w:val="00205891"/>
    <w:rsid w:val="0021216B"/>
    <w:rsid w:val="002130B8"/>
    <w:rsid w:val="002175AE"/>
    <w:rsid w:val="002178F3"/>
    <w:rsid w:val="00222FF6"/>
    <w:rsid w:val="00223097"/>
    <w:rsid w:val="002243BD"/>
    <w:rsid w:val="002243F2"/>
    <w:rsid w:val="002259C8"/>
    <w:rsid w:val="002320A8"/>
    <w:rsid w:val="002322F3"/>
    <w:rsid w:val="00232A3E"/>
    <w:rsid w:val="00233CEE"/>
    <w:rsid w:val="00233EEA"/>
    <w:rsid w:val="002357C9"/>
    <w:rsid w:val="00236423"/>
    <w:rsid w:val="00242AA7"/>
    <w:rsid w:val="002432C7"/>
    <w:rsid w:val="00244DD3"/>
    <w:rsid w:val="00245C87"/>
    <w:rsid w:val="00245DF5"/>
    <w:rsid w:val="0024602E"/>
    <w:rsid w:val="00246E6A"/>
    <w:rsid w:val="002543B7"/>
    <w:rsid w:val="00254407"/>
    <w:rsid w:val="002553A7"/>
    <w:rsid w:val="002555E7"/>
    <w:rsid w:val="00257F80"/>
    <w:rsid w:val="002602F5"/>
    <w:rsid w:val="0026094E"/>
    <w:rsid w:val="0026204F"/>
    <w:rsid w:val="00262328"/>
    <w:rsid w:val="002623CD"/>
    <w:rsid w:val="00263500"/>
    <w:rsid w:val="002645BE"/>
    <w:rsid w:val="00264DDB"/>
    <w:rsid w:val="002664C7"/>
    <w:rsid w:val="0026798E"/>
    <w:rsid w:val="002724B6"/>
    <w:rsid w:val="00273005"/>
    <w:rsid w:val="00273CBA"/>
    <w:rsid w:val="002741E5"/>
    <w:rsid w:val="0027747F"/>
    <w:rsid w:val="00280058"/>
    <w:rsid w:val="00280450"/>
    <w:rsid w:val="00280481"/>
    <w:rsid w:val="00280BBE"/>
    <w:rsid w:val="00281F79"/>
    <w:rsid w:val="00282747"/>
    <w:rsid w:val="00282A2B"/>
    <w:rsid w:val="00282AEE"/>
    <w:rsid w:val="002833C7"/>
    <w:rsid w:val="00283DF6"/>
    <w:rsid w:val="002846A7"/>
    <w:rsid w:val="00284C95"/>
    <w:rsid w:val="00287325"/>
    <w:rsid w:val="002874AC"/>
    <w:rsid w:val="002875D4"/>
    <w:rsid w:val="00290E63"/>
    <w:rsid w:val="00291676"/>
    <w:rsid w:val="00291CCB"/>
    <w:rsid w:val="002928DB"/>
    <w:rsid w:val="002933F2"/>
    <w:rsid w:val="002950A8"/>
    <w:rsid w:val="002956C0"/>
    <w:rsid w:val="00297F0C"/>
    <w:rsid w:val="002A59E3"/>
    <w:rsid w:val="002A5BE0"/>
    <w:rsid w:val="002A5DFF"/>
    <w:rsid w:val="002A7362"/>
    <w:rsid w:val="002B2F17"/>
    <w:rsid w:val="002B3730"/>
    <w:rsid w:val="002B4B6F"/>
    <w:rsid w:val="002B6BD5"/>
    <w:rsid w:val="002B6D53"/>
    <w:rsid w:val="002C29A0"/>
    <w:rsid w:val="002C2CF5"/>
    <w:rsid w:val="002C35CD"/>
    <w:rsid w:val="002C5DB4"/>
    <w:rsid w:val="002C609B"/>
    <w:rsid w:val="002C6A39"/>
    <w:rsid w:val="002C7E87"/>
    <w:rsid w:val="002D06B1"/>
    <w:rsid w:val="002D23AF"/>
    <w:rsid w:val="002D2C37"/>
    <w:rsid w:val="002D3867"/>
    <w:rsid w:val="002D3CCE"/>
    <w:rsid w:val="002D3D4C"/>
    <w:rsid w:val="002D3E03"/>
    <w:rsid w:val="002D5241"/>
    <w:rsid w:val="002D6EB8"/>
    <w:rsid w:val="002D7A4B"/>
    <w:rsid w:val="002D7F8F"/>
    <w:rsid w:val="002E659F"/>
    <w:rsid w:val="002E663D"/>
    <w:rsid w:val="002E6816"/>
    <w:rsid w:val="002F2726"/>
    <w:rsid w:val="002F3A22"/>
    <w:rsid w:val="002F50E7"/>
    <w:rsid w:val="002F61F1"/>
    <w:rsid w:val="002F79CD"/>
    <w:rsid w:val="002F7BA2"/>
    <w:rsid w:val="0030010A"/>
    <w:rsid w:val="0030014B"/>
    <w:rsid w:val="00303939"/>
    <w:rsid w:val="00303A4B"/>
    <w:rsid w:val="00304B88"/>
    <w:rsid w:val="00304F67"/>
    <w:rsid w:val="00305367"/>
    <w:rsid w:val="003104EB"/>
    <w:rsid w:val="00310C50"/>
    <w:rsid w:val="003114F2"/>
    <w:rsid w:val="00316C19"/>
    <w:rsid w:val="00317FCA"/>
    <w:rsid w:val="00320000"/>
    <w:rsid w:val="00320BF2"/>
    <w:rsid w:val="00322203"/>
    <w:rsid w:val="0032238D"/>
    <w:rsid w:val="00322456"/>
    <w:rsid w:val="00325112"/>
    <w:rsid w:val="00326CD2"/>
    <w:rsid w:val="00331409"/>
    <w:rsid w:val="00331D95"/>
    <w:rsid w:val="00333974"/>
    <w:rsid w:val="00337B82"/>
    <w:rsid w:val="00341000"/>
    <w:rsid w:val="0034337F"/>
    <w:rsid w:val="00344E56"/>
    <w:rsid w:val="003476EB"/>
    <w:rsid w:val="0034777F"/>
    <w:rsid w:val="0035026B"/>
    <w:rsid w:val="00350A85"/>
    <w:rsid w:val="00350DA6"/>
    <w:rsid w:val="003516E5"/>
    <w:rsid w:val="00353A11"/>
    <w:rsid w:val="00353AA8"/>
    <w:rsid w:val="00353DE7"/>
    <w:rsid w:val="00354067"/>
    <w:rsid w:val="00354B19"/>
    <w:rsid w:val="00354CE4"/>
    <w:rsid w:val="003552F1"/>
    <w:rsid w:val="0035559B"/>
    <w:rsid w:val="003555B9"/>
    <w:rsid w:val="00357856"/>
    <w:rsid w:val="00357F7A"/>
    <w:rsid w:val="003605BD"/>
    <w:rsid w:val="0036299F"/>
    <w:rsid w:val="00362FDF"/>
    <w:rsid w:val="00363472"/>
    <w:rsid w:val="00363711"/>
    <w:rsid w:val="00363802"/>
    <w:rsid w:val="00364137"/>
    <w:rsid w:val="0036414F"/>
    <w:rsid w:val="003644D0"/>
    <w:rsid w:val="003657A7"/>
    <w:rsid w:val="00365FD0"/>
    <w:rsid w:val="00366D56"/>
    <w:rsid w:val="00366D6F"/>
    <w:rsid w:val="0036786D"/>
    <w:rsid w:val="00370B8C"/>
    <w:rsid w:val="00371067"/>
    <w:rsid w:val="00371354"/>
    <w:rsid w:val="00373677"/>
    <w:rsid w:val="00374CC6"/>
    <w:rsid w:val="00377D50"/>
    <w:rsid w:val="0038514E"/>
    <w:rsid w:val="003855A6"/>
    <w:rsid w:val="003876CE"/>
    <w:rsid w:val="00390266"/>
    <w:rsid w:val="003903A1"/>
    <w:rsid w:val="00390E2A"/>
    <w:rsid w:val="0039278C"/>
    <w:rsid w:val="0039593B"/>
    <w:rsid w:val="00396215"/>
    <w:rsid w:val="0039675E"/>
    <w:rsid w:val="003A0920"/>
    <w:rsid w:val="003A2318"/>
    <w:rsid w:val="003A26D8"/>
    <w:rsid w:val="003A26ED"/>
    <w:rsid w:val="003A5FA9"/>
    <w:rsid w:val="003A758C"/>
    <w:rsid w:val="003A7C2A"/>
    <w:rsid w:val="003B17E2"/>
    <w:rsid w:val="003B1C0E"/>
    <w:rsid w:val="003B1F6B"/>
    <w:rsid w:val="003B2130"/>
    <w:rsid w:val="003B25BF"/>
    <w:rsid w:val="003B2603"/>
    <w:rsid w:val="003B3E31"/>
    <w:rsid w:val="003B4850"/>
    <w:rsid w:val="003B5F78"/>
    <w:rsid w:val="003B63FA"/>
    <w:rsid w:val="003B6C54"/>
    <w:rsid w:val="003B70FC"/>
    <w:rsid w:val="003C0CA5"/>
    <w:rsid w:val="003C2189"/>
    <w:rsid w:val="003C48C2"/>
    <w:rsid w:val="003C4D94"/>
    <w:rsid w:val="003C4E00"/>
    <w:rsid w:val="003C5904"/>
    <w:rsid w:val="003C6EC7"/>
    <w:rsid w:val="003C7A70"/>
    <w:rsid w:val="003D1BDC"/>
    <w:rsid w:val="003D1F21"/>
    <w:rsid w:val="003D20A0"/>
    <w:rsid w:val="003D35E8"/>
    <w:rsid w:val="003D42BA"/>
    <w:rsid w:val="003D5279"/>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6234"/>
    <w:rsid w:val="003F7A21"/>
    <w:rsid w:val="004017A3"/>
    <w:rsid w:val="00402AC1"/>
    <w:rsid w:val="0040441D"/>
    <w:rsid w:val="00404E87"/>
    <w:rsid w:val="004055B9"/>
    <w:rsid w:val="00405A51"/>
    <w:rsid w:val="004066F8"/>
    <w:rsid w:val="00406BC0"/>
    <w:rsid w:val="00406E9D"/>
    <w:rsid w:val="0040709A"/>
    <w:rsid w:val="0040717B"/>
    <w:rsid w:val="00407944"/>
    <w:rsid w:val="00407B7A"/>
    <w:rsid w:val="0041430A"/>
    <w:rsid w:val="00415A6A"/>
    <w:rsid w:val="00421842"/>
    <w:rsid w:val="0042216E"/>
    <w:rsid w:val="004229AF"/>
    <w:rsid w:val="00422C74"/>
    <w:rsid w:val="004231D5"/>
    <w:rsid w:val="0042452D"/>
    <w:rsid w:val="004254C5"/>
    <w:rsid w:val="00426F70"/>
    <w:rsid w:val="004313CA"/>
    <w:rsid w:val="00431934"/>
    <w:rsid w:val="00432339"/>
    <w:rsid w:val="004330F8"/>
    <w:rsid w:val="00434314"/>
    <w:rsid w:val="0043708D"/>
    <w:rsid w:val="0043768F"/>
    <w:rsid w:val="00437DCF"/>
    <w:rsid w:val="00440779"/>
    <w:rsid w:val="004428C6"/>
    <w:rsid w:val="004429A3"/>
    <w:rsid w:val="004431AD"/>
    <w:rsid w:val="0044375A"/>
    <w:rsid w:val="00444D0F"/>
    <w:rsid w:val="0044590D"/>
    <w:rsid w:val="00446360"/>
    <w:rsid w:val="00450795"/>
    <w:rsid w:val="00450A63"/>
    <w:rsid w:val="004510DE"/>
    <w:rsid w:val="00451296"/>
    <w:rsid w:val="00453649"/>
    <w:rsid w:val="00453C1C"/>
    <w:rsid w:val="00454C0B"/>
    <w:rsid w:val="00454F37"/>
    <w:rsid w:val="00457C1A"/>
    <w:rsid w:val="004603BD"/>
    <w:rsid w:val="0046181B"/>
    <w:rsid w:val="004632B3"/>
    <w:rsid w:val="00463456"/>
    <w:rsid w:val="00463908"/>
    <w:rsid w:val="00465B46"/>
    <w:rsid w:val="00466F44"/>
    <w:rsid w:val="00470730"/>
    <w:rsid w:val="00470D0E"/>
    <w:rsid w:val="0047194E"/>
    <w:rsid w:val="00472FA2"/>
    <w:rsid w:val="004774A0"/>
    <w:rsid w:val="00477E2F"/>
    <w:rsid w:val="00480E51"/>
    <w:rsid w:val="004843D2"/>
    <w:rsid w:val="00484B71"/>
    <w:rsid w:val="00484BB3"/>
    <w:rsid w:val="00485898"/>
    <w:rsid w:val="0048694D"/>
    <w:rsid w:val="004873E8"/>
    <w:rsid w:val="0049166B"/>
    <w:rsid w:val="00494CD7"/>
    <w:rsid w:val="00494D8F"/>
    <w:rsid w:val="004951D1"/>
    <w:rsid w:val="00495BF5"/>
    <w:rsid w:val="00497129"/>
    <w:rsid w:val="00497822"/>
    <w:rsid w:val="004A0ECA"/>
    <w:rsid w:val="004A1F1E"/>
    <w:rsid w:val="004A20D4"/>
    <w:rsid w:val="004A4EF4"/>
    <w:rsid w:val="004A536E"/>
    <w:rsid w:val="004A583A"/>
    <w:rsid w:val="004A5F9D"/>
    <w:rsid w:val="004A6BD0"/>
    <w:rsid w:val="004A7623"/>
    <w:rsid w:val="004B0227"/>
    <w:rsid w:val="004B2840"/>
    <w:rsid w:val="004B49F4"/>
    <w:rsid w:val="004B526E"/>
    <w:rsid w:val="004B57A9"/>
    <w:rsid w:val="004B649C"/>
    <w:rsid w:val="004B6BDD"/>
    <w:rsid w:val="004C037F"/>
    <w:rsid w:val="004C0610"/>
    <w:rsid w:val="004C1820"/>
    <w:rsid w:val="004C1986"/>
    <w:rsid w:val="004C1F59"/>
    <w:rsid w:val="004C4B3C"/>
    <w:rsid w:val="004C60C3"/>
    <w:rsid w:val="004D02D9"/>
    <w:rsid w:val="004D0728"/>
    <w:rsid w:val="004D0F08"/>
    <w:rsid w:val="004D1B4E"/>
    <w:rsid w:val="004D3A38"/>
    <w:rsid w:val="004D3BF1"/>
    <w:rsid w:val="004D4A2C"/>
    <w:rsid w:val="004D4B22"/>
    <w:rsid w:val="004D657A"/>
    <w:rsid w:val="004D7B43"/>
    <w:rsid w:val="004E0F49"/>
    <w:rsid w:val="004E23E1"/>
    <w:rsid w:val="004E3A0E"/>
    <w:rsid w:val="004E4B98"/>
    <w:rsid w:val="004E4E2E"/>
    <w:rsid w:val="004E508A"/>
    <w:rsid w:val="004E53D5"/>
    <w:rsid w:val="004E55C9"/>
    <w:rsid w:val="004E56F8"/>
    <w:rsid w:val="004F09C4"/>
    <w:rsid w:val="004F1E1A"/>
    <w:rsid w:val="004F2B6D"/>
    <w:rsid w:val="004F3779"/>
    <w:rsid w:val="004F666D"/>
    <w:rsid w:val="004F6D2F"/>
    <w:rsid w:val="004F7333"/>
    <w:rsid w:val="004F7427"/>
    <w:rsid w:val="005019F1"/>
    <w:rsid w:val="00501B63"/>
    <w:rsid w:val="00501E13"/>
    <w:rsid w:val="005023E8"/>
    <w:rsid w:val="0050246A"/>
    <w:rsid w:val="0050249C"/>
    <w:rsid w:val="00502585"/>
    <w:rsid w:val="00502631"/>
    <w:rsid w:val="00504DAA"/>
    <w:rsid w:val="00506761"/>
    <w:rsid w:val="00510506"/>
    <w:rsid w:val="005110F4"/>
    <w:rsid w:val="0051166C"/>
    <w:rsid w:val="00512F6B"/>
    <w:rsid w:val="00513731"/>
    <w:rsid w:val="00513ADA"/>
    <w:rsid w:val="00514465"/>
    <w:rsid w:val="00515853"/>
    <w:rsid w:val="005160F0"/>
    <w:rsid w:val="00520156"/>
    <w:rsid w:val="00520964"/>
    <w:rsid w:val="005211B3"/>
    <w:rsid w:val="00521E53"/>
    <w:rsid w:val="00521F21"/>
    <w:rsid w:val="0052243E"/>
    <w:rsid w:val="0052369C"/>
    <w:rsid w:val="0052606D"/>
    <w:rsid w:val="005265DF"/>
    <w:rsid w:val="005300E2"/>
    <w:rsid w:val="00530588"/>
    <w:rsid w:val="00530ABB"/>
    <w:rsid w:val="00530AFF"/>
    <w:rsid w:val="005313BD"/>
    <w:rsid w:val="0053173B"/>
    <w:rsid w:val="00532BDE"/>
    <w:rsid w:val="00534640"/>
    <w:rsid w:val="00535745"/>
    <w:rsid w:val="00536386"/>
    <w:rsid w:val="00537A66"/>
    <w:rsid w:val="005407AA"/>
    <w:rsid w:val="0054081C"/>
    <w:rsid w:val="0054421E"/>
    <w:rsid w:val="00545D40"/>
    <w:rsid w:val="0054746E"/>
    <w:rsid w:val="005502E0"/>
    <w:rsid w:val="00550E7C"/>
    <w:rsid w:val="00550FEF"/>
    <w:rsid w:val="00551255"/>
    <w:rsid w:val="005514C5"/>
    <w:rsid w:val="0055255F"/>
    <w:rsid w:val="00552A0A"/>
    <w:rsid w:val="00553948"/>
    <w:rsid w:val="00553C7A"/>
    <w:rsid w:val="005541E8"/>
    <w:rsid w:val="00554308"/>
    <w:rsid w:val="005547B0"/>
    <w:rsid w:val="005548FC"/>
    <w:rsid w:val="00555146"/>
    <w:rsid w:val="00555C10"/>
    <w:rsid w:val="005563C9"/>
    <w:rsid w:val="005565EB"/>
    <w:rsid w:val="00556851"/>
    <w:rsid w:val="00557510"/>
    <w:rsid w:val="00560188"/>
    <w:rsid w:val="00561B47"/>
    <w:rsid w:val="00562E60"/>
    <w:rsid w:val="00566393"/>
    <w:rsid w:val="0056657C"/>
    <w:rsid w:val="00570597"/>
    <w:rsid w:val="00570973"/>
    <w:rsid w:val="005745CD"/>
    <w:rsid w:val="00576359"/>
    <w:rsid w:val="00577225"/>
    <w:rsid w:val="00577993"/>
    <w:rsid w:val="00580DCB"/>
    <w:rsid w:val="0058139B"/>
    <w:rsid w:val="00582148"/>
    <w:rsid w:val="005850E2"/>
    <w:rsid w:val="00585778"/>
    <w:rsid w:val="005865FF"/>
    <w:rsid w:val="00587F4C"/>
    <w:rsid w:val="005910E2"/>
    <w:rsid w:val="0059120C"/>
    <w:rsid w:val="0059241E"/>
    <w:rsid w:val="00592D9B"/>
    <w:rsid w:val="0059417B"/>
    <w:rsid w:val="005949A0"/>
    <w:rsid w:val="00595AC3"/>
    <w:rsid w:val="00595BEB"/>
    <w:rsid w:val="005A0F4C"/>
    <w:rsid w:val="005A2357"/>
    <w:rsid w:val="005A2529"/>
    <w:rsid w:val="005A313F"/>
    <w:rsid w:val="005A3A1B"/>
    <w:rsid w:val="005A408F"/>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631"/>
    <w:rsid w:val="005C2E4E"/>
    <w:rsid w:val="005C35E9"/>
    <w:rsid w:val="005C4F67"/>
    <w:rsid w:val="005C514B"/>
    <w:rsid w:val="005C609A"/>
    <w:rsid w:val="005C6790"/>
    <w:rsid w:val="005C67D5"/>
    <w:rsid w:val="005C6BF3"/>
    <w:rsid w:val="005C6FED"/>
    <w:rsid w:val="005C71BE"/>
    <w:rsid w:val="005D2E09"/>
    <w:rsid w:val="005D2FF6"/>
    <w:rsid w:val="005D430F"/>
    <w:rsid w:val="005D4398"/>
    <w:rsid w:val="005D734B"/>
    <w:rsid w:val="005E1AF3"/>
    <w:rsid w:val="005E31BF"/>
    <w:rsid w:val="005E32C2"/>
    <w:rsid w:val="005E38C2"/>
    <w:rsid w:val="005E4BB4"/>
    <w:rsid w:val="005E570F"/>
    <w:rsid w:val="005E5DFE"/>
    <w:rsid w:val="005E6372"/>
    <w:rsid w:val="005E7315"/>
    <w:rsid w:val="005F033D"/>
    <w:rsid w:val="005F06E1"/>
    <w:rsid w:val="005F0848"/>
    <w:rsid w:val="005F4321"/>
    <w:rsid w:val="005F5BFD"/>
    <w:rsid w:val="005F5D87"/>
    <w:rsid w:val="005F664D"/>
    <w:rsid w:val="005F74D1"/>
    <w:rsid w:val="00600F05"/>
    <w:rsid w:val="00603A99"/>
    <w:rsid w:val="00603CB7"/>
    <w:rsid w:val="00605BF8"/>
    <w:rsid w:val="00606E47"/>
    <w:rsid w:val="00607164"/>
    <w:rsid w:val="00607ED0"/>
    <w:rsid w:val="00610289"/>
    <w:rsid w:val="0061211A"/>
    <w:rsid w:val="00612F7A"/>
    <w:rsid w:val="0061328B"/>
    <w:rsid w:val="00617354"/>
    <w:rsid w:val="00617F6D"/>
    <w:rsid w:val="00620838"/>
    <w:rsid w:val="00620AC7"/>
    <w:rsid w:val="00621328"/>
    <w:rsid w:val="00622B86"/>
    <w:rsid w:val="00622BE2"/>
    <w:rsid w:val="00626FEC"/>
    <w:rsid w:val="00627ECB"/>
    <w:rsid w:val="00632A47"/>
    <w:rsid w:val="006339AA"/>
    <w:rsid w:val="00634D5B"/>
    <w:rsid w:val="006376D8"/>
    <w:rsid w:val="0064038F"/>
    <w:rsid w:val="0064072B"/>
    <w:rsid w:val="00640C18"/>
    <w:rsid w:val="00643557"/>
    <w:rsid w:val="00644C66"/>
    <w:rsid w:val="0064739E"/>
    <w:rsid w:val="00647634"/>
    <w:rsid w:val="00650BA2"/>
    <w:rsid w:val="006518ED"/>
    <w:rsid w:val="0065239B"/>
    <w:rsid w:val="006528F4"/>
    <w:rsid w:val="00652F41"/>
    <w:rsid w:val="00654B44"/>
    <w:rsid w:val="00656562"/>
    <w:rsid w:val="00656A92"/>
    <w:rsid w:val="0066350A"/>
    <w:rsid w:val="006649B6"/>
    <w:rsid w:val="00664EA6"/>
    <w:rsid w:val="00665511"/>
    <w:rsid w:val="00673A72"/>
    <w:rsid w:val="006741BF"/>
    <w:rsid w:val="00674CD8"/>
    <w:rsid w:val="0067586B"/>
    <w:rsid w:val="00677F5C"/>
    <w:rsid w:val="006807AA"/>
    <w:rsid w:val="00682431"/>
    <w:rsid w:val="0068303C"/>
    <w:rsid w:val="006849E6"/>
    <w:rsid w:val="0068554B"/>
    <w:rsid w:val="006865EA"/>
    <w:rsid w:val="00686911"/>
    <w:rsid w:val="00687767"/>
    <w:rsid w:val="00687A07"/>
    <w:rsid w:val="00687A54"/>
    <w:rsid w:val="006905CC"/>
    <w:rsid w:val="0069103F"/>
    <w:rsid w:val="00691B26"/>
    <w:rsid w:val="006922F1"/>
    <w:rsid w:val="00692CB9"/>
    <w:rsid w:val="00692D27"/>
    <w:rsid w:val="00692FCF"/>
    <w:rsid w:val="00693218"/>
    <w:rsid w:val="00697738"/>
    <w:rsid w:val="00697B09"/>
    <w:rsid w:val="00697BD0"/>
    <w:rsid w:val="006A0F6C"/>
    <w:rsid w:val="006A149F"/>
    <w:rsid w:val="006A1DAE"/>
    <w:rsid w:val="006A23A5"/>
    <w:rsid w:val="006A2926"/>
    <w:rsid w:val="006A4C64"/>
    <w:rsid w:val="006A4FF0"/>
    <w:rsid w:val="006A53BB"/>
    <w:rsid w:val="006A62A0"/>
    <w:rsid w:val="006A7FC6"/>
    <w:rsid w:val="006B17C7"/>
    <w:rsid w:val="006B21AE"/>
    <w:rsid w:val="006B27AC"/>
    <w:rsid w:val="006B33DB"/>
    <w:rsid w:val="006B387C"/>
    <w:rsid w:val="006B5053"/>
    <w:rsid w:val="006B69E1"/>
    <w:rsid w:val="006C3A82"/>
    <w:rsid w:val="006C5270"/>
    <w:rsid w:val="006C712B"/>
    <w:rsid w:val="006C76D2"/>
    <w:rsid w:val="006D0AB7"/>
    <w:rsid w:val="006D0B1D"/>
    <w:rsid w:val="006D3E72"/>
    <w:rsid w:val="006D47F2"/>
    <w:rsid w:val="006D48A4"/>
    <w:rsid w:val="006D4CF6"/>
    <w:rsid w:val="006D5D7F"/>
    <w:rsid w:val="006D7427"/>
    <w:rsid w:val="006D7606"/>
    <w:rsid w:val="006D7F6F"/>
    <w:rsid w:val="006E0878"/>
    <w:rsid w:val="006E0F67"/>
    <w:rsid w:val="006E19B3"/>
    <w:rsid w:val="006E2253"/>
    <w:rsid w:val="006E3621"/>
    <w:rsid w:val="006E370C"/>
    <w:rsid w:val="006E5D65"/>
    <w:rsid w:val="006E65BB"/>
    <w:rsid w:val="006E663A"/>
    <w:rsid w:val="006E70CE"/>
    <w:rsid w:val="006F0574"/>
    <w:rsid w:val="006F127A"/>
    <w:rsid w:val="006F1CC5"/>
    <w:rsid w:val="006F4FAC"/>
    <w:rsid w:val="006F537D"/>
    <w:rsid w:val="006F5409"/>
    <w:rsid w:val="006F540C"/>
    <w:rsid w:val="006F5910"/>
    <w:rsid w:val="006F64D3"/>
    <w:rsid w:val="006F74E3"/>
    <w:rsid w:val="0070108D"/>
    <w:rsid w:val="007016A1"/>
    <w:rsid w:val="00702C40"/>
    <w:rsid w:val="00702F69"/>
    <w:rsid w:val="00704367"/>
    <w:rsid w:val="007044AB"/>
    <w:rsid w:val="00706AF7"/>
    <w:rsid w:val="00706E7A"/>
    <w:rsid w:val="0071000A"/>
    <w:rsid w:val="00710545"/>
    <w:rsid w:val="00710CA0"/>
    <w:rsid w:val="00712E00"/>
    <w:rsid w:val="0071386A"/>
    <w:rsid w:val="007146EC"/>
    <w:rsid w:val="0071591F"/>
    <w:rsid w:val="00717109"/>
    <w:rsid w:val="00720622"/>
    <w:rsid w:val="00720D98"/>
    <w:rsid w:val="00722C5D"/>
    <w:rsid w:val="00723FFB"/>
    <w:rsid w:val="007242DD"/>
    <w:rsid w:val="007258EE"/>
    <w:rsid w:val="007262E0"/>
    <w:rsid w:val="00726B53"/>
    <w:rsid w:val="00727252"/>
    <w:rsid w:val="00730117"/>
    <w:rsid w:val="007303A2"/>
    <w:rsid w:val="007305D4"/>
    <w:rsid w:val="007317CC"/>
    <w:rsid w:val="007349B6"/>
    <w:rsid w:val="00734C98"/>
    <w:rsid w:val="00735B53"/>
    <w:rsid w:val="00735E08"/>
    <w:rsid w:val="007364CA"/>
    <w:rsid w:val="007413E1"/>
    <w:rsid w:val="007434A2"/>
    <w:rsid w:val="00744859"/>
    <w:rsid w:val="00744AF0"/>
    <w:rsid w:val="00744BEF"/>
    <w:rsid w:val="00745685"/>
    <w:rsid w:val="00745804"/>
    <w:rsid w:val="007472E1"/>
    <w:rsid w:val="007473EC"/>
    <w:rsid w:val="0075055E"/>
    <w:rsid w:val="00752EEA"/>
    <w:rsid w:val="00754461"/>
    <w:rsid w:val="00754E6F"/>
    <w:rsid w:val="00755989"/>
    <w:rsid w:val="00756DDF"/>
    <w:rsid w:val="00760CAB"/>
    <w:rsid w:val="0076118D"/>
    <w:rsid w:val="0076135F"/>
    <w:rsid w:val="0076286A"/>
    <w:rsid w:val="00763A78"/>
    <w:rsid w:val="007653E8"/>
    <w:rsid w:val="007662B9"/>
    <w:rsid w:val="00766F22"/>
    <w:rsid w:val="00766F46"/>
    <w:rsid w:val="007673DA"/>
    <w:rsid w:val="00767DEB"/>
    <w:rsid w:val="007717E9"/>
    <w:rsid w:val="00772675"/>
    <w:rsid w:val="00773C49"/>
    <w:rsid w:val="0077481E"/>
    <w:rsid w:val="00774ADE"/>
    <w:rsid w:val="00776D7E"/>
    <w:rsid w:val="00780570"/>
    <w:rsid w:val="007805F6"/>
    <w:rsid w:val="0078141D"/>
    <w:rsid w:val="007844AE"/>
    <w:rsid w:val="00786D3F"/>
    <w:rsid w:val="00787BB6"/>
    <w:rsid w:val="00787CDE"/>
    <w:rsid w:val="00787E44"/>
    <w:rsid w:val="00790C74"/>
    <w:rsid w:val="007942EF"/>
    <w:rsid w:val="00797858"/>
    <w:rsid w:val="007A0284"/>
    <w:rsid w:val="007A080A"/>
    <w:rsid w:val="007A442A"/>
    <w:rsid w:val="007B0ADE"/>
    <w:rsid w:val="007B1473"/>
    <w:rsid w:val="007B4E90"/>
    <w:rsid w:val="007B4FD3"/>
    <w:rsid w:val="007B7525"/>
    <w:rsid w:val="007B7DFC"/>
    <w:rsid w:val="007C04CB"/>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02BB"/>
    <w:rsid w:val="007E189C"/>
    <w:rsid w:val="007E27EE"/>
    <w:rsid w:val="007E2CE1"/>
    <w:rsid w:val="007E5BD3"/>
    <w:rsid w:val="007E6EB8"/>
    <w:rsid w:val="007F08ED"/>
    <w:rsid w:val="007F0AA3"/>
    <w:rsid w:val="007F3C46"/>
    <w:rsid w:val="007F7066"/>
    <w:rsid w:val="007F75A3"/>
    <w:rsid w:val="007F7E49"/>
    <w:rsid w:val="008040CB"/>
    <w:rsid w:val="008046D7"/>
    <w:rsid w:val="0080798C"/>
    <w:rsid w:val="0081119B"/>
    <w:rsid w:val="008115AB"/>
    <w:rsid w:val="00811B5D"/>
    <w:rsid w:val="00812677"/>
    <w:rsid w:val="00814424"/>
    <w:rsid w:val="00814CC3"/>
    <w:rsid w:val="0081529C"/>
    <w:rsid w:val="0081601F"/>
    <w:rsid w:val="0081794D"/>
    <w:rsid w:val="00825E62"/>
    <w:rsid w:val="00826BB7"/>
    <w:rsid w:val="0083056C"/>
    <w:rsid w:val="00830F80"/>
    <w:rsid w:val="00831E1D"/>
    <w:rsid w:val="008325D1"/>
    <w:rsid w:val="00833AD1"/>
    <w:rsid w:val="00833B00"/>
    <w:rsid w:val="00834570"/>
    <w:rsid w:val="00840012"/>
    <w:rsid w:val="008404BD"/>
    <w:rsid w:val="00840D98"/>
    <w:rsid w:val="00841F3A"/>
    <w:rsid w:val="00842FC1"/>
    <w:rsid w:val="008434B0"/>
    <w:rsid w:val="00843984"/>
    <w:rsid w:val="00844681"/>
    <w:rsid w:val="0084485F"/>
    <w:rsid w:val="008457BC"/>
    <w:rsid w:val="0084587D"/>
    <w:rsid w:val="0084696F"/>
    <w:rsid w:val="008469EC"/>
    <w:rsid w:val="008478BF"/>
    <w:rsid w:val="00850433"/>
    <w:rsid w:val="00851036"/>
    <w:rsid w:val="008510E7"/>
    <w:rsid w:val="00853263"/>
    <w:rsid w:val="00853D7E"/>
    <w:rsid w:val="00854C2C"/>
    <w:rsid w:val="008553D3"/>
    <w:rsid w:val="00855C24"/>
    <w:rsid w:val="0085724E"/>
    <w:rsid w:val="008576AF"/>
    <w:rsid w:val="00860241"/>
    <w:rsid w:val="0086342A"/>
    <w:rsid w:val="008637B1"/>
    <w:rsid w:val="0086413A"/>
    <w:rsid w:val="00864275"/>
    <w:rsid w:val="00865BA3"/>
    <w:rsid w:val="008700C5"/>
    <w:rsid w:val="00872450"/>
    <w:rsid w:val="00873A2F"/>
    <w:rsid w:val="00874B95"/>
    <w:rsid w:val="00877B34"/>
    <w:rsid w:val="0088426F"/>
    <w:rsid w:val="0088660F"/>
    <w:rsid w:val="00887723"/>
    <w:rsid w:val="00891039"/>
    <w:rsid w:val="0089169F"/>
    <w:rsid w:val="008925B3"/>
    <w:rsid w:val="008927C6"/>
    <w:rsid w:val="008939D1"/>
    <w:rsid w:val="008944E6"/>
    <w:rsid w:val="008969FD"/>
    <w:rsid w:val="008A13E3"/>
    <w:rsid w:val="008A1CF9"/>
    <w:rsid w:val="008A222F"/>
    <w:rsid w:val="008A2741"/>
    <w:rsid w:val="008A2A27"/>
    <w:rsid w:val="008A2A56"/>
    <w:rsid w:val="008A3106"/>
    <w:rsid w:val="008A3362"/>
    <w:rsid w:val="008A5897"/>
    <w:rsid w:val="008A7B00"/>
    <w:rsid w:val="008B0976"/>
    <w:rsid w:val="008B1125"/>
    <w:rsid w:val="008B2762"/>
    <w:rsid w:val="008B2A8F"/>
    <w:rsid w:val="008B37CC"/>
    <w:rsid w:val="008B43C3"/>
    <w:rsid w:val="008B54B9"/>
    <w:rsid w:val="008C1719"/>
    <w:rsid w:val="008C61B6"/>
    <w:rsid w:val="008C7447"/>
    <w:rsid w:val="008C76A4"/>
    <w:rsid w:val="008D0BC3"/>
    <w:rsid w:val="008D1F17"/>
    <w:rsid w:val="008D1F24"/>
    <w:rsid w:val="008D43E0"/>
    <w:rsid w:val="008D44A4"/>
    <w:rsid w:val="008D587E"/>
    <w:rsid w:val="008D79E3"/>
    <w:rsid w:val="008E119B"/>
    <w:rsid w:val="008E1E57"/>
    <w:rsid w:val="008E31FE"/>
    <w:rsid w:val="008E3330"/>
    <w:rsid w:val="008E4E82"/>
    <w:rsid w:val="008E4FBE"/>
    <w:rsid w:val="008E6A24"/>
    <w:rsid w:val="008F04FC"/>
    <w:rsid w:val="008F1ABF"/>
    <w:rsid w:val="008F23E9"/>
    <w:rsid w:val="008F26B0"/>
    <w:rsid w:val="008F2CC5"/>
    <w:rsid w:val="008F32D3"/>
    <w:rsid w:val="008F38D1"/>
    <w:rsid w:val="008F3B73"/>
    <w:rsid w:val="008F4003"/>
    <w:rsid w:val="008F4FCC"/>
    <w:rsid w:val="008F59A7"/>
    <w:rsid w:val="008F640B"/>
    <w:rsid w:val="008F6C59"/>
    <w:rsid w:val="008F77DE"/>
    <w:rsid w:val="008F78FC"/>
    <w:rsid w:val="009004C0"/>
    <w:rsid w:val="0090063C"/>
    <w:rsid w:val="00900AC6"/>
    <w:rsid w:val="009014A4"/>
    <w:rsid w:val="00902724"/>
    <w:rsid w:val="00903328"/>
    <w:rsid w:val="009058B3"/>
    <w:rsid w:val="0090599F"/>
    <w:rsid w:val="00905B88"/>
    <w:rsid w:val="009060F1"/>
    <w:rsid w:val="0090734C"/>
    <w:rsid w:val="00911E8C"/>
    <w:rsid w:val="00913D5E"/>
    <w:rsid w:val="0091444A"/>
    <w:rsid w:val="0091497D"/>
    <w:rsid w:val="00914F95"/>
    <w:rsid w:val="00915DD2"/>
    <w:rsid w:val="009163AC"/>
    <w:rsid w:val="00920FA6"/>
    <w:rsid w:val="009229D9"/>
    <w:rsid w:val="00925707"/>
    <w:rsid w:val="00925828"/>
    <w:rsid w:val="00925C2A"/>
    <w:rsid w:val="00927DEF"/>
    <w:rsid w:val="00930994"/>
    <w:rsid w:val="0093145F"/>
    <w:rsid w:val="00933BF6"/>
    <w:rsid w:val="00934170"/>
    <w:rsid w:val="00935602"/>
    <w:rsid w:val="009360FC"/>
    <w:rsid w:val="009367C9"/>
    <w:rsid w:val="0093772B"/>
    <w:rsid w:val="00941351"/>
    <w:rsid w:val="00941457"/>
    <w:rsid w:val="0094209B"/>
    <w:rsid w:val="009423EB"/>
    <w:rsid w:val="00942BE0"/>
    <w:rsid w:val="009447A1"/>
    <w:rsid w:val="00944FD5"/>
    <w:rsid w:val="00945CDC"/>
    <w:rsid w:val="00945F70"/>
    <w:rsid w:val="0094621D"/>
    <w:rsid w:val="00946BAB"/>
    <w:rsid w:val="009515C0"/>
    <w:rsid w:val="009521EB"/>
    <w:rsid w:val="0095363F"/>
    <w:rsid w:val="00953FA7"/>
    <w:rsid w:val="009542BD"/>
    <w:rsid w:val="009543E8"/>
    <w:rsid w:val="00955C0B"/>
    <w:rsid w:val="00956E1A"/>
    <w:rsid w:val="00957A89"/>
    <w:rsid w:val="00957E56"/>
    <w:rsid w:val="009628AC"/>
    <w:rsid w:val="00963C63"/>
    <w:rsid w:val="00964884"/>
    <w:rsid w:val="00965665"/>
    <w:rsid w:val="00965D10"/>
    <w:rsid w:val="00966466"/>
    <w:rsid w:val="009664A6"/>
    <w:rsid w:val="00966CA2"/>
    <w:rsid w:val="00967E23"/>
    <w:rsid w:val="00970728"/>
    <w:rsid w:val="0097164E"/>
    <w:rsid w:val="009717E4"/>
    <w:rsid w:val="009737B8"/>
    <w:rsid w:val="009758F0"/>
    <w:rsid w:val="009765C2"/>
    <w:rsid w:val="009765D5"/>
    <w:rsid w:val="00976FE2"/>
    <w:rsid w:val="00982754"/>
    <w:rsid w:val="009829C5"/>
    <w:rsid w:val="00982DB6"/>
    <w:rsid w:val="009834FE"/>
    <w:rsid w:val="00983A58"/>
    <w:rsid w:val="00983AA1"/>
    <w:rsid w:val="00983D16"/>
    <w:rsid w:val="009842F1"/>
    <w:rsid w:val="009846B4"/>
    <w:rsid w:val="009849C8"/>
    <w:rsid w:val="009900FD"/>
    <w:rsid w:val="00990191"/>
    <w:rsid w:val="009904B4"/>
    <w:rsid w:val="009923CB"/>
    <w:rsid w:val="0099287C"/>
    <w:rsid w:val="00992C9E"/>
    <w:rsid w:val="0099316A"/>
    <w:rsid w:val="00993728"/>
    <w:rsid w:val="00994512"/>
    <w:rsid w:val="0099562D"/>
    <w:rsid w:val="00995A14"/>
    <w:rsid w:val="009976BE"/>
    <w:rsid w:val="009A02AA"/>
    <w:rsid w:val="009A055C"/>
    <w:rsid w:val="009A081B"/>
    <w:rsid w:val="009A134A"/>
    <w:rsid w:val="009A1450"/>
    <w:rsid w:val="009A1DDF"/>
    <w:rsid w:val="009A1E20"/>
    <w:rsid w:val="009A41CB"/>
    <w:rsid w:val="009A4224"/>
    <w:rsid w:val="009A6E8F"/>
    <w:rsid w:val="009A7863"/>
    <w:rsid w:val="009A79E1"/>
    <w:rsid w:val="009A7C85"/>
    <w:rsid w:val="009B06A1"/>
    <w:rsid w:val="009B08C6"/>
    <w:rsid w:val="009B5447"/>
    <w:rsid w:val="009B60C0"/>
    <w:rsid w:val="009B7CBB"/>
    <w:rsid w:val="009B7D76"/>
    <w:rsid w:val="009C037D"/>
    <w:rsid w:val="009C03A1"/>
    <w:rsid w:val="009C1449"/>
    <w:rsid w:val="009C17FB"/>
    <w:rsid w:val="009C1E7E"/>
    <w:rsid w:val="009C4BFE"/>
    <w:rsid w:val="009C5C01"/>
    <w:rsid w:val="009C5D45"/>
    <w:rsid w:val="009C6D35"/>
    <w:rsid w:val="009C6F4A"/>
    <w:rsid w:val="009C714C"/>
    <w:rsid w:val="009D0679"/>
    <w:rsid w:val="009D25B1"/>
    <w:rsid w:val="009D483D"/>
    <w:rsid w:val="009D7F3B"/>
    <w:rsid w:val="009E104A"/>
    <w:rsid w:val="009E115D"/>
    <w:rsid w:val="009E330A"/>
    <w:rsid w:val="009E3E0D"/>
    <w:rsid w:val="009E3FB8"/>
    <w:rsid w:val="009E4812"/>
    <w:rsid w:val="009E5ED1"/>
    <w:rsid w:val="009E6430"/>
    <w:rsid w:val="009E6B2D"/>
    <w:rsid w:val="009E6C7A"/>
    <w:rsid w:val="009E7168"/>
    <w:rsid w:val="009E7716"/>
    <w:rsid w:val="009F0BA8"/>
    <w:rsid w:val="009F3923"/>
    <w:rsid w:val="009F5405"/>
    <w:rsid w:val="009F5AF0"/>
    <w:rsid w:val="009F5ECC"/>
    <w:rsid w:val="009F7F2D"/>
    <w:rsid w:val="00A00693"/>
    <w:rsid w:val="00A011F3"/>
    <w:rsid w:val="00A01246"/>
    <w:rsid w:val="00A022D1"/>
    <w:rsid w:val="00A0236B"/>
    <w:rsid w:val="00A0273B"/>
    <w:rsid w:val="00A02804"/>
    <w:rsid w:val="00A0652C"/>
    <w:rsid w:val="00A06B46"/>
    <w:rsid w:val="00A06E70"/>
    <w:rsid w:val="00A06F6C"/>
    <w:rsid w:val="00A10C2B"/>
    <w:rsid w:val="00A11117"/>
    <w:rsid w:val="00A113D1"/>
    <w:rsid w:val="00A13BB4"/>
    <w:rsid w:val="00A15031"/>
    <w:rsid w:val="00A1688A"/>
    <w:rsid w:val="00A17EB7"/>
    <w:rsid w:val="00A203F3"/>
    <w:rsid w:val="00A21850"/>
    <w:rsid w:val="00A224B2"/>
    <w:rsid w:val="00A22940"/>
    <w:rsid w:val="00A234F0"/>
    <w:rsid w:val="00A23C1E"/>
    <w:rsid w:val="00A24804"/>
    <w:rsid w:val="00A2597A"/>
    <w:rsid w:val="00A27E05"/>
    <w:rsid w:val="00A30B42"/>
    <w:rsid w:val="00A31F50"/>
    <w:rsid w:val="00A3341A"/>
    <w:rsid w:val="00A34D34"/>
    <w:rsid w:val="00A35F5B"/>
    <w:rsid w:val="00A37B0E"/>
    <w:rsid w:val="00A37E7C"/>
    <w:rsid w:val="00A44DCB"/>
    <w:rsid w:val="00A45A0A"/>
    <w:rsid w:val="00A45D36"/>
    <w:rsid w:val="00A47B55"/>
    <w:rsid w:val="00A50641"/>
    <w:rsid w:val="00A51790"/>
    <w:rsid w:val="00A5207E"/>
    <w:rsid w:val="00A53402"/>
    <w:rsid w:val="00A53502"/>
    <w:rsid w:val="00A5409D"/>
    <w:rsid w:val="00A55B36"/>
    <w:rsid w:val="00A55D9C"/>
    <w:rsid w:val="00A57D0C"/>
    <w:rsid w:val="00A61A96"/>
    <w:rsid w:val="00A6252A"/>
    <w:rsid w:val="00A63835"/>
    <w:rsid w:val="00A641AF"/>
    <w:rsid w:val="00A65384"/>
    <w:rsid w:val="00A658A1"/>
    <w:rsid w:val="00A66320"/>
    <w:rsid w:val="00A70B6C"/>
    <w:rsid w:val="00A70F1F"/>
    <w:rsid w:val="00A716FE"/>
    <w:rsid w:val="00A72761"/>
    <w:rsid w:val="00A73F9C"/>
    <w:rsid w:val="00A75108"/>
    <w:rsid w:val="00A77328"/>
    <w:rsid w:val="00A81286"/>
    <w:rsid w:val="00A8556F"/>
    <w:rsid w:val="00A85A06"/>
    <w:rsid w:val="00A86720"/>
    <w:rsid w:val="00A879FD"/>
    <w:rsid w:val="00A901E0"/>
    <w:rsid w:val="00A90364"/>
    <w:rsid w:val="00A91217"/>
    <w:rsid w:val="00A91585"/>
    <w:rsid w:val="00A930F3"/>
    <w:rsid w:val="00A93B06"/>
    <w:rsid w:val="00A941FB"/>
    <w:rsid w:val="00A94274"/>
    <w:rsid w:val="00A95A2E"/>
    <w:rsid w:val="00A95FFE"/>
    <w:rsid w:val="00A9664B"/>
    <w:rsid w:val="00A9703A"/>
    <w:rsid w:val="00AA0402"/>
    <w:rsid w:val="00AA1739"/>
    <w:rsid w:val="00AA2688"/>
    <w:rsid w:val="00AA2DC8"/>
    <w:rsid w:val="00AA2E98"/>
    <w:rsid w:val="00AA3891"/>
    <w:rsid w:val="00AA5BE7"/>
    <w:rsid w:val="00AA5D14"/>
    <w:rsid w:val="00AA6E20"/>
    <w:rsid w:val="00AA6F88"/>
    <w:rsid w:val="00AA7D4E"/>
    <w:rsid w:val="00AA7F65"/>
    <w:rsid w:val="00AB0C54"/>
    <w:rsid w:val="00AB1238"/>
    <w:rsid w:val="00AB1A91"/>
    <w:rsid w:val="00AB201A"/>
    <w:rsid w:val="00AB3B8F"/>
    <w:rsid w:val="00AB3DD0"/>
    <w:rsid w:val="00AB411E"/>
    <w:rsid w:val="00AB4A1F"/>
    <w:rsid w:val="00AB5710"/>
    <w:rsid w:val="00AB5E38"/>
    <w:rsid w:val="00AB667F"/>
    <w:rsid w:val="00AB71D9"/>
    <w:rsid w:val="00AC12E2"/>
    <w:rsid w:val="00AC2756"/>
    <w:rsid w:val="00AC4B3E"/>
    <w:rsid w:val="00AC6059"/>
    <w:rsid w:val="00AC6647"/>
    <w:rsid w:val="00AC682D"/>
    <w:rsid w:val="00AC7850"/>
    <w:rsid w:val="00AD130F"/>
    <w:rsid w:val="00AD302D"/>
    <w:rsid w:val="00AD3AFC"/>
    <w:rsid w:val="00AD3EDB"/>
    <w:rsid w:val="00AD4F37"/>
    <w:rsid w:val="00AD7A6C"/>
    <w:rsid w:val="00AE4127"/>
    <w:rsid w:val="00AE556A"/>
    <w:rsid w:val="00AE5A1A"/>
    <w:rsid w:val="00AE6568"/>
    <w:rsid w:val="00AE7D36"/>
    <w:rsid w:val="00AF120A"/>
    <w:rsid w:val="00AF3876"/>
    <w:rsid w:val="00AF3986"/>
    <w:rsid w:val="00AF3B0B"/>
    <w:rsid w:val="00AF6219"/>
    <w:rsid w:val="00AF65D3"/>
    <w:rsid w:val="00AF6AD7"/>
    <w:rsid w:val="00AF7624"/>
    <w:rsid w:val="00B01219"/>
    <w:rsid w:val="00B01528"/>
    <w:rsid w:val="00B025BC"/>
    <w:rsid w:val="00B02924"/>
    <w:rsid w:val="00B037CC"/>
    <w:rsid w:val="00B04071"/>
    <w:rsid w:val="00B059CF"/>
    <w:rsid w:val="00B06301"/>
    <w:rsid w:val="00B06B22"/>
    <w:rsid w:val="00B06EFF"/>
    <w:rsid w:val="00B10B6C"/>
    <w:rsid w:val="00B119E0"/>
    <w:rsid w:val="00B12256"/>
    <w:rsid w:val="00B13D8E"/>
    <w:rsid w:val="00B20429"/>
    <w:rsid w:val="00B20637"/>
    <w:rsid w:val="00B20CA6"/>
    <w:rsid w:val="00B211A5"/>
    <w:rsid w:val="00B21237"/>
    <w:rsid w:val="00B21C7A"/>
    <w:rsid w:val="00B21FEA"/>
    <w:rsid w:val="00B22ACC"/>
    <w:rsid w:val="00B23A41"/>
    <w:rsid w:val="00B25438"/>
    <w:rsid w:val="00B258B1"/>
    <w:rsid w:val="00B2665A"/>
    <w:rsid w:val="00B266DB"/>
    <w:rsid w:val="00B2680F"/>
    <w:rsid w:val="00B271EA"/>
    <w:rsid w:val="00B30058"/>
    <w:rsid w:val="00B301E3"/>
    <w:rsid w:val="00B3174B"/>
    <w:rsid w:val="00B32E57"/>
    <w:rsid w:val="00B3360A"/>
    <w:rsid w:val="00B3377F"/>
    <w:rsid w:val="00B3417D"/>
    <w:rsid w:val="00B36977"/>
    <w:rsid w:val="00B36F1D"/>
    <w:rsid w:val="00B378FF"/>
    <w:rsid w:val="00B42028"/>
    <w:rsid w:val="00B42E98"/>
    <w:rsid w:val="00B46883"/>
    <w:rsid w:val="00B472F8"/>
    <w:rsid w:val="00B52333"/>
    <w:rsid w:val="00B5305B"/>
    <w:rsid w:val="00B53682"/>
    <w:rsid w:val="00B5403C"/>
    <w:rsid w:val="00B55131"/>
    <w:rsid w:val="00B5513D"/>
    <w:rsid w:val="00B551EE"/>
    <w:rsid w:val="00B55B34"/>
    <w:rsid w:val="00B55D3C"/>
    <w:rsid w:val="00B55F51"/>
    <w:rsid w:val="00B5658C"/>
    <w:rsid w:val="00B569F2"/>
    <w:rsid w:val="00B56B01"/>
    <w:rsid w:val="00B6035D"/>
    <w:rsid w:val="00B625D4"/>
    <w:rsid w:val="00B64F7B"/>
    <w:rsid w:val="00B665B8"/>
    <w:rsid w:val="00B70C71"/>
    <w:rsid w:val="00B70E4A"/>
    <w:rsid w:val="00B72053"/>
    <w:rsid w:val="00B72D1A"/>
    <w:rsid w:val="00B74ACC"/>
    <w:rsid w:val="00B74B70"/>
    <w:rsid w:val="00B75999"/>
    <w:rsid w:val="00B812C6"/>
    <w:rsid w:val="00B8244A"/>
    <w:rsid w:val="00B84FB4"/>
    <w:rsid w:val="00B85409"/>
    <w:rsid w:val="00B85464"/>
    <w:rsid w:val="00B8588A"/>
    <w:rsid w:val="00B85BC0"/>
    <w:rsid w:val="00B8601D"/>
    <w:rsid w:val="00B90F17"/>
    <w:rsid w:val="00B932DA"/>
    <w:rsid w:val="00B93F80"/>
    <w:rsid w:val="00B97B52"/>
    <w:rsid w:val="00BA0F61"/>
    <w:rsid w:val="00BA286B"/>
    <w:rsid w:val="00BA391D"/>
    <w:rsid w:val="00BA3A0B"/>
    <w:rsid w:val="00BA562B"/>
    <w:rsid w:val="00BA5B31"/>
    <w:rsid w:val="00BA60F1"/>
    <w:rsid w:val="00BA743C"/>
    <w:rsid w:val="00BA7513"/>
    <w:rsid w:val="00BA787E"/>
    <w:rsid w:val="00BA7C6D"/>
    <w:rsid w:val="00BB0780"/>
    <w:rsid w:val="00BB0EE9"/>
    <w:rsid w:val="00BB1B6D"/>
    <w:rsid w:val="00BB4546"/>
    <w:rsid w:val="00BB4725"/>
    <w:rsid w:val="00BB48A8"/>
    <w:rsid w:val="00BB52D4"/>
    <w:rsid w:val="00BB591B"/>
    <w:rsid w:val="00BB5F89"/>
    <w:rsid w:val="00BB6577"/>
    <w:rsid w:val="00BB7CD2"/>
    <w:rsid w:val="00BC0DB0"/>
    <w:rsid w:val="00BC1ADC"/>
    <w:rsid w:val="00BC2EBD"/>
    <w:rsid w:val="00BC3DFF"/>
    <w:rsid w:val="00BC42EF"/>
    <w:rsid w:val="00BC4372"/>
    <w:rsid w:val="00BC5769"/>
    <w:rsid w:val="00BC7479"/>
    <w:rsid w:val="00BD0DD3"/>
    <w:rsid w:val="00BD297A"/>
    <w:rsid w:val="00BD2988"/>
    <w:rsid w:val="00BD2A3C"/>
    <w:rsid w:val="00BD345A"/>
    <w:rsid w:val="00BD4525"/>
    <w:rsid w:val="00BD4BC0"/>
    <w:rsid w:val="00BD59F1"/>
    <w:rsid w:val="00BD5A95"/>
    <w:rsid w:val="00BD6ED2"/>
    <w:rsid w:val="00BD7F20"/>
    <w:rsid w:val="00BE28D5"/>
    <w:rsid w:val="00BE31D4"/>
    <w:rsid w:val="00BE5F5D"/>
    <w:rsid w:val="00BF0625"/>
    <w:rsid w:val="00BF0941"/>
    <w:rsid w:val="00BF1738"/>
    <w:rsid w:val="00BF222B"/>
    <w:rsid w:val="00BF375B"/>
    <w:rsid w:val="00BF4CB0"/>
    <w:rsid w:val="00BF4EBD"/>
    <w:rsid w:val="00BF4F02"/>
    <w:rsid w:val="00BF5F7B"/>
    <w:rsid w:val="00BF7D70"/>
    <w:rsid w:val="00C0017A"/>
    <w:rsid w:val="00C02685"/>
    <w:rsid w:val="00C03D12"/>
    <w:rsid w:val="00C03D6A"/>
    <w:rsid w:val="00C04450"/>
    <w:rsid w:val="00C04AEA"/>
    <w:rsid w:val="00C0561E"/>
    <w:rsid w:val="00C05998"/>
    <w:rsid w:val="00C05DB3"/>
    <w:rsid w:val="00C0639D"/>
    <w:rsid w:val="00C06A0B"/>
    <w:rsid w:val="00C0778B"/>
    <w:rsid w:val="00C10299"/>
    <w:rsid w:val="00C10537"/>
    <w:rsid w:val="00C118BE"/>
    <w:rsid w:val="00C11A60"/>
    <w:rsid w:val="00C11B7F"/>
    <w:rsid w:val="00C11E0E"/>
    <w:rsid w:val="00C12C64"/>
    <w:rsid w:val="00C14DA8"/>
    <w:rsid w:val="00C15986"/>
    <w:rsid w:val="00C15FBF"/>
    <w:rsid w:val="00C172DB"/>
    <w:rsid w:val="00C21C80"/>
    <w:rsid w:val="00C2298F"/>
    <w:rsid w:val="00C24CCF"/>
    <w:rsid w:val="00C25CD5"/>
    <w:rsid w:val="00C26654"/>
    <w:rsid w:val="00C26C19"/>
    <w:rsid w:val="00C27783"/>
    <w:rsid w:val="00C31D0E"/>
    <w:rsid w:val="00C32171"/>
    <w:rsid w:val="00C32A7D"/>
    <w:rsid w:val="00C340BD"/>
    <w:rsid w:val="00C36A1F"/>
    <w:rsid w:val="00C377C4"/>
    <w:rsid w:val="00C40779"/>
    <w:rsid w:val="00C41170"/>
    <w:rsid w:val="00C413E7"/>
    <w:rsid w:val="00C42A43"/>
    <w:rsid w:val="00C43880"/>
    <w:rsid w:val="00C44CD3"/>
    <w:rsid w:val="00C45F4A"/>
    <w:rsid w:val="00C47158"/>
    <w:rsid w:val="00C471C8"/>
    <w:rsid w:val="00C4799B"/>
    <w:rsid w:val="00C50885"/>
    <w:rsid w:val="00C50BBC"/>
    <w:rsid w:val="00C50ED1"/>
    <w:rsid w:val="00C51A26"/>
    <w:rsid w:val="00C52D02"/>
    <w:rsid w:val="00C53053"/>
    <w:rsid w:val="00C53BC6"/>
    <w:rsid w:val="00C558B6"/>
    <w:rsid w:val="00C5603B"/>
    <w:rsid w:val="00C5658E"/>
    <w:rsid w:val="00C56DAF"/>
    <w:rsid w:val="00C57391"/>
    <w:rsid w:val="00C576D2"/>
    <w:rsid w:val="00C6084A"/>
    <w:rsid w:val="00C60C3C"/>
    <w:rsid w:val="00C6410D"/>
    <w:rsid w:val="00C64388"/>
    <w:rsid w:val="00C645DA"/>
    <w:rsid w:val="00C64676"/>
    <w:rsid w:val="00C646AD"/>
    <w:rsid w:val="00C647AB"/>
    <w:rsid w:val="00C64D8A"/>
    <w:rsid w:val="00C64F32"/>
    <w:rsid w:val="00C65698"/>
    <w:rsid w:val="00C67097"/>
    <w:rsid w:val="00C671E0"/>
    <w:rsid w:val="00C677B8"/>
    <w:rsid w:val="00C70242"/>
    <w:rsid w:val="00C70E21"/>
    <w:rsid w:val="00C723CB"/>
    <w:rsid w:val="00C73771"/>
    <w:rsid w:val="00C7748E"/>
    <w:rsid w:val="00C777B9"/>
    <w:rsid w:val="00C804A0"/>
    <w:rsid w:val="00C80AE3"/>
    <w:rsid w:val="00C83CB7"/>
    <w:rsid w:val="00C841DA"/>
    <w:rsid w:val="00C845F7"/>
    <w:rsid w:val="00C84688"/>
    <w:rsid w:val="00C85F53"/>
    <w:rsid w:val="00C8630E"/>
    <w:rsid w:val="00C86BCD"/>
    <w:rsid w:val="00C87D3B"/>
    <w:rsid w:val="00C92535"/>
    <w:rsid w:val="00C94994"/>
    <w:rsid w:val="00C9542E"/>
    <w:rsid w:val="00C974E5"/>
    <w:rsid w:val="00CA0A4D"/>
    <w:rsid w:val="00CA0EAF"/>
    <w:rsid w:val="00CA13E8"/>
    <w:rsid w:val="00CA1F1A"/>
    <w:rsid w:val="00CA2A6F"/>
    <w:rsid w:val="00CA2DDC"/>
    <w:rsid w:val="00CA2E0A"/>
    <w:rsid w:val="00CA4263"/>
    <w:rsid w:val="00CA4D5A"/>
    <w:rsid w:val="00CA60DD"/>
    <w:rsid w:val="00CA6198"/>
    <w:rsid w:val="00CA6669"/>
    <w:rsid w:val="00CA6C7A"/>
    <w:rsid w:val="00CB02F4"/>
    <w:rsid w:val="00CB07C0"/>
    <w:rsid w:val="00CB11E9"/>
    <w:rsid w:val="00CB12EA"/>
    <w:rsid w:val="00CB17C5"/>
    <w:rsid w:val="00CB19EF"/>
    <w:rsid w:val="00CB1EB2"/>
    <w:rsid w:val="00CB3BD8"/>
    <w:rsid w:val="00CB3C84"/>
    <w:rsid w:val="00CB3FAE"/>
    <w:rsid w:val="00CB506F"/>
    <w:rsid w:val="00CB58D5"/>
    <w:rsid w:val="00CB5BD3"/>
    <w:rsid w:val="00CB5C6F"/>
    <w:rsid w:val="00CB611A"/>
    <w:rsid w:val="00CC0FA9"/>
    <w:rsid w:val="00CC169D"/>
    <w:rsid w:val="00CC1784"/>
    <w:rsid w:val="00CC18DD"/>
    <w:rsid w:val="00CC4414"/>
    <w:rsid w:val="00CC5D7A"/>
    <w:rsid w:val="00CC73C8"/>
    <w:rsid w:val="00CC73E9"/>
    <w:rsid w:val="00CD135E"/>
    <w:rsid w:val="00CD137F"/>
    <w:rsid w:val="00CD1B78"/>
    <w:rsid w:val="00CD407B"/>
    <w:rsid w:val="00CD4198"/>
    <w:rsid w:val="00CD4A2D"/>
    <w:rsid w:val="00CD5260"/>
    <w:rsid w:val="00CD52C6"/>
    <w:rsid w:val="00CD54CF"/>
    <w:rsid w:val="00CD5AC4"/>
    <w:rsid w:val="00CD6056"/>
    <w:rsid w:val="00CD6F8F"/>
    <w:rsid w:val="00CD70A7"/>
    <w:rsid w:val="00CE1109"/>
    <w:rsid w:val="00CE20F5"/>
    <w:rsid w:val="00CE2237"/>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50E5"/>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479"/>
    <w:rsid w:val="00D252C7"/>
    <w:rsid w:val="00D25629"/>
    <w:rsid w:val="00D25E93"/>
    <w:rsid w:val="00D2604E"/>
    <w:rsid w:val="00D26EB9"/>
    <w:rsid w:val="00D27700"/>
    <w:rsid w:val="00D30398"/>
    <w:rsid w:val="00D313F0"/>
    <w:rsid w:val="00D32B1A"/>
    <w:rsid w:val="00D334A1"/>
    <w:rsid w:val="00D34702"/>
    <w:rsid w:val="00D42E64"/>
    <w:rsid w:val="00D43CC3"/>
    <w:rsid w:val="00D44E67"/>
    <w:rsid w:val="00D45A0E"/>
    <w:rsid w:val="00D45E64"/>
    <w:rsid w:val="00D4683E"/>
    <w:rsid w:val="00D46A33"/>
    <w:rsid w:val="00D507BE"/>
    <w:rsid w:val="00D521DA"/>
    <w:rsid w:val="00D524A5"/>
    <w:rsid w:val="00D561FE"/>
    <w:rsid w:val="00D57CF3"/>
    <w:rsid w:val="00D6032A"/>
    <w:rsid w:val="00D61D49"/>
    <w:rsid w:val="00D62553"/>
    <w:rsid w:val="00D63469"/>
    <w:rsid w:val="00D641DB"/>
    <w:rsid w:val="00D655A5"/>
    <w:rsid w:val="00D65A17"/>
    <w:rsid w:val="00D65A57"/>
    <w:rsid w:val="00D678C2"/>
    <w:rsid w:val="00D70321"/>
    <w:rsid w:val="00D70408"/>
    <w:rsid w:val="00D70A3F"/>
    <w:rsid w:val="00D71AC3"/>
    <w:rsid w:val="00D71FCB"/>
    <w:rsid w:val="00D72AE5"/>
    <w:rsid w:val="00D73C6D"/>
    <w:rsid w:val="00D74CAD"/>
    <w:rsid w:val="00D74E24"/>
    <w:rsid w:val="00D75772"/>
    <w:rsid w:val="00D75E9E"/>
    <w:rsid w:val="00D82598"/>
    <w:rsid w:val="00D83F12"/>
    <w:rsid w:val="00D8465B"/>
    <w:rsid w:val="00D85514"/>
    <w:rsid w:val="00D85635"/>
    <w:rsid w:val="00D865DC"/>
    <w:rsid w:val="00D87B33"/>
    <w:rsid w:val="00D87E82"/>
    <w:rsid w:val="00D90995"/>
    <w:rsid w:val="00D91929"/>
    <w:rsid w:val="00D91E49"/>
    <w:rsid w:val="00D922A2"/>
    <w:rsid w:val="00D92574"/>
    <w:rsid w:val="00D92958"/>
    <w:rsid w:val="00D93C81"/>
    <w:rsid w:val="00D96092"/>
    <w:rsid w:val="00D96265"/>
    <w:rsid w:val="00D97377"/>
    <w:rsid w:val="00D976A0"/>
    <w:rsid w:val="00D97F14"/>
    <w:rsid w:val="00DA0AF4"/>
    <w:rsid w:val="00DA1AC6"/>
    <w:rsid w:val="00DA1BDE"/>
    <w:rsid w:val="00DA1C7B"/>
    <w:rsid w:val="00DA2B59"/>
    <w:rsid w:val="00DA4D4F"/>
    <w:rsid w:val="00DA549B"/>
    <w:rsid w:val="00DA5B9F"/>
    <w:rsid w:val="00DA6275"/>
    <w:rsid w:val="00DA64CB"/>
    <w:rsid w:val="00DA6716"/>
    <w:rsid w:val="00DB0930"/>
    <w:rsid w:val="00DB0C19"/>
    <w:rsid w:val="00DB14A7"/>
    <w:rsid w:val="00DB194C"/>
    <w:rsid w:val="00DB2CC1"/>
    <w:rsid w:val="00DB2FED"/>
    <w:rsid w:val="00DB3B7B"/>
    <w:rsid w:val="00DB5853"/>
    <w:rsid w:val="00DB7651"/>
    <w:rsid w:val="00DB7662"/>
    <w:rsid w:val="00DB7C29"/>
    <w:rsid w:val="00DC08A1"/>
    <w:rsid w:val="00DC0BB4"/>
    <w:rsid w:val="00DC0FEA"/>
    <w:rsid w:val="00DC1859"/>
    <w:rsid w:val="00DC1DA0"/>
    <w:rsid w:val="00DC220A"/>
    <w:rsid w:val="00DC3151"/>
    <w:rsid w:val="00DC3AE8"/>
    <w:rsid w:val="00DC4867"/>
    <w:rsid w:val="00DC49F6"/>
    <w:rsid w:val="00DC4D43"/>
    <w:rsid w:val="00DC609D"/>
    <w:rsid w:val="00DD21EB"/>
    <w:rsid w:val="00DD34B1"/>
    <w:rsid w:val="00DD39A8"/>
    <w:rsid w:val="00DD3B13"/>
    <w:rsid w:val="00DD493B"/>
    <w:rsid w:val="00DD4CAA"/>
    <w:rsid w:val="00DD7104"/>
    <w:rsid w:val="00DE0EA2"/>
    <w:rsid w:val="00DE12CB"/>
    <w:rsid w:val="00DE15D6"/>
    <w:rsid w:val="00DE1B19"/>
    <w:rsid w:val="00DE2F0C"/>
    <w:rsid w:val="00DE307C"/>
    <w:rsid w:val="00DE323D"/>
    <w:rsid w:val="00DE4110"/>
    <w:rsid w:val="00DE57BF"/>
    <w:rsid w:val="00DE74E1"/>
    <w:rsid w:val="00DE75AE"/>
    <w:rsid w:val="00DF0509"/>
    <w:rsid w:val="00DF39D7"/>
    <w:rsid w:val="00DF5CF5"/>
    <w:rsid w:val="00DF6D40"/>
    <w:rsid w:val="00E03E13"/>
    <w:rsid w:val="00E040AD"/>
    <w:rsid w:val="00E05C7E"/>
    <w:rsid w:val="00E071A6"/>
    <w:rsid w:val="00E11274"/>
    <w:rsid w:val="00E11516"/>
    <w:rsid w:val="00E13227"/>
    <w:rsid w:val="00E13E1F"/>
    <w:rsid w:val="00E1419E"/>
    <w:rsid w:val="00E1723D"/>
    <w:rsid w:val="00E20FA8"/>
    <w:rsid w:val="00E2125D"/>
    <w:rsid w:val="00E21B7F"/>
    <w:rsid w:val="00E21E5D"/>
    <w:rsid w:val="00E22687"/>
    <w:rsid w:val="00E241BB"/>
    <w:rsid w:val="00E244DF"/>
    <w:rsid w:val="00E27285"/>
    <w:rsid w:val="00E30806"/>
    <w:rsid w:val="00E35689"/>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707"/>
    <w:rsid w:val="00E61B4A"/>
    <w:rsid w:val="00E62250"/>
    <w:rsid w:val="00E6287C"/>
    <w:rsid w:val="00E63C02"/>
    <w:rsid w:val="00E650F3"/>
    <w:rsid w:val="00E66FB9"/>
    <w:rsid w:val="00E674B6"/>
    <w:rsid w:val="00E70453"/>
    <w:rsid w:val="00E70D45"/>
    <w:rsid w:val="00E7128C"/>
    <w:rsid w:val="00E71338"/>
    <w:rsid w:val="00E71DC4"/>
    <w:rsid w:val="00E737E9"/>
    <w:rsid w:val="00E73F31"/>
    <w:rsid w:val="00E749BD"/>
    <w:rsid w:val="00E751DD"/>
    <w:rsid w:val="00E75654"/>
    <w:rsid w:val="00E761CD"/>
    <w:rsid w:val="00E76BB8"/>
    <w:rsid w:val="00E808A2"/>
    <w:rsid w:val="00E815D1"/>
    <w:rsid w:val="00E81B9D"/>
    <w:rsid w:val="00E81D40"/>
    <w:rsid w:val="00E826FC"/>
    <w:rsid w:val="00E827C1"/>
    <w:rsid w:val="00E83ED8"/>
    <w:rsid w:val="00E83F57"/>
    <w:rsid w:val="00E844BF"/>
    <w:rsid w:val="00E8494C"/>
    <w:rsid w:val="00E87DC8"/>
    <w:rsid w:val="00E92D0C"/>
    <w:rsid w:val="00E9457F"/>
    <w:rsid w:val="00E945DD"/>
    <w:rsid w:val="00E954AF"/>
    <w:rsid w:val="00E968AF"/>
    <w:rsid w:val="00E97202"/>
    <w:rsid w:val="00EA0DFF"/>
    <w:rsid w:val="00EA19C2"/>
    <w:rsid w:val="00EA1BB4"/>
    <w:rsid w:val="00EA3A56"/>
    <w:rsid w:val="00EA3D54"/>
    <w:rsid w:val="00EA3FBA"/>
    <w:rsid w:val="00EA4404"/>
    <w:rsid w:val="00EA5F87"/>
    <w:rsid w:val="00EA72A9"/>
    <w:rsid w:val="00EB0BE3"/>
    <w:rsid w:val="00EB1B5C"/>
    <w:rsid w:val="00EC0394"/>
    <w:rsid w:val="00EC0F0C"/>
    <w:rsid w:val="00EC3B1E"/>
    <w:rsid w:val="00EC4239"/>
    <w:rsid w:val="00EC46DF"/>
    <w:rsid w:val="00EC5F0D"/>
    <w:rsid w:val="00ED007F"/>
    <w:rsid w:val="00ED13C6"/>
    <w:rsid w:val="00ED13FA"/>
    <w:rsid w:val="00ED1E3B"/>
    <w:rsid w:val="00ED2148"/>
    <w:rsid w:val="00ED33EC"/>
    <w:rsid w:val="00ED36DF"/>
    <w:rsid w:val="00ED46AE"/>
    <w:rsid w:val="00ED57D0"/>
    <w:rsid w:val="00ED7AFC"/>
    <w:rsid w:val="00ED7FA5"/>
    <w:rsid w:val="00EE2E9D"/>
    <w:rsid w:val="00EE35FF"/>
    <w:rsid w:val="00EE3B65"/>
    <w:rsid w:val="00EE4B1C"/>
    <w:rsid w:val="00EE5D19"/>
    <w:rsid w:val="00EE6794"/>
    <w:rsid w:val="00EE6B87"/>
    <w:rsid w:val="00EF07E8"/>
    <w:rsid w:val="00EF0AD6"/>
    <w:rsid w:val="00EF4E00"/>
    <w:rsid w:val="00EF553F"/>
    <w:rsid w:val="00EF555C"/>
    <w:rsid w:val="00EF57AF"/>
    <w:rsid w:val="00EF62E3"/>
    <w:rsid w:val="00EF641F"/>
    <w:rsid w:val="00EF67E3"/>
    <w:rsid w:val="00EF6B7E"/>
    <w:rsid w:val="00EF75C9"/>
    <w:rsid w:val="00F01147"/>
    <w:rsid w:val="00F01A23"/>
    <w:rsid w:val="00F01A37"/>
    <w:rsid w:val="00F01D19"/>
    <w:rsid w:val="00F02165"/>
    <w:rsid w:val="00F022D1"/>
    <w:rsid w:val="00F02960"/>
    <w:rsid w:val="00F02E3A"/>
    <w:rsid w:val="00F049FB"/>
    <w:rsid w:val="00F0565E"/>
    <w:rsid w:val="00F1092B"/>
    <w:rsid w:val="00F12E78"/>
    <w:rsid w:val="00F15A39"/>
    <w:rsid w:val="00F16560"/>
    <w:rsid w:val="00F1706E"/>
    <w:rsid w:val="00F174CF"/>
    <w:rsid w:val="00F212D3"/>
    <w:rsid w:val="00F21445"/>
    <w:rsid w:val="00F21AFF"/>
    <w:rsid w:val="00F21B6B"/>
    <w:rsid w:val="00F21EA3"/>
    <w:rsid w:val="00F21F51"/>
    <w:rsid w:val="00F222CD"/>
    <w:rsid w:val="00F222E4"/>
    <w:rsid w:val="00F2263B"/>
    <w:rsid w:val="00F22F83"/>
    <w:rsid w:val="00F22FCA"/>
    <w:rsid w:val="00F231F5"/>
    <w:rsid w:val="00F232AF"/>
    <w:rsid w:val="00F238FB"/>
    <w:rsid w:val="00F26E40"/>
    <w:rsid w:val="00F31152"/>
    <w:rsid w:val="00F3293F"/>
    <w:rsid w:val="00F32A62"/>
    <w:rsid w:val="00F33745"/>
    <w:rsid w:val="00F3494C"/>
    <w:rsid w:val="00F34CA5"/>
    <w:rsid w:val="00F34D89"/>
    <w:rsid w:val="00F36CDA"/>
    <w:rsid w:val="00F372D4"/>
    <w:rsid w:val="00F3757A"/>
    <w:rsid w:val="00F37FE0"/>
    <w:rsid w:val="00F41231"/>
    <w:rsid w:val="00F414E7"/>
    <w:rsid w:val="00F41760"/>
    <w:rsid w:val="00F4242E"/>
    <w:rsid w:val="00F43BD6"/>
    <w:rsid w:val="00F44BAF"/>
    <w:rsid w:val="00F4597E"/>
    <w:rsid w:val="00F45DDB"/>
    <w:rsid w:val="00F46F42"/>
    <w:rsid w:val="00F473B8"/>
    <w:rsid w:val="00F47FFD"/>
    <w:rsid w:val="00F50699"/>
    <w:rsid w:val="00F50833"/>
    <w:rsid w:val="00F50B08"/>
    <w:rsid w:val="00F52576"/>
    <w:rsid w:val="00F52C17"/>
    <w:rsid w:val="00F54198"/>
    <w:rsid w:val="00F54A86"/>
    <w:rsid w:val="00F56301"/>
    <w:rsid w:val="00F572CE"/>
    <w:rsid w:val="00F57312"/>
    <w:rsid w:val="00F575C0"/>
    <w:rsid w:val="00F57FC9"/>
    <w:rsid w:val="00F61484"/>
    <w:rsid w:val="00F62113"/>
    <w:rsid w:val="00F623BE"/>
    <w:rsid w:val="00F6249C"/>
    <w:rsid w:val="00F62601"/>
    <w:rsid w:val="00F644E8"/>
    <w:rsid w:val="00F70034"/>
    <w:rsid w:val="00F707C0"/>
    <w:rsid w:val="00F714AA"/>
    <w:rsid w:val="00F7194C"/>
    <w:rsid w:val="00F71D93"/>
    <w:rsid w:val="00F7375F"/>
    <w:rsid w:val="00F73998"/>
    <w:rsid w:val="00F739E2"/>
    <w:rsid w:val="00F74986"/>
    <w:rsid w:val="00F755E4"/>
    <w:rsid w:val="00F802F5"/>
    <w:rsid w:val="00F80B8D"/>
    <w:rsid w:val="00F8158D"/>
    <w:rsid w:val="00F81A3F"/>
    <w:rsid w:val="00F82220"/>
    <w:rsid w:val="00F84140"/>
    <w:rsid w:val="00F9102D"/>
    <w:rsid w:val="00F916A9"/>
    <w:rsid w:val="00F918C1"/>
    <w:rsid w:val="00F937CB"/>
    <w:rsid w:val="00F953E4"/>
    <w:rsid w:val="00F95FDF"/>
    <w:rsid w:val="00F9687A"/>
    <w:rsid w:val="00F9726F"/>
    <w:rsid w:val="00F9751B"/>
    <w:rsid w:val="00FA0EDB"/>
    <w:rsid w:val="00FA1E33"/>
    <w:rsid w:val="00FA5DE3"/>
    <w:rsid w:val="00FA5FE5"/>
    <w:rsid w:val="00FA639A"/>
    <w:rsid w:val="00FA65A6"/>
    <w:rsid w:val="00FA71B8"/>
    <w:rsid w:val="00FA74BE"/>
    <w:rsid w:val="00FB03BA"/>
    <w:rsid w:val="00FB0F4F"/>
    <w:rsid w:val="00FB1607"/>
    <w:rsid w:val="00FB1E11"/>
    <w:rsid w:val="00FB301E"/>
    <w:rsid w:val="00FB3313"/>
    <w:rsid w:val="00FB36CD"/>
    <w:rsid w:val="00FB399C"/>
    <w:rsid w:val="00FB4442"/>
    <w:rsid w:val="00FB46CF"/>
    <w:rsid w:val="00FB47BC"/>
    <w:rsid w:val="00FB5587"/>
    <w:rsid w:val="00FB72DE"/>
    <w:rsid w:val="00FC0712"/>
    <w:rsid w:val="00FC448D"/>
    <w:rsid w:val="00FC5197"/>
    <w:rsid w:val="00FC65F6"/>
    <w:rsid w:val="00FC6E34"/>
    <w:rsid w:val="00FC77E3"/>
    <w:rsid w:val="00FD0C16"/>
    <w:rsid w:val="00FD1C1F"/>
    <w:rsid w:val="00FD233B"/>
    <w:rsid w:val="00FD2F86"/>
    <w:rsid w:val="00FD3373"/>
    <w:rsid w:val="00FD4D0F"/>
    <w:rsid w:val="00FD6C08"/>
    <w:rsid w:val="00FD6ED1"/>
    <w:rsid w:val="00FD6F35"/>
    <w:rsid w:val="00FE0E6F"/>
    <w:rsid w:val="00FE12ED"/>
    <w:rsid w:val="00FE181D"/>
    <w:rsid w:val="00FE2C70"/>
    <w:rsid w:val="00FE4A95"/>
    <w:rsid w:val="00FE5DE4"/>
    <w:rsid w:val="00FE6347"/>
    <w:rsid w:val="00FE63A6"/>
    <w:rsid w:val="00FF00D2"/>
    <w:rsid w:val="00FF0B90"/>
    <w:rsid w:val="00FF3305"/>
    <w:rsid w:val="00FF4C71"/>
    <w:rsid w:val="00FF7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table" w:customStyle="1" w:styleId="TableGrid1">
    <w:name w:val="Table Grid1"/>
    <w:basedOn w:val="TableNormal"/>
    <w:next w:val="TableGrid"/>
    <w:uiPriority w:val="59"/>
    <w:rsid w:val="00BD45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 w:type="table" w:customStyle="1" w:styleId="TableGrid1">
    <w:name w:val="Table Grid1"/>
    <w:basedOn w:val="TableNormal"/>
    <w:next w:val="TableGrid"/>
    <w:uiPriority w:val="59"/>
    <w:rsid w:val="00BD45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39220424">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07652834">
      <w:bodyDiv w:val="1"/>
      <w:marLeft w:val="0"/>
      <w:marRight w:val="0"/>
      <w:marTop w:val="0"/>
      <w:marBottom w:val="0"/>
      <w:divBdr>
        <w:top w:val="none" w:sz="0" w:space="0" w:color="auto"/>
        <w:left w:val="none" w:sz="0" w:space="0" w:color="auto"/>
        <w:bottom w:val="none" w:sz="0" w:space="0" w:color="auto"/>
        <w:right w:val="none" w:sz="0" w:space="0" w:color="auto"/>
      </w:divBdr>
    </w:div>
    <w:div w:id="1524243075">
      <w:bodyDiv w:val="1"/>
      <w:marLeft w:val="0"/>
      <w:marRight w:val="0"/>
      <w:marTop w:val="0"/>
      <w:marBottom w:val="0"/>
      <w:divBdr>
        <w:top w:val="none" w:sz="0" w:space="0" w:color="auto"/>
        <w:left w:val="none" w:sz="0" w:space="0" w:color="auto"/>
        <w:bottom w:val="none" w:sz="0" w:space="0" w:color="auto"/>
        <w:right w:val="none" w:sz="0" w:space="0" w:color="auto"/>
      </w:divBdr>
    </w:div>
    <w:div w:id="17921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publications/smi-b-41-investigation-of-urine" TargetMode="External"/><Relationship Id="rId32" Type="http://schemas.openxmlformats.org/officeDocument/2006/relationships/hyperlink" Target="http://www.sign.ac.uk/guidelines/fulltext/88/index.html"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government/publications/smi-b-40-investigation-of-specimens-for-mycobacterium-species" TargetMode="External"/><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www.gov.uk/government/publications/urinary-tract-infection-diagnosi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government/publications/managing-common-infections-guidance-for-primary-care" TargetMode="External"/><Relationship Id="rId27" Type="http://schemas.openxmlformats.org/officeDocument/2006/relationships/footer" Target="footer1.xml"/><Relationship Id="rId30" Type="http://schemas.openxmlformats.org/officeDocument/2006/relationships/hyperlink" Target="http://www.gov.uk/government/publications/managing-common-infections-guidance-for-primary-care" TargetMode="Externa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day\AppData\Local\Temp\9e1fabaf-a80c-4868-8a60-1195ddc50466\SW-3054.04%20SU%20Methods%20Template%20-%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1DC578-3BA0-4C86-9B28-A6F980F52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SW-3054.04 SU Methods Template - Guidance.dotx</Template>
  <TotalTime>0</TotalTime>
  <Pages>18</Pages>
  <Words>3932</Words>
  <Characters>27777</Characters>
  <Application>Microsoft Office Word</Application>
  <DocSecurity>0</DocSecurity>
  <Lines>231</Lines>
  <Paragraphs>63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31646</CharactersWithSpaces>
  <SharedDoc>false</SharedDoc>
  <HLinks>
    <vt:vector size="66" baseType="variant">
      <vt:variant>
        <vt:i4>5636179</vt:i4>
      </vt:variant>
      <vt:variant>
        <vt:i4>115</vt:i4>
      </vt:variant>
      <vt:variant>
        <vt:i4>0</vt:i4>
      </vt:variant>
      <vt:variant>
        <vt:i4>5</vt:i4>
      </vt:variant>
      <vt:variant>
        <vt:lpwstr>http://www.hpa.org.uk/SMI/pdf</vt:lpwstr>
      </vt:variant>
      <vt:variant>
        <vt:lpwstr/>
      </vt:variant>
      <vt:variant>
        <vt:i4>7405666</vt:i4>
      </vt:variant>
      <vt:variant>
        <vt:i4>96</vt:i4>
      </vt:variant>
      <vt:variant>
        <vt:i4>0</vt:i4>
      </vt:variant>
      <vt:variant>
        <vt:i4>5</vt:i4>
      </vt:variant>
      <vt:variant>
        <vt:lpwstr>http://www.hpa-standardmethods.org.uk/</vt:lpwstr>
      </vt:variant>
      <vt:variant>
        <vt:lpwstr/>
      </vt:variant>
      <vt:variant>
        <vt:i4>1900618</vt:i4>
      </vt:variant>
      <vt:variant>
        <vt:i4>93</vt:i4>
      </vt:variant>
      <vt:variant>
        <vt:i4>0</vt:i4>
      </vt:variant>
      <vt:variant>
        <vt:i4>5</vt:i4>
      </vt:variant>
      <vt:variant>
        <vt:lpwstr>http://www.hpa.org.uk/SMI</vt:lpwstr>
      </vt:variant>
      <vt:variant>
        <vt:lpwstr/>
      </vt:variant>
      <vt:variant>
        <vt:i4>1900618</vt:i4>
      </vt:variant>
      <vt:variant>
        <vt:i4>90</vt:i4>
      </vt:variant>
      <vt:variant>
        <vt:i4>0</vt:i4>
      </vt:variant>
      <vt:variant>
        <vt:i4>5</vt:i4>
      </vt:variant>
      <vt:variant>
        <vt:lpwstr>http://www.hpa.org.uk/SMI</vt:lpwstr>
      </vt:variant>
      <vt:variant>
        <vt:lpwstr/>
      </vt:variant>
      <vt:variant>
        <vt:i4>7405666</vt:i4>
      </vt:variant>
      <vt:variant>
        <vt:i4>87</vt:i4>
      </vt:variant>
      <vt:variant>
        <vt:i4>0</vt:i4>
      </vt:variant>
      <vt:variant>
        <vt:i4>5</vt:i4>
      </vt:variant>
      <vt:variant>
        <vt:lpwstr>http://www.hpa-standardmethods.org.uk/</vt:lpwstr>
      </vt:variant>
      <vt:variant>
        <vt:lpwstr/>
      </vt:variant>
      <vt:variant>
        <vt:i4>2818085</vt:i4>
      </vt:variant>
      <vt:variant>
        <vt:i4>84</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 Day</dc:creator>
  <cp:lastModifiedBy>Nicola Day</cp:lastModifiedBy>
  <cp:revision>2</cp:revision>
  <cp:lastPrinted>2017-02-07T10:32:00Z</cp:lastPrinted>
  <dcterms:created xsi:type="dcterms:W3CDTF">2017-05-25T13:03:00Z</dcterms:created>
  <dcterms:modified xsi:type="dcterms:W3CDTF">2017-05-25T13:03:00Z</dcterms:modified>
  <cp:contentStatus>#.#</cp:contentStatus>
</cp:coreProperties>
</file>