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5F641" w14:textId="77777777" w:rsidR="00BE4AF3" w:rsidRDefault="00BE4AF3" w:rsidP="00FC17B3">
      <w:pPr>
        <w:pStyle w:val="PHEbodytextTable"/>
        <w:spacing w:before="0" w:after="0"/>
        <w:ind w:left="-284" w:right="-744"/>
        <w:rPr>
          <w:rFonts w:cs="Arial"/>
          <w:sz w:val="24"/>
          <w:szCs w:val="24"/>
        </w:rPr>
      </w:pPr>
    </w:p>
    <w:p w14:paraId="67EA84BB" w14:textId="77777777" w:rsidR="00BE4AF3" w:rsidRDefault="00BE4AF3" w:rsidP="00FC17B3">
      <w:pPr>
        <w:pStyle w:val="PHEbodytextTable"/>
        <w:spacing w:before="0" w:after="0"/>
        <w:ind w:left="-284" w:right="-744"/>
        <w:rPr>
          <w:rFonts w:cs="Arial"/>
          <w:color w:val="98002E"/>
          <w:sz w:val="16"/>
          <w:szCs w:val="16"/>
        </w:rPr>
      </w:pPr>
    </w:p>
    <w:p w14:paraId="2AF2E502" w14:textId="77777777" w:rsidR="00BE4AF3" w:rsidRDefault="00BE4AF3" w:rsidP="00FC17B3">
      <w:pPr>
        <w:pStyle w:val="PHEbodytextTable"/>
        <w:spacing w:before="0" w:after="0"/>
        <w:ind w:left="-284" w:right="-744"/>
        <w:rPr>
          <w:rFonts w:cs="Arial"/>
          <w:color w:val="98002E"/>
          <w:sz w:val="16"/>
          <w:szCs w:val="16"/>
        </w:rPr>
      </w:pPr>
    </w:p>
    <w:p w14:paraId="434846DB" w14:textId="77777777" w:rsidR="00BE4AF3" w:rsidRDefault="00BE4AF3" w:rsidP="00FC17B3">
      <w:pPr>
        <w:pStyle w:val="PHEbodytextTable"/>
        <w:spacing w:before="0" w:after="0"/>
        <w:ind w:left="-284" w:right="-744"/>
        <w:rPr>
          <w:rFonts w:cs="Arial"/>
          <w:color w:val="98002E"/>
          <w:sz w:val="16"/>
          <w:szCs w:val="16"/>
        </w:rPr>
      </w:pPr>
    </w:p>
    <w:p w14:paraId="7E8C5EB7" w14:textId="5EFA8C2B" w:rsidR="00B20516" w:rsidRPr="004D5A92" w:rsidRDefault="00B20516" w:rsidP="00FC17B3">
      <w:pPr>
        <w:pStyle w:val="PHEbodytextTable"/>
        <w:spacing w:before="0" w:after="0"/>
        <w:ind w:left="-284" w:right="-744"/>
        <w:rPr>
          <w:rFonts w:cs="Arial"/>
          <w:color w:val="98002E"/>
          <w:sz w:val="16"/>
          <w:szCs w:val="16"/>
        </w:rPr>
      </w:pPr>
    </w:p>
    <w:p w14:paraId="7E8C5EB8" w14:textId="77777777" w:rsidR="00285967" w:rsidRPr="004D5A92" w:rsidRDefault="00285967" w:rsidP="00FC17B3">
      <w:pPr>
        <w:pStyle w:val="PHEbodytextTable"/>
        <w:spacing w:before="0" w:after="0"/>
        <w:ind w:left="-284" w:right="-744"/>
        <w:rPr>
          <w:rFonts w:cs="Arial"/>
          <w:color w:val="98002E"/>
          <w:sz w:val="16"/>
          <w:szCs w:val="16"/>
        </w:rPr>
      </w:pPr>
    </w:p>
    <w:p w14:paraId="7E8C5EB9" w14:textId="77777777" w:rsidR="00390266" w:rsidRPr="004D5A92" w:rsidRDefault="00390266" w:rsidP="00FC17B3">
      <w:pPr>
        <w:pStyle w:val="PHEbodytextTable"/>
        <w:spacing w:before="0" w:after="0"/>
        <w:ind w:left="-284" w:right="-744"/>
        <w:rPr>
          <w:rFonts w:cs="Arial"/>
          <w:noProof/>
          <w:color w:val="98002E"/>
          <w:sz w:val="48"/>
          <w:szCs w:val="48"/>
        </w:rPr>
      </w:pPr>
      <w:r w:rsidRPr="004D5A92">
        <w:rPr>
          <w:rFonts w:cs="Arial"/>
          <w:color w:val="98002E"/>
          <w:sz w:val="48"/>
          <w:szCs w:val="48"/>
        </w:rPr>
        <w:t>UK S</w:t>
      </w:r>
      <w:r w:rsidR="00BC42EF" w:rsidRPr="004D5A92">
        <w:rPr>
          <w:rFonts w:cs="Arial"/>
          <w:color w:val="98002E"/>
          <w:sz w:val="48"/>
          <w:szCs w:val="48"/>
        </w:rPr>
        <w:t xml:space="preserve">tandards for </w:t>
      </w:r>
      <w:r w:rsidRPr="004D5A92">
        <w:rPr>
          <w:rFonts w:cs="Arial"/>
          <w:color w:val="98002E"/>
          <w:sz w:val="48"/>
          <w:szCs w:val="48"/>
        </w:rPr>
        <w:t>Mi</w:t>
      </w:r>
      <w:r w:rsidR="00BC42EF" w:rsidRPr="004D5A92">
        <w:rPr>
          <w:rFonts w:cs="Arial"/>
          <w:color w:val="98002E"/>
          <w:sz w:val="48"/>
          <w:szCs w:val="48"/>
        </w:rPr>
        <w:t xml:space="preserve">crobiology </w:t>
      </w:r>
      <w:r w:rsidRPr="004D5A92">
        <w:rPr>
          <w:rFonts w:cs="Arial"/>
          <w:color w:val="98002E"/>
          <w:sz w:val="48"/>
          <w:szCs w:val="48"/>
        </w:rPr>
        <w:t>I</w:t>
      </w:r>
      <w:r w:rsidR="00BC42EF" w:rsidRPr="004D5A92">
        <w:rPr>
          <w:rFonts w:cs="Arial"/>
          <w:color w:val="98002E"/>
          <w:sz w:val="48"/>
          <w:szCs w:val="48"/>
        </w:rPr>
        <w:t>nvestigations</w:t>
      </w:r>
      <w:r w:rsidR="00BC42EF" w:rsidRPr="004D5A92">
        <w:rPr>
          <w:rFonts w:cs="Arial"/>
          <w:noProof/>
          <w:color w:val="98002E"/>
          <w:sz w:val="48"/>
          <w:szCs w:val="48"/>
        </w:rPr>
        <w:t xml:space="preserve"> </w:t>
      </w:r>
    </w:p>
    <w:p w14:paraId="7E8C5EBA" w14:textId="77777777" w:rsidR="00D010F9" w:rsidRPr="004D5A92" w:rsidRDefault="00D010F9" w:rsidP="00D561FE">
      <w:pPr>
        <w:pStyle w:val="PHEBodytext"/>
        <w:spacing w:before="0" w:after="0"/>
        <w:ind w:left="-851"/>
      </w:pPr>
    </w:p>
    <w:p w14:paraId="7E8C5EBB" w14:textId="0BAF60F3" w:rsidR="00CA3AE4" w:rsidRPr="004D5A92" w:rsidRDefault="007E4C01" w:rsidP="008B728F">
      <w:pPr>
        <w:pStyle w:val="PHEBodytext"/>
        <w:spacing w:before="0" w:after="0"/>
        <w:ind w:left="-284"/>
        <w:rPr>
          <w:rFonts w:cs="Arial"/>
          <w:sz w:val="40"/>
          <w:szCs w:val="40"/>
        </w:rPr>
      </w:pPr>
      <w:r w:rsidRPr="004D5A92">
        <w:rPr>
          <w:sz w:val="40"/>
          <w:szCs w:val="40"/>
        </w:rPr>
        <w:fldChar w:fldCharType="begin" w:fldLock="1"/>
      </w:r>
      <w:r w:rsidRPr="004D5A92">
        <w:rPr>
          <w:sz w:val="40"/>
          <w:szCs w:val="40"/>
        </w:rPr>
        <w:instrText xml:space="preserve"> FILLIN  "SMI Title front cover" \d "Type SMI Title front cover here &lt;tab+enter&gt;" \o  \* MERGEFORMAT </w:instrText>
      </w:r>
      <w:r w:rsidRPr="004D5A92">
        <w:rPr>
          <w:sz w:val="40"/>
          <w:szCs w:val="40"/>
        </w:rPr>
        <w:fldChar w:fldCharType="separate"/>
      </w:r>
      <w:r w:rsidR="00BE4AF3" w:rsidRPr="004D5A92">
        <w:rPr>
          <w:rFonts w:cs="Arial"/>
          <w:sz w:val="40"/>
          <w:szCs w:val="40"/>
        </w:rPr>
        <w:t xml:space="preserve">Investigation of </w:t>
      </w:r>
      <w:r w:rsidR="00F04F21">
        <w:rPr>
          <w:rFonts w:cs="Arial"/>
          <w:sz w:val="40"/>
          <w:szCs w:val="40"/>
        </w:rPr>
        <w:t>p</w:t>
      </w:r>
      <w:r w:rsidR="00BE4AF3" w:rsidRPr="004D5A92">
        <w:rPr>
          <w:rFonts w:cs="Arial"/>
          <w:sz w:val="40"/>
          <w:szCs w:val="40"/>
        </w:rPr>
        <w:t xml:space="preserve">us and </w:t>
      </w:r>
      <w:r w:rsidR="00F04F21">
        <w:rPr>
          <w:rFonts w:cs="Arial"/>
          <w:sz w:val="40"/>
          <w:szCs w:val="40"/>
        </w:rPr>
        <w:t>e</w:t>
      </w:r>
      <w:r w:rsidR="00BE4AF3" w:rsidRPr="004D5A92">
        <w:rPr>
          <w:rFonts w:cs="Arial"/>
          <w:sz w:val="40"/>
          <w:szCs w:val="40"/>
        </w:rPr>
        <w:t>xudates</w:t>
      </w:r>
      <w:r w:rsidRPr="004D5A92">
        <w:rPr>
          <w:rFonts w:cs="Arial"/>
          <w:sz w:val="40"/>
          <w:szCs w:val="40"/>
        </w:rPr>
        <w:fldChar w:fldCharType="end"/>
      </w:r>
    </w:p>
    <w:p w14:paraId="7E8C5EBC" w14:textId="3819A511" w:rsidR="000C150F" w:rsidRPr="004D5A92" w:rsidRDefault="000C150F" w:rsidP="00C842F0">
      <w:pPr>
        <w:pStyle w:val="PHEBodytext"/>
        <w:spacing w:before="0" w:after="0"/>
        <w:ind w:left="-426"/>
        <w:rPr>
          <w:rFonts w:cs="Arial"/>
        </w:rPr>
      </w:pPr>
    </w:p>
    <w:p w14:paraId="7E8C5EBD" w14:textId="69D08599" w:rsidR="000C150F" w:rsidRPr="004D5A92" w:rsidRDefault="00FA3D21" w:rsidP="00C842F0">
      <w:pPr>
        <w:pStyle w:val="PHEBodytext"/>
        <w:spacing w:before="0" w:after="0"/>
        <w:ind w:left="-426"/>
        <w:rPr>
          <w:rFonts w:cs="Arial"/>
        </w:rPr>
      </w:pPr>
      <w:r>
        <w:rPr>
          <w:rFonts w:cs="Arial"/>
          <w:noProof/>
        </w:rPr>
        <w:drawing>
          <wp:anchor distT="0" distB="0" distL="114300" distR="114300" simplePos="0" relativeHeight="251659264" behindDoc="1" locked="0" layoutInCell="1" allowOverlap="1" wp14:anchorId="1B26B432" wp14:editId="7FA221DC">
            <wp:simplePos x="0" y="0"/>
            <wp:positionH relativeFrom="column">
              <wp:posOffset>-896620</wp:posOffset>
            </wp:positionH>
            <wp:positionV relativeFrom="paragraph">
              <wp:posOffset>41275</wp:posOffset>
            </wp:positionV>
            <wp:extent cx="7521575" cy="602678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1575" cy="6026785"/>
                    </a:xfrm>
                    <a:prstGeom prst="rect">
                      <a:avLst/>
                    </a:prstGeom>
                  </pic:spPr>
                </pic:pic>
              </a:graphicData>
            </a:graphic>
            <wp14:sizeRelH relativeFrom="page">
              <wp14:pctWidth>0</wp14:pctWidth>
            </wp14:sizeRelH>
            <wp14:sizeRelV relativeFrom="page">
              <wp14:pctHeight>0</wp14:pctHeight>
            </wp14:sizeRelV>
          </wp:anchor>
        </w:drawing>
      </w:r>
    </w:p>
    <w:p w14:paraId="7E8C5EBE" w14:textId="6F8C0609" w:rsidR="000C150F" w:rsidRPr="004D5A92" w:rsidRDefault="000C150F" w:rsidP="00C842F0">
      <w:pPr>
        <w:pStyle w:val="PHEBodytext"/>
        <w:spacing w:before="0" w:after="0"/>
        <w:ind w:left="-426"/>
        <w:rPr>
          <w:rFonts w:cs="Arial"/>
        </w:rPr>
      </w:pPr>
    </w:p>
    <w:p w14:paraId="7E8C5EBF" w14:textId="77777777" w:rsidR="000C150F" w:rsidRPr="004D5A92" w:rsidRDefault="000C150F" w:rsidP="00C842F0">
      <w:pPr>
        <w:pStyle w:val="PHEBodytext"/>
        <w:spacing w:before="0" w:after="0"/>
        <w:ind w:left="-426"/>
        <w:rPr>
          <w:rFonts w:cs="Arial"/>
        </w:rPr>
      </w:pPr>
    </w:p>
    <w:p w14:paraId="7E8C5EC0" w14:textId="77777777" w:rsidR="000C150F" w:rsidRPr="004D5A92" w:rsidRDefault="000C150F" w:rsidP="00C842F0">
      <w:pPr>
        <w:pStyle w:val="PHEBodytext"/>
        <w:spacing w:before="0" w:after="0"/>
        <w:ind w:left="-426"/>
        <w:rPr>
          <w:rFonts w:cs="Arial"/>
        </w:rPr>
      </w:pPr>
    </w:p>
    <w:p w14:paraId="7E8C5EC1" w14:textId="77777777" w:rsidR="000C150F" w:rsidRPr="004D5A92" w:rsidRDefault="000C150F" w:rsidP="00C842F0">
      <w:pPr>
        <w:pStyle w:val="PHEBodytext"/>
        <w:spacing w:before="0" w:after="0"/>
        <w:ind w:left="-426"/>
        <w:rPr>
          <w:rFonts w:cs="Arial"/>
        </w:rPr>
      </w:pPr>
    </w:p>
    <w:p w14:paraId="7E8C5EC2" w14:textId="77777777" w:rsidR="000C150F" w:rsidRPr="004D5A92" w:rsidRDefault="000C150F" w:rsidP="00C842F0">
      <w:pPr>
        <w:pStyle w:val="PHEBodytext"/>
        <w:spacing w:before="0" w:after="0"/>
        <w:ind w:left="-426"/>
        <w:rPr>
          <w:rFonts w:cs="Arial"/>
        </w:rPr>
      </w:pPr>
    </w:p>
    <w:p w14:paraId="7E8C5EC3" w14:textId="77777777" w:rsidR="000C150F" w:rsidRPr="004D5A92" w:rsidRDefault="000C150F" w:rsidP="00C842F0">
      <w:pPr>
        <w:pStyle w:val="PHEBodytext"/>
        <w:spacing w:before="0" w:after="0"/>
        <w:ind w:left="-426"/>
        <w:rPr>
          <w:rFonts w:cs="Arial"/>
        </w:rPr>
      </w:pPr>
    </w:p>
    <w:p w14:paraId="7E8C5EC4" w14:textId="77777777" w:rsidR="000C150F" w:rsidRPr="004D5A92" w:rsidRDefault="000C150F" w:rsidP="00C842F0">
      <w:pPr>
        <w:pStyle w:val="PHEBodytext"/>
        <w:spacing w:before="0" w:after="0"/>
        <w:ind w:left="-426"/>
        <w:rPr>
          <w:rFonts w:cs="Arial"/>
        </w:rPr>
      </w:pPr>
    </w:p>
    <w:p w14:paraId="7E8C5EC5" w14:textId="77777777" w:rsidR="000C150F" w:rsidRPr="004D5A92" w:rsidRDefault="000C150F" w:rsidP="00C842F0">
      <w:pPr>
        <w:pStyle w:val="PHEBodytext"/>
        <w:spacing w:before="0" w:after="0"/>
        <w:ind w:left="-426"/>
        <w:rPr>
          <w:rFonts w:cs="Arial"/>
        </w:rPr>
      </w:pPr>
    </w:p>
    <w:p w14:paraId="7E8C5EC6" w14:textId="77777777" w:rsidR="000C150F" w:rsidRPr="004D5A92" w:rsidRDefault="000C150F" w:rsidP="00C842F0">
      <w:pPr>
        <w:pStyle w:val="PHEBodytext"/>
        <w:spacing w:before="0" w:after="0"/>
        <w:ind w:left="-426"/>
        <w:rPr>
          <w:rFonts w:cs="Arial"/>
        </w:rPr>
      </w:pPr>
    </w:p>
    <w:p w14:paraId="7E8C5EC7" w14:textId="77777777" w:rsidR="000C150F" w:rsidRPr="004D5A92" w:rsidRDefault="000C150F" w:rsidP="00C842F0">
      <w:pPr>
        <w:pStyle w:val="PHEBodytext"/>
        <w:spacing w:before="0" w:after="0"/>
        <w:ind w:left="-426"/>
        <w:rPr>
          <w:rFonts w:cs="Arial"/>
        </w:rPr>
      </w:pPr>
    </w:p>
    <w:p w14:paraId="7E8C5EC8" w14:textId="77777777" w:rsidR="000C150F" w:rsidRPr="004D5A92" w:rsidRDefault="000C150F" w:rsidP="00C842F0">
      <w:pPr>
        <w:pStyle w:val="PHEBodytext"/>
        <w:spacing w:before="0" w:after="0"/>
        <w:ind w:left="-426"/>
        <w:rPr>
          <w:rFonts w:cs="Arial"/>
        </w:rPr>
      </w:pPr>
    </w:p>
    <w:p w14:paraId="7E8C5EC9" w14:textId="77777777" w:rsidR="000C150F" w:rsidRPr="004D5A92" w:rsidRDefault="000C150F" w:rsidP="00C842F0">
      <w:pPr>
        <w:pStyle w:val="PHEBodytext"/>
        <w:spacing w:before="0" w:after="0"/>
        <w:ind w:left="-426"/>
        <w:rPr>
          <w:rFonts w:cs="Arial"/>
        </w:rPr>
      </w:pPr>
    </w:p>
    <w:p w14:paraId="7E8C5ECA" w14:textId="77777777" w:rsidR="000C150F" w:rsidRPr="004D5A92" w:rsidRDefault="000C150F" w:rsidP="00C842F0">
      <w:pPr>
        <w:pStyle w:val="PHEBodytext"/>
        <w:spacing w:before="0" w:after="0"/>
        <w:ind w:left="-426"/>
        <w:rPr>
          <w:rFonts w:cs="Arial"/>
        </w:rPr>
      </w:pPr>
    </w:p>
    <w:p w14:paraId="7E8C5ECB" w14:textId="77777777" w:rsidR="000C150F" w:rsidRPr="004D5A92" w:rsidRDefault="000C150F" w:rsidP="00C842F0">
      <w:pPr>
        <w:pStyle w:val="PHEBodytext"/>
        <w:spacing w:before="0" w:after="0"/>
        <w:ind w:left="-426"/>
        <w:rPr>
          <w:rFonts w:cs="Arial"/>
        </w:rPr>
      </w:pPr>
    </w:p>
    <w:p w14:paraId="7E8C5ECC" w14:textId="77777777" w:rsidR="000C150F" w:rsidRPr="004D5A92" w:rsidRDefault="000C150F" w:rsidP="00C842F0">
      <w:pPr>
        <w:pStyle w:val="PHEBodytext"/>
        <w:spacing w:before="0" w:after="0"/>
        <w:ind w:left="-426"/>
        <w:rPr>
          <w:rFonts w:cs="Arial"/>
        </w:rPr>
      </w:pPr>
    </w:p>
    <w:p w14:paraId="7E8C5ECD" w14:textId="77777777" w:rsidR="000C150F" w:rsidRPr="004D5A92" w:rsidRDefault="000C150F" w:rsidP="00C842F0">
      <w:pPr>
        <w:pStyle w:val="PHEBodytext"/>
        <w:spacing w:before="0" w:after="0"/>
        <w:ind w:left="-426"/>
        <w:rPr>
          <w:rFonts w:cs="Arial"/>
        </w:rPr>
      </w:pPr>
    </w:p>
    <w:p w14:paraId="7E8C5ECE" w14:textId="77777777" w:rsidR="000C150F" w:rsidRPr="004D5A92" w:rsidRDefault="000C150F" w:rsidP="00C842F0">
      <w:pPr>
        <w:pStyle w:val="PHEBodytext"/>
        <w:spacing w:before="0" w:after="0"/>
        <w:ind w:left="-426"/>
        <w:rPr>
          <w:rFonts w:cs="Arial"/>
        </w:rPr>
      </w:pPr>
    </w:p>
    <w:p w14:paraId="7E8C5ECF" w14:textId="77777777" w:rsidR="000C150F" w:rsidRPr="004D5A92" w:rsidRDefault="000C150F" w:rsidP="00C842F0">
      <w:pPr>
        <w:pStyle w:val="PHEBodytext"/>
        <w:spacing w:before="0" w:after="0"/>
        <w:ind w:left="-426"/>
        <w:rPr>
          <w:rFonts w:cs="Arial"/>
        </w:rPr>
      </w:pPr>
    </w:p>
    <w:p w14:paraId="7E8C5ED0" w14:textId="77777777" w:rsidR="000C150F" w:rsidRPr="004D5A92" w:rsidRDefault="000C150F" w:rsidP="00C842F0">
      <w:pPr>
        <w:pStyle w:val="PHEBodytext"/>
        <w:spacing w:before="0" w:after="0"/>
        <w:ind w:left="-426"/>
        <w:rPr>
          <w:rFonts w:cs="Arial"/>
        </w:rPr>
      </w:pPr>
    </w:p>
    <w:p w14:paraId="7E8C5ED1" w14:textId="77777777" w:rsidR="000C150F" w:rsidRPr="004D5A92" w:rsidRDefault="000C150F" w:rsidP="00C842F0">
      <w:pPr>
        <w:pStyle w:val="PHEBodytext"/>
        <w:spacing w:before="0" w:after="0"/>
        <w:ind w:left="-426"/>
        <w:rPr>
          <w:rFonts w:cs="Arial"/>
        </w:rPr>
      </w:pPr>
    </w:p>
    <w:p w14:paraId="7E8C5ED2" w14:textId="77777777" w:rsidR="000C150F" w:rsidRPr="004D5A92" w:rsidRDefault="000C150F" w:rsidP="00C842F0">
      <w:pPr>
        <w:pStyle w:val="PHEBodytext"/>
        <w:spacing w:before="0" w:after="0"/>
        <w:ind w:left="-426"/>
        <w:rPr>
          <w:rFonts w:cs="Arial"/>
        </w:rPr>
      </w:pPr>
    </w:p>
    <w:p w14:paraId="7E8C5ED3" w14:textId="77777777" w:rsidR="000C150F" w:rsidRPr="004D5A92" w:rsidRDefault="000C150F" w:rsidP="00C842F0">
      <w:pPr>
        <w:pStyle w:val="PHEBodytext"/>
        <w:spacing w:before="0" w:after="0"/>
        <w:ind w:left="-426"/>
        <w:rPr>
          <w:rFonts w:cs="Arial"/>
        </w:rPr>
      </w:pPr>
    </w:p>
    <w:p w14:paraId="7E8C5ED4" w14:textId="77777777" w:rsidR="000C150F" w:rsidRPr="004D5A92" w:rsidRDefault="000C150F" w:rsidP="00C842F0">
      <w:pPr>
        <w:pStyle w:val="PHEBodytext"/>
        <w:spacing w:before="0" w:after="0"/>
        <w:ind w:left="-426"/>
        <w:rPr>
          <w:rFonts w:cs="Arial"/>
        </w:rPr>
      </w:pPr>
    </w:p>
    <w:p w14:paraId="7E8C5ED5" w14:textId="77777777" w:rsidR="000C150F" w:rsidRPr="004D5A92" w:rsidRDefault="000C150F" w:rsidP="00C842F0">
      <w:pPr>
        <w:pStyle w:val="PHEBodytext"/>
        <w:spacing w:before="0" w:after="0"/>
        <w:ind w:left="-426"/>
        <w:rPr>
          <w:rFonts w:cs="Arial"/>
        </w:rPr>
      </w:pPr>
    </w:p>
    <w:p w14:paraId="7E8C5ED6" w14:textId="77777777" w:rsidR="000C150F" w:rsidRPr="004D5A92" w:rsidRDefault="000C150F" w:rsidP="00C842F0">
      <w:pPr>
        <w:pStyle w:val="PHEBodytext"/>
        <w:spacing w:before="0" w:after="0"/>
        <w:ind w:left="-426"/>
        <w:rPr>
          <w:rFonts w:cs="Arial"/>
        </w:rPr>
      </w:pPr>
    </w:p>
    <w:p w14:paraId="7E8C5ED7" w14:textId="77777777" w:rsidR="000C150F" w:rsidRPr="004D5A92" w:rsidRDefault="000C150F" w:rsidP="00C842F0">
      <w:pPr>
        <w:pStyle w:val="PHEBodytext"/>
        <w:spacing w:before="0" w:after="0"/>
        <w:ind w:left="-426"/>
        <w:rPr>
          <w:rFonts w:cs="Arial"/>
        </w:rPr>
      </w:pPr>
    </w:p>
    <w:p w14:paraId="7E8C5ED8" w14:textId="77777777" w:rsidR="000C150F" w:rsidRPr="004D5A92" w:rsidRDefault="000C150F" w:rsidP="00C842F0">
      <w:pPr>
        <w:pStyle w:val="PHEBodytext"/>
        <w:spacing w:before="0" w:after="0"/>
        <w:ind w:left="-426"/>
        <w:rPr>
          <w:rFonts w:cs="Arial"/>
        </w:rPr>
      </w:pPr>
    </w:p>
    <w:p w14:paraId="7E8C5ED9" w14:textId="77777777" w:rsidR="000C150F" w:rsidRPr="004D5A92" w:rsidRDefault="000C150F" w:rsidP="00C842F0">
      <w:pPr>
        <w:pStyle w:val="PHEBodytext"/>
        <w:spacing w:before="0" w:after="0"/>
        <w:ind w:left="-426"/>
        <w:rPr>
          <w:rFonts w:cs="Arial"/>
        </w:rPr>
      </w:pPr>
    </w:p>
    <w:p w14:paraId="7E8C5EDA" w14:textId="77777777" w:rsidR="000C150F" w:rsidRPr="004D5A92" w:rsidRDefault="000C150F" w:rsidP="00C842F0">
      <w:pPr>
        <w:pStyle w:val="PHEBodytext"/>
        <w:spacing w:before="0" w:after="0"/>
        <w:ind w:left="-426"/>
        <w:rPr>
          <w:rFonts w:cs="Arial"/>
        </w:rPr>
      </w:pPr>
    </w:p>
    <w:p w14:paraId="7E8C5EDB" w14:textId="77777777" w:rsidR="000C150F" w:rsidRPr="004D5A92" w:rsidRDefault="000C150F" w:rsidP="00C842F0">
      <w:pPr>
        <w:pStyle w:val="PHEBodytext"/>
        <w:spacing w:before="0" w:after="0"/>
        <w:ind w:left="-426"/>
        <w:rPr>
          <w:rFonts w:cs="Arial"/>
        </w:rPr>
      </w:pPr>
    </w:p>
    <w:p w14:paraId="7E8C5EDC" w14:textId="77777777" w:rsidR="007E4C01" w:rsidRPr="004D5A92" w:rsidRDefault="007E4C01" w:rsidP="00C842F0">
      <w:pPr>
        <w:pStyle w:val="PHEBodytext"/>
        <w:spacing w:before="0" w:after="0"/>
        <w:ind w:left="-426"/>
        <w:rPr>
          <w:rFonts w:cs="Arial"/>
        </w:rPr>
      </w:pPr>
    </w:p>
    <w:p w14:paraId="7E8C5EDD" w14:textId="77777777" w:rsidR="007E4C01" w:rsidRPr="004D5A92" w:rsidRDefault="007E4C01" w:rsidP="00C842F0">
      <w:pPr>
        <w:pStyle w:val="PHEBodytext"/>
        <w:spacing w:before="0" w:after="0"/>
        <w:ind w:left="-426"/>
        <w:rPr>
          <w:rFonts w:cs="Arial"/>
        </w:rPr>
      </w:pPr>
    </w:p>
    <w:p w14:paraId="7E8C5EDE" w14:textId="77777777" w:rsidR="000C150F" w:rsidRPr="004D5A92" w:rsidRDefault="000C150F" w:rsidP="00C842F0">
      <w:pPr>
        <w:pStyle w:val="PHEBodytext"/>
        <w:spacing w:before="0" w:after="0"/>
        <w:ind w:left="-426"/>
        <w:rPr>
          <w:rFonts w:cs="Arial"/>
        </w:rPr>
      </w:pPr>
    </w:p>
    <w:p w14:paraId="7E8C5EDF" w14:textId="77777777" w:rsidR="00DE2F0C" w:rsidRPr="004D5A92" w:rsidRDefault="00DE2F0C" w:rsidP="00956232">
      <w:pPr>
        <w:pStyle w:val="PHEreportHeading1"/>
        <w:ind w:right="504"/>
      </w:pPr>
      <w:bookmarkStart w:id="0" w:name="_Toc454964903"/>
      <w:r w:rsidRPr="004D5A92">
        <w:lastRenderedPageBreak/>
        <w:t>Acknowledgments</w:t>
      </w:r>
      <w:bookmarkEnd w:id="0"/>
    </w:p>
    <w:p w14:paraId="7E8C5EE0" w14:textId="77777777" w:rsidR="004C45F4" w:rsidRPr="004D5A92" w:rsidRDefault="004C45F4" w:rsidP="00956232">
      <w:pPr>
        <w:pStyle w:val="PHEBodytext"/>
        <w:ind w:right="504"/>
        <w:rPr>
          <w:rFonts w:cs="Arial"/>
        </w:rPr>
      </w:pPr>
      <w:r w:rsidRPr="004D5A92">
        <w:rPr>
          <w:rFonts w:cs="Arial"/>
        </w:rPr>
        <w:t>UK Standards for Microbiology Investigations (SMIs) are developed under the auspices of</w:t>
      </w:r>
      <w:r w:rsidR="00750021" w:rsidRPr="004D5A92">
        <w:rPr>
          <w:rFonts w:cs="Arial"/>
        </w:rPr>
        <w:t xml:space="preserve"> </w:t>
      </w:r>
      <w:r w:rsidR="007242ED" w:rsidRPr="004D5A92">
        <w:rPr>
          <w:rFonts w:cs="Arial"/>
        </w:rPr>
        <w:t>Public Health England</w:t>
      </w:r>
      <w:r w:rsidR="003670CE" w:rsidRPr="004D5A92">
        <w:rPr>
          <w:rFonts w:cs="Arial"/>
        </w:rPr>
        <w:t xml:space="preserve"> (</w:t>
      </w:r>
      <w:r w:rsidR="007242ED" w:rsidRPr="004D5A92">
        <w:rPr>
          <w:rFonts w:cs="Arial"/>
        </w:rPr>
        <w:t>PHE</w:t>
      </w:r>
      <w:r w:rsidR="003670CE" w:rsidRPr="004D5A92">
        <w:rPr>
          <w:rFonts w:cs="Arial"/>
        </w:rPr>
        <w:t>)</w:t>
      </w:r>
      <w:r w:rsidRPr="004D5A92">
        <w:rPr>
          <w:rFonts w:cs="Arial"/>
        </w:rPr>
        <w:t xml:space="preserve"> working in partnership with the National Health Service (NHS), Public Health Wales and with the professional organisations whose logos are displayed below and listed on the website </w:t>
      </w:r>
      <w:hyperlink r:id="rId14" w:history="1">
        <w:r w:rsidR="00956232" w:rsidRPr="004D5A92">
          <w:rPr>
            <w:rStyle w:val="Hyperlink"/>
            <w:sz w:val="24"/>
          </w:rPr>
          <w:t>https://www.gov.uk/uk-standards-for-microbiology-investigations-smi-quality-and-consistency-in-clinical-laboratories</w:t>
        </w:r>
      </w:hyperlink>
      <w:r w:rsidRPr="004D5A92">
        <w:rPr>
          <w:rFonts w:cs="Arial"/>
          <w:szCs w:val="24"/>
        </w:rPr>
        <w:t xml:space="preserve">. </w:t>
      </w:r>
      <w:r w:rsidRPr="004D5A92">
        <w:rPr>
          <w:rFonts w:cs="Arial"/>
        </w:rPr>
        <w:t xml:space="preserve">SMIs are developed, reviewed and revised by various working groups which are overseen by a steering committee (see </w:t>
      </w:r>
      <w:hyperlink r:id="rId15" w:history="1">
        <w:r w:rsidR="00956232" w:rsidRPr="004D5A92">
          <w:rPr>
            <w:rStyle w:val="Hyperlink"/>
            <w:sz w:val="24"/>
          </w:rPr>
          <w:t>https://www.gov.uk/government/groups/standards-for-microbiology-investigations-steering-committee</w:t>
        </w:r>
      </w:hyperlink>
      <w:r w:rsidRPr="004D5A92">
        <w:rPr>
          <w:rFonts w:cs="Arial"/>
        </w:rPr>
        <w:t>).</w:t>
      </w:r>
    </w:p>
    <w:p w14:paraId="7E8C5EE1" w14:textId="5791BC75" w:rsidR="004C45F4" w:rsidRPr="004D5A92" w:rsidRDefault="004C45F4" w:rsidP="00956232">
      <w:pPr>
        <w:pStyle w:val="PHEBodytext"/>
        <w:ind w:right="504"/>
        <w:rPr>
          <w:rFonts w:cs="Arial"/>
        </w:rPr>
      </w:pPr>
      <w:r w:rsidRPr="004D5A92">
        <w:rPr>
          <w:rFonts w:cs="Arial"/>
        </w:rPr>
        <w:t xml:space="preserve">The contributions of many individuals in clinical, specialist and reference laboratories who have provided information and comments during the development of this document are acknowledged. We are grateful to the </w:t>
      </w:r>
      <w:r w:rsidR="00665670">
        <w:rPr>
          <w:rFonts w:cs="Arial"/>
        </w:rPr>
        <w:t>m</w:t>
      </w:r>
      <w:r w:rsidRPr="004D5A92">
        <w:rPr>
          <w:rFonts w:cs="Arial"/>
        </w:rPr>
        <w:t xml:space="preserve">edical </w:t>
      </w:r>
      <w:r w:rsidR="00665670">
        <w:rPr>
          <w:rFonts w:cs="Arial"/>
        </w:rPr>
        <w:t>e</w:t>
      </w:r>
      <w:r w:rsidRPr="004D5A92">
        <w:rPr>
          <w:rFonts w:cs="Arial"/>
        </w:rPr>
        <w:t>ditors for editing the medical content.</w:t>
      </w:r>
    </w:p>
    <w:p w14:paraId="7E8C5EE2" w14:textId="77777777" w:rsidR="004C45F4" w:rsidRPr="004D5A92" w:rsidRDefault="004C45F4" w:rsidP="004C45F4">
      <w:pPr>
        <w:pStyle w:val="PHEBodytext"/>
        <w:rPr>
          <w:rFonts w:cs="Arial"/>
        </w:rPr>
      </w:pPr>
      <w:r w:rsidRPr="004D5A92">
        <w:rPr>
          <w:rFonts w:cs="Arial"/>
        </w:rPr>
        <w:t>For further information please contact us at:</w:t>
      </w:r>
    </w:p>
    <w:p w14:paraId="7E8C5EE3" w14:textId="304E52DD" w:rsidR="004C45F4" w:rsidRPr="004D5A92" w:rsidRDefault="004C45F4" w:rsidP="004C45F4">
      <w:pPr>
        <w:pStyle w:val="PHEBodytext"/>
        <w:spacing w:before="0" w:after="0"/>
        <w:rPr>
          <w:rFonts w:cs="Arial"/>
        </w:rPr>
      </w:pPr>
      <w:r w:rsidRPr="004D5A92">
        <w:rPr>
          <w:rFonts w:cs="Arial"/>
        </w:rPr>
        <w:t>Standards Unit</w:t>
      </w:r>
    </w:p>
    <w:p w14:paraId="7E8C5EE4" w14:textId="461CEE9B" w:rsidR="00730C6F" w:rsidRPr="004D5A92" w:rsidRDefault="00730C6F" w:rsidP="004C45F4">
      <w:pPr>
        <w:pStyle w:val="PHEBodytext"/>
        <w:spacing w:before="0" w:after="0"/>
        <w:rPr>
          <w:rFonts w:cs="Arial"/>
        </w:rPr>
      </w:pPr>
      <w:r w:rsidRPr="004D5A92">
        <w:rPr>
          <w:rFonts w:cs="Arial"/>
        </w:rPr>
        <w:t>Microbiology Services</w:t>
      </w:r>
    </w:p>
    <w:p w14:paraId="7E8C5EE5" w14:textId="77777777" w:rsidR="004C45F4" w:rsidRPr="004D5A92" w:rsidRDefault="007242ED" w:rsidP="004C45F4">
      <w:pPr>
        <w:pStyle w:val="PHEBodytext"/>
        <w:spacing w:before="0" w:after="0"/>
        <w:rPr>
          <w:rFonts w:cs="Arial"/>
        </w:rPr>
      </w:pPr>
      <w:r w:rsidRPr="004D5A92">
        <w:rPr>
          <w:rFonts w:cs="Arial"/>
        </w:rPr>
        <w:t>Public Health England</w:t>
      </w:r>
    </w:p>
    <w:p w14:paraId="7E8C5EE6" w14:textId="77777777" w:rsidR="004C45F4" w:rsidRPr="004D5A92" w:rsidRDefault="004C45F4" w:rsidP="004C45F4">
      <w:pPr>
        <w:pStyle w:val="PHEBodytext"/>
        <w:spacing w:before="0" w:after="0"/>
        <w:rPr>
          <w:rFonts w:cs="Arial"/>
        </w:rPr>
      </w:pPr>
      <w:r w:rsidRPr="004D5A92">
        <w:rPr>
          <w:rFonts w:cs="Arial"/>
        </w:rPr>
        <w:t>61 Colindale Avenue</w:t>
      </w:r>
    </w:p>
    <w:p w14:paraId="7E8C5EE7" w14:textId="77777777" w:rsidR="004C45F4" w:rsidRPr="004D5A92" w:rsidRDefault="004C45F4" w:rsidP="004C45F4">
      <w:pPr>
        <w:pStyle w:val="PHEBodytext"/>
        <w:spacing w:before="0" w:after="0"/>
      </w:pPr>
      <w:r w:rsidRPr="004D5A92">
        <w:rPr>
          <w:rFonts w:cs="Arial"/>
        </w:rPr>
        <w:t>London NW9 5EQ</w:t>
      </w:r>
    </w:p>
    <w:p w14:paraId="7E8C5EE8" w14:textId="77777777" w:rsidR="004C45F4" w:rsidRPr="004D5A92" w:rsidRDefault="004C45F4" w:rsidP="004C45F4">
      <w:pPr>
        <w:pStyle w:val="PHEBodytext"/>
        <w:rPr>
          <w:rFonts w:cs="Arial"/>
          <w:lang w:val="en-US"/>
        </w:rPr>
      </w:pPr>
      <w:r w:rsidRPr="004D5A92">
        <w:rPr>
          <w:rFonts w:cs="Arial"/>
          <w:lang w:val="en-US"/>
        </w:rPr>
        <w:t xml:space="preserve">E-mail: </w:t>
      </w:r>
      <w:hyperlink r:id="rId16" w:history="1">
        <w:r w:rsidR="007242ED" w:rsidRPr="004D5A92">
          <w:rPr>
            <w:rStyle w:val="PHEBodyTextHyperlinkChar"/>
            <w:rFonts w:cs="Arial"/>
          </w:rPr>
          <w:t>standards@phe.gov.uk</w:t>
        </w:r>
      </w:hyperlink>
    </w:p>
    <w:p w14:paraId="7E8C5EE9" w14:textId="77777777" w:rsidR="00164E2C" w:rsidRDefault="004C45F4" w:rsidP="00956232">
      <w:pPr>
        <w:pStyle w:val="PHEBodytext"/>
        <w:ind w:right="504"/>
        <w:rPr>
          <w:rStyle w:val="Hyperlink"/>
          <w:sz w:val="24"/>
        </w:rPr>
      </w:pPr>
      <w:r w:rsidRPr="004D5A92">
        <w:rPr>
          <w:rFonts w:cs="Arial"/>
          <w:lang w:val="en-US"/>
        </w:rPr>
        <w:t xml:space="preserve">Website: </w:t>
      </w:r>
      <w:hyperlink r:id="rId17" w:history="1">
        <w:r w:rsidR="00956232" w:rsidRPr="004D5A92">
          <w:rPr>
            <w:rStyle w:val="Hyperlink"/>
            <w:sz w:val="24"/>
          </w:rPr>
          <w:t>https://www.gov.uk/uk-standards-for-microbiology-investigations-smi-quality-and-consistency-in-clinical-laboratories</w:t>
        </w:r>
      </w:hyperlink>
    </w:p>
    <w:p w14:paraId="6A9E7E77" w14:textId="32A8FAD4" w:rsidR="00665670" w:rsidRPr="004D5A92" w:rsidRDefault="00665670" w:rsidP="00956232">
      <w:pPr>
        <w:pStyle w:val="PHEBodytext"/>
        <w:ind w:right="504"/>
        <w:rPr>
          <w:rFonts w:cs="Arial"/>
        </w:rPr>
      </w:pPr>
      <w:r w:rsidRPr="00665670">
        <w:rPr>
          <w:rFonts w:cs="Arial"/>
        </w:rPr>
        <w:t>PHE publications gateway number:</w:t>
      </w:r>
      <w:r w:rsidR="00494471">
        <w:rPr>
          <w:rFonts w:cs="Arial"/>
        </w:rPr>
        <w:t xml:space="preserve"> 2016127</w:t>
      </w:r>
    </w:p>
    <w:p w14:paraId="7E8C5EEA" w14:textId="5907160F" w:rsidR="008415DA" w:rsidRDefault="00DE2F0C" w:rsidP="00956232">
      <w:pPr>
        <w:pStyle w:val="PHEBodytext"/>
        <w:ind w:right="504"/>
        <w:rPr>
          <w:noProof/>
        </w:rPr>
      </w:pPr>
      <w:r w:rsidRPr="004D5A92">
        <w:rPr>
          <w:rFonts w:cs="Arial"/>
        </w:rPr>
        <w:t>UK Standards f</w:t>
      </w:r>
      <w:r w:rsidR="002A7011" w:rsidRPr="004D5A92">
        <w:rPr>
          <w:rFonts w:cs="Arial"/>
        </w:rPr>
        <w:t>or Microbiology Investigations are</w:t>
      </w:r>
      <w:r w:rsidRPr="004D5A92">
        <w:rPr>
          <w:rFonts w:cs="Arial"/>
        </w:rPr>
        <w:t xml:space="preserve"> produced in association with:</w:t>
      </w:r>
      <w:r w:rsidR="00387719" w:rsidRPr="004D5A92">
        <w:rPr>
          <w:rFonts w:cs="Arial"/>
          <w:noProof/>
        </w:rPr>
        <w:t xml:space="preserve"> </w:t>
      </w:r>
    </w:p>
    <w:p w14:paraId="7FE619FB" w14:textId="45A51FB8" w:rsidR="00665670" w:rsidRPr="004D5A92" w:rsidRDefault="005A682B" w:rsidP="00956232">
      <w:pPr>
        <w:pStyle w:val="PHEBodytext"/>
        <w:ind w:right="504"/>
        <w:rPr>
          <w:rFonts w:cs="Arial"/>
          <w:noProof/>
        </w:rPr>
      </w:pPr>
      <w:r>
        <w:rPr>
          <w:noProof/>
        </w:rPr>
        <w:drawing>
          <wp:inline distT="0" distB="0" distL="0" distR="0" wp14:anchorId="6ABEA258" wp14:editId="2E66F544">
            <wp:extent cx="3689405" cy="3057582"/>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14:paraId="7E8C5EEB" w14:textId="77777777" w:rsidR="008B728F" w:rsidRDefault="00956232" w:rsidP="00DE2F0C">
      <w:pPr>
        <w:pStyle w:val="PHEBodytext"/>
        <w:rPr>
          <w:noProof/>
          <w:sz w:val="20"/>
        </w:rPr>
      </w:pPr>
      <w:r w:rsidRPr="004D5A92">
        <w:rPr>
          <w:noProof/>
          <w:sz w:val="20"/>
        </w:rPr>
        <w:t>Logos correct at time of publishing.</w:t>
      </w:r>
    </w:p>
    <w:p w14:paraId="3BE264ED" w14:textId="77777777" w:rsidR="00665670" w:rsidRDefault="00665670" w:rsidP="00DE2F0C">
      <w:pPr>
        <w:pStyle w:val="PHEBodytext"/>
        <w:rPr>
          <w:noProof/>
          <w:sz w:val="20"/>
        </w:rPr>
      </w:pPr>
    </w:p>
    <w:p w14:paraId="7E8C5EEC" w14:textId="77777777" w:rsidR="003E3649" w:rsidRPr="004D5A92" w:rsidRDefault="003E3649" w:rsidP="001C6D47">
      <w:pPr>
        <w:pStyle w:val="HPAContents"/>
        <w:rPr>
          <w:rFonts w:cs="Arial"/>
        </w:rPr>
      </w:pPr>
      <w:r w:rsidRPr="004D5A92">
        <w:rPr>
          <w:rFonts w:cs="Arial"/>
        </w:rPr>
        <w:lastRenderedPageBreak/>
        <w:t>Contents</w:t>
      </w:r>
    </w:p>
    <w:p w14:paraId="74BA6C26" w14:textId="77777777" w:rsidR="00D3493C" w:rsidRDefault="009F1926">
      <w:pPr>
        <w:pStyle w:val="TOC1"/>
        <w:rPr>
          <w:rFonts w:asciiTheme="minorHAnsi" w:eastAsiaTheme="minorEastAsia" w:hAnsiTheme="minorHAnsi" w:cstheme="minorBidi"/>
          <w:b w:val="0"/>
          <w:bCs w:val="0"/>
          <w:noProof/>
          <w:szCs w:val="22"/>
        </w:rPr>
      </w:pPr>
      <w:r w:rsidRPr="004D5A92">
        <w:rPr>
          <w:caps/>
        </w:rPr>
        <w:fldChar w:fldCharType="begin" w:fldLock="1"/>
      </w:r>
      <w:r w:rsidR="005B5044" w:rsidRPr="004D5A92">
        <w:instrText xml:space="preserve"> TOC \o "1-1" </w:instrText>
      </w:r>
      <w:r w:rsidR="00580108" w:rsidRPr="004D5A92">
        <w:instrText>\f \t "Heading 2,2,Heading 3,3,*PHE</w:instrText>
      </w:r>
      <w:r w:rsidR="005B5044" w:rsidRPr="004D5A92">
        <w:instrText xml:space="preserve"> report Heading 1,1,</w:instrText>
      </w:r>
      <w:r w:rsidR="00580108" w:rsidRPr="004D5A92">
        <w:instrText>*PHE</w:instrText>
      </w:r>
      <w:r w:rsidR="005B5044" w:rsidRPr="004D5A92">
        <w:instrText xml:space="preserve"> report heading 2,2,Sub-heading 2x,2,Sub-heading 3x,3,Sub-heading 4,3" </w:instrText>
      </w:r>
      <w:r w:rsidRPr="004D5A92">
        <w:rPr>
          <w:caps/>
        </w:rPr>
        <w:fldChar w:fldCharType="separate"/>
      </w:r>
      <w:r w:rsidR="00D3493C">
        <w:rPr>
          <w:noProof/>
        </w:rPr>
        <w:t>Acknowledgments</w:t>
      </w:r>
      <w:r w:rsidR="00D3493C">
        <w:rPr>
          <w:noProof/>
        </w:rPr>
        <w:tab/>
      </w:r>
      <w:r w:rsidR="00D3493C">
        <w:rPr>
          <w:noProof/>
        </w:rPr>
        <w:fldChar w:fldCharType="begin" w:fldLock="1"/>
      </w:r>
      <w:r w:rsidR="00D3493C">
        <w:rPr>
          <w:noProof/>
        </w:rPr>
        <w:instrText xml:space="preserve"> PAGEREF _Toc454964903 \h </w:instrText>
      </w:r>
      <w:r w:rsidR="00D3493C">
        <w:rPr>
          <w:noProof/>
        </w:rPr>
      </w:r>
      <w:r w:rsidR="00D3493C">
        <w:rPr>
          <w:noProof/>
        </w:rPr>
        <w:fldChar w:fldCharType="separate"/>
      </w:r>
      <w:r w:rsidR="00356D78">
        <w:rPr>
          <w:noProof/>
        </w:rPr>
        <w:t>2</w:t>
      </w:r>
      <w:r w:rsidR="00D3493C">
        <w:rPr>
          <w:noProof/>
        </w:rPr>
        <w:fldChar w:fldCharType="end"/>
      </w:r>
    </w:p>
    <w:p w14:paraId="2ED3E89D" w14:textId="77777777" w:rsidR="00D3493C" w:rsidRDefault="00D3493C">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_Toc454964904 \h </w:instrText>
      </w:r>
      <w:r>
        <w:rPr>
          <w:noProof/>
        </w:rPr>
      </w:r>
      <w:r>
        <w:rPr>
          <w:noProof/>
        </w:rPr>
        <w:fldChar w:fldCharType="separate"/>
      </w:r>
      <w:r w:rsidR="00356D78">
        <w:rPr>
          <w:noProof/>
        </w:rPr>
        <w:t>4</w:t>
      </w:r>
      <w:r>
        <w:rPr>
          <w:noProof/>
        </w:rPr>
        <w:fldChar w:fldCharType="end"/>
      </w:r>
    </w:p>
    <w:p w14:paraId="128F9DCA" w14:textId="77777777" w:rsidR="00D3493C" w:rsidRDefault="00D3493C">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_Toc454964905 \h </w:instrText>
      </w:r>
      <w:r>
        <w:rPr>
          <w:noProof/>
        </w:rPr>
      </w:r>
      <w:r>
        <w:rPr>
          <w:noProof/>
        </w:rPr>
        <w:fldChar w:fldCharType="separate"/>
      </w:r>
      <w:r w:rsidR="00356D78">
        <w:rPr>
          <w:noProof/>
        </w:rPr>
        <w:t>6</w:t>
      </w:r>
      <w:r>
        <w:rPr>
          <w:noProof/>
        </w:rPr>
        <w:fldChar w:fldCharType="end"/>
      </w:r>
    </w:p>
    <w:p w14:paraId="2AA4FE30" w14:textId="77777777" w:rsidR="00D3493C" w:rsidRDefault="00D3493C">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_Toc454964906 \h </w:instrText>
      </w:r>
      <w:r>
        <w:rPr>
          <w:noProof/>
        </w:rPr>
      </w:r>
      <w:r>
        <w:rPr>
          <w:noProof/>
        </w:rPr>
        <w:fldChar w:fldCharType="separate"/>
      </w:r>
      <w:r w:rsidR="00356D78">
        <w:rPr>
          <w:noProof/>
        </w:rPr>
        <w:t>9</w:t>
      </w:r>
      <w:r>
        <w:rPr>
          <w:noProof/>
        </w:rPr>
        <w:fldChar w:fldCharType="end"/>
      </w:r>
    </w:p>
    <w:p w14:paraId="16B84CEF" w14:textId="77777777" w:rsidR="00D3493C" w:rsidRDefault="00D3493C">
      <w:pPr>
        <w:pStyle w:val="TOC1"/>
        <w:rPr>
          <w:rFonts w:asciiTheme="minorHAnsi" w:eastAsiaTheme="minorEastAsia" w:hAnsiTheme="minorHAnsi" w:cstheme="minorBidi"/>
          <w:b w:val="0"/>
          <w:bCs w:val="0"/>
          <w:noProof/>
          <w:szCs w:val="22"/>
        </w:rPr>
      </w:pPr>
      <w:r>
        <w:rPr>
          <w:noProof/>
        </w:rPr>
        <w:t>Key recommendations</w:t>
      </w:r>
      <w:r>
        <w:rPr>
          <w:noProof/>
        </w:rPr>
        <w:tab/>
      </w:r>
      <w:r>
        <w:rPr>
          <w:noProof/>
        </w:rPr>
        <w:fldChar w:fldCharType="begin" w:fldLock="1"/>
      </w:r>
      <w:r>
        <w:rPr>
          <w:noProof/>
        </w:rPr>
        <w:instrText xml:space="preserve"> PAGEREF _Toc454964907 \h </w:instrText>
      </w:r>
      <w:r>
        <w:rPr>
          <w:noProof/>
        </w:rPr>
      </w:r>
      <w:r>
        <w:rPr>
          <w:noProof/>
        </w:rPr>
        <w:fldChar w:fldCharType="separate"/>
      </w:r>
      <w:r w:rsidR="00356D78">
        <w:rPr>
          <w:noProof/>
        </w:rPr>
        <w:t>9</w:t>
      </w:r>
      <w:r>
        <w:rPr>
          <w:noProof/>
        </w:rPr>
        <w:fldChar w:fldCharType="end"/>
      </w:r>
    </w:p>
    <w:p w14:paraId="376C29F7" w14:textId="77777777" w:rsidR="00D3493C" w:rsidRDefault="00D3493C">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_Toc454964908 \h </w:instrText>
      </w:r>
      <w:r>
        <w:rPr>
          <w:noProof/>
        </w:rPr>
      </w:r>
      <w:r>
        <w:rPr>
          <w:noProof/>
        </w:rPr>
        <w:fldChar w:fldCharType="separate"/>
      </w:r>
      <w:r w:rsidR="00356D78">
        <w:rPr>
          <w:noProof/>
        </w:rPr>
        <w:t>9</w:t>
      </w:r>
      <w:r>
        <w:rPr>
          <w:noProof/>
        </w:rPr>
        <w:fldChar w:fldCharType="end"/>
      </w:r>
    </w:p>
    <w:p w14:paraId="4B92CAF6" w14:textId="77777777" w:rsidR="00D3493C" w:rsidRDefault="00D3493C">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_Toc454964909 \h </w:instrText>
      </w:r>
      <w:r>
        <w:rPr>
          <w:noProof/>
        </w:rPr>
      </w:r>
      <w:r>
        <w:rPr>
          <w:noProof/>
        </w:rPr>
        <w:fldChar w:fldCharType="separate"/>
      </w:r>
      <w:r w:rsidR="00356D78">
        <w:rPr>
          <w:noProof/>
        </w:rPr>
        <w:t>17</w:t>
      </w:r>
      <w:r>
        <w:rPr>
          <w:noProof/>
        </w:rPr>
        <w:fldChar w:fldCharType="end"/>
      </w:r>
    </w:p>
    <w:p w14:paraId="59811E3A" w14:textId="09B44183" w:rsidR="00D3493C" w:rsidRDefault="00D3493C">
      <w:pPr>
        <w:pStyle w:val="TOC1"/>
        <w:rPr>
          <w:rFonts w:asciiTheme="minorHAnsi" w:eastAsiaTheme="minorEastAsia" w:hAnsiTheme="minorHAnsi" w:cstheme="minorBidi"/>
          <w:b w:val="0"/>
          <w:bCs w:val="0"/>
          <w:noProof/>
          <w:szCs w:val="22"/>
        </w:rPr>
      </w:pPr>
      <w:r>
        <w:rPr>
          <w:noProof/>
        </w:rPr>
        <w:t xml:space="preserve">1 </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_Toc454964910 \h </w:instrText>
      </w:r>
      <w:r>
        <w:rPr>
          <w:noProof/>
        </w:rPr>
      </w:r>
      <w:r>
        <w:rPr>
          <w:noProof/>
        </w:rPr>
        <w:fldChar w:fldCharType="separate"/>
      </w:r>
      <w:r w:rsidR="00356D78">
        <w:rPr>
          <w:noProof/>
        </w:rPr>
        <w:t>19</w:t>
      </w:r>
      <w:r>
        <w:rPr>
          <w:noProof/>
        </w:rPr>
        <w:fldChar w:fldCharType="end"/>
      </w:r>
    </w:p>
    <w:p w14:paraId="49716F43" w14:textId="77777777" w:rsidR="00D3493C" w:rsidRDefault="00D3493C">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Specimen collection</w:t>
      </w:r>
      <w:r>
        <w:rPr>
          <w:noProof/>
        </w:rPr>
        <w:tab/>
      </w:r>
      <w:r>
        <w:rPr>
          <w:noProof/>
        </w:rPr>
        <w:fldChar w:fldCharType="begin" w:fldLock="1"/>
      </w:r>
      <w:r>
        <w:rPr>
          <w:noProof/>
        </w:rPr>
        <w:instrText xml:space="preserve"> PAGEREF _Toc454964911 \h </w:instrText>
      </w:r>
      <w:r>
        <w:rPr>
          <w:noProof/>
        </w:rPr>
      </w:r>
      <w:r>
        <w:rPr>
          <w:noProof/>
        </w:rPr>
        <w:fldChar w:fldCharType="separate"/>
      </w:r>
      <w:r w:rsidR="00356D78">
        <w:rPr>
          <w:noProof/>
        </w:rPr>
        <w:t>19</w:t>
      </w:r>
      <w:r>
        <w:rPr>
          <w:noProof/>
        </w:rPr>
        <w:fldChar w:fldCharType="end"/>
      </w:r>
    </w:p>
    <w:p w14:paraId="1FC62F2A" w14:textId="22F0C4A2" w:rsidR="00D3493C" w:rsidRDefault="00D3493C">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Specimen transport and storage</w:t>
      </w:r>
      <w:r>
        <w:rPr>
          <w:noProof/>
        </w:rPr>
        <w:tab/>
      </w:r>
      <w:r>
        <w:rPr>
          <w:noProof/>
        </w:rPr>
        <w:fldChar w:fldCharType="begin" w:fldLock="1"/>
      </w:r>
      <w:r>
        <w:rPr>
          <w:noProof/>
        </w:rPr>
        <w:instrText xml:space="preserve"> PAGEREF _Toc454964912 \h </w:instrText>
      </w:r>
      <w:r>
        <w:rPr>
          <w:noProof/>
        </w:rPr>
      </w:r>
      <w:r>
        <w:rPr>
          <w:noProof/>
        </w:rPr>
        <w:fldChar w:fldCharType="separate"/>
      </w:r>
      <w:r w:rsidR="00356D78">
        <w:rPr>
          <w:noProof/>
        </w:rPr>
        <w:t>20</w:t>
      </w:r>
      <w:r>
        <w:rPr>
          <w:noProof/>
        </w:rPr>
        <w:fldChar w:fldCharType="end"/>
      </w:r>
    </w:p>
    <w:p w14:paraId="110C1F39" w14:textId="65461F44" w:rsidR="00D3493C" w:rsidRDefault="00D3493C">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Specimen processing/procedure</w:t>
      </w:r>
      <w:r>
        <w:rPr>
          <w:noProof/>
        </w:rPr>
        <w:tab/>
      </w:r>
      <w:r>
        <w:rPr>
          <w:noProof/>
        </w:rPr>
        <w:fldChar w:fldCharType="begin" w:fldLock="1"/>
      </w:r>
      <w:r>
        <w:rPr>
          <w:noProof/>
        </w:rPr>
        <w:instrText xml:space="preserve"> PAGEREF _Toc454964913 \h </w:instrText>
      </w:r>
      <w:r>
        <w:rPr>
          <w:noProof/>
        </w:rPr>
      </w:r>
      <w:r>
        <w:rPr>
          <w:noProof/>
        </w:rPr>
        <w:fldChar w:fldCharType="separate"/>
      </w:r>
      <w:r w:rsidR="00356D78">
        <w:rPr>
          <w:noProof/>
        </w:rPr>
        <w:t>20</w:t>
      </w:r>
      <w:r>
        <w:rPr>
          <w:noProof/>
        </w:rPr>
        <w:fldChar w:fldCharType="end"/>
      </w:r>
    </w:p>
    <w:p w14:paraId="191693B1" w14:textId="77777777" w:rsidR="00D3493C" w:rsidRDefault="00D3493C">
      <w:pPr>
        <w:pStyle w:val="TOC1"/>
        <w:rPr>
          <w:rFonts w:asciiTheme="minorHAnsi" w:eastAsiaTheme="minorEastAsia" w:hAnsiTheme="minorHAnsi" w:cstheme="minorBidi"/>
          <w:b w:val="0"/>
          <w:bCs w:val="0"/>
          <w:noProof/>
          <w:szCs w:val="22"/>
        </w:rPr>
      </w:pPr>
      <w:r>
        <w:rPr>
          <w:noProof/>
        </w:rPr>
        <w:t>5</w:t>
      </w:r>
      <w:r>
        <w:rPr>
          <w:rFonts w:asciiTheme="minorHAnsi" w:eastAsiaTheme="minorEastAsia" w:hAnsiTheme="minorHAnsi" w:cstheme="minorBidi"/>
          <w:b w:val="0"/>
          <w:bCs w:val="0"/>
          <w:noProof/>
          <w:szCs w:val="22"/>
        </w:rPr>
        <w:tab/>
      </w:r>
      <w:r>
        <w:rPr>
          <w:noProof/>
        </w:rPr>
        <w:t>Reporting procedure</w:t>
      </w:r>
      <w:r>
        <w:rPr>
          <w:noProof/>
        </w:rPr>
        <w:tab/>
      </w:r>
      <w:r>
        <w:rPr>
          <w:noProof/>
        </w:rPr>
        <w:fldChar w:fldCharType="begin" w:fldLock="1"/>
      </w:r>
      <w:r>
        <w:rPr>
          <w:noProof/>
        </w:rPr>
        <w:instrText xml:space="preserve"> PAGEREF _Toc454964914 \h </w:instrText>
      </w:r>
      <w:r>
        <w:rPr>
          <w:noProof/>
        </w:rPr>
      </w:r>
      <w:r>
        <w:rPr>
          <w:noProof/>
        </w:rPr>
        <w:fldChar w:fldCharType="separate"/>
      </w:r>
      <w:r w:rsidR="00356D78">
        <w:rPr>
          <w:noProof/>
        </w:rPr>
        <w:t>25</w:t>
      </w:r>
      <w:r>
        <w:rPr>
          <w:noProof/>
        </w:rPr>
        <w:fldChar w:fldCharType="end"/>
      </w:r>
    </w:p>
    <w:p w14:paraId="122CB9CE" w14:textId="4B269A0D" w:rsidR="00D3493C" w:rsidRDefault="00D3493C">
      <w:pPr>
        <w:pStyle w:val="TOC1"/>
        <w:rPr>
          <w:rFonts w:asciiTheme="minorHAnsi" w:eastAsiaTheme="minorEastAsia" w:hAnsiTheme="minorHAnsi" w:cstheme="minorBidi"/>
          <w:b w:val="0"/>
          <w:bCs w:val="0"/>
          <w:noProof/>
          <w:szCs w:val="22"/>
        </w:rPr>
      </w:pPr>
      <w:r>
        <w:rPr>
          <w:noProof/>
        </w:rPr>
        <w:t>6</w:t>
      </w:r>
      <w:r>
        <w:rPr>
          <w:rFonts w:asciiTheme="minorHAnsi" w:eastAsiaTheme="minorEastAsia" w:hAnsiTheme="minorHAnsi" w:cstheme="minorBidi"/>
          <w:b w:val="0"/>
          <w:bC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_Toc454964915 \h </w:instrText>
      </w:r>
      <w:r>
        <w:rPr>
          <w:noProof/>
        </w:rPr>
      </w:r>
      <w:r>
        <w:rPr>
          <w:noProof/>
        </w:rPr>
        <w:fldChar w:fldCharType="separate"/>
      </w:r>
      <w:r w:rsidR="00356D78">
        <w:rPr>
          <w:noProof/>
        </w:rPr>
        <w:t>27</w:t>
      </w:r>
      <w:r>
        <w:rPr>
          <w:noProof/>
        </w:rPr>
        <w:fldChar w:fldCharType="end"/>
      </w:r>
    </w:p>
    <w:p w14:paraId="58E0D8C5" w14:textId="35AC9F68" w:rsidR="00D3493C" w:rsidRDefault="00D3493C">
      <w:pPr>
        <w:pStyle w:val="TOC1"/>
        <w:rPr>
          <w:rFonts w:asciiTheme="minorHAnsi" w:eastAsiaTheme="minorEastAsia" w:hAnsiTheme="minorHAnsi" w:cstheme="minorBidi"/>
          <w:b w:val="0"/>
          <w:bCs w:val="0"/>
          <w:noProof/>
          <w:szCs w:val="22"/>
        </w:rPr>
      </w:pPr>
      <w:r>
        <w:rPr>
          <w:noProof/>
        </w:rPr>
        <w:t>Appendix: Investigation of pus and exudates</w:t>
      </w:r>
      <w:r>
        <w:rPr>
          <w:noProof/>
        </w:rPr>
        <w:tab/>
      </w:r>
      <w:r>
        <w:rPr>
          <w:noProof/>
        </w:rPr>
        <w:fldChar w:fldCharType="begin" w:fldLock="1"/>
      </w:r>
      <w:r>
        <w:rPr>
          <w:noProof/>
        </w:rPr>
        <w:instrText xml:space="preserve"> PAGEREF _Toc454964916 \h </w:instrText>
      </w:r>
      <w:r>
        <w:rPr>
          <w:noProof/>
        </w:rPr>
      </w:r>
      <w:r>
        <w:rPr>
          <w:noProof/>
        </w:rPr>
        <w:fldChar w:fldCharType="separate"/>
      </w:r>
      <w:r w:rsidR="00356D78">
        <w:rPr>
          <w:noProof/>
        </w:rPr>
        <w:t>28</w:t>
      </w:r>
      <w:r>
        <w:rPr>
          <w:noProof/>
        </w:rPr>
        <w:fldChar w:fldCharType="end"/>
      </w:r>
    </w:p>
    <w:p w14:paraId="44E8DB9A" w14:textId="77777777" w:rsidR="00D3493C" w:rsidRDefault="00D3493C">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_Toc454964917 \h </w:instrText>
      </w:r>
      <w:r>
        <w:rPr>
          <w:noProof/>
        </w:rPr>
      </w:r>
      <w:r>
        <w:rPr>
          <w:noProof/>
        </w:rPr>
        <w:fldChar w:fldCharType="separate"/>
      </w:r>
      <w:r w:rsidR="00356D78">
        <w:rPr>
          <w:noProof/>
        </w:rPr>
        <w:t>29</w:t>
      </w:r>
      <w:r>
        <w:rPr>
          <w:noProof/>
        </w:rPr>
        <w:fldChar w:fldCharType="end"/>
      </w:r>
    </w:p>
    <w:p w14:paraId="7E8C5EFC" w14:textId="77777777" w:rsidR="002D3F6C" w:rsidRPr="004D5A92" w:rsidRDefault="009F1926" w:rsidP="002D3F6C">
      <w:pPr>
        <w:pStyle w:val="PHEBodytext"/>
      </w:pPr>
      <w:r w:rsidRPr="004D5A92">
        <w:rPr>
          <w:rFonts w:cs="Arial"/>
        </w:rPr>
        <w:fldChar w:fldCharType="end"/>
      </w:r>
    </w:p>
    <w:p w14:paraId="7E8C5EFD" w14:textId="77777777" w:rsidR="00B41981" w:rsidRPr="004D5A92" w:rsidRDefault="00B41981" w:rsidP="002D3F6C">
      <w:pPr>
        <w:pStyle w:val="PHEBodytext"/>
      </w:pPr>
    </w:p>
    <w:p w14:paraId="7E8C5EFE" w14:textId="77777777" w:rsidR="00B41981" w:rsidRPr="004D5A92" w:rsidRDefault="00B41981" w:rsidP="002D3F6C">
      <w:pPr>
        <w:pStyle w:val="PHEBodytext"/>
      </w:pPr>
    </w:p>
    <w:p w14:paraId="7E8C5EFF" w14:textId="77777777" w:rsidR="00B41981" w:rsidRPr="004D5A92" w:rsidRDefault="00B41981" w:rsidP="002D3F6C">
      <w:pPr>
        <w:pStyle w:val="PHEBodytext"/>
      </w:pPr>
    </w:p>
    <w:p w14:paraId="7E8C5F00" w14:textId="77777777" w:rsidR="0064282B" w:rsidRDefault="0064282B" w:rsidP="002D3F6C">
      <w:pPr>
        <w:pStyle w:val="PHEBodytext"/>
      </w:pPr>
    </w:p>
    <w:p w14:paraId="6341FD14" w14:textId="77777777" w:rsidR="00D3493C" w:rsidRDefault="00D3493C" w:rsidP="002D3F6C">
      <w:pPr>
        <w:pStyle w:val="PHEBodytext"/>
      </w:pPr>
    </w:p>
    <w:p w14:paraId="7596D4D5" w14:textId="77777777" w:rsidR="00D3493C" w:rsidRPr="004D5A92" w:rsidRDefault="00D3493C" w:rsidP="002D3F6C">
      <w:pPr>
        <w:pStyle w:val="PHEBodytext"/>
      </w:pPr>
    </w:p>
    <w:p w14:paraId="7E8C5F01" w14:textId="77777777" w:rsidR="00BE0B8A" w:rsidRPr="004D5A92" w:rsidRDefault="00BE0B8A" w:rsidP="002D3F6C">
      <w:pPr>
        <w:pStyle w:val="PHEBodytext"/>
        <w:rPr>
          <w:noProof/>
        </w:rPr>
      </w:pPr>
    </w:p>
    <w:p w14:paraId="7E8C5F02" w14:textId="77777777" w:rsidR="00BE0B8A" w:rsidRPr="004D5A92" w:rsidRDefault="00BE0B8A" w:rsidP="002D3F6C">
      <w:pPr>
        <w:pStyle w:val="PHEBodytext"/>
        <w:rPr>
          <w:noProof/>
        </w:rPr>
      </w:pPr>
    </w:p>
    <w:p w14:paraId="7E8C5F03" w14:textId="77777777" w:rsidR="004C1031" w:rsidRPr="004D5A92" w:rsidRDefault="004C1031" w:rsidP="002D3F6C">
      <w:pPr>
        <w:pStyle w:val="PHEBodytext"/>
        <w:rPr>
          <w:noProof/>
        </w:rPr>
      </w:pPr>
    </w:p>
    <w:p w14:paraId="7E8C5F04" w14:textId="77777777" w:rsidR="00BE0B8A" w:rsidRPr="004D5A92" w:rsidRDefault="00BE0B8A" w:rsidP="002D3F6C">
      <w:pPr>
        <w:pStyle w:val="PHEBodytext"/>
        <w:rPr>
          <w:noProof/>
        </w:rPr>
      </w:pPr>
    </w:p>
    <w:p w14:paraId="7E8C5F05" w14:textId="77777777" w:rsidR="00DF045D" w:rsidRPr="004D5A92" w:rsidRDefault="00473D95" w:rsidP="002D3F6C">
      <w:pPr>
        <w:pStyle w:val="PHEBodytext"/>
      </w:pPr>
      <w:r w:rsidRPr="004D5A92">
        <w:rPr>
          <w:noProof/>
        </w:rPr>
        <w:drawing>
          <wp:inline distT="0" distB="0" distL="0" distR="0" wp14:anchorId="7E8C61E8" wp14:editId="7E8C61E9">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9"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14:paraId="7E8C5F06" w14:textId="094B682E" w:rsidR="00DE2F0C" w:rsidRPr="004D5A92" w:rsidRDefault="002D3CCE" w:rsidP="00D561FE">
      <w:pPr>
        <w:pStyle w:val="PHEreportHeading1"/>
      </w:pPr>
      <w:r w:rsidRPr="004D5A92">
        <w:rPr>
          <w:rFonts w:cs="Times New Roman"/>
          <w:sz w:val="22"/>
          <w:szCs w:val="22"/>
        </w:rPr>
        <w:br w:type="page"/>
      </w:r>
      <w:bookmarkStart w:id="1" w:name="_Toc454964904"/>
      <w:r w:rsidR="00DE2F0C" w:rsidRPr="004D5A92">
        <w:lastRenderedPageBreak/>
        <w:t xml:space="preserve">Amendment </w:t>
      </w:r>
      <w:r w:rsidR="00CC42B8">
        <w:t>t</w:t>
      </w:r>
      <w:r w:rsidR="00DE2F0C" w:rsidRPr="004D5A92">
        <w:t>able</w:t>
      </w:r>
      <w:bookmarkEnd w:id="1"/>
    </w:p>
    <w:p w14:paraId="7E8C5F07" w14:textId="77777777" w:rsidR="00DE2F0C" w:rsidRPr="004D5A92" w:rsidRDefault="00DE2F0C" w:rsidP="00956232">
      <w:pPr>
        <w:pStyle w:val="PHEBodytext"/>
        <w:ind w:right="504"/>
        <w:rPr>
          <w:rFonts w:cs="Arial"/>
        </w:rPr>
      </w:pPr>
      <w:r w:rsidRPr="004D5A92">
        <w:rPr>
          <w:rFonts w:cs="Arial"/>
        </w:rPr>
        <w:t>Each SMI method has an individual record of amendments</w:t>
      </w:r>
      <w:r w:rsidR="004066F8" w:rsidRPr="004D5A92">
        <w:rPr>
          <w:rFonts w:cs="Arial"/>
        </w:rPr>
        <w:t xml:space="preserve">. </w:t>
      </w:r>
      <w:r w:rsidRPr="004D5A92">
        <w:rPr>
          <w:rFonts w:cs="Arial"/>
        </w:rPr>
        <w:t>The current amendments are listed on this page</w:t>
      </w:r>
      <w:r w:rsidR="004066F8" w:rsidRPr="004D5A92">
        <w:rPr>
          <w:rFonts w:cs="Arial"/>
        </w:rPr>
        <w:t xml:space="preserve">. </w:t>
      </w:r>
      <w:r w:rsidRPr="004D5A92">
        <w:rPr>
          <w:rFonts w:cs="Arial"/>
        </w:rPr>
        <w:t xml:space="preserve">The amendment </w:t>
      </w:r>
      <w:r w:rsidRPr="004D5A92">
        <w:t>history</w:t>
      </w:r>
      <w:r w:rsidRPr="004D5A92">
        <w:rPr>
          <w:rFonts w:cs="Arial"/>
        </w:rPr>
        <w:t xml:space="preserve"> is </w:t>
      </w:r>
      <w:r w:rsidRPr="004D5A92">
        <w:t>available</w:t>
      </w:r>
      <w:r w:rsidRPr="004D5A92">
        <w:rPr>
          <w:rFonts w:cs="Arial"/>
        </w:rPr>
        <w:t xml:space="preserve"> from </w:t>
      </w:r>
      <w:hyperlink r:id="rId20" w:history="1">
        <w:r w:rsidR="002C2D7D" w:rsidRPr="004D5A92">
          <w:rPr>
            <w:rFonts w:cs="Arial"/>
            <w:color w:val="0000FF"/>
            <w:u w:val="single"/>
          </w:rPr>
          <w:t>standards@phe.gov.uk</w:t>
        </w:r>
      </w:hyperlink>
      <w:r w:rsidRPr="004D5A92">
        <w:rPr>
          <w:rFonts w:cs="Arial"/>
        </w:rPr>
        <w:t>.</w:t>
      </w:r>
    </w:p>
    <w:p w14:paraId="7E8C5F08" w14:textId="77777777" w:rsidR="00DE2F0C" w:rsidRDefault="00DE2F0C" w:rsidP="00956232">
      <w:pPr>
        <w:pStyle w:val="PHEBodytext"/>
        <w:ind w:right="504"/>
        <w:rPr>
          <w:rFonts w:cs="Arial"/>
        </w:rPr>
      </w:pPr>
      <w:r w:rsidRPr="004D5A9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6C3B17" w:rsidRPr="006C3B17" w14:paraId="252C5197" w14:textId="77777777" w:rsidTr="009F00F4">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1D87CC1E" w14:textId="77777777" w:rsidR="006C3B17" w:rsidRPr="006C3B17" w:rsidRDefault="006C3B17" w:rsidP="006C3B17">
            <w:pPr>
              <w:pStyle w:val="PHEBodytext"/>
              <w:ind w:right="504"/>
              <w:rPr>
                <w:rFonts w:cs="Arial"/>
              </w:rPr>
            </w:pPr>
            <w:r w:rsidRPr="006C3B17">
              <w:rPr>
                <w:rFonts w:cs="Arial"/>
              </w:rPr>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7DAE5CD5" w14:textId="431719DA" w:rsidR="006C3B17" w:rsidRPr="006C3B17" w:rsidRDefault="00765992" w:rsidP="006C3B17">
            <w:pPr>
              <w:pStyle w:val="PHEBodytext"/>
              <w:ind w:right="504"/>
              <w:rPr>
                <w:rFonts w:cs="Arial"/>
              </w:rPr>
            </w:pPr>
            <w:r>
              <w:rPr>
                <w:rFonts w:cs="Arial"/>
              </w:rPr>
              <w:t>10/22.08.16</w:t>
            </w:r>
          </w:p>
        </w:tc>
      </w:tr>
      <w:tr w:rsidR="006C3B17" w:rsidRPr="006C3B17" w14:paraId="46B3B32E" w14:textId="77777777" w:rsidTr="009F00F4">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3042CB39" w14:textId="77777777" w:rsidR="006C3B17" w:rsidRPr="006C3B17" w:rsidRDefault="006C3B17" w:rsidP="006C3B17">
            <w:pPr>
              <w:pStyle w:val="PHEBodytext"/>
              <w:ind w:right="504"/>
              <w:rPr>
                <w:rFonts w:cs="Arial"/>
              </w:rPr>
            </w:pPr>
            <w:r w:rsidRPr="006C3B17">
              <w:rPr>
                <w:rFonts w:cs="Arial"/>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0D7B1A7C" w14:textId="3D86EAF3" w:rsidR="006C3B17" w:rsidRPr="006C3B17" w:rsidRDefault="006C3B17" w:rsidP="006C3B17">
            <w:pPr>
              <w:pStyle w:val="PHEBodytext"/>
              <w:ind w:right="504"/>
              <w:rPr>
                <w:rFonts w:cs="Arial"/>
              </w:rPr>
            </w:pPr>
            <w:r w:rsidRPr="006C3B17">
              <w:rPr>
                <w:rFonts w:cs="Arial"/>
              </w:rPr>
              <w:t>6</w:t>
            </w:r>
            <w:r>
              <w:rPr>
                <w:rFonts w:cs="Arial"/>
              </w:rPr>
              <w:t>.1</w:t>
            </w:r>
          </w:p>
        </w:tc>
      </w:tr>
      <w:tr w:rsidR="006C3B17" w:rsidRPr="006C3B17" w14:paraId="62A3DC6B" w14:textId="77777777" w:rsidTr="009F00F4">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76EDC506" w14:textId="77777777" w:rsidR="006C3B17" w:rsidRPr="006C3B17" w:rsidRDefault="006C3B17" w:rsidP="006C3B17">
            <w:pPr>
              <w:pStyle w:val="PHEBodytext"/>
              <w:ind w:right="504"/>
              <w:rPr>
                <w:rFonts w:cs="Arial"/>
              </w:rPr>
            </w:pPr>
            <w:r w:rsidRPr="006C3B1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1AAC64CD" w14:textId="57F543FD" w:rsidR="006C3B17" w:rsidRPr="006C3B17" w:rsidRDefault="006C3B17" w:rsidP="006C3B17">
            <w:pPr>
              <w:pStyle w:val="PHEBodytext"/>
              <w:ind w:right="504"/>
              <w:rPr>
                <w:rFonts w:cs="Arial"/>
              </w:rPr>
            </w:pPr>
            <w:r>
              <w:rPr>
                <w:rFonts w:cs="Arial"/>
              </w:rPr>
              <w:t>6.2</w:t>
            </w:r>
          </w:p>
        </w:tc>
      </w:tr>
      <w:tr w:rsidR="006C3B17" w:rsidRPr="006C3B17" w14:paraId="2FE5E066" w14:textId="77777777" w:rsidTr="009F00F4">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434BEDCE" w14:textId="77777777" w:rsidR="006C3B17" w:rsidRPr="006C3B17" w:rsidRDefault="006C3B17" w:rsidP="006C3B17">
            <w:pPr>
              <w:pStyle w:val="PHEBodytext"/>
              <w:ind w:right="504"/>
              <w:rPr>
                <w:rFonts w:cs="Arial"/>
                <w:b/>
              </w:rPr>
            </w:pPr>
            <w:r w:rsidRPr="006C3B1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52EED81E" w14:textId="77777777" w:rsidR="006C3B17" w:rsidRPr="006C3B17" w:rsidRDefault="006C3B17" w:rsidP="006C3B17">
            <w:pPr>
              <w:pStyle w:val="PHEBodytext"/>
              <w:ind w:right="504"/>
              <w:rPr>
                <w:rFonts w:cs="Arial"/>
                <w:b/>
              </w:rPr>
            </w:pPr>
            <w:r w:rsidRPr="006C3B17">
              <w:rPr>
                <w:rFonts w:cs="Arial"/>
                <w:b/>
              </w:rPr>
              <w:t>Amendment</w:t>
            </w:r>
          </w:p>
        </w:tc>
      </w:tr>
      <w:tr w:rsidR="006C3B17" w:rsidRPr="006C3B17" w14:paraId="69D271AB" w14:textId="77777777" w:rsidTr="009F00F4">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20DE794E" w14:textId="684788F3" w:rsidR="006C3B17" w:rsidRPr="006C3B17" w:rsidRDefault="006C3B17" w:rsidP="006C3B17">
            <w:pPr>
              <w:pStyle w:val="PHEBodytext"/>
              <w:ind w:right="504"/>
              <w:rPr>
                <w:rFonts w:cs="Arial"/>
              </w:rPr>
            </w:pPr>
            <w:r>
              <w:rPr>
                <w:rFonts w:cs="Arial"/>
              </w:rPr>
              <w:t>4.5.1</w:t>
            </w:r>
            <w:r w:rsidR="00765992">
              <w:rPr>
                <w:rFonts w:cs="Arial"/>
              </w:rPr>
              <w:t>.</w:t>
            </w:r>
            <w:r>
              <w:rPr>
                <w:rFonts w:cs="Arial"/>
              </w:rPr>
              <w:t xml:space="preserve"> </w:t>
            </w:r>
          </w:p>
        </w:tc>
        <w:tc>
          <w:tcPr>
            <w:tcW w:w="5625" w:type="dxa"/>
            <w:noWrap/>
            <w:vAlign w:val="center"/>
          </w:tcPr>
          <w:p w14:paraId="11E06D6C" w14:textId="246C42AB" w:rsidR="006C3B17" w:rsidRPr="006C3B17" w:rsidRDefault="00C27FD4" w:rsidP="006C3B17">
            <w:pPr>
              <w:pStyle w:val="PHEBodytext"/>
              <w:ind w:right="504"/>
              <w:rPr>
                <w:rFonts w:cs="Arial"/>
              </w:rPr>
            </w:pPr>
            <w:r>
              <w:rPr>
                <w:rFonts w:cs="Arial"/>
              </w:rPr>
              <w:t>Incubation temperatur</w:t>
            </w:r>
            <w:r w:rsidR="006C3B17">
              <w:rPr>
                <w:rFonts w:cs="Arial"/>
              </w:rPr>
              <w:t>e and atmosphere on clinical conditions “</w:t>
            </w:r>
            <w:r w:rsidR="006C3B17" w:rsidRPr="006C3B17">
              <w:rPr>
                <w:rFonts w:cs="Arial"/>
                <w:i/>
              </w:rPr>
              <w:t>Nocardiosis</w:t>
            </w:r>
            <w:r w:rsidR="006C3B17">
              <w:rPr>
                <w:rFonts w:cs="Arial"/>
              </w:rPr>
              <w:t xml:space="preserve">” </w:t>
            </w:r>
            <w:r w:rsidR="006C3B17" w:rsidRPr="006C3B17">
              <w:rPr>
                <w:rFonts w:cs="Arial"/>
              </w:rPr>
              <w:t xml:space="preserve">has been </w:t>
            </w:r>
            <w:r w:rsidR="006C3B17">
              <w:rPr>
                <w:rFonts w:cs="Arial"/>
              </w:rPr>
              <w:t>updat</w:t>
            </w:r>
            <w:r w:rsidR="006C3B17" w:rsidRPr="006C3B17">
              <w:rPr>
                <w:rFonts w:cs="Arial"/>
              </w:rPr>
              <w:t xml:space="preserve">ed. </w:t>
            </w:r>
          </w:p>
        </w:tc>
      </w:tr>
      <w:tr w:rsidR="006C3B17" w14:paraId="4572AD07" w14:textId="77777777" w:rsidTr="009F00F4">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6800DF4D" w14:textId="77777777" w:rsidR="006C3B17" w:rsidRDefault="006C3B17" w:rsidP="009F00F4">
            <w:pPr>
              <w:pStyle w:val="PHEBodytext"/>
              <w:rPr>
                <w:rFonts w:cs="Arial"/>
              </w:rPr>
            </w:pPr>
            <w:r>
              <w:rPr>
                <w:rFonts w:cs="Arial"/>
              </w:rPr>
              <w:t>Appendix.</w:t>
            </w:r>
          </w:p>
        </w:tc>
        <w:tc>
          <w:tcPr>
            <w:tcW w:w="5625" w:type="dxa"/>
            <w:noWrap/>
            <w:vAlign w:val="center"/>
          </w:tcPr>
          <w:p w14:paraId="04838ADB" w14:textId="77777777" w:rsidR="006C3B17" w:rsidRDefault="006C3B17" w:rsidP="009F00F4">
            <w:pPr>
              <w:pStyle w:val="PHEBodytext"/>
              <w:rPr>
                <w:rFonts w:cs="Arial"/>
              </w:rPr>
            </w:pPr>
            <w:r>
              <w:rPr>
                <w:rFonts w:cs="Arial"/>
              </w:rPr>
              <w:t>Updated to reflect section 4.5.1 culture media, conditions and organisms table.</w:t>
            </w:r>
          </w:p>
        </w:tc>
      </w:tr>
    </w:tbl>
    <w:p w14:paraId="0B70DF32" w14:textId="77777777" w:rsidR="006C3B17" w:rsidRDefault="006C3B17" w:rsidP="00956232">
      <w:pPr>
        <w:pStyle w:val="PHEBodytext"/>
        <w:ind w:right="504"/>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356D78" w:rsidRPr="004D5A92" w14:paraId="09360A94" w14:textId="77777777" w:rsidTr="0039054A">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36F8A9D9" w14:textId="77777777" w:rsidR="00356D78" w:rsidRPr="004D5A92" w:rsidRDefault="00356D78" w:rsidP="0039054A">
            <w:pPr>
              <w:pStyle w:val="PHEBodytext"/>
              <w:rPr>
                <w:rFonts w:cs="Arial"/>
              </w:rPr>
            </w:pPr>
            <w:r w:rsidRPr="004D5A92">
              <w:rPr>
                <w:rFonts w:cs="Arial"/>
              </w:rPr>
              <w:t xml:space="preserve">Amendment </w:t>
            </w:r>
            <w:r>
              <w:rPr>
                <w:rFonts w:cs="Arial"/>
              </w:rPr>
              <w:t>n</w:t>
            </w:r>
            <w:r w:rsidRPr="004D5A92">
              <w:rPr>
                <w:rFonts w:cs="Arial"/>
              </w:rPr>
              <w:t>o/</w:t>
            </w:r>
            <w:r>
              <w:rPr>
                <w:rFonts w:cs="Arial"/>
              </w:rPr>
              <w:t>d</w:t>
            </w:r>
            <w:r w:rsidRPr="004D5A92">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7C98B3C8" w14:textId="6B0BE9D9" w:rsidR="00356D78" w:rsidRPr="004D5A92" w:rsidRDefault="00356D78" w:rsidP="00765992">
            <w:pPr>
              <w:pStyle w:val="PHEBodytext"/>
              <w:rPr>
                <w:rFonts w:cs="Arial"/>
              </w:rPr>
            </w:pPr>
            <w:r>
              <w:rPr>
                <w:rFonts w:cs="Arial"/>
              </w:rPr>
              <w:t>9</w:t>
            </w:r>
            <w:r w:rsidRPr="004D5A92">
              <w:rPr>
                <w:rFonts w:cs="Arial"/>
              </w:rPr>
              <w:t>/</w:t>
            </w:r>
            <w:r w:rsidR="00765992">
              <w:rPr>
                <w:rFonts w:cs="Arial"/>
              </w:rPr>
              <w:t>08.08.16</w:t>
            </w:r>
          </w:p>
        </w:tc>
      </w:tr>
      <w:tr w:rsidR="00356D78" w:rsidRPr="004D5A92" w14:paraId="3E13E7E5" w14:textId="77777777" w:rsidTr="0039054A">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79407A19" w14:textId="77777777" w:rsidR="00356D78" w:rsidRPr="004D5A92" w:rsidRDefault="00356D78" w:rsidP="0039054A">
            <w:pPr>
              <w:pStyle w:val="PHEBodytext"/>
              <w:rPr>
                <w:rFonts w:cs="Arial"/>
              </w:rPr>
            </w:pPr>
            <w:r w:rsidRPr="004D5A92">
              <w:rPr>
                <w:rFonts w:cs="Arial"/>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399902F9" w14:textId="5107A9DF" w:rsidR="00356D78" w:rsidRPr="004D5A92" w:rsidRDefault="00356D78" w:rsidP="0039054A">
            <w:pPr>
              <w:pStyle w:val="PHEBodytext"/>
              <w:rPr>
                <w:rFonts w:cs="Arial"/>
              </w:rPr>
            </w:pPr>
            <w:r>
              <w:t>6</w:t>
            </w:r>
          </w:p>
        </w:tc>
      </w:tr>
      <w:tr w:rsidR="00356D78" w:rsidRPr="004D5A92" w14:paraId="6FDF1AD1" w14:textId="77777777" w:rsidTr="0039054A">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1CB40313" w14:textId="77777777" w:rsidR="00356D78" w:rsidRPr="004D5A92" w:rsidRDefault="00356D78" w:rsidP="0039054A">
            <w:pPr>
              <w:pStyle w:val="PHEBodytext"/>
              <w:rPr>
                <w:rFonts w:cs="Arial"/>
              </w:rPr>
            </w:pPr>
            <w:r w:rsidRPr="004D5A92">
              <w:rPr>
                <w:rFonts w:cs="Arial"/>
              </w:rPr>
              <w:t xml:space="preserve">Insert </w:t>
            </w:r>
            <w:r>
              <w:rPr>
                <w:rFonts w:cs="Arial"/>
              </w:rPr>
              <w:t>i</w:t>
            </w:r>
            <w:r w:rsidRPr="004D5A92">
              <w:rPr>
                <w:rFonts w:cs="Arial"/>
              </w:rPr>
              <w:t>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40E6C34C" w14:textId="2E0CC281" w:rsidR="00356D78" w:rsidRPr="004D5A92" w:rsidRDefault="00356D78" w:rsidP="0039054A">
            <w:pPr>
              <w:pStyle w:val="PHEBodytext"/>
              <w:rPr>
                <w:rFonts w:cs="Arial"/>
              </w:rPr>
            </w:pPr>
            <w:r>
              <w:rPr>
                <w:rFonts w:cs="Arial"/>
              </w:rPr>
              <w:t>6.1</w:t>
            </w:r>
          </w:p>
        </w:tc>
      </w:tr>
      <w:tr w:rsidR="00356D78" w:rsidRPr="004D5A92" w14:paraId="24A4FAF4" w14:textId="77777777" w:rsidTr="0039054A">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5D14A674" w14:textId="77777777" w:rsidR="00356D78" w:rsidRPr="004D5A92" w:rsidRDefault="00356D78" w:rsidP="0039054A">
            <w:pPr>
              <w:pStyle w:val="PHEBodytext"/>
              <w:rPr>
                <w:rFonts w:cs="Arial"/>
                <w:b/>
              </w:rPr>
            </w:pPr>
            <w:r w:rsidRPr="004D5A92">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7C42AAF2" w14:textId="77777777" w:rsidR="00356D78" w:rsidRPr="004D5A92" w:rsidRDefault="00356D78" w:rsidP="0039054A">
            <w:pPr>
              <w:pStyle w:val="PHEBodytext"/>
              <w:rPr>
                <w:rFonts w:cs="Arial"/>
                <w:b/>
              </w:rPr>
            </w:pPr>
            <w:r w:rsidRPr="004D5A92">
              <w:rPr>
                <w:rFonts w:cs="Arial"/>
                <w:b/>
              </w:rPr>
              <w:t>Amendment</w:t>
            </w:r>
          </w:p>
        </w:tc>
      </w:tr>
      <w:tr w:rsidR="00356D78" w:rsidRPr="004D5A92" w14:paraId="753D186E" w14:textId="77777777" w:rsidTr="0039054A">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1A3473E0" w14:textId="3E5971A2" w:rsidR="00356D78" w:rsidRDefault="00356D78" w:rsidP="0039054A">
            <w:pPr>
              <w:pStyle w:val="PHEBodytext"/>
              <w:rPr>
                <w:rFonts w:cs="Arial"/>
              </w:rPr>
            </w:pPr>
            <w:r>
              <w:rPr>
                <w:rFonts w:cs="Arial"/>
              </w:rPr>
              <w:t>4.3.2</w:t>
            </w:r>
            <w:r w:rsidR="00765992">
              <w:rPr>
                <w:rFonts w:cs="Arial"/>
              </w:rPr>
              <w:t>.</w:t>
            </w:r>
          </w:p>
        </w:tc>
        <w:tc>
          <w:tcPr>
            <w:tcW w:w="5625" w:type="dxa"/>
            <w:noWrap/>
            <w:vAlign w:val="center"/>
          </w:tcPr>
          <w:p w14:paraId="694E2061" w14:textId="18FDB16E" w:rsidR="00356D78" w:rsidRDefault="00356D78" w:rsidP="0039054A">
            <w:pPr>
              <w:pStyle w:val="PHEBodytext"/>
              <w:rPr>
                <w:rFonts w:cs="Arial"/>
              </w:rPr>
            </w:pPr>
            <w:r>
              <w:rPr>
                <w:rFonts w:cs="Arial"/>
              </w:rPr>
              <w:t xml:space="preserve">Section regarding swabs has been clarified. </w:t>
            </w:r>
          </w:p>
        </w:tc>
      </w:tr>
    </w:tbl>
    <w:p w14:paraId="2E8330E7" w14:textId="77777777" w:rsidR="00356D78" w:rsidRDefault="00356D78" w:rsidP="00956232">
      <w:pPr>
        <w:pStyle w:val="PHEBodytext"/>
        <w:ind w:right="504"/>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4D5A92" w14:paraId="7E8C5F0B" w14:textId="77777777"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7E8C5F09" w14:textId="255062F9" w:rsidR="00CF2444" w:rsidRPr="004D5A92" w:rsidRDefault="00CF2444" w:rsidP="00CC42B8">
            <w:pPr>
              <w:pStyle w:val="PHEBodytext"/>
              <w:rPr>
                <w:rFonts w:cs="Arial"/>
              </w:rPr>
            </w:pPr>
            <w:r w:rsidRPr="004D5A92">
              <w:rPr>
                <w:rFonts w:cs="Arial"/>
              </w:rPr>
              <w:t xml:space="preserve">Amendment </w:t>
            </w:r>
            <w:r w:rsidR="00CC42B8">
              <w:rPr>
                <w:rFonts w:cs="Arial"/>
              </w:rPr>
              <w:t>n</w:t>
            </w:r>
            <w:r w:rsidRPr="004D5A92">
              <w:rPr>
                <w:rFonts w:cs="Arial"/>
              </w:rPr>
              <w:t>o/</w:t>
            </w:r>
            <w:r w:rsidR="00CC42B8">
              <w:rPr>
                <w:rFonts w:cs="Arial"/>
              </w:rPr>
              <w:t>d</w:t>
            </w:r>
            <w:r w:rsidRPr="004D5A92">
              <w:rPr>
                <w:rFonts w:cs="Arial"/>
              </w:rPr>
              <w:t>ate</w:t>
            </w:r>
            <w:r w:rsidR="00EA65DA" w:rsidRPr="004D5A92">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7E8C5F0A" w14:textId="703A14A6" w:rsidR="00CF2444" w:rsidRPr="004D5A92" w:rsidRDefault="00E75F5A" w:rsidP="00356D78">
            <w:pPr>
              <w:pStyle w:val="PHEBodytext"/>
              <w:rPr>
                <w:rFonts w:cs="Arial"/>
              </w:rPr>
            </w:pPr>
            <w:r>
              <w:t>8</w:t>
            </w:r>
            <w:r w:rsidR="00716017" w:rsidRPr="004D5A92">
              <w:rPr>
                <w:rFonts w:cs="Arial"/>
              </w:rPr>
              <w:t>/</w:t>
            </w:r>
            <w:r w:rsidR="00356D78">
              <w:t>20.06.16</w:t>
            </w:r>
          </w:p>
        </w:tc>
      </w:tr>
      <w:tr w:rsidR="00CF2444" w:rsidRPr="004D5A92" w14:paraId="7E8C5F0E" w14:textId="77777777"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7E8C5F0C" w14:textId="77777777" w:rsidR="00CF2444" w:rsidRPr="004D5A92" w:rsidRDefault="00CF2444" w:rsidP="00FB214C">
            <w:pPr>
              <w:pStyle w:val="PHEBodytext"/>
              <w:rPr>
                <w:rFonts w:cs="Arial"/>
              </w:rPr>
            </w:pPr>
            <w:r w:rsidRPr="004D5A92">
              <w:rPr>
                <w:rFonts w:cs="Arial"/>
              </w:rPr>
              <w:t>Issue no. discarded</w:t>
            </w:r>
            <w:r w:rsidR="00EA65DA" w:rsidRPr="004D5A92">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7E8C5F0D" w14:textId="526B6406" w:rsidR="00CF2444" w:rsidRPr="004D5A92" w:rsidRDefault="00E75F5A" w:rsidP="00FB214C">
            <w:pPr>
              <w:pStyle w:val="PHEBodytext"/>
              <w:rPr>
                <w:rFonts w:cs="Arial"/>
              </w:rPr>
            </w:pPr>
            <w:r>
              <w:t>5.2</w:t>
            </w:r>
          </w:p>
        </w:tc>
      </w:tr>
      <w:tr w:rsidR="00CF2444" w:rsidRPr="004D5A92" w14:paraId="7E8C5F11" w14:textId="77777777"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7E8C5F0F" w14:textId="2DDCADA0" w:rsidR="00CF2444" w:rsidRPr="004D5A92" w:rsidRDefault="00CF2444" w:rsidP="00CC42B8">
            <w:pPr>
              <w:pStyle w:val="PHEBodytext"/>
              <w:rPr>
                <w:rFonts w:cs="Arial"/>
              </w:rPr>
            </w:pPr>
            <w:r w:rsidRPr="004D5A92">
              <w:rPr>
                <w:rFonts w:cs="Arial"/>
              </w:rPr>
              <w:t xml:space="preserve">Insert </w:t>
            </w:r>
            <w:r w:rsidR="00CC42B8">
              <w:rPr>
                <w:rFonts w:cs="Arial"/>
              </w:rPr>
              <w:t>i</w:t>
            </w:r>
            <w:r w:rsidRPr="004D5A92">
              <w:rPr>
                <w:rFonts w:cs="Arial"/>
              </w:rPr>
              <w:t>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7E8C5F10" w14:textId="37A3D69A" w:rsidR="00CF2444" w:rsidRPr="004D5A92" w:rsidRDefault="00CC42B8" w:rsidP="00FB214C">
            <w:pPr>
              <w:pStyle w:val="PHEBodytext"/>
              <w:rPr>
                <w:rFonts w:cs="Arial"/>
              </w:rPr>
            </w:pPr>
            <w:r>
              <w:rPr>
                <w:rFonts w:cs="Arial"/>
              </w:rPr>
              <w:t>6</w:t>
            </w:r>
          </w:p>
        </w:tc>
      </w:tr>
      <w:tr w:rsidR="00CF2444" w:rsidRPr="004D5A92" w14:paraId="7E8C5F14" w14:textId="77777777"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7E8C5F12" w14:textId="77777777" w:rsidR="00CF2444" w:rsidRPr="004D5A92" w:rsidRDefault="00CF2444" w:rsidP="00433C1F">
            <w:pPr>
              <w:pStyle w:val="PHEBodytext"/>
              <w:rPr>
                <w:rFonts w:cs="Arial"/>
                <w:b/>
              </w:rPr>
            </w:pPr>
            <w:r w:rsidRPr="004D5A92">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7E8C5F13" w14:textId="77777777" w:rsidR="00CF2444" w:rsidRPr="004D5A92" w:rsidRDefault="00CF2444" w:rsidP="00FB214C">
            <w:pPr>
              <w:pStyle w:val="PHEBodytext"/>
              <w:rPr>
                <w:rFonts w:cs="Arial"/>
                <w:b/>
              </w:rPr>
            </w:pPr>
            <w:r w:rsidRPr="004D5A92">
              <w:rPr>
                <w:rFonts w:cs="Arial"/>
                <w:b/>
              </w:rPr>
              <w:t>Amendment</w:t>
            </w:r>
          </w:p>
        </w:tc>
      </w:tr>
      <w:tr w:rsidR="00716017" w:rsidRPr="004D5A92" w14:paraId="7E8C5F17" w14:textId="77777777" w:rsidTr="003935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hideMark/>
          </w:tcPr>
          <w:p w14:paraId="7E8C5F15" w14:textId="7A9B6CA4" w:rsidR="00716017" w:rsidRPr="004D5A92" w:rsidRDefault="00877AA2" w:rsidP="00744CAE">
            <w:pPr>
              <w:pStyle w:val="PHEBodytext"/>
              <w:rPr>
                <w:rFonts w:cs="Arial"/>
              </w:rPr>
            </w:pPr>
            <w:r>
              <w:rPr>
                <w:rFonts w:cs="Arial"/>
              </w:rPr>
              <w:t>Title</w:t>
            </w:r>
            <w:r w:rsidR="00CC42B8">
              <w:rPr>
                <w:rFonts w:cs="Arial"/>
              </w:rPr>
              <w:t>.</w:t>
            </w:r>
          </w:p>
        </w:tc>
        <w:tc>
          <w:tcPr>
            <w:tcW w:w="5625" w:type="dxa"/>
            <w:noWrap/>
            <w:vAlign w:val="center"/>
            <w:hideMark/>
          </w:tcPr>
          <w:p w14:paraId="7E8C5F16" w14:textId="3E501AE3" w:rsidR="00716017" w:rsidRPr="004D5A92" w:rsidRDefault="00E5373A" w:rsidP="00E5373A">
            <w:pPr>
              <w:pStyle w:val="PHEBodytext"/>
              <w:rPr>
                <w:rFonts w:cs="Arial"/>
              </w:rPr>
            </w:pPr>
            <w:r>
              <w:rPr>
                <w:rFonts w:cs="Arial"/>
              </w:rPr>
              <w:t>Changed to ‘i</w:t>
            </w:r>
            <w:r w:rsidR="00877AA2">
              <w:rPr>
                <w:rFonts w:cs="Arial"/>
              </w:rPr>
              <w:t>nvestigation of pus and exudates</w:t>
            </w:r>
            <w:r>
              <w:rPr>
                <w:rFonts w:cs="Arial"/>
              </w:rPr>
              <w:t>’.</w:t>
            </w:r>
          </w:p>
        </w:tc>
      </w:tr>
      <w:tr w:rsidR="00877AA2" w:rsidRPr="004D5A92" w14:paraId="0DC1B4F8" w14:textId="77777777" w:rsidTr="003935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3C0D242D" w14:textId="27052C66" w:rsidR="00877AA2" w:rsidRDefault="00877AA2" w:rsidP="00744CAE">
            <w:pPr>
              <w:pStyle w:val="PHEBodytext"/>
              <w:rPr>
                <w:rFonts w:cs="Arial"/>
              </w:rPr>
            </w:pPr>
            <w:r>
              <w:rPr>
                <w:rFonts w:cs="Arial"/>
              </w:rPr>
              <w:t>Whole document</w:t>
            </w:r>
            <w:r w:rsidR="00CC42B8">
              <w:rPr>
                <w:rFonts w:cs="Arial"/>
              </w:rPr>
              <w:t>.</w:t>
            </w:r>
          </w:p>
        </w:tc>
        <w:tc>
          <w:tcPr>
            <w:tcW w:w="5625" w:type="dxa"/>
            <w:noWrap/>
            <w:vAlign w:val="center"/>
          </w:tcPr>
          <w:p w14:paraId="5F319F86" w14:textId="1CF677AB" w:rsidR="00877AA2" w:rsidRPr="004D5A92" w:rsidRDefault="003D5FDB" w:rsidP="00877AA2">
            <w:pPr>
              <w:pStyle w:val="PHEBodytext"/>
              <w:rPr>
                <w:rFonts w:cs="Arial"/>
              </w:rPr>
            </w:pPr>
            <w:r>
              <w:rPr>
                <w:rFonts w:cs="Arial"/>
              </w:rPr>
              <w:t>R</w:t>
            </w:r>
            <w:r w:rsidR="00877AA2">
              <w:rPr>
                <w:rFonts w:cs="Arial"/>
              </w:rPr>
              <w:t>eference</w:t>
            </w:r>
            <w:r>
              <w:rPr>
                <w:rFonts w:cs="Arial"/>
              </w:rPr>
              <w:t>s reviewed and updated.</w:t>
            </w:r>
          </w:p>
        </w:tc>
      </w:tr>
      <w:tr w:rsidR="00877AA2" w:rsidRPr="004D5A92" w14:paraId="7095D199" w14:textId="77777777" w:rsidTr="003935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67A7309A" w14:textId="0C8516A8" w:rsidR="00877AA2" w:rsidRDefault="00877AA2" w:rsidP="00744CAE">
            <w:pPr>
              <w:pStyle w:val="PHEBodytext"/>
              <w:rPr>
                <w:rFonts w:cs="Arial"/>
              </w:rPr>
            </w:pPr>
            <w:r>
              <w:rPr>
                <w:rFonts w:cs="Arial"/>
              </w:rPr>
              <w:t>Type of specimen</w:t>
            </w:r>
            <w:r w:rsidR="00CC42B8">
              <w:rPr>
                <w:rFonts w:cs="Arial"/>
              </w:rPr>
              <w:t>.</w:t>
            </w:r>
          </w:p>
        </w:tc>
        <w:tc>
          <w:tcPr>
            <w:tcW w:w="5625" w:type="dxa"/>
            <w:noWrap/>
            <w:vAlign w:val="center"/>
          </w:tcPr>
          <w:p w14:paraId="14007504" w14:textId="2D416A00" w:rsidR="00877AA2" w:rsidRPr="003D5FDB" w:rsidRDefault="0076643E" w:rsidP="0076643E">
            <w:pPr>
              <w:pStyle w:val="PHEBodytext"/>
              <w:ind w:right="504"/>
            </w:pPr>
            <w:r>
              <w:t>P</w:t>
            </w:r>
            <w:r w:rsidR="003D5FDB" w:rsidRPr="004D5A92">
              <w:t>us or exudate</w:t>
            </w:r>
            <w:r w:rsidR="00CC18B3">
              <w:t>.</w:t>
            </w:r>
          </w:p>
        </w:tc>
      </w:tr>
      <w:tr w:rsidR="00877AA2" w:rsidRPr="004D5A92" w14:paraId="3591EBC5" w14:textId="77777777" w:rsidTr="003935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37CCF557" w14:textId="68C2D716" w:rsidR="00877AA2" w:rsidRDefault="00877AA2" w:rsidP="00744CAE">
            <w:pPr>
              <w:pStyle w:val="PHEBodytext"/>
              <w:rPr>
                <w:rFonts w:cs="Arial"/>
              </w:rPr>
            </w:pPr>
            <w:r>
              <w:rPr>
                <w:rFonts w:cs="Arial"/>
              </w:rPr>
              <w:t>Key recommendations</w:t>
            </w:r>
            <w:r w:rsidR="00CC42B8">
              <w:rPr>
                <w:rFonts w:cs="Arial"/>
              </w:rPr>
              <w:t>.</w:t>
            </w:r>
          </w:p>
        </w:tc>
        <w:tc>
          <w:tcPr>
            <w:tcW w:w="5625" w:type="dxa"/>
            <w:noWrap/>
            <w:vAlign w:val="center"/>
          </w:tcPr>
          <w:p w14:paraId="4CECDAC7" w14:textId="7EA2F17A" w:rsidR="00877AA2" w:rsidRPr="004D5A92" w:rsidRDefault="003D5FDB" w:rsidP="00F55A98">
            <w:pPr>
              <w:pStyle w:val="PHEBodytext"/>
              <w:rPr>
                <w:rFonts w:cs="Arial"/>
              </w:rPr>
            </w:pPr>
            <w:r>
              <w:rPr>
                <w:rFonts w:cs="Arial"/>
              </w:rPr>
              <w:t>Key recommendation section included.</w:t>
            </w:r>
          </w:p>
        </w:tc>
      </w:tr>
      <w:tr w:rsidR="00877AA2" w:rsidRPr="004D5A92" w14:paraId="2A572374" w14:textId="77777777" w:rsidTr="003935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5DD8272B" w14:textId="15C25FB4" w:rsidR="00877AA2" w:rsidRDefault="003D5FDB" w:rsidP="00744CAE">
            <w:pPr>
              <w:pStyle w:val="PHEBodytext"/>
              <w:rPr>
                <w:rFonts w:cs="Arial"/>
              </w:rPr>
            </w:pPr>
            <w:r>
              <w:rPr>
                <w:rFonts w:cs="Arial"/>
              </w:rPr>
              <w:t>Introduction</w:t>
            </w:r>
            <w:r w:rsidR="00CC42B8">
              <w:rPr>
                <w:rFonts w:cs="Arial"/>
              </w:rPr>
              <w:t>.</w:t>
            </w:r>
          </w:p>
        </w:tc>
        <w:tc>
          <w:tcPr>
            <w:tcW w:w="5625" w:type="dxa"/>
            <w:noWrap/>
            <w:vAlign w:val="center"/>
          </w:tcPr>
          <w:p w14:paraId="142D20F8" w14:textId="77777777" w:rsidR="003D5FDB" w:rsidRDefault="003D5FDB" w:rsidP="003D5FDB">
            <w:pPr>
              <w:pStyle w:val="PHEBodytext"/>
              <w:rPr>
                <w:rFonts w:cs="Arial"/>
              </w:rPr>
            </w:pPr>
            <w:r>
              <w:rPr>
                <w:rFonts w:cs="Arial"/>
              </w:rPr>
              <w:t>Document streamlined and re-structured.</w:t>
            </w:r>
          </w:p>
          <w:p w14:paraId="36599AF6" w14:textId="01B4760A" w:rsidR="00877AA2" w:rsidRDefault="003D5FDB" w:rsidP="003D5FDB">
            <w:pPr>
              <w:pStyle w:val="PHEBodytext"/>
              <w:rPr>
                <w:rFonts w:cs="Arial"/>
              </w:rPr>
            </w:pPr>
            <w:r>
              <w:rPr>
                <w:rFonts w:cs="Arial"/>
              </w:rPr>
              <w:lastRenderedPageBreak/>
              <w:t xml:space="preserve">Information regarding skin related abscesses </w:t>
            </w:r>
            <w:r w:rsidR="00DC6402">
              <w:rPr>
                <w:rFonts w:cs="Arial"/>
              </w:rPr>
              <w:t xml:space="preserve">and post-operative wound infections </w:t>
            </w:r>
            <w:r>
              <w:rPr>
                <w:rFonts w:cs="Arial"/>
              </w:rPr>
              <w:t>removed and transferred to B</w:t>
            </w:r>
            <w:r w:rsidR="005A682B">
              <w:rPr>
                <w:rFonts w:cs="Arial"/>
              </w:rPr>
              <w:t xml:space="preserve"> </w:t>
            </w:r>
            <w:r>
              <w:rPr>
                <w:rFonts w:cs="Arial"/>
              </w:rPr>
              <w:t xml:space="preserve">11 - </w:t>
            </w:r>
            <w:r w:rsidRPr="00877AA2">
              <w:rPr>
                <w:rFonts w:cs="Arial"/>
              </w:rPr>
              <w:t>Investigation of swabs from skin and superficial soft tissue infections</w:t>
            </w:r>
            <w:r>
              <w:rPr>
                <w:rFonts w:cs="Arial"/>
              </w:rPr>
              <w:t>.</w:t>
            </w:r>
          </w:p>
          <w:p w14:paraId="4863739D" w14:textId="61E47436" w:rsidR="003D5FDB" w:rsidRPr="004D5A92" w:rsidRDefault="003D5FDB" w:rsidP="003D5FDB">
            <w:pPr>
              <w:pStyle w:val="PHEBodytext"/>
              <w:rPr>
                <w:rFonts w:cs="Arial"/>
              </w:rPr>
            </w:pPr>
            <w:r>
              <w:rPr>
                <w:rFonts w:cs="Arial"/>
              </w:rPr>
              <w:t>Inclusion of throat and neck abscesses.</w:t>
            </w:r>
          </w:p>
        </w:tc>
      </w:tr>
      <w:tr w:rsidR="00BF37A9" w:rsidRPr="004D5A92" w14:paraId="462CC7A5" w14:textId="77777777" w:rsidTr="003935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74A9B0BC" w14:textId="52008FDA" w:rsidR="00BF37A9" w:rsidRDefault="00BF37A9" w:rsidP="00CC42B8">
            <w:pPr>
              <w:pStyle w:val="PHEBodytext"/>
              <w:rPr>
                <w:rFonts w:cs="Arial"/>
              </w:rPr>
            </w:pPr>
            <w:r>
              <w:rPr>
                <w:rFonts w:cs="Arial"/>
              </w:rPr>
              <w:lastRenderedPageBreak/>
              <w:t xml:space="preserve">Technical </w:t>
            </w:r>
            <w:r w:rsidR="00CC42B8">
              <w:rPr>
                <w:rFonts w:cs="Arial"/>
              </w:rPr>
              <w:t>i</w:t>
            </w:r>
            <w:r>
              <w:rPr>
                <w:rFonts w:cs="Arial"/>
              </w:rPr>
              <w:t>nformation /</w:t>
            </w:r>
            <w:r w:rsidR="00CC42B8">
              <w:rPr>
                <w:rFonts w:cs="Arial"/>
              </w:rPr>
              <w:t>l</w:t>
            </w:r>
            <w:r>
              <w:rPr>
                <w:rFonts w:cs="Arial"/>
              </w:rPr>
              <w:t>imitations</w:t>
            </w:r>
            <w:r w:rsidR="00CC42B8">
              <w:rPr>
                <w:rFonts w:cs="Arial"/>
              </w:rPr>
              <w:t>.</w:t>
            </w:r>
          </w:p>
        </w:tc>
        <w:tc>
          <w:tcPr>
            <w:tcW w:w="5625" w:type="dxa"/>
            <w:noWrap/>
            <w:vAlign w:val="center"/>
          </w:tcPr>
          <w:p w14:paraId="2CEE1F20" w14:textId="2F58A8FF" w:rsidR="00BF37A9" w:rsidRDefault="00BF37A9" w:rsidP="003D5FDB">
            <w:pPr>
              <w:pStyle w:val="PHEBodytext"/>
              <w:rPr>
                <w:rFonts w:cs="Arial"/>
              </w:rPr>
            </w:pPr>
            <w:r>
              <w:rPr>
                <w:rFonts w:cs="Arial"/>
              </w:rPr>
              <w:t xml:space="preserve">Inclusion of </w:t>
            </w:r>
            <w:r w:rsidR="00E5373A">
              <w:rPr>
                <w:rFonts w:cs="Arial"/>
              </w:rPr>
              <w:t xml:space="preserve">information on selective media and </w:t>
            </w:r>
            <w:r>
              <w:rPr>
                <w:rFonts w:cs="Arial"/>
              </w:rPr>
              <w:t>rapid methods.</w:t>
            </w:r>
          </w:p>
        </w:tc>
      </w:tr>
      <w:tr w:rsidR="00BF37A9" w:rsidRPr="004D5A92" w14:paraId="7CA9C860" w14:textId="77777777" w:rsidTr="003935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4B854FF4" w14:textId="699B8632" w:rsidR="00BF37A9" w:rsidRDefault="00BF37A9" w:rsidP="00CC42B8">
            <w:pPr>
              <w:pStyle w:val="PHEBodytext"/>
              <w:rPr>
                <w:rFonts w:cs="Arial"/>
              </w:rPr>
            </w:pPr>
            <w:r>
              <w:rPr>
                <w:rFonts w:cs="Arial"/>
              </w:rPr>
              <w:t xml:space="preserve">Safety </w:t>
            </w:r>
            <w:r w:rsidR="00CC42B8">
              <w:rPr>
                <w:rFonts w:cs="Arial"/>
              </w:rPr>
              <w:t>c</w:t>
            </w:r>
            <w:r>
              <w:rPr>
                <w:rFonts w:cs="Arial"/>
              </w:rPr>
              <w:t>onsiderations</w:t>
            </w:r>
            <w:r w:rsidR="00CC42B8">
              <w:rPr>
                <w:rFonts w:cs="Arial"/>
              </w:rPr>
              <w:t>.</w:t>
            </w:r>
          </w:p>
        </w:tc>
        <w:tc>
          <w:tcPr>
            <w:tcW w:w="5625" w:type="dxa"/>
            <w:noWrap/>
            <w:vAlign w:val="center"/>
          </w:tcPr>
          <w:p w14:paraId="54593096" w14:textId="2D9F9AAB" w:rsidR="00BF37A9" w:rsidRDefault="00BF37A9" w:rsidP="003D5FDB">
            <w:pPr>
              <w:pStyle w:val="PHEBodytext"/>
              <w:rPr>
                <w:rFonts w:cs="Arial"/>
              </w:rPr>
            </w:pPr>
            <w:r>
              <w:rPr>
                <w:rFonts w:cs="Arial"/>
              </w:rPr>
              <w:t xml:space="preserve">Recommendations included regarding the use of Class I or Class II microbiological safety cabinets where Gram negative coccobacilli are identified. </w:t>
            </w:r>
          </w:p>
        </w:tc>
      </w:tr>
      <w:tr w:rsidR="00BF37A9" w:rsidRPr="004D5A92" w14:paraId="5289B456" w14:textId="77777777" w:rsidTr="005A68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tcBorders>
              <w:bottom w:val="single" w:sz="12" w:space="0" w:color="auto"/>
            </w:tcBorders>
            <w:noWrap/>
            <w:vAlign w:val="center"/>
          </w:tcPr>
          <w:p w14:paraId="0BFB786B" w14:textId="542813A6" w:rsidR="00BF37A9" w:rsidRDefault="00BF37A9" w:rsidP="00CC42B8">
            <w:pPr>
              <w:pStyle w:val="PHEBodytext"/>
              <w:rPr>
                <w:rFonts w:cs="Arial"/>
              </w:rPr>
            </w:pPr>
            <w:r>
              <w:rPr>
                <w:rFonts w:cs="Arial"/>
              </w:rPr>
              <w:t xml:space="preserve">Specimen </w:t>
            </w:r>
            <w:r w:rsidR="00CC42B8">
              <w:rPr>
                <w:rFonts w:cs="Arial"/>
              </w:rPr>
              <w:t>c</w:t>
            </w:r>
            <w:r>
              <w:rPr>
                <w:rFonts w:cs="Arial"/>
              </w:rPr>
              <w:t>ollection</w:t>
            </w:r>
            <w:r w:rsidR="00CC42B8">
              <w:rPr>
                <w:rFonts w:cs="Arial"/>
              </w:rPr>
              <w:t>.</w:t>
            </w:r>
          </w:p>
        </w:tc>
        <w:tc>
          <w:tcPr>
            <w:tcW w:w="5625" w:type="dxa"/>
            <w:tcBorders>
              <w:bottom w:val="single" w:sz="12" w:space="0" w:color="auto"/>
            </w:tcBorders>
            <w:noWrap/>
            <w:vAlign w:val="center"/>
          </w:tcPr>
          <w:p w14:paraId="4947620F" w14:textId="6DD6F78E" w:rsidR="00BF37A9" w:rsidRDefault="00BF37A9" w:rsidP="00CC42B8">
            <w:pPr>
              <w:pStyle w:val="PHEBodytext"/>
              <w:rPr>
                <w:rFonts w:cs="Arial"/>
              </w:rPr>
            </w:pPr>
            <w:r>
              <w:rPr>
                <w:rFonts w:cs="Arial"/>
              </w:rPr>
              <w:t xml:space="preserve">Samples of pus are preferred to </w:t>
            </w:r>
            <w:r w:rsidR="00CC42B8">
              <w:rPr>
                <w:rFonts w:cs="Arial"/>
              </w:rPr>
              <w:t>swabs.</w:t>
            </w:r>
          </w:p>
        </w:tc>
      </w:tr>
      <w:tr w:rsidR="00877AA2" w:rsidRPr="004D5A92" w14:paraId="5C02F3E6" w14:textId="77777777" w:rsidTr="005A68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14:paraId="5C118703" w14:textId="3FFEFB4D" w:rsidR="00877AA2" w:rsidRDefault="00DC6402" w:rsidP="00CC42B8">
            <w:pPr>
              <w:pStyle w:val="PHEBodytext"/>
              <w:rPr>
                <w:rFonts w:cs="Arial"/>
              </w:rPr>
            </w:pPr>
            <w:r>
              <w:rPr>
                <w:rFonts w:cs="Arial"/>
              </w:rPr>
              <w:t xml:space="preserve">Culture and </w:t>
            </w:r>
            <w:r w:rsidR="00CC42B8">
              <w:rPr>
                <w:rFonts w:cs="Arial"/>
              </w:rPr>
              <w:t>i</w:t>
            </w:r>
            <w:r>
              <w:rPr>
                <w:rFonts w:cs="Arial"/>
              </w:rPr>
              <w:t>nvestigation</w:t>
            </w:r>
            <w:r w:rsidR="00CC42B8">
              <w:rPr>
                <w:rFonts w:cs="Arial"/>
              </w:rPr>
              <w:t>.</w:t>
            </w:r>
          </w:p>
        </w:tc>
        <w:tc>
          <w:tcPr>
            <w:tcW w:w="5625" w:type="dxa"/>
            <w:tcBorders>
              <w:top w:val="single" w:sz="12" w:space="0" w:color="auto"/>
              <w:left w:val="single" w:sz="12" w:space="0" w:color="auto"/>
              <w:bottom w:val="single" w:sz="12" w:space="0" w:color="auto"/>
              <w:right w:val="single" w:sz="12" w:space="0" w:color="auto"/>
            </w:tcBorders>
            <w:noWrap/>
            <w:vAlign w:val="center"/>
          </w:tcPr>
          <w:p w14:paraId="75120D0D" w14:textId="544C553B" w:rsidR="00BF37A9" w:rsidRDefault="00DC6402" w:rsidP="00F55A98">
            <w:pPr>
              <w:pStyle w:val="PHEBodytext"/>
              <w:rPr>
                <w:rFonts w:cs="Arial"/>
              </w:rPr>
            </w:pPr>
            <w:r w:rsidRPr="00E5373A">
              <w:rPr>
                <w:rFonts w:cs="Arial"/>
              </w:rPr>
              <w:t>Section 4.5.1</w:t>
            </w:r>
            <w:r w:rsidR="00E5373A">
              <w:rPr>
                <w:rFonts w:cs="Arial"/>
              </w:rPr>
              <w:t xml:space="preserve"> - </w:t>
            </w:r>
            <w:r w:rsidR="00BF37A9">
              <w:rPr>
                <w:rFonts w:cs="Arial"/>
              </w:rPr>
              <w:t>Table updated to include specimen type.</w:t>
            </w:r>
          </w:p>
          <w:p w14:paraId="1A46A9BA" w14:textId="39786F34" w:rsidR="00877AA2" w:rsidRDefault="00BF37A9" w:rsidP="00F55A98">
            <w:pPr>
              <w:pStyle w:val="PHEBodytext"/>
              <w:rPr>
                <w:rFonts w:cs="Arial"/>
              </w:rPr>
            </w:pPr>
            <w:r>
              <w:rPr>
                <w:rFonts w:cs="Arial"/>
              </w:rPr>
              <w:t>Neomycin fastidious anaerobic agar replaced by selective anaerobic agar</w:t>
            </w:r>
            <w:r w:rsidR="00CC11C7">
              <w:rPr>
                <w:rFonts w:cs="Arial"/>
              </w:rPr>
              <w:t xml:space="preserve"> for all specimens</w:t>
            </w:r>
            <w:r>
              <w:rPr>
                <w:rFonts w:cs="Arial"/>
              </w:rPr>
              <w:t>.</w:t>
            </w:r>
          </w:p>
          <w:p w14:paraId="5E098104" w14:textId="77777777" w:rsidR="00BF37A9" w:rsidRDefault="00BF37A9" w:rsidP="00F55A98">
            <w:pPr>
              <w:pStyle w:val="PHEBodytext"/>
              <w:rPr>
                <w:rFonts w:cs="Arial"/>
              </w:rPr>
            </w:pPr>
            <w:r>
              <w:rPr>
                <w:rFonts w:cs="Arial"/>
              </w:rPr>
              <w:t xml:space="preserve">Cooked meat broth or equivalent added </w:t>
            </w:r>
            <w:r w:rsidR="00CC11C7">
              <w:rPr>
                <w:rFonts w:cs="Arial"/>
              </w:rPr>
              <w:t>a</w:t>
            </w:r>
            <w:r>
              <w:rPr>
                <w:rFonts w:cs="Arial"/>
              </w:rPr>
              <w:t>s alternative to fastidious anaerobic broth.</w:t>
            </w:r>
          </w:p>
          <w:p w14:paraId="2DA75ED4" w14:textId="77777777" w:rsidR="00CC11C7" w:rsidRDefault="00CC11C7" w:rsidP="00F55A98">
            <w:pPr>
              <w:pStyle w:val="PHEBodytext"/>
              <w:rPr>
                <w:rFonts w:cs="Arial"/>
              </w:rPr>
            </w:pPr>
            <w:r>
              <w:rPr>
                <w:rFonts w:cs="Arial"/>
              </w:rPr>
              <w:t>GN Medium (NAV) replaced with selective Gram negative anaerobe medium.</w:t>
            </w:r>
          </w:p>
          <w:p w14:paraId="7BB11249" w14:textId="77777777" w:rsidR="00CC11C7" w:rsidRDefault="00CC11C7" w:rsidP="00F55A98">
            <w:pPr>
              <w:pStyle w:val="PHEBodytext"/>
              <w:rPr>
                <w:rFonts w:cs="Arial"/>
              </w:rPr>
            </w:pPr>
            <w:r>
              <w:rPr>
                <w:rFonts w:cs="Arial"/>
              </w:rPr>
              <w:t>Minor changes to incubation and culture reads throughout for consistency.</w:t>
            </w:r>
          </w:p>
          <w:p w14:paraId="2CE00D69" w14:textId="28B8DB8D" w:rsidR="005459DC" w:rsidRDefault="00E5373A" w:rsidP="00F55A98">
            <w:pPr>
              <w:pStyle w:val="PHEBodytext"/>
              <w:rPr>
                <w:rFonts w:cs="Arial"/>
              </w:rPr>
            </w:pPr>
            <w:r>
              <w:rPr>
                <w:rFonts w:cs="Arial"/>
              </w:rPr>
              <w:t xml:space="preserve">Section 4.6 - </w:t>
            </w:r>
            <w:r w:rsidR="00CC11C7">
              <w:rPr>
                <w:rFonts w:cs="Arial"/>
              </w:rPr>
              <w:t xml:space="preserve">Minimum level of identity updated for the following organisms: anaerobes, β-haemolytic streptococci, </w:t>
            </w:r>
            <w:proofErr w:type="spellStart"/>
            <w:r w:rsidR="00CC11C7">
              <w:rPr>
                <w:rFonts w:cs="Arial"/>
              </w:rPr>
              <w:t>enterobacteriaceae</w:t>
            </w:r>
            <w:proofErr w:type="spellEnd"/>
            <w:r w:rsidR="00CC11C7">
              <w:rPr>
                <w:rFonts w:cs="Arial"/>
              </w:rPr>
              <w:t xml:space="preserve"> and yeast.</w:t>
            </w:r>
            <w:r w:rsidR="005459DC">
              <w:rPr>
                <w:rFonts w:cs="Arial"/>
              </w:rPr>
              <w:t xml:space="preserve"> </w:t>
            </w:r>
          </w:p>
          <w:p w14:paraId="478A3345" w14:textId="2A6F3642" w:rsidR="00CC11C7" w:rsidRDefault="005459DC" w:rsidP="00F55A98">
            <w:pPr>
              <w:pStyle w:val="PHEBodytext"/>
              <w:rPr>
                <w:rFonts w:cs="Arial"/>
              </w:rPr>
            </w:pPr>
            <w:r w:rsidRPr="003C6591">
              <w:rPr>
                <w:rFonts w:cs="Arial"/>
              </w:rPr>
              <w:t>Consider sending staphylococci isolates from post mortem samples for toxin testing.</w:t>
            </w:r>
          </w:p>
          <w:p w14:paraId="078155E6" w14:textId="5FA006FA" w:rsidR="00CC11C7" w:rsidRDefault="00CC11C7" w:rsidP="00F55A98">
            <w:pPr>
              <w:pStyle w:val="PHEBodytext"/>
              <w:rPr>
                <w:rFonts w:cs="Arial"/>
              </w:rPr>
            </w:pPr>
            <w:r>
              <w:rPr>
                <w:rFonts w:cs="Arial"/>
              </w:rPr>
              <w:t>Section 4.7</w:t>
            </w:r>
            <w:r w:rsidR="00E5373A">
              <w:rPr>
                <w:rFonts w:cs="Arial"/>
              </w:rPr>
              <w:t xml:space="preserve"> - </w:t>
            </w:r>
            <w:r>
              <w:rPr>
                <w:rFonts w:cs="Arial"/>
              </w:rPr>
              <w:t>Antimicrobial susceptibility testing section updated. Recommendations for selective reporting are not included.</w:t>
            </w:r>
          </w:p>
          <w:p w14:paraId="277559CE" w14:textId="0551A44E" w:rsidR="005459DC" w:rsidRPr="004D5A92" w:rsidRDefault="00E5373A" w:rsidP="00F55A98">
            <w:pPr>
              <w:pStyle w:val="PHEBodytext"/>
              <w:rPr>
                <w:rFonts w:cs="Arial"/>
              </w:rPr>
            </w:pPr>
            <w:r>
              <w:rPr>
                <w:rFonts w:cs="Arial"/>
              </w:rPr>
              <w:t xml:space="preserve">Section 4.9 - </w:t>
            </w:r>
            <w:r w:rsidR="005459DC" w:rsidRPr="005459DC">
              <w:rPr>
                <w:rFonts w:cs="Arial"/>
              </w:rPr>
              <w:t xml:space="preserve">Consider sending </w:t>
            </w:r>
            <w:r w:rsidR="005459DC" w:rsidRPr="005459DC">
              <w:rPr>
                <w:rFonts w:cs="Arial"/>
                <w:i/>
              </w:rPr>
              <w:t>S. aureus</w:t>
            </w:r>
            <w:r w:rsidR="005459DC" w:rsidRPr="005459DC">
              <w:rPr>
                <w:rFonts w:cs="Arial"/>
              </w:rPr>
              <w:t xml:space="preserve"> isolates for toxin testing where appropriate clinical details are provided.</w:t>
            </w:r>
          </w:p>
        </w:tc>
      </w:tr>
      <w:tr w:rsidR="00877AA2" w:rsidRPr="004D5A92" w14:paraId="27AD2C3E" w14:textId="77777777" w:rsidTr="005A68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tcBorders>
              <w:top w:val="single" w:sz="12" w:space="0" w:color="auto"/>
            </w:tcBorders>
            <w:noWrap/>
            <w:vAlign w:val="center"/>
          </w:tcPr>
          <w:p w14:paraId="77F6E24D" w14:textId="7BA3BE0E" w:rsidR="00877AA2" w:rsidRDefault="00CC11C7" w:rsidP="00CC42B8">
            <w:pPr>
              <w:pStyle w:val="PHEBodytext"/>
              <w:rPr>
                <w:rFonts w:cs="Arial"/>
              </w:rPr>
            </w:pPr>
            <w:r>
              <w:rPr>
                <w:rFonts w:cs="Arial"/>
              </w:rPr>
              <w:t xml:space="preserve">Reporting </w:t>
            </w:r>
            <w:r w:rsidR="00CC42B8">
              <w:rPr>
                <w:rFonts w:cs="Arial"/>
              </w:rPr>
              <w:t>p</w:t>
            </w:r>
            <w:r>
              <w:rPr>
                <w:rFonts w:cs="Arial"/>
              </w:rPr>
              <w:t>rocedure</w:t>
            </w:r>
            <w:r w:rsidR="00CC42B8">
              <w:rPr>
                <w:rFonts w:cs="Arial"/>
              </w:rPr>
              <w:t>.</w:t>
            </w:r>
          </w:p>
        </w:tc>
        <w:tc>
          <w:tcPr>
            <w:tcW w:w="5625" w:type="dxa"/>
            <w:tcBorders>
              <w:top w:val="single" w:sz="12" w:space="0" w:color="auto"/>
            </w:tcBorders>
            <w:noWrap/>
            <w:vAlign w:val="center"/>
          </w:tcPr>
          <w:p w14:paraId="3C7A228E" w14:textId="77777777" w:rsidR="00877AA2" w:rsidRDefault="00CC11C7" w:rsidP="00F55A98">
            <w:pPr>
              <w:pStyle w:val="PHEBodytext"/>
              <w:rPr>
                <w:rFonts w:cs="Arial"/>
              </w:rPr>
            </w:pPr>
            <w:r>
              <w:rPr>
                <w:rFonts w:cs="Arial"/>
              </w:rPr>
              <w:t>Updated in line with bacteriology template.</w:t>
            </w:r>
          </w:p>
          <w:p w14:paraId="55548CDF" w14:textId="47D8C46C" w:rsidR="00CC11C7" w:rsidRPr="004D5A92" w:rsidRDefault="00CC11C7" w:rsidP="00F55A98">
            <w:pPr>
              <w:pStyle w:val="PHEBodytext"/>
              <w:rPr>
                <w:rFonts w:cs="Arial"/>
              </w:rPr>
            </w:pPr>
            <w:r>
              <w:rPr>
                <w:rFonts w:cs="Arial"/>
              </w:rPr>
              <w:t>Report antimicrobi</w:t>
            </w:r>
            <w:r w:rsidR="00037EB3">
              <w:rPr>
                <w:rFonts w:cs="Arial"/>
              </w:rPr>
              <w:t>al susceptibilities as clinically indicated.</w:t>
            </w:r>
          </w:p>
        </w:tc>
      </w:tr>
      <w:tr w:rsidR="00037EB3" w:rsidRPr="004D5A92" w14:paraId="6EA1C87A" w14:textId="77777777" w:rsidTr="0039352B">
        <w:tblPrEx>
          <w:tblBorders>
            <w:top w:val="none" w:sz="0"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20"/>
        </w:trPr>
        <w:tc>
          <w:tcPr>
            <w:tcW w:w="3564" w:type="dxa"/>
            <w:noWrap/>
            <w:vAlign w:val="center"/>
          </w:tcPr>
          <w:p w14:paraId="01A44EC1" w14:textId="47C098EC" w:rsidR="00037EB3" w:rsidRDefault="00037EB3" w:rsidP="00502715">
            <w:pPr>
              <w:pStyle w:val="PHEBodytext"/>
              <w:rPr>
                <w:rFonts w:cs="Arial"/>
              </w:rPr>
            </w:pPr>
            <w:r>
              <w:rPr>
                <w:rFonts w:cs="Arial"/>
              </w:rPr>
              <w:t>Appendix</w:t>
            </w:r>
            <w:r w:rsidR="00CC42B8">
              <w:rPr>
                <w:rFonts w:cs="Arial"/>
              </w:rPr>
              <w:t>.</w:t>
            </w:r>
          </w:p>
        </w:tc>
        <w:tc>
          <w:tcPr>
            <w:tcW w:w="5625" w:type="dxa"/>
            <w:noWrap/>
            <w:vAlign w:val="center"/>
          </w:tcPr>
          <w:p w14:paraId="176DE974" w14:textId="12B8547B" w:rsidR="00037EB3" w:rsidRDefault="00037EB3" w:rsidP="00F55A98">
            <w:pPr>
              <w:pStyle w:val="PHEBodytext"/>
              <w:rPr>
                <w:rFonts w:cs="Arial"/>
              </w:rPr>
            </w:pPr>
            <w:r>
              <w:rPr>
                <w:rFonts w:cs="Arial"/>
              </w:rPr>
              <w:t>Updated to reflect section 4.5.1 culture media, conditions and organisms table.</w:t>
            </w:r>
          </w:p>
        </w:tc>
      </w:tr>
    </w:tbl>
    <w:p w14:paraId="7E8C5F18" w14:textId="348C6DA4" w:rsidR="00CF2444" w:rsidRPr="004D5A92" w:rsidRDefault="00CF2444" w:rsidP="00DE2F0C">
      <w:pPr>
        <w:pStyle w:val="PHEBodytext"/>
        <w:rPr>
          <w:rFonts w:cs="Arial"/>
        </w:rPr>
      </w:pPr>
    </w:p>
    <w:p w14:paraId="307F5EBC" w14:textId="77777777" w:rsidR="00502715" w:rsidRPr="00502715" w:rsidRDefault="00DE2F0C" w:rsidP="00494471">
      <w:pPr>
        <w:pStyle w:val="PHEreportHeading1"/>
        <w:ind w:right="504"/>
      </w:pPr>
      <w:r w:rsidRPr="004D5A92">
        <w:br w:type="page"/>
      </w:r>
      <w:bookmarkStart w:id="2" w:name="_Toc366068149"/>
      <w:bookmarkStart w:id="3" w:name="_Toc444169723"/>
      <w:bookmarkStart w:id="4" w:name="_Toc454964905"/>
      <w:r w:rsidR="00502715" w:rsidRPr="00502715">
        <w:lastRenderedPageBreak/>
        <w:t>UK SMI</w:t>
      </w:r>
      <w:r w:rsidR="00502715" w:rsidRPr="00502715">
        <w:rPr>
          <w:vertAlign w:val="superscript"/>
        </w:rPr>
        <w:footnoteReference w:customMarkFollows="1" w:id="1"/>
        <w:sym w:font="Symbol" w:char="F023"/>
      </w:r>
      <w:r w:rsidR="00502715" w:rsidRPr="00502715">
        <w:t>: scope and purpose</w:t>
      </w:r>
      <w:bookmarkEnd w:id="2"/>
      <w:bookmarkEnd w:id="3"/>
      <w:bookmarkEnd w:id="4"/>
    </w:p>
    <w:p w14:paraId="216226BE" w14:textId="77777777" w:rsidR="00502715" w:rsidRPr="00502715" w:rsidRDefault="00502715" w:rsidP="00494471">
      <w:pPr>
        <w:shd w:val="clear" w:color="auto" w:fill="8CB8C6"/>
        <w:spacing w:before="240" w:line="260" w:lineRule="atLeast"/>
        <w:ind w:right="504"/>
        <w:rPr>
          <w:b/>
          <w:color w:val="000000"/>
          <w:sz w:val="28"/>
          <w:szCs w:val="22"/>
          <w:lang w:eastAsia="en-US"/>
        </w:rPr>
      </w:pPr>
      <w:r w:rsidRPr="00502715">
        <w:rPr>
          <w:b/>
          <w:color w:val="000000"/>
          <w:sz w:val="28"/>
          <w:szCs w:val="22"/>
          <w:lang w:eastAsia="en-US"/>
        </w:rPr>
        <w:t>Users of SMIs</w:t>
      </w:r>
    </w:p>
    <w:p w14:paraId="4D7515B3" w14:textId="77777777" w:rsidR="00502715" w:rsidRPr="00502715" w:rsidRDefault="00502715" w:rsidP="00494471">
      <w:pPr>
        <w:autoSpaceDE w:val="0"/>
        <w:autoSpaceDN w:val="0"/>
        <w:adjustRightInd w:val="0"/>
        <w:spacing w:before="60" w:after="120"/>
        <w:ind w:left="0" w:right="504" w:firstLine="0"/>
        <w:rPr>
          <w:sz w:val="20"/>
          <w:szCs w:val="20"/>
        </w:rPr>
      </w:pPr>
      <w:r w:rsidRPr="00502715">
        <w:rPr>
          <w:szCs w:val="28"/>
        </w:rPr>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502715">
        <w:t>with the appropriateness and standard of microbiology investigations they should be seeking as part of the clinical and public health care package for their population.</w:t>
      </w:r>
    </w:p>
    <w:p w14:paraId="1FCE433B" w14:textId="77777777" w:rsidR="00502715" w:rsidRPr="00502715" w:rsidRDefault="00502715" w:rsidP="00494471">
      <w:pPr>
        <w:shd w:val="clear" w:color="auto" w:fill="8CB8C6"/>
        <w:spacing w:before="240" w:line="260" w:lineRule="atLeast"/>
        <w:ind w:right="504"/>
        <w:rPr>
          <w:b/>
          <w:color w:val="000000"/>
          <w:sz w:val="28"/>
          <w:szCs w:val="22"/>
          <w:lang w:eastAsia="en-US"/>
        </w:rPr>
      </w:pPr>
      <w:r w:rsidRPr="00502715">
        <w:rPr>
          <w:b/>
          <w:color w:val="000000"/>
          <w:sz w:val="28"/>
          <w:szCs w:val="22"/>
          <w:lang w:eastAsia="en-US"/>
        </w:rPr>
        <w:t>Background to SMIs</w:t>
      </w:r>
    </w:p>
    <w:p w14:paraId="46F5E1AF" w14:textId="77777777" w:rsidR="00502715" w:rsidRPr="00502715" w:rsidRDefault="00502715" w:rsidP="00494471">
      <w:pPr>
        <w:autoSpaceDE w:val="0"/>
        <w:autoSpaceDN w:val="0"/>
        <w:adjustRightInd w:val="0"/>
        <w:spacing w:before="60" w:after="120"/>
        <w:ind w:left="0" w:right="504" w:firstLine="0"/>
        <w:rPr>
          <w:szCs w:val="28"/>
        </w:rPr>
      </w:pPr>
      <w:r w:rsidRPr="00502715">
        <w:rPr>
          <w:szCs w:val="28"/>
        </w:rPr>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14:paraId="61DFD9B4" w14:textId="77777777" w:rsidR="00502715" w:rsidRPr="00502715" w:rsidRDefault="00502715" w:rsidP="00494471">
      <w:pPr>
        <w:autoSpaceDE w:val="0"/>
        <w:autoSpaceDN w:val="0"/>
        <w:adjustRightInd w:val="0"/>
        <w:spacing w:before="60" w:after="120"/>
        <w:ind w:left="0" w:right="504" w:firstLine="0"/>
        <w:rPr>
          <w:szCs w:val="28"/>
        </w:rPr>
      </w:pPr>
      <w:r w:rsidRPr="00502715">
        <w:rPr>
          <w:szCs w:val="28"/>
        </w:rPr>
        <w:t>Standardisation of the diagnostic process through the application of SMIs helps to assure the equivalence of investigation strategies in different laboratories across the UK and is essential for public health surveillance, research and development activities.</w:t>
      </w:r>
    </w:p>
    <w:p w14:paraId="63AFB424" w14:textId="77777777" w:rsidR="00502715" w:rsidRPr="00502715" w:rsidRDefault="00502715" w:rsidP="00494471">
      <w:pPr>
        <w:shd w:val="clear" w:color="auto" w:fill="8CB8C6"/>
        <w:spacing w:before="240" w:line="260" w:lineRule="atLeast"/>
        <w:ind w:right="504"/>
        <w:rPr>
          <w:b/>
          <w:color w:val="000000"/>
          <w:sz w:val="28"/>
          <w:szCs w:val="22"/>
          <w:lang w:eastAsia="en-US"/>
        </w:rPr>
      </w:pPr>
      <w:r w:rsidRPr="00502715">
        <w:rPr>
          <w:b/>
          <w:color w:val="000000"/>
          <w:sz w:val="28"/>
          <w:szCs w:val="22"/>
          <w:lang w:eastAsia="en-US"/>
        </w:rPr>
        <w:t>Equal partnership working</w:t>
      </w:r>
    </w:p>
    <w:p w14:paraId="669EBC8A" w14:textId="77777777" w:rsidR="00502715" w:rsidRPr="00502715" w:rsidRDefault="00502715" w:rsidP="00494471">
      <w:pPr>
        <w:autoSpaceDE w:val="0"/>
        <w:autoSpaceDN w:val="0"/>
        <w:adjustRightInd w:val="0"/>
        <w:spacing w:before="60" w:after="120"/>
        <w:ind w:left="0" w:right="504" w:firstLine="0"/>
        <w:rPr>
          <w:szCs w:val="28"/>
        </w:rPr>
      </w:pPr>
      <w:r w:rsidRPr="00502715">
        <w:rPr>
          <w:szCs w:val="28"/>
        </w:rPr>
        <w:t xml:space="preserve">SMIs are developed in equal partnership with PHE, NHS, Royal College of Pathologists and professional societies. The list of participating societies may be found at </w:t>
      </w:r>
      <w:hyperlink r:id="rId21" w:history="1">
        <w:r w:rsidRPr="00502715">
          <w:rPr>
            <w:color w:val="0000FF"/>
            <w:szCs w:val="28"/>
            <w:u w:val="single"/>
          </w:rPr>
          <w:t>https://www.gov.uk/uk-standards-for-microbiology-investigations-smi-quality-and-consistency-in-clinical-laboratories</w:t>
        </w:r>
      </w:hyperlink>
      <w:hyperlink r:id="rId22" w:history="1"/>
      <w:r w:rsidRPr="00502715">
        <w:rPr>
          <w:szCs w:val="28"/>
        </w:rPr>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14:paraId="72B3F6D0" w14:textId="77777777" w:rsidR="00502715" w:rsidRPr="00502715" w:rsidRDefault="00502715" w:rsidP="00494471">
      <w:pPr>
        <w:shd w:val="clear" w:color="auto" w:fill="8CB8C6"/>
        <w:spacing w:before="240" w:line="260" w:lineRule="atLeast"/>
        <w:ind w:left="0" w:right="504" w:firstLine="0"/>
        <w:rPr>
          <w:b/>
          <w:color w:val="000000"/>
          <w:sz w:val="28"/>
          <w:szCs w:val="22"/>
          <w:lang w:eastAsia="en-US"/>
        </w:rPr>
      </w:pPr>
      <w:r w:rsidRPr="00502715">
        <w:rPr>
          <w:b/>
          <w:color w:val="000000"/>
          <w:sz w:val="28"/>
          <w:szCs w:val="22"/>
          <w:lang w:eastAsia="en-US"/>
        </w:rPr>
        <w:t>Quality assurance</w:t>
      </w:r>
    </w:p>
    <w:p w14:paraId="7D106CFD" w14:textId="77777777" w:rsidR="00502715" w:rsidRPr="00502715" w:rsidRDefault="00502715" w:rsidP="00494471">
      <w:pPr>
        <w:autoSpaceDE w:val="0"/>
        <w:autoSpaceDN w:val="0"/>
        <w:adjustRightInd w:val="0"/>
        <w:spacing w:before="60" w:after="120"/>
        <w:ind w:left="0" w:right="504" w:firstLine="0"/>
        <w:rPr>
          <w:szCs w:val="28"/>
        </w:rPr>
      </w:pPr>
      <w:r w:rsidRPr="00502715">
        <w:rPr>
          <w:szCs w:val="28"/>
        </w:rPr>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502715">
        <w:rPr>
          <w:szCs w:val="28"/>
        </w:rPr>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14:paraId="7A32279C" w14:textId="77777777" w:rsidR="00502715" w:rsidRPr="00502715" w:rsidRDefault="00502715" w:rsidP="00494471">
      <w:pPr>
        <w:shd w:val="clear" w:color="auto" w:fill="8CB8C6"/>
        <w:spacing w:before="240" w:line="260" w:lineRule="atLeast"/>
        <w:ind w:right="504"/>
        <w:rPr>
          <w:b/>
          <w:color w:val="000000"/>
          <w:sz w:val="28"/>
          <w:szCs w:val="22"/>
          <w:lang w:eastAsia="en-US"/>
        </w:rPr>
      </w:pPr>
      <w:r w:rsidRPr="00502715">
        <w:rPr>
          <w:b/>
          <w:color w:val="000000"/>
          <w:sz w:val="28"/>
          <w:szCs w:val="22"/>
          <w:lang w:eastAsia="en-US"/>
        </w:rPr>
        <w:t>Patient and public involvement</w:t>
      </w:r>
    </w:p>
    <w:p w14:paraId="712675B1" w14:textId="77777777" w:rsidR="00502715" w:rsidRPr="00502715" w:rsidRDefault="00502715" w:rsidP="00494471">
      <w:pPr>
        <w:autoSpaceDE w:val="0"/>
        <w:autoSpaceDN w:val="0"/>
        <w:adjustRightInd w:val="0"/>
        <w:spacing w:before="60" w:after="120"/>
        <w:ind w:left="0" w:right="504" w:firstLine="0"/>
        <w:rPr>
          <w:szCs w:val="28"/>
        </w:rPr>
      </w:pPr>
      <w:r w:rsidRPr="00502715">
        <w:rPr>
          <w:szCs w:val="28"/>
        </w:rPr>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14:paraId="6B7E0866" w14:textId="77777777" w:rsidR="00502715" w:rsidRPr="00502715" w:rsidRDefault="00502715" w:rsidP="00494471">
      <w:pPr>
        <w:shd w:val="clear" w:color="auto" w:fill="8CB8C6"/>
        <w:spacing w:before="240" w:line="260" w:lineRule="atLeast"/>
        <w:ind w:right="504"/>
        <w:rPr>
          <w:b/>
          <w:color w:val="000000"/>
          <w:sz w:val="28"/>
          <w:szCs w:val="22"/>
          <w:lang w:eastAsia="en-US"/>
        </w:rPr>
      </w:pPr>
      <w:r w:rsidRPr="00502715">
        <w:rPr>
          <w:b/>
          <w:color w:val="000000"/>
          <w:sz w:val="28"/>
          <w:szCs w:val="22"/>
          <w:lang w:eastAsia="en-US"/>
        </w:rPr>
        <w:t>Information governance and equality</w:t>
      </w:r>
    </w:p>
    <w:p w14:paraId="5D15300F" w14:textId="77777777" w:rsidR="00502715" w:rsidRPr="00502715" w:rsidRDefault="00502715" w:rsidP="00494471">
      <w:pPr>
        <w:autoSpaceDE w:val="0"/>
        <w:autoSpaceDN w:val="0"/>
        <w:adjustRightInd w:val="0"/>
        <w:spacing w:before="60" w:after="120"/>
        <w:ind w:left="0" w:right="504" w:firstLine="0"/>
        <w:rPr>
          <w:szCs w:val="28"/>
        </w:rPr>
      </w:pPr>
      <w:r w:rsidRPr="00502715">
        <w:rPr>
          <w:szCs w:val="28"/>
        </w:rPr>
        <w:t xml:space="preserve">PHE is a </w:t>
      </w:r>
      <w:proofErr w:type="spellStart"/>
      <w:r w:rsidRPr="00502715">
        <w:rPr>
          <w:szCs w:val="28"/>
        </w:rPr>
        <w:t>Caldicott</w:t>
      </w:r>
      <w:proofErr w:type="spellEnd"/>
      <w:r w:rsidRPr="00502715">
        <w:rPr>
          <w:szCs w:val="28"/>
        </w:rPr>
        <w:t xml:space="preserve"> compliant organisation. It seeks to take every possible precaution to prevent unauthorised disclosure of patient details and to ensure that patient-related records are kept under secure conditions. The development of SMIs is subject to PHE Equality objectives </w:t>
      </w:r>
      <w:hyperlink r:id="rId23" w:history="1">
        <w:r w:rsidRPr="00502715">
          <w:rPr>
            <w:color w:val="0000FF"/>
            <w:szCs w:val="28"/>
            <w:u w:val="single"/>
          </w:rPr>
          <w:t>https://www.gov.uk/government/organisations/public-health-england/about/equality-and-diversity</w:t>
        </w:r>
      </w:hyperlink>
      <w:r w:rsidRPr="00502715">
        <w:rPr>
          <w:szCs w:val="28"/>
        </w:rPr>
        <w:t xml:space="preserve">. </w:t>
      </w:r>
    </w:p>
    <w:p w14:paraId="10E184CC" w14:textId="77777777" w:rsidR="00502715" w:rsidRPr="00502715" w:rsidRDefault="00502715" w:rsidP="00494471">
      <w:pPr>
        <w:autoSpaceDE w:val="0"/>
        <w:autoSpaceDN w:val="0"/>
        <w:adjustRightInd w:val="0"/>
        <w:spacing w:before="60" w:after="120"/>
        <w:ind w:left="0" w:right="504" w:firstLine="0"/>
        <w:rPr>
          <w:szCs w:val="28"/>
        </w:rPr>
      </w:pPr>
      <w:r w:rsidRPr="00502715">
        <w:rPr>
          <w:szCs w:val="28"/>
        </w:rPr>
        <w:t xml:space="preserve">The SMI working groups are committed to achieving the equality objectives by effective consultation with members of the public, partners, stakeholders and specialist interest groups.  </w:t>
      </w:r>
    </w:p>
    <w:p w14:paraId="36B03551" w14:textId="77777777" w:rsidR="00502715" w:rsidRPr="00502715" w:rsidRDefault="00502715" w:rsidP="00494471">
      <w:pPr>
        <w:shd w:val="clear" w:color="auto" w:fill="8CB8C6"/>
        <w:spacing w:before="240" w:line="260" w:lineRule="atLeast"/>
        <w:ind w:right="504"/>
        <w:rPr>
          <w:b/>
          <w:color w:val="000000"/>
          <w:sz w:val="28"/>
          <w:szCs w:val="22"/>
          <w:lang w:eastAsia="en-US"/>
        </w:rPr>
      </w:pPr>
      <w:r w:rsidRPr="00502715">
        <w:rPr>
          <w:b/>
          <w:color w:val="000000"/>
          <w:sz w:val="28"/>
          <w:szCs w:val="22"/>
          <w:lang w:eastAsia="en-US"/>
        </w:rPr>
        <w:t>Legal statement</w:t>
      </w:r>
    </w:p>
    <w:p w14:paraId="20FA288A" w14:textId="77777777" w:rsidR="00502715" w:rsidRPr="00502715" w:rsidRDefault="00502715" w:rsidP="00494471">
      <w:pPr>
        <w:autoSpaceDE w:val="0"/>
        <w:autoSpaceDN w:val="0"/>
        <w:adjustRightInd w:val="0"/>
        <w:spacing w:before="60" w:after="120"/>
        <w:ind w:left="0" w:right="504" w:firstLine="0"/>
        <w:rPr>
          <w:szCs w:val="28"/>
        </w:rPr>
      </w:pPr>
      <w:r w:rsidRPr="00502715">
        <w:rPr>
          <w:szCs w:val="28"/>
        </w:rPr>
        <w:t xml:space="preserve">While every care has been taken in the preparation of SMIs, PHE and the partner organisations, shall, to the greatest extent possible under any applicable law, exclude liability for all losses, costs, claims, damages or expenses arising out of or connected with the use of an SMI or any information contained therein. If alterations are made by an end user to an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SMIs have been developed for application within the UK, any application outside the UK shall be at the user’s risk. </w:t>
      </w:r>
    </w:p>
    <w:p w14:paraId="37F1EDE1" w14:textId="77777777" w:rsidR="00502715" w:rsidRPr="00502715" w:rsidRDefault="00502715" w:rsidP="00494471">
      <w:pPr>
        <w:autoSpaceDE w:val="0"/>
        <w:autoSpaceDN w:val="0"/>
        <w:adjustRightInd w:val="0"/>
        <w:spacing w:before="60" w:after="120"/>
        <w:ind w:left="0" w:right="504" w:firstLine="0"/>
        <w:rPr>
          <w:szCs w:val="28"/>
        </w:rPr>
      </w:pPr>
      <w:r w:rsidRPr="00502715">
        <w:rPr>
          <w:szCs w:val="28"/>
        </w:rPr>
        <w:t>The evidence base and microbial taxonomy for the SMI is as complete as possible at the date of issue. Any omissions and new material will be considered at the next review. These standards can only be superseded by revisions of the standard, legislative action, or by NICE accredited guidance.</w:t>
      </w:r>
    </w:p>
    <w:p w14:paraId="7E8C5F44" w14:textId="573FAFF9" w:rsidR="003D3DFF" w:rsidRDefault="00502715" w:rsidP="00494471">
      <w:pPr>
        <w:pStyle w:val="PHEBodytext"/>
        <w:ind w:right="504"/>
      </w:pPr>
      <w:r w:rsidRPr="00502715">
        <w:t>SMIs are Crown copyright which should be acknowledged where appropriate.</w:t>
      </w:r>
    </w:p>
    <w:p w14:paraId="4835F762" w14:textId="77777777" w:rsidR="00494471" w:rsidRDefault="00494471" w:rsidP="00494471">
      <w:pPr>
        <w:pStyle w:val="PHEBodytext"/>
        <w:ind w:right="504"/>
      </w:pPr>
    </w:p>
    <w:p w14:paraId="59603A66" w14:textId="77777777" w:rsidR="00494471" w:rsidRDefault="00494471" w:rsidP="00494471">
      <w:pPr>
        <w:pStyle w:val="PHEBodytext"/>
        <w:ind w:right="504"/>
      </w:pPr>
    </w:p>
    <w:p w14:paraId="5BAD460D" w14:textId="77777777" w:rsidR="00494471" w:rsidRPr="004D5A92" w:rsidRDefault="00494471" w:rsidP="00494471">
      <w:pPr>
        <w:pStyle w:val="PHEBodytext"/>
        <w:ind w:right="504"/>
      </w:pPr>
    </w:p>
    <w:p w14:paraId="7E8C5F45" w14:textId="40001B94" w:rsidR="003D3DFF" w:rsidRPr="00502715" w:rsidRDefault="003D3DFF" w:rsidP="00494471">
      <w:pPr>
        <w:pStyle w:val="PHEreportHeading2BlueHighlight"/>
        <w:ind w:right="504"/>
      </w:pPr>
      <w:r w:rsidRPr="004D5A92">
        <w:lastRenderedPageBreak/>
        <w:t xml:space="preserve">Suggested </w:t>
      </w:r>
      <w:r w:rsidR="006D5AED">
        <w:t>c</w:t>
      </w:r>
      <w:r w:rsidRPr="004D5A92">
        <w:t xml:space="preserve">itation for this </w:t>
      </w:r>
      <w:r w:rsidR="006D5AED">
        <w:t>d</w:t>
      </w:r>
      <w:r w:rsidRPr="004D5A92">
        <w:t>ocument</w:t>
      </w:r>
    </w:p>
    <w:p w14:paraId="3B74F673" w14:textId="6CC4589A" w:rsidR="0018206A" w:rsidRDefault="003D3DFF" w:rsidP="00494471">
      <w:pPr>
        <w:pStyle w:val="PHEBodytext"/>
        <w:ind w:right="504"/>
        <w:rPr>
          <w:rStyle w:val="PHEBodytextChar"/>
        </w:rPr>
      </w:pPr>
      <w:proofErr w:type="gramStart"/>
      <w:r w:rsidRPr="004D5A92">
        <w:rPr>
          <w:rStyle w:val="PHEBodytextChar"/>
        </w:rPr>
        <w:t>Public Health England.</w:t>
      </w:r>
      <w:proofErr w:type="gramEnd"/>
      <w:r w:rsidRPr="004D5A92">
        <w:rPr>
          <w:rStyle w:val="PHEBodytextChar"/>
        </w:rPr>
        <w:t xml:space="preserve"> </w:t>
      </w:r>
      <w:proofErr w:type="gramStart"/>
      <w:r w:rsidRPr="004D5A92">
        <w:rPr>
          <w:rStyle w:val="PHEBodytextChar"/>
        </w:rPr>
        <w:t>(</w:t>
      </w:r>
      <w:r w:rsidRPr="004D5A92">
        <w:rPr>
          <w:rStyle w:val="PHEBodytextChar"/>
        </w:rPr>
        <w:fldChar w:fldCharType="begin" w:fldLock="1"/>
      </w:r>
      <w:r w:rsidRPr="004D5A92">
        <w:rPr>
          <w:rStyle w:val="PHEBodytextChar"/>
        </w:rPr>
        <w:instrText xml:space="preserve"> </w:instrText>
      </w:r>
      <w:r w:rsidRPr="004D5A92">
        <w:rPr>
          <w:rStyle w:val="PHEBodytextChar"/>
        </w:rPr>
        <w:fldChar w:fldCharType="begin" w:fldLock="1"/>
      </w:r>
      <w:r w:rsidRPr="004D5A92">
        <w:rPr>
          <w:rStyle w:val="PHEBodytextChar"/>
        </w:rPr>
        <w:instrText xml:space="preserve">  </w:instrText>
      </w:r>
      <w:r w:rsidRPr="004D5A92">
        <w:rPr>
          <w:rStyle w:val="PHEBodytextChar"/>
        </w:rPr>
        <w:fldChar w:fldCharType="end"/>
      </w:r>
      <w:r w:rsidRPr="004D5A92">
        <w:rPr>
          <w:rStyle w:val="PHEBodytextChar"/>
        </w:rPr>
        <w:instrText xml:space="preserve"> </w:instrText>
      </w:r>
      <w:r w:rsidRPr="004D5A92">
        <w:rPr>
          <w:rStyle w:val="PHEBodytextChar"/>
        </w:rPr>
        <w:fldChar w:fldCharType="end"/>
      </w:r>
      <w:r w:rsidR="001F3BCC" w:rsidRPr="004D5A92">
        <w:rPr>
          <w:rStyle w:val="PHEBodytextChar"/>
        </w:rPr>
        <w:fldChar w:fldCharType="begin" w:fldLock="1"/>
      </w:r>
      <w:r w:rsidR="001F3BCC" w:rsidRPr="004D5A92">
        <w:rPr>
          <w:rStyle w:val="PHEBodytextChar"/>
        </w:rPr>
        <w:instrText xml:space="preserve"> FILLIN  "Year of Issue" \d "YYYY &lt;tab+enter&gt;" \o  \* MERGEFORMAT </w:instrText>
      </w:r>
      <w:r w:rsidR="001F3BCC" w:rsidRPr="004D5A92">
        <w:rPr>
          <w:rStyle w:val="PHEBodytextChar"/>
        </w:rPr>
        <w:fldChar w:fldCharType="separate"/>
      </w:r>
      <w:r w:rsidR="007C6879">
        <w:rPr>
          <w:rStyle w:val="PHEBodytextChar"/>
        </w:rPr>
        <w:t>2016</w:t>
      </w:r>
      <w:r w:rsidR="001F3BCC" w:rsidRPr="004D5A92">
        <w:rPr>
          <w:rStyle w:val="PHEBodytextChar"/>
        </w:rPr>
        <w:fldChar w:fldCharType="end"/>
      </w:r>
      <w:r w:rsidRPr="004D5A92">
        <w:rPr>
          <w:rStyle w:val="PHEBodytextChar"/>
        </w:rPr>
        <w:t xml:space="preserve">). </w:t>
      </w:r>
      <w:r w:rsidR="001F3BCC" w:rsidRPr="004D5A92">
        <w:rPr>
          <w:rStyle w:val="PHEBodytextChar"/>
        </w:rPr>
        <w:fldChar w:fldCharType="begin" w:fldLock="1"/>
      </w:r>
      <w:r w:rsidR="001F3BCC" w:rsidRPr="004D5A92">
        <w:rPr>
          <w:rStyle w:val="PHEBodytextChar"/>
        </w:rPr>
        <w:instrText xml:space="preserve"> REF  SMITitleDocument  \* MERGEFORMAT </w:instrText>
      </w:r>
      <w:r w:rsidR="001F3BCC" w:rsidRPr="004D5A92">
        <w:rPr>
          <w:rStyle w:val="PHEBodytextChar"/>
        </w:rPr>
        <w:fldChar w:fldCharType="separate"/>
      </w:r>
      <w:r w:rsidR="00FA3D21" w:rsidRPr="00FA3D21">
        <w:rPr>
          <w:rStyle w:val="PHEBodytextChar"/>
        </w:rPr>
        <w:t>Investigation of pus and exudates</w:t>
      </w:r>
      <w:r w:rsidR="001F3BCC" w:rsidRPr="004D5A92">
        <w:rPr>
          <w:rStyle w:val="PHEBodytextChar"/>
        </w:rPr>
        <w:fldChar w:fldCharType="end"/>
      </w:r>
      <w:r w:rsidRPr="004D5A92">
        <w:rPr>
          <w:rStyle w:val="PHEBodytextChar"/>
        </w:rPr>
        <w:t>.</w:t>
      </w:r>
      <w:proofErr w:type="gramEnd"/>
      <w:r w:rsidRPr="004D5A92">
        <w:rPr>
          <w:rStyle w:val="PHEBodytextChar"/>
        </w:rPr>
        <w:t xml:space="preserve"> </w:t>
      </w:r>
      <w:proofErr w:type="gramStart"/>
      <w:r w:rsidRPr="004D5A92">
        <w:rPr>
          <w:rStyle w:val="PHEBodytextChar"/>
        </w:rPr>
        <w:t>UK Standards for Microbiology Investigations.</w:t>
      </w:r>
      <w:proofErr w:type="gramEnd"/>
      <w:r w:rsidRPr="004D5A92">
        <w:rPr>
          <w:rStyle w:val="PHEBodytextChar"/>
        </w:rPr>
        <w:t xml:space="preserve"> B </w:t>
      </w:r>
      <w:r w:rsidR="001F3BCC" w:rsidRPr="004D5A92">
        <w:rPr>
          <w:rStyle w:val="PHEBodytextChar"/>
        </w:rPr>
        <w:fldChar w:fldCharType="begin" w:fldLock="1"/>
      </w:r>
      <w:r w:rsidR="001F3BCC" w:rsidRPr="004D5A92">
        <w:rPr>
          <w:rStyle w:val="PHEBodytextChar"/>
        </w:rPr>
        <w:instrText xml:space="preserve"> REF  SMINumber  \* MERGEFORMAT </w:instrText>
      </w:r>
      <w:r w:rsidR="001F3BCC" w:rsidRPr="004D5A92">
        <w:rPr>
          <w:rStyle w:val="PHEBodytextChar"/>
        </w:rPr>
        <w:fldChar w:fldCharType="separate"/>
      </w:r>
      <w:proofErr w:type="gramStart"/>
      <w:r w:rsidR="006D1850" w:rsidRPr="004D5A92">
        <w:rPr>
          <w:rStyle w:val="PHEBodytextChar"/>
        </w:rPr>
        <w:t>14</w:t>
      </w:r>
      <w:r w:rsidR="001F3BCC" w:rsidRPr="004D5A92">
        <w:rPr>
          <w:rStyle w:val="PHEBodytextChar"/>
        </w:rPr>
        <w:fldChar w:fldCharType="end"/>
      </w:r>
      <w:r w:rsidRPr="004D5A92">
        <w:rPr>
          <w:rStyle w:val="PHEBodytextChar"/>
        </w:rPr>
        <w:t xml:space="preserve"> Issue</w:t>
      </w:r>
      <w:proofErr w:type="gramEnd"/>
      <w:r w:rsidR="007C6879">
        <w:rPr>
          <w:rStyle w:val="PHEBodytextChar"/>
        </w:rPr>
        <w:t xml:space="preserve"> </w:t>
      </w:r>
      <w:fldSimple w:instr=" REF  NewIssueNumber  \* MERGEFORMAT " w:fldLock="1">
        <w:r w:rsidR="007C6879" w:rsidRPr="007C6879">
          <w:rPr>
            <w:rStyle w:val="PHEBodytextChar"/>
          </w:rPr>
          <w:t>6</w:t>
        </w:r>
      </w:fldSimple>
      <w:r w:rsidR="009A7036">
        <w:rPr>
          <w:rStyle w:val="PHEBodytextChar"/>
        </w:rPr>
        <w:t>.2.</w:t>
      </w:r>
      <w:r w:rsidRPr="004D5A92">
        <w:rPr>
          <w:rStyle w:val="PHEBodytextChar"/>
        </w:rPr>
        <w:t xml:space="preserve"> </w:t>
      </w:r>
      <w:hyperlink r:id="rId24" w:history="1">
        <w:r w:rsidR="00956232" w:rsidRPr="004D5A92">
          <w:rPr>
            <w:rStyle w:val="PHEBodyTextHyperlinkChar"/>
          </w:rPr>
          <w:t>https://www.gov.uk/uk-standards-for-microbiology-investigations-smi-quality-and-consistency-in-clinical-laboratories</w:t>
        </w:r>
      </w:hyperlink>
      <w:r w:rsidR="003565CB" w:rsidRPr="004D5A92">
        <w:rPr>
          <w:rStyle w:val="PHEBodytextChar"/>
        </w:rPr>
        <w:t xml:space="preserve">  </w:t>
      </w:r>
    </w:p>
    <w:p w14:paraId="21654940" w14:textId="77777777" w:rsidR="00494471" w:rsidRDefault="00494471" w:rsidP="00494471">
      <w:pPr>
        <w:pStyle w:val="PHEBodytext"/>
        <w:ind w:right="504"/>
        <w:rPr>
          <w:rStyle w:val="PHEBodytextChar"/>
        </w:rPr>
      </w:pPr>
      <w:bookmarkStart w:id="5" w:name="_GoBack"/>
      <w:bookmarkEnd w:id="5"/>
    </w:p>
    <w:p w14:paraId="45B7DEA3" w14:textId="77777777" w:rsidR="00494471" w:rsidRDefault="00494471" w:rsidP="00494471">
      <w:pPr>
        <w:pStyle w:val="PHEBodytext"/>
        <w:ind w:right="504"/>
        <w:rPr>
          <w:rStyle w:val="PHEBodytextChar"/>
        </w:rPr>
      </w:pPr>
    </w:p>
    <w:p w14:paraId="39E4EA82" w14:textId="77777777" w:rsidR="00494471" w:rsidRDefault="00494471" w:rsidP="00494471">
      <w:pPr>
        <w:pStyle w:val="PHEBodytext"/>
        <w:ind w:right="504"/>
        <w:rPr>
          <w:rStyle w:val="PHEBodytextChar"/>
        </w:rPr>
      </w:pPr>
    </w:p>
    <w:p w14:paraId="1E054828" w14:textId="77777777" w:rsidR="00494471" w:rsidRDefault="00494471" w:rsidP="00494471">
      <w:pPr>
        <w:pStyle w:val="PHEBodytext"/>
        <w:ind w:right="504"/>
        <w:rPr>
          <w:rStyle w:val="PHEBodytextChar"/>
        </w:rPr>
      </w:pPr>
    </w:p>
    <w:p w14:paraId="4BADF295" w14:textId="77777777" w:rsidR="00494471" w:rsidRDefault="00494471" w:rsidP="00494471">
      <w:pPr>
        <w:pStyle w:val="PHEBodytext"/>
        <w:ind w:right="504"/>
        <w:rPr>
          <w:rStyle w:val="PHEBodytextChar"/>
        </w:rPr>
      </w:pPr>
    </w:p>
    <w:p w14:paraId="6B4025FA" w14:textId="77777777" w:rsidR="00494471" w:rsidRDefault="00494471" w:rsidP="00494471">
      <w:pPr>
        <w:pStyle w:val="PHEBodytext"/>
        <w:ind w:right="504"/>
        <w:rPr>
          <w:rStyle w:val="PHEBodytextChar"/>
        </w:rPr>
      </w:pPr>
    </w:p>
    <w:p w14:paraId="16FDDE96" w14:textId="77777777" w:rsidR="00494471" w:rsidRDefault="00494471" w:rsidP="00494471">
      <w:pPr>
        <w:pStyle w:val="PHEBodytext"/>
        <w:ind w:right="504"/>
        <w:rPr>
          <w:rStyle w:val="PHEBodytextChar"/>
        </w:rPr>
      </w:pPr>
    </w:p>
    <w:p w14:paraId="2450D039" w14:textId="77777777" w:rsidR="00494471" w:rsidRDefault="00494471" w:rsidP="00494471">
      <w:pPr>
        <w:pStyle w:val="PHEBodytext"/>
        <w:ind w:right="504"/>
        <w:rPr>
          <w:rStyle w:val="PHEBodytextChar"/>
        </w:rPr>
      </w:pPr>
    </w:p>
    <w:p w14:paraId="4B50E93B" w14:textId="77777777" w:rsidR="00494471" w:rsidRDefault="00494471" w:rsidP="00494471">
      <w:pPr>
        <w:pStyle w:val="PHEBodytext"/>
        <w:ind w:right="504"/>
        <w:rPr>
          <w:rStyle w:val="PHEBodytextChar"/>
        </w:rPr>
      </w:pPr>
    </w:p>
    <w:p w14:paraId="7A10640E" w14:textId="77777777" w:rsidR="00494471" w:rsidRDefault="00494471" w:rsidP="00494471">
      <w:pPr>
        <w:pStyle w:val="PHEBodytext"/>
        <w:ind w:right="504"/>
        <w:rPr>
          <w:rStyle w:val="PHEBodytextChar"/>
        </w:rPr>
      </w:pPr>
    </w:p>
    <w:p w14:paraId="61DB754E" w14:textId="77777777" w:rsidR="00494471" w:rsidRDefault="00494471" w:rsidP="00494471">
      <w:pPr>
        <w:pStyle w:val="PHEBodytext"/>
        <w:ind w:right="504"/>
        <w:rPr>
          <w:rStyle w:val="PHEBodytextChar"/>
        </w:rPr>
      </w:pPr>
    </w:p>
    <w:p w14:paraId="3B3013B8" w14:textId="77777777" w:rsidR="00494471" w:rsidRDefault="00494471" w:rsidP="00494471">
      <w:pPr>
        <w:pStyle w:val="PHEBodytext"/>
        <w:ind w:right="504"/>
        <w:rPr>
          <w:rStyle w:val="PHEBodytextChar"/>
        </w:rPr>
      </w:pPr>
    </w:p>
    <w:p w14:paraId="3E714047" w14:textId="77777777" w:rsidR="00494471" w:rsidRDefault="00494471" w:rsidP="00494471">
      <w:pPr>
        <w:pStyle w:val="PHEBodytext"/>
        <w:ind w:right="504"/>
        <w:rPr>
          <w:rStyle w:val="PHEBodytextChar"/>
        </w:rPr>
      </w:pPr>
    </w:p>
    <w:p w14:paraId="19BBB3BE" w14:textId="77777777" w:rsidR="00494471" w:rsidRDefault="00494471" w:rsidP="00494471">
      <w:pPr>
        <w:pStyle w:val="PHEBodytext"/>
        <w:ind w:right="504"/>
        <w:rPr>
          <w:rStyle w:val="PHEBodytextChar"/>
        </w:rPr>
      </w:pPr>
    </w:p>
    <w:p w14:paraId="50EB5298" w14:textId="77777777" w:rsidR="00494471" w:rsidRDefault="00494471" w:rsidP="00494471">
      <w:pPr>
        <w:pStyle w:val="PHEBodytext"/>
        <w:ind w:right="504"/>
        <w:rPr>
          <w:rStyle w:val="PHEBodytextChar"/>
        </w:rPr>
      </w:pPr>
    </w:p>
    <w:p w14:paraId="6ECC7180" w14:textId="77777777" w:rsidR="00494471" w:rsidRDefault="00494471" w:rsidP="00494471">
      <w:pPr>
        <w:pStyle w:val="PHEBodytext"/>
        <w:ind w:right="504"/>
        <w:rPr>
          <w:rStyle w:val="PHEBodytextChar"/>
        </w:rPr>
      </w:pPr>
    </w:p>
    <w:p w14:paraId="342B2500" w14:textId="77777777" w:rsidR="00494471" w:rsidRDefault="00494471" w:rsidP="00494471">
      <w:pPr>
        <w:pStyle w:val="PHEBodytext"/>
        <w:ind w:right="504"/>
        <w:rPr>
          <w:rStyle w:val="PHEBodytextChar"/>
        </w:rPr>
      </w:pPr>
    </w:p>
    <w:p w14:paraId="7637413F" w14:textId="77777777" w:rsidR="00494471" w:rsidRDefault="00494471" w:rsidP="00494471">
      <w:pPr>
        <w:pStyle w:val="PHEBodytext"/>
        <w:ind w:right="504"/>
        <w:rPr>
          <w:rStyle w:val="PHEBodytextChar"/>
        </w:rPr>
      </w:pPr>
    </w:p>
    <w:p w14:paraId="40CEFC55" w14:textId="77777777" w:rsidR="00494471" w:rsidRDefault="00494471" w:rsidP="00494471">
      <w:pPr>
        <w:pStyle w:val="PHEBodytext"/>
        <w:ind w:right="504"/>
        <w:rPr>
          <w:rStyle w:val="PHEBodytextChar"/>
        </w:rPr>
      </w:pPr>
    </w:p>
    <w:p w14:paraId="5FB318AD" w14:textId="77777777" w:rsidR="00494471" w:rsidRDefault="00494471" w:rsidP="00494471">
      <w:pPr>
        <w:pStyle w:val="PHEBodytext"/>
        <w:ind w:right="504"/>
        <w:rPr>
          <w:rStyle w:val="PHEBodytextChar"/>
        </w:rPr>
      </w:pPr>
    </w:p>
    <w:p w14:paraId="74C68FD8" w14:textId="77777777" w:rsidR="00494471" w:rsidRDefault="00494471" w:rsidP="00494471">
      <w:pPr>
        <w:pStyle w:val="PHEBodytext"/>
        <w:ind w:right="504"/>
        <w:rPr>
          <w:rStyle w:val="PHEBodytextChar"/>
        </w:rPr>
      </w:pPr>
    </w:p>
    <w:p w14:paraId="008939FF" w14:textId="77777777" w:rsidR="00494471" w:rsidRDefault="00494471" w:rsidP="00494471">
      <w:pPr>
        <w:pStyle w:val="PHEBodytext"/>
        <w:ind w:right="504"/>
        <w:rPr>
          <w:rStyle w:val="PHEBodytextChar"/>
        </w:rPr>
      </w:pPr>
    </w:p>
    <w:p w14:paraId="2B82AE1A" w14:textId="77777777" w:rsidR="00494471" w:rsidRDefault="00494471" w:rsidP="00494471">
      <w:pPr>
        <w:pStyle w:val="PHEBodytext"/>
        <w:ind w:right="504"/>
        <w:rPr>
          <w:rStyle w:val="PHEBodytextChar"/>
        </w:rPr>
      </w:pPr>
    </w:p>
    <w:p w14:paraId="4F5DD358" w14:textId="77777777" w:rsidR="00494471" w:rsidRDefault="00494471" w:rsidP="00494471">
      <w:pPr>
        <w:pStyle w:val="PHEBodytext"/>
        <w:ind w:right="504"/>
        <w:rPr>
          <w:rStyle w:val="PHEBodytextChar"/>
        </w:rPr>
      </w:pPr>
    </w:p>
    <w:p w14:paraId="5D81A947" w14:textId="77777777" w:rsidR="00494471" w:rsidRDefault="00494471" w:rsidP="00494471">
      <w:pPr>
        <w:pStyle w:val="PHEBodytext"/>
        <w:ind w:right="504"/>
        <w:rPr>
          <w:rStyle w:val="PHEBodytextChar"/>
        </w:rPr>
      </w:pPr>
    </w:p>
    <w:p w14:paraId="5247E3E8" w14:textId="77777777" w:rsidR="00494471" w:rsidRDefault="00494471" w:rsidP="00494471">
      <w:pPr>
        <w:pStyle w:val="PHEBodytext"/>
        <w:ind w:right="504"/>
        <w:rPr>
          <w:rStyle w:val="PHEBodytextChar"/>
        </w:rPr>
      </w:pPr>
    </w:p>
    <w:p w14:paraId="2AFF1054" w14:textId="77777777" w:rsidR="00494471" w:rsidRDefault="00494471" w:rsidP="00494471">
      <w:pPr>
        <w:pStyle w:val="PHEBodytext"/>
        <w:ind w:right="504"/>
        <w:rPr>
          <w:rStyle w:val="PHEBodytextChar"/>
        </w:rPr>
      </w:pPr>
    </w:p>
    <w:p w14:paraId="16222037" w14:textId="77777777" w:rsidR="00494471" w:rsidRDefault="00494471" w:rsidP="00494471">
      <w:pPr>
        <w:pStyle w:val="PHEBodytext"/>
        <w:ind w:right="504"/>
        <w:rPr>
          <w:rStyle w:val="PHEBodytextChar"/>
        </w:rPr>
      </w:pPr>
    </w:p>
    <w:p w14:paraId="363A8C36" w14:textId="77777777" w:rsidR="00494471" w:rsidRDefault="00494471" w:rsidP="00494471">
      <w:pPr>
        <w:pStyle w:val="PHEBodytext"/>
        <w:ind w:right="504"/>
        <w:rPr>
          <w:rStyle w:val="PHEBodytextChar"/>
        </w:rPr>
      </w:pPr>
    </w:p>
    <w:p w14:paraId="7F21D03A" w14:textId="77777777" w:rsidR="00494471" w:rsidRDefault="00494471" w:rsidP="00494471">
      <w:pPr>
        <w:pStyle w:val="PHEBodytext"/>
        <w:ind w:right="504"/>
        <w:rPr>
          <w:rStyle w:val="PHEBodytextChar"/>
        </w:rPr>
      </w:pPr>
    </w:p>
    <w:p w14:paraId="4F3E2E64" w14:textId="77777777" w:rsidR="00494471" w:rsidRPr="004D5A92" w:rsidRDefault="00494471" w:rsidP="00494471">
      <w:pPr>
        <w:pStyle w:val="PHEBodytext"/>
        <w:ind w:right="504"/>
        <w:rPr>
          <w:rStyle w:val="PHEBodytextChar"/>
        </w:rPr>
      </w:pPr>
    </w:p>
    <w:p w14:paraId="7E8C5F48" w14:textId="2C400BCB" w:rsidR="006D7F6F" w:rsidRPr="004D5A92" w:rsidRDefault="003E3649" w:rsidP="002C6696">
      <w:pPr>
        <w:pStyle w:val="PHEreportHeading1"/>
        <w:ind w:right="504"/>
        <w:rPr>
          <w:i/>
        </w:rPr>
      </w:pPr>
      <w:bookmarkStart w:id="6" w:name="_Toc454964906"/>
      <w:r w:rsidRPr="004D5A92">
        <w:lastRenderedPageBreak/>
        <w:t xml:space="preserve">Scope of </w:t>
      </w:r>
      <w:r w:rsidR="00CC42B8">
        <w:t>d</w:t>
      </w:r>
      <w:r w:rsidRPr="004D5A92">
        <w:t>ocument</w:t>
      </w:r>
      <w:bookmarkEnd w:id="6"/>
      <w:r w:rsidRPr="004D5A92">
        <w:t xml:space="preserve"> </w:t>
      </w:r>
    </w:p>
    <w:p w14:paraId="7E8C5F49" w14:textId="3883587F" w:rsidR="003138CD" w:rsidRPr="004D5A92" w:rsidRDefault="002322F3" w:rsidP="002C6696">
      <w:pPr>
        <w:pStyle w:val="PHEreportHeading3"/>
        <w:ind w:right="504"/>
      </w:pPr>
      <w:r w:rsidRPr="004D5A92">
        <w:t xml:space="preserve">Type of </w:t>
      </w:r>
      <w:r w:rsidR="00CC42B8">
        <w:t>s</w:t>
      </w:r>
      <w:r w:rsidRPr="004D5A92">
        <w:t>pecimen</w:t>
      </w:r>
    </w:p>
    <w:p w14:paraId="7E8C5F4A" w14:textId="6F8DC655" w:rsidR="00451572" w:rsidRPr="004D5A92" w:rsidRDefault="0076643E" w:rsidP="002C6696">
      <w:pPr>
        <w:pStyle w:val="PHEBodytext"/>
        <w:ind w:right="504"/>
      </w:pPr>
      <w:r>
        <w:t>P</w:t>
      </w:r>
      <w:r w:rsidR="00E85104" w:rsidRPr="004D5A92">
        <w:t>us</w:t>
      </w:r>
      <w:r>
        <w:t xml:space="preserve">, </w:t>
      </w:r>
      <w:r w:rsidR="0014147B" w:rsidRPr="004D5A92">
        <w:t>exudate</w:t>
      </w:r>
      <w:r>
        <w:t xml:space="preserve"> </w:t>
      </w:r>
    </w:p>
    <w:p w14:paraId="5BE2F20E" w14:textId="77777777" w:rsidR="0014147B" w:rsidRPr="004D5A92" w:rsidRDefault="00F8776A" w:rsidP="002C6696">
      <w:pPr>
        <w:pStyle w:val="PHEBodytext"/>
        <w:ind w:right="504"/>
      </w:pPr>
      <w:r w:rsidRPr="004D5A92">
        <w:t xml:space="preserve">This SMI describes the processing and </w:t>
      </w:r>
      <w:r w:rsidR="0018206A" w:rsidRPr="004D5A92">
        <w:t>microbiological investigation</w:t>
      </w:r>
      <w:r w:rsidRPr="004D5A92">
        <w:t xml:space="preserve"> of</w:t>
      </w:r>
      <w:r w:rsidR="00A36C00" w:rsidRPr="004D5A92">
        <w:t xml:space="preserve"> pus</w:t>
      </w:r>
      <w:r w:rsidR="0014147B" w:rsidRPr="004D5A92">
        <w:t xml:space="preserve"> and exudate </w:t>
      </w:r>
      <w:r w:rsidRPr="004D5A92">
        <w:t xml:space="preserve">specimens from </w:t>
      </w:r>
      <w:r w:rsidR="00B4661A" w:rsidRPr="004D5A92">
        <w:t>abscesses and infections which are deep seated or associated with</w:t>
      </w:r>
      <w:r w:rsidR="00DC543A" w:rsidRPr="004D5A92">
        <w:t xml:space="preserve"> </w:t>
      </w:r>
      <w:r w:rsidR="00B4661A" w:rsidRPr="004D5A92">
        <w:t xml:space="preserve">specific </w:t>
      </w:r>
      <w:r w:rsidR="00DC543A" w:rsidRPr="004D5A92">
        <w:t>organ</w:t>
      </w:r>
      <w:r w:rsidR="00B4661A" w:rsidRPr="004D5A92">
        <w:t>s</w:t>
      </w:r>
      <w:r w:rsidR="00A36C00" w:rsidRPr="004D5A92">
        <w:t xml:space="preserve"> (including the skin)</w:t>
      </w:r>
      <w:r w:rsidR="003D5C64" w:rsidRPr="004D5A92">
        <w:t>.</w:t>
      </w:r>
      <w:r w:rsidR="00D21A78" w:rsidRPr="004D5A92">
        <w:t xml:space="preserve"> </w:t>
      </w:r>
    </w:p>
    <w:p w14:paraId="7E8C5F4C" w14:textId="121448C3" w:rsidR="003D5C64" w:rsidRPr="004D5A92" w:rsidRDefault="00D21A78" w:rsidP="002C6696">
      <w:pPr>
        <w:pStyle w:val="PHEBodytext"/>
        <w:ind w:right="504"/>
      </w:pPr>
      <w:r w:rsidRPr="004D5A92">
        <w:t xml:space="preserve">Investigations of these specimens for parasitic infections are in </w:t>
      </w:r>
      <w:hyperlink r:id="rId25" w:anchor="bacteriology" w:history="1">
        <w:r w:rsidR="00381B18">
          <w:rPr>
            <w:rStyle w:val="Hyperlink"/>
            <w:sz w:val="24"/>
          </w:rPr>
          <w:t>B</w:t>
        </w:r>
        <w:r w:rsidR="00CC42B8">
          <w:rPr>
            <w:rStyle w:val="Hyperlink"/>
            <w:sz w:val="24"/>
          </w:rPr>
          <w:t xml:space="preserve"> </w:t>
        </w:r>
        <w:r w:rsidR="00381B18">
          <w:rPr>
            <w:rStyle w:val="Hyperlink"/>
            <w:sz w:val="24"/>
          </w:rPr>
          <w:t>31 - Investigations of specimens other than blood for p</w:t>
        </w:r>
        <w:r w:rsidRPr="004D5A92">
          <w:rPr>
            <w:rStyle w:val="Hyperlink"/>
            <w:sz w:val="24"/>
          </w:rPr>
          <w:t>arasites</w:t>
        </w:r>
      </w:hyperlink>
      <w:r w:rsidRPr="004D5A92">
        <w:t xml:space="preserve">, whereas investigations for mycobacterial cultures are in </w:t>
      </w:r>
      <w:hyperlink r:id="rId26" w:anchor="bacteriology" w:history="1">
        <w:r w:rsidRPr="004D5A92">
          <w:rPr>
            <w:rStyle w:val="Hyperlink"/>
            <w:sz w:val="24"/>
          </w:rPr>
          <w:t>B</w:t>
        </w:r>
        <w:r w:rsidR="00CC42B8">
          <w:rPr>
            <w:rStyle w:val="Hyperlink"/>
            <w:sz w:val="24"/>
          </w:rPr>
          <w:t xml:space="preserve"> </w:t>
        </w:r>
        <w:r w:rsidRPr="004D5A92">
          <w:rPr>
            <w:rStyle w:val="Hyperlink"/>
            <w:sz w:val="24"/>
          </w:rPr>
          <w:t xml:space="preserve">40 – Investigations of specimens for </w:t>
        </w:r>
        <w:r w:rsidRPr="004D5A92">
          <w:rPr>
            <w:rStyle w:val="Hyperlink"/>
            <w:i/>
            <w:sz w:val="24"/>
          </w:rPr>
          <w:t>Mycobacterium</w:t>
        </w:r>
        <w:r w:rsidRPr="004D5A92">
          <w:rPr>
            <w:rStyle w:val="Hyperlink"/>
            <w:sz w:val="24"/>
          </w:rPr>
          <w:t xml:space="preserve"> species</w:t>
        </w:r>
      </w:hyperlink>
      <w:r w:rsidRPr="004D5A92">
        <w:t>.</w:t>
      </w:r>
    </w:p>
    <w:p w14:paraId="3BC2D8C6" w14:textId="6AE3F9A5" w:rsidR="00812D38" w:rsidRPr="004D5A92" w:rsidRDefault="00812D38" w:rsidP="002C6696">
      <w:pPr>
        <w:pStyle w:val="PHEBodytext"/>
        <w:ind w:right="504"/>
        <w:rPr>
          <w:rFonts w:cs="Arial"/>
        </w:rPr>
      </w:pPr>
      <w:r w:rsidRPr="004D5A92">
        <w:t xml:space="preserve">For information regarding genital tract abscesses and infections refer to </w:t>
      </w:r>
      <w:hyperlink r:id="rId27" w:anchor="bacteriology" w:history="1">
        <w:r w:rsidRPr="004D5A92">
          <w:rPr>
            <w:rStyle w:val="Hyperlink"/>
            <w:sz w:val="24"/>
          </w:rPr>
          <w:t>B</w:t>
        </w:r>
        <w:r w:rsidR="00CC42B8">
          <w:rPr>
            <w:rStyle w:val="Hyperlink"/>
            <w:sz w:val="24"/>
          </w:rPr>
          <w:t xml:space="preserve"> </w:t>
        </w:r>
        <w:r w:rsidRPr="004D5A92">
          <w:rPr>
            <w:rStyle w:val="Hyperlink"/>
            <w:sz w:val="24"/>
          </w:rPr>
          <w:t>28 – Investigation of genital tract and associated specimens</w:t>
        </w:r>
      </w:hyperlink>
      <w:r w:rsidRPr="004D5A92">
        <w:t xml:space="preserve">. </w:t>
      </w:r>
    </w:p>
    <w:p w14:paraId="0754264F" w14:textId="2F382A92" w:rsidR="00D21A78" w:rsidRPr="004D5A92" w:rsidRDefault="002617C6" w:rsidP="002C6696">
      <w:pPr>
        <w:pStyle w:val="PHEBodytext"/>
        <w:ind w:right="504"/>
        <w:rPr>
          <w:spacing w:val="-2"/>
        </w:rPr>
      </w:pPr>
      <w:r w:rsidRPr="004D5A92">
        <w:rPr>
          <w:rFonts w:cs="Arial"/>
        </w:rPr>
        <w:t xml:space="preserve">For </w:t>
      </w:r>
      <w:r w:rsidR="00C95A48">
        <w:rPr>
          <w:rFonts w:cs="Arial"/>
        </w:rPr>
        <w:t xml:space="preserve">information on skin and soft tissue infections and </w:t>
      </w:r>
      <w:r w:rsidR="00381B18">
        <w:rPr>
          <w:rFonts w:cs="Arial"/>
        </w:rPr>
        <w:t xml:space="preserve">regarding </w:t>
      </w:r>
      <w:r w:rsidRPr="004D5A92">
        <w:rPr>
          <w:rFonts w:cs="Arial"/>
        </w:rPr>
        <w:t>t</w:t>
      </w:r>
      <w:r w:rsidR="0018206A" w:rsidRPr="004D5A92">
        <w:rPr>
          <w:rFonts w:cs="Arial"/>
        </w:rPr>
        <w:t>esting of swabs of pus r</w:t>
      </w:r>
      <w:r w:rsidR="0018206A" w:rsidRPr="004D5A92">
        <w:rPr>
          <w:spacing w:val="-2"/>
        </w:rPr>
        <w:t xml:space="preserve">efer to </w:t>
      </w:r>
      <w:hyperlink r:id="rId28" w:anchor="bacteriology" w:history="1">
        <w:r w:rsidR="00381B18" w:rsidRPr="00381B18">
          <w:rPr>
            <w:rStyle w:val="Hyperlink"/>
            <w:spacing w:val="-2"/>
            <w:sz w:val="24"/>
          </w:rPr>
          <w:t>B</w:t>
        </w:r>
        <w:r w:rsidR="00CC42B8">
          <w:rPr>
            <w:rStyle w:val="Hyperlink"/>
            <w:spacing w:val="-2"/>
            <w:sz w:val="24"/>
          </w:rPr>
          <w:t xml:space="preserve"> </w:t>
        </w:r>
        <w:r w:rsidR="00381B18" w:rsidRPr="00381B18">
          <w:rPr>
            <w:rStyle w:val="Hyperlink"/>
            <w:spacing w:val="-2"/>
            <w:sz w:val="24"/>
          </w:rPr>
          <w:t xml:space="preserve">11 - </w:t>
        </w:r>
        <w:r w:rsidR="00381B18" w:rsidRPr="00381B18">
          <w:rPr>
            <w:rStyle w:val="Hyperlink"/>
            <w:sz w:val="24"/>
          </w:rPr>
          <w:t>Investigation of swabs from skin and superficial soft tissue infections</w:t>
        </w:r>
      </w:hyperlink>
      <w:r w:rsidR="0018206A" w:rsidRPr="00381B18">
        <w:rPr>
          <w:rStyle w:val="Hyperlink"/>
          <w:color w:val="auto"/>
          <w:sz w:val="24"/>
          <w:u w:val="none"/>
        </w:rPr>
        <w:t>.</w:t>
      </w:r>
    </w:p>
    <w:p w14:paraId="7E8C5F4E" w14:textId="77777777" w:rsidR="00D6153B" w:rsidRPr="004D5A92" w:rsidRDefault="00D6153B" w:rsidP="002C6696">
      <w:pPr>
        <w:pStyle w:val="PHEBodytext"/>
        <w:ind w:right="504"/>
        <w:rPr>
          <w:rFonts w:cs="Arial"/>
        </w:rPr>
      </w:pPr>
      <w:r w:rsidRPr="004D5A92">
        <w:rPr>
          <w:rFonts w:cs="Arial"/>
        </w:rPr>
        <w:t>This SMI should be used in conjunction with other SMIs.</w:t>
      </w:r>
    </w:p>
    <w:p w14:paraId="16E96E0C" w14:textId="7CFC26FF" w:rsidR="00BE4AF3" w:rsidRPr="004D5A92" w:rsidRDefault="00BE4AF3" w:rsidP="00D3493C">
      <w:pPr>
        <w:pStyle w:val="PHEreportHeading1"/>
        <w:ind w:right="504"/>
      </w:pPr>
      <w:bookmarkStart w:id="7" w:name="_Toc454964907"/>
      <w:r w:rsidRPr="004D5A92">
        <w:t xml:space="preserve">Key </w:t>
      </w:r>
      <w:r w:rsidR="00CC42B8">
        <w:t>r</w:t>
      </w:r>
      <w:r w:rsidRPr="004D5A92">
        <w:t>ecommendations</w:t>
      </w:r>
      <w:bookmarkEnd w:id="7"/>
    </w:p>
    <w:p w14:paraId="2A08284F" w14:textId="1EC2A73E" w:rsidR="0014147B" w:rsidRPr="004D5A92" w:rsidRDefault="008B1407" w:rsidP="00D3493C">
      <w:pPr>
        <w:pStyle w:val="PHEBodytext"/>
        <w:ind w:right="504"/>
      </w:pPr>
      <w:r w:rsidRPr="004D5A92">
        <w:t>Samples should be t</w:t>
      </w:r>
      <w:r w:rsidR="0014147B" w:rsidRPr="004D5A92">
        <w:t>ransport</w:t>
      </w:r>
      <w:r w:rsidR="00D73E1F">
        <w:t>ed</w:t>
      </w:r>
      <w:r w:rsidR="0014147B" w:rsidRPr="004D5A92">
        <w:t xml:space="preserve"> </w:t>
      </w:r>
      <w:r w:rsidRPr="004D5A92">
        <w:t xml:space="preserve">to the laboratory </w:t>
      </w:r>
      <w:r w:rsidR="0014147B" w:rsidRPr="004D5A92">
        <w:t xml:space="preserve">and </w:t>
      </w:r>
      <w:r w:rsidRPr="004D5A92">
        <w:t xml:space="preserve">processed </w:t>
      </w:r>
      <w:r w:rsidR="0014147B" w:rsidRPr="004D5A92">
        <w:t>rapidly.</w:t>
      </w:r>
    </w:p>
    <w:p w14:paraId="7253E191" w14:textId="2B14D437" w:rsidR="008B1407" w:rsidRPr="004D5A92" w:rsidRDefault="00D73E1F" w:rsidP="00D3493C">
      <w:pPr>
        <w:pStyle w:val="PHEBodytext"/>
        <w:ind w:right="504"/>
      </w:pPr>
      <w:r>
        <w:t>Gram stain</w:t>
      </w:r>
      <w:r w:rsidR="0014147B" w:rsidRPr="004D5A92">
        <w:t xml:space="preserve"> </w:t>
      </w:r>
      <w:r w:rsidR="008B1407" w:rsidRPr="004D5A92">
        <w:t>should be undertaken on all samples.</w:t>
      </w:r>
      <w:r w:rsidR="0014147B" w:rsidRPr="004D5A92">
        <w:t xml:space="preserve"> </w:t>
      </w:r>
    </w:p>
    <w:p w14:paraId="413E8C9D" w14:textId="591E19CC" w:rsidR="008B1407" w:rsidRPr="004D5A92" w:rsidRDefault="0014147B" w:rsidP="00D3493C">
      <w:pPr>
        <w:pStyle w:val="PHEBodytext"/>
        <w:ind w:right="504"/>
      </w:pPr>
      <w:r w:rsidRPr="004D5A92">
        <w:t xml:space="preserve">Gram </w:t>
      </w:r>
      <w:r w:rsidR="00D73E1F">
        <w:t xml:space="preserve">stain </w:t>
      </w:r>
      <w:r w:rsidRPr="004D5A92">
        <w:t xml:space="preserve">results should be taken into consideration </w:t>
      </w:r>
      <w:r w:rsidR="008B1407" w:rsidRPr="004D5A92">
        <w:t>when choosin</w:t>
      </w:r>
      <w:r w:rsidR="007C7DDF" w:rsidRPr="004D5A92">
        <w:t>g which investigations to carry out</w:t>
      </w:r>
      <w:r w:rsidR="008B1407" w:rsidRPr="004D5A92">
        <w:t>.</w:t>
      </w:r>
    </w:p>
    <w:p w14:paraId="5EABE090" w14:textId="46DE8BC2" w:rsidR="008B1407" w:rsidRPr="004D5A92" w:rsidRDefault="008B1407" w:rsidP="00D3493C">
      <w:pPr>
        <w:pStyle w:val="PHEBodytext"/>
        <w:ind w:right="504"/>
      </w:pPr>
      <w:r w:rsidRPr="004D5A92">
        <w:t>Significant microscopy, culture and sensitivity results should be issued as soon as they become available.</w:t>
      </w:r>
    </w:p>
    <w:p w14:paraId="52EC864C" w14:textId="77777777" w:rsidR="000C1261" w:rsidRPr="004D5A92" w:rsidRDefault="000C1261" w:rsidP="00D3493C">
      <w:pPr>
        <w:pStyle w:val="PHEBodytext"/>
        <w:ind w:right="504"/>
      </w:pPr>
      <w:r w:rsidRPr="004D5A92">
        <w:t>A mechanism for urgent reporting should be in place to communicate key, significant results.</w:t>
      </w:r>
    </w:p>
    <w:p w14:paraId="7E8C5F4F" w14:textId="77777777" w:rsidR="0090734C" w:rsidRPr="004D5A92" w:rsidRDefault="0090734C" w:rsidP="002C6696">
      <w:pPr>
        <w:pStyle w:val="PHEreportHeading1"/>
        <w:ind w:right="504"/>
      </w:pPr>
      <w:bookmarkStart w:id="8" w:name="_Toc454964908"/>
      <w:r w:rsidRPr="004D5A92">
        <w:t>Introduction</w:t>
      </w:r>
      <w:bookmarkEnd w:id="8"/>
    </w:p>
    <w:p w14:paraId="7E8C5F50" w14:textId="31A44705" w:rsidR="00FD2CE7" w:rsidRPr="004D5A92" w:rsidRDefault="00FD2CE7" w:rsidP="002C6696">
      <w:pPr>
        <w:pStyle w:val="PHEBodytext"/>
        <w:ind w:right="504"/>
      </w:pPr>
      <w:r w:rsidRPr="004D5A92">
        <w:t xml:space="preserve">Abscesses are accumulations of pus in tissue and any organism isolated from them may be of significance. They occur in many parts of the body as superficial infections or as deep-seated infections associated with any internal organ. Many abscesses are caused by </w:t>
      </w:r>
      <w:r w:rsidRPr="004D5A92">
        <w:rPr>
          <w:i/>
        </w:rPr>
        <w:t>Staphylococcus aureus</w:t>
      </w:r>
      <w:r w:rsidRPr="004D5A92">
        <w:t xml:space="preserve"> alone, but others are mixed infections. Anaerobes are predominant isolates in intra-abdominal abscesses and abscesses in the oral and anal areas. Members of the "</w:t>
      </w:r>
      <w:r w:rsidRPr="004D5A92">
        <w:rPr>
          <w:i/>
        </w:rPr>
        <w:t>Streptococcus anginosus</w:t>
      </w:r>
      <w:r w:rsidRPr="004D5A92">
        <w:t>" group and Enterobacteriaceae are also frequently present in lesions at these sites.</w:t>
      </w:r>
    </w:p>
    <w:p w14:paraId="7E8C5F51" w14:textId="0508F883" w:rsidR="009C325E" w:rsidRPr="004D5A92" w:rsidRDefault="00FD2CE7" w:rsidP="002C6696">
      <w:pPr>
        <w:ind w:left="0" w:right="504" w:firstLine="0"/>
      </w:pPr>
      <w:r w:rsidRPr="004D5A92">
        <w:t xml:space="preserve">Bartholin gland abscesses and </w:t>
      </w:r>
      <w:proofErr w:type="spellStart"/>
      <w:r w:rsidRPr="004D5A92">
        <w:t>tubo</w:t>
      </w:r>
      <w:proofErr w:type="spellEnd"/>
      <w:r w:rsidRPr="004D5A92">
        <w:t xml:space="preserve">-ovarian abscesses are considered in </w:t>
      </w:r>
      <w:hyperlink r:id="rId29" w:anchor="bacteriology" w:history="1">
        <w:r w:rsidRPr="004D5A92">
          <w:rPr>
            <w:rStyle w:val="PHEBodyTextHyperlinkChar"/>
          </w:rPr>
          <w:t xml:space="preserve">B 28 – Investigation of </w:t>
        </w:r>
        <w:r w:rsidR="006162A2">
          <w:rPr>
            <w:rStyle w:val="PHEBodyTextHyperlinkChar"/>
          </w:rPr>
          <w:t>g</w:t>
        </w:r>
        <w:r w:rsidRPr="004D5A92">
          <w:rPr>
            <w:rStyle w:val="PHEBodyTextHyperlinkChar"/>
          </w:rPr>
          <w:t xml:space="preserve">enital </w:t>
        </w:r>
        <w:r w:rsidR="006162A2">
          <w:rPr>
            <w:rStyle w:val="PHEBodyTextHyperlinkChar"/>
          </w:rPr>
          <w:t>t</w:t>
        </w:r>
        <w:r w:rsidRPr="004D5A92">
          <w:rPr>
            <w:rStyle w:val="PHEBodyTextHyperlinkChar"/>
          </w:rPr>
          <w:t xml:space="preserve">ract and </w:t>
        </w:r>
        <w:r w:rsidR="006162A2">
          <w:rPr>
            <w:rStyle w:val="PHEBodyTextHyperlinkChar"/>
          </w:rPr>
          <w:t>a</w:t>
        </w:r>
        <w:r w:rsidRPr="004D5A92">
          <w:rPr>
            <w:rStyle w:val="PHEBodyTextHyperlinkChar"/>
          </w:rPr>
          <w:t xml:space="preserve">ssociated </w:t>
        </w:r>
        <w:r w:rsidR="006162A2">
          <w:rPr>
            <w:rStyle w:val="PHEBodyTextHyperlinkChar"/>
          </w:rPr>
          <w:t>s</w:t>
        </w:r>
        <w:r w:rsidRPr="004D5A92">
          <w:rPr>
            <w:rStyle w:val="PHEBodyTextHyperlinkChar"/>
          </w:rPr>
          <w:t>pecimens</w:t>
        </w:r>
      </w:hyperlink>
      <w:r w:rsidRPr="004D5A92">
        <w:t xml:space="preserve">. Processing of specimens for </w:t>
      </w:r>
      <w:r w:rsidRPr="004D5A92">
        <w:rPr>
          <w:i/>
        </w:rPr>
        <w:t>Mycobacterium</w:t>
      </w:r>
      <w:r w:rsidRPr="004D5A92">
        <w:t xml:space="preserve"> species, for example</w:t>
      </w:r>
      <w:r w:rsidR="00D73E1F" w:rsidRPr="00D73E1F">
        <w:t xml:space="preserve"> </w:t>
      </w:r>
      <w:r w:rsidR="00D73E1F" w:rsidRPr="004D5A92">
        <w:t>from</w:t>
      </w:r>
      <w:r w:rsidRPr="004D5A92">
        <w:t xml:space="preserve"> subcutaneous cold abscesses</w:t>
      </w:r>
      <w:r w:rsidR="00D73E1F">
        <w:t>,</w:t>
      </w:r>
      <w:r w:rsidRPr="004D5A92">
        <w:t xml:space="preserve"> is described in </w:t>
      </w:r>
      <w:hyperlink r:id="rId30" w:anchor="bacteriology" w:history="1">
        <w:r w:rsidRPr="004D5A92">
          <w:rPr>
            <w:rStyle w:val="PHEBodyTextHyperlinkChar"/>
          </w:rPr>
          <w:t xml:space="preserve">B 40 – Investigation of </w:t>
        </w:r>
        <w:r w:rsidR="006162A2">
          <w:rPr>
            <w:rStyle w:val="PHEBodyTextHyperlinkChar"/>
          </w:rPr>
          <w:t>s</w:t>
        </w:r>
        <w:r w:rsidRPr="004D5A92">
          <w:rPr>
            <w:rStyle w:val="PHEBodyTextHyperlinkChar"/>
          </w:rPr>
          <w:t xml:space="preserve">pecimens for </w:t>
        </w:r>
        <w:r w:rsidRPr="004D5A92">
          <w:rPr>
            <w:rStyle w:val="PHEBodyTextHyperlinkChar"/>
            <w:i/>
          </w:rPr>
          <w:t>Mycobacterium</w:t>
        </w:r>
        <w:r w:rsidRPr="004D5A92">
          <w:rPr>
            <w:rStyle w:val="PHEBodyTextHyperlinkChar"/>
          </w:rPr>
          <w:t xml:space="preserve"> species</w:t>
        </w:r>
      </w:hyperlink>
      <w:r w:rsidRPr="004D5A92">
        <w:t>.</w:t>
      </w:r>
    </w:p>
    <w:p w14:paraId="7E8C5F52" w14:textId="7E1168FF" w:rsidR="00FD2CE7" w:rsidRPr="004D5A92" w:rsidRDefault="00FD2CE7" w:rsidP="002C6696">
      <w:pPr>
        <w:pStyle w:val="PHEreportHeading2BlueHighlight"/>
        <w:ind w:right="504"/>
      </w:pPr>
      <w:bookmarkStart w:id="9" w:name="_Toc536263468"/>
      <w:bookmarkStart w:id="10" w:name="_Toc536263616"/>
      <w:bookmarkStart w:id="11" w:name="_Toc765606"/>
      <w:bookmarkStart w:id="12" w:name="_Toc14601506"/>
      <w:bookmarkStart w:id="13" w:name="_Toc14601703"/>
      <w:bookmarkStart w:id="14" w:name="_Toc191118375"/>
      <w:bookmarkStart w:id="15" w:name="_Toc191118509"/>
      <w:bookmarkStart w:id="16" w:name="_Toc191118584"/>
      <w:bookmarkStart w:id="17" w:name="_Toc191118701"/>
      <w:bookmarkStart w:id="18" w:name="_Toc192043077"/>
      <w:bookmarkStart w:id="19" w:name="_Toc194467980"/>
      <w:bookmarkStart w:id="20" w:name="_Toc201460864"/>
      <w:bookmarkStart w:id="21" w:name="_Toc207520450"/>
      <w:bookmarkStart w:id="22" w:name="_Toc214167970"/>
      <w:bookmarkStart w:id="23" w:name="_Toc214168067"/>
      <w:bookmarkStart w:id="24" w:name="_Toc215299829"/>
      <w:bookmarkStart w:id="25" w:name="_Toc219091577"/>
      <w:r w:rsidRPr="004D5A92">
        <w:t xml:space="preserve">Brain </w:t>
      </w:r>
      <w:r w:rsidR="006162A2">
        <w:t>a</w:t>
      </w:r>
      <w:r w:rsidRPr="004D5A92">
        <w:t>bscess</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80248A">
        <w:fldChar w:fldCharType="begin" w:fldLock="1">
          <w:fldData xml:space="preserve">PEVuZE5vdGU+PENpdGU+PEF1dGhvcj5TbGF6aW5za2k8L0F1dGhvcj48WWVhcj4yMDEzPC9ZZWFy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=
</w:fldData>
        </w:fldChar>
      </w:r>
      <w:r w:rsidR="0080248A">
        <w:instrText xml:space="preserve"> ADDIN EN.CITE </w:instrText>
      </w:r>
      <w:r w:rsidR="0080248A">
        <w:fldChar w:fldCharType="begin" w:fldLock="1">
          <w:fldData xml:space="preserve">PEVuZE5vdGU+PENpdGU+PEF1dGhvcj5TbGF6aW5za2k8L0F1dGhvcj48WWVhcj4yMDEzPC9ZZWFy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=
</w:fldData>
        </w:fldChar>
      </w:r>
      <w:r w:rsidR="0080248A">
        <w:instrText xml:space="preserve"> ADDIN EN.CITE.DATA </w:instrText>
      </w:r>
      <w:r w:rsidR="0080248A">
        <w:fldChar w:fldCharType="end"/>
      </w:r>
      <w:r w:rsidR="0080248A">
        <w:fldChar w:fldCharType="separate"/>
      </w:r>
      <w:r w:rsidR="0080248A" w:rsidRPr="0080248A">
        <w:rPr>
          <w:noProof/>
          <w:vertAlign w:val="superscript"/>
        </w:rPr>
        <w:t>1-4</w:t>
      </w:r>
      <w:r w:rsidR="0080248A">
        <w:fldChar w:fldCharType="end"/>
      </w:r>
    </w:p>
    <w:p w14:paraId="7E8C5F53" w14:textId="77777777" w:rsidR="00FD2CE7" w:rsidRPr="004D5A92" w:rsidRDefault="00FD2CE7" w:rsidP="002C6696">
      <w:pPr>
        <w:pStyle w:val="PHEBodytext"/>
        <w:ind w:right="504"/>
      </w:pPr>
      <w:r w:rsidRPr="004D5A92">
        <w:rPr>
          <w:bCs/>
        </w:rPr>
        <w:t>Brain abscesses</w:t>
      </w:r>
      <w:r w:rsidRPr="004D5A92">
        <w:rPr>
          <w:b/>
        </w:rPr>
        <w:t xml:space="preserve"> </w:t>
      </w:r>
      <w:r w:rsidRPr="004D5A92">
        <w:t>are serious and life-threatening.</w:t>
      </w:r>
    </w:p>
    <w:p w14:paraId="5836E58C" w14:textId="77777777" w:rsidR="006162A2" w:rsidRDefault="006162A2" w:rsidP="002C6696">
      <w:pPr>
        <w:pStyle w:val="PHEBodytext"/>
        <w:ind w:right="504"/>
      </w:pPr>
    </w:p>
    <w:p w14:paraId="7E8C5F54" w14:textId="2839A4AB" w:rsidR="00FD2CE7" w:rsidRPr="004D5A92" w:rsidRDefault="00FD2CE7" w:rsidP="002C6696">
      <w:pPr>
        <w:pStyle w:val="PHEBodytext"/>
        <w:ind w:right="504"/>
      </w:pPr>
      <w:r w:rsidRPr="004D5A92">
        <w:lastRenderedPageBreak/>
        <w:t>Sources of abscess formation</w:t>
      </w:r>
      <w:r w:rsidRPr="004D5A92">
        <w:rPr>
          <w:b/>
          <w:vertAlign w:val="superscript"/>
        </w:rPr>
        <w:t xml:space="preserve"> </w:t>
      </w:r>
      <w:r w:rsidRPr="004D5A92">
        <w:rPr>
          <w:bCs/>
        </w:rPr>
        <w:t>i</w:t>
      </w:r>
      <w:r w:rsidRPr="004D5A92">
        <w:t>nclude</w:t>
      </w:r>
      <w:r w:rsidR="0080248A">
        <w:fldChar w:fldCharType="begin" w:fldLock="1"/>
      </w:r>
      <w:r w:rsidR="0080248A">
        <w:instrText xml:space="preserve"> ADDIN EN.CITE &lt;EndNote&gt;&lt;Cite&gt;&lt;Author&gt;Akuzawa&lt;/Author&gt;&lt;Year&gt;2014&lt;/Year&gt;&lt;RecNum&gt;103&lt;/RecNum&gt;&lt;DisplayText&gt;&lt;style face="superscript"&gt;5&lt;/style&gt;&lt;/DisplayText&gt;&lt;record&gt;&lt;rec-number&gt;103&lt;/rec-number&gt;&lt;foreign-keys&gt;&lt;key app="EN" db-id="wwz92xxxesxaf7e9axrpax9vpwxv95vvrfz9" timestamp="1454601968"&gt;103&lt;/key&gt;&lt;/foreign-keys&gt;&lt;ref-type name="Journal Article"&gt;17&lt;/ref-type&gt;&lt;contributors&gt;&lt;authors&gt;&lt;author&gt;Akuzawa, N.&lt;/author&gt;&lt;author&gt;Osawa, T.&lt;/author&gt;&lt;author&gt;Totsuka, M.&lt;/author&gt;&lt;author&gt;Hatori, T.&lt;/author&gt;&lt;author&gt;Imai, K.&lt;/author&gt;&lt;author&gt;Kitahara, Y.&lt;/author&gt;&lt;author&gt;Kurabayashi, M.&lt;/author&gt;&lt;/authors&gt;&lt;/contributors&gt;&lt;auth-address&gt;Departments of Internal Medicine, 1-7-13 Koun-cho, Maebashi, Gunma 371-0025, Japan. akuzawa_nobuhiro@yahoo.co.jp.&lt;/auth-address&gt;&lt;titles&gt;&lt;title&gt;Secondary brain abscess following simple renal cyst infection: a case report&lt;/title&gt;&lt;secondary-title&gt;BMC Neurol&lt;/secondary-title&gt;&lt;/titles&gt;&lt;periodical&gt;&lt;full-title&gt;BMC Neurol&lt;/full-title&gt;&lt;/periodical&gt;&lt;pages&gt;130&lt;/pages&gt;&lt;volume&gt;14&lt;/volume&gt;&lt;edition&gt;2014/06/18&lt;/edition&gt;&lt;keywords&gt;&lt;keyword&gt;Aged&lt;/keyword&gt;&lt;keyword&gt;Brain Abscess/ etiology/pathology/radionuclide imaging&lt;/keyword&gt;&lt;keyword&gt;Cysts/ complications/pathology/radionuclide imaging&lt;/keyword&gt;&lt;keyword&gt;Empyema/complications&lt;/keyword&gt;&lt;keyword&gt;Escherichia coli Infections/ etiology/microbiology/pathology&lt;/keyword&gt;&lt;keyword&gt;Female&lt;/keyword&gt;&lt;keyword&gt;Humans&lt;/keyword&gt;&lt;keyword&gt;Kidney Diseases/ complications/pathology/radionuclide imaging&lt;/keyword&gt;&lt;/keywords&gt;&lt;dates&gt;&lt;year&gt;2014&lt;/year&gt;&lt;/dates&gt;&lt;isbn&gt;1471-2377 (Electronic)&amp;#xD;1471-2377 (Linking)&lt;/isbn&gt;&lt;accession-num&gt;24934996&lt;/accession-num&gt;&lt;urls&gt;&lt;related-urls&gt;&lt;url&gt;http://www.ncbi.nlm.nih.gov/pmc/articles/PMC4070354/pdf/1471-2377-14-130.pdf&lt;/url&gt;&lt;/related-urls&gt;&lt;/urls&gt;&lt;custom2&gt;PMC4070354&lt;/custom2&gt;&lt;electronic-resource-num&gt;10.1186/1471-2377-14-130&lt;/electronic-resource-num&gt;&lt;remote-database-provider&gt;NLM&lt;/remote-database-provider&gt;&lt;language&gt;eng&lt;/language&gt;&lt;/record&gt;&lt;/Cite&gt;&lt;/EndNote&gt;</w:instrText>
      </w:r>
      <w:r w:rsidR="0080248A">
        <w:fldChar w:fldCharType="separate"/>
      </w:r>
      <w:r w:rsidR="0080248A" w:rsidRPr="0080248A">
        <w:rPr>
          <w:noProof/>
          <w:vertAlign w:val="superscript"/>
        </w:rPr>
        <w:t>5</w:t>
      </w:r>
      <w:r w:rsidR="0080248A">
        <w:fldChar w:fldCharType="end"/>
      </w:r>
      <w:r w:rsidRPr="004D5A92">
        <w:t>:</w:t>
      </w:r>
    </w:p>
    <w:p w14:paraId="7E8C5F55" w14:textId="4E40C27F" w:rsidR="00FD2CE7" w:rsidRPr="004D5A92" w:rsidRDefault="006162A2" w:rsidP="002C6696">
      <w:pPr>
        <w:pStyle w:val="PHEBodytext"/>
        <w:numPr>
          <w:ilvl w:val="0"/>
          <w:numId w:val="9"/>
        </w:numPr>
        <w:ind w:right="504"/>
      </w:pPr>
      <w:r>
        <w:t>d</w:t>
      </w:r>
      <w:r w:rsidR="00FD2CE7" w:rsidRPr="004D5A92">
        <w:t xml:space="preserve">irect contiguous spread from chronic </w:t>
      </w:r>
      <w:proofErr w:type="spellStart"/>
      <w:r w:rsidR="00FD2CE7" w:rsidRPr="004D5A92">
        <w:t>otitic</w:t>
      </w:r>
      <w:proofErr w:type="spellEnd"/>
      <w:r w:rsidR="00FD2CE7" w:rsidRPr="004D5A92">
        <w:t xml:space="preserve"> or paranasal sinus infection</w:t>
      </w:r>
    </w:p>
    <w:p w14:paraId="7E8C5F56" w14:textId="2D622CF6" w:rsidR="00FD2CE7" w:rsidRPr="004D5A92" w:rsidRDefault="006162A2" w:rsidP="002C6696">
      <w:pPr>
        <w:pStyle w:val="PHEBodytext"/>
        <w:numPr>
          <w:ilvl w:val="0"/>
          <w:numId w:val="9"/>
        </w:numPr>
        <w:ind w:right="504"/>
      </w:pPr>
      <w:r>
        <w:t>m</w:t>
      </w:r>
      <w:r w:rsidR="00FD2CE7" w:rsidRPr="004D5A92">
        <w:t xml:space="preserve">etastatic haematogenous spread either from general sepsis or secondary to chronic </w:t>
      </w:r>
      <w:proofErr w:type="spellStart"/>
      <w:r w:rsidR="00FD2CE7" w:rsidRPr="004D5A92">
        <w:t>suppurative</w:t>
      </w:r>
      <w:proofErr w:type="spellEnd"/>
      <w:r w:rsidR="00FD2CE7" w:rsidRPr="004D5A92">
        <w:t xml:space="preserve"> lung disease</w:t>
      </w:r>
    </w:p>
    <w:p w14:paraId="7E8C5F57" w14:textId="4CD655D3" w:rsidR="00FD2CE7" w:rsidRPr="004D5A92" w:rsidRDefault="006162A2" w:rsidP="002C6696">
      <w:pPr>
        <w:pStyle w:val="PHEBodytext"/>
        <w:numPr>
          <w:ilvl w:val="0"/>
          <w:numId w:val="9"/>
        </w:numPr>
        <w:ind w:right="504"/>
      </w:pPr>
      <w:r>
        <w:t>p</w:t>
      </w:r>
      <w:r w:rsidR="00FD2CE7" w:rsidRPr="004D5A92">
        <w:t>enetrating wounds</w:t>
      </w:r>
    </w:p>
    <w:p w14:paraId="7E8C5F58" w14:textId="0F6350FC" w:rsidR="00FD2CE7" w:rsidRPr="004D5A92" w:rsidRDefault="006162A2" w:rsidP="002C6696">
      <w:pPr>
        <w:pStyle w:val="PHEBodytext"/>
        <w:numPr>
          <w:ilvl w:val="0"/>
          <w:numId w:val="9"/>
        </w:numPr>
        <w:ind w:right="504"/>
      </w:pPr>
      <w:r>
        <w:t>s</w:t>
      </w:r>
      <w:r w:rsidR="00FD2CE7" w:rsidRPr="004D5A92">
        <w:t>urgery</w:t>
      </w:r>
    </w:p>
    <w:p w14:paraId="7E8C5F59" w14:textId="1189BDAF" w:rsidR="00FD2CE7" w:rsidRPr="004D5A92" w:rsidRDefault="006162A2" w:rsidP="002C6696">
      <w:pPr>
        <w:pStyle w:val="PHEBodytext"/>
        <w:numPr>
          <w:ilvl w:val="0"/>
          <w:numId w:val="9"/>
        </w:numPr>
        <w:ind w:right="504"/>
      </w:pPr>
      <w:r>
        <w:t>c</w:t>
      </w:r>
      <w:r w:rsidR="00FD2CE7" w:rsidRPr="004D5A92">
        <w:t>ryptogenic (</w:t>
      </w:r>
      <w:proofErr w:type="spellStart"/>
      <w:r w:rsidR="00FD2CE7" w:rsidRPr="004D5A92">
        <w:t>ie</w:t>
      </w:r>
      <w:proofErr w:type="spellEnd"/>
      <w:r w:rsidR="00FD2CE7" w:rsidRPr="004D5A92">
        <w:t xml:space="preserve"> source unknown)</w:t>
      </w:r>
    </w:p>
    <w:p w14:paraId="7E8C5F5A" w14:textId="3AABF53B" w:rsidR="00513E23" w:rsidRPr="004D5A92" w:rsidRDefault="00513E23" w:rsidP="00513E23">
      <w:pPr>
        <w:pStyle w:val="PHEBodytext"/>
        <w:ind w:right="504"/>
      </w:pPr>
      <w:r w:rsidRPr="004D5A92">
        <w:t>Brain abscesses of dental origin are rare</w:t>
      </w:r>
      <w:r w:rsidR="0080248A">
        <w:fldChar w:fldCharType="begin" w:fldLock="1">
          <w:fldData xml:space="preserve">PEVuZE5vdGU+PENpdGU+PEF1dGhvcj5ZYW5nPC9BdXRob3I+PFllYXI+MjAxNDwvWWVhcj48UmVj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</w:fldData>
        </w:fldChar>
      </w:r>
      <w:r w:rsidR="0080248A">
        <w:instrText xml:space="preserve"> ADDIN EN.CITE </w:instrText>
      </w:r>
      <w:r w:rsidR="0080248A">
        <w:fldChar w:fldCharType="begin" w:fldLock="1">
          <w:fldData xml:space="preserve">PEVuZE5vdGU+PENpdGU+PEF1dGhvcj5ZYW5nPC9BdXRob3I+PFllYXI+MjAxNDwvWWVhcj48UmVj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</w:fldData>
        </w:fldChar>
      </w:r>
      <w:r w:rsidR="0080248A">
        <w:instrText xml:space="preserve"> ADDIN EN.CITE.DATA </w:instrText>
      </w:r>
      <w:r w:rsidR="0080248A">
        <w:fldChar w:fldCharType="end"/>
      </w:r>
      <w:r w:rsidR="0080248A">
        <w:fldChar w:fldCharType="separate"/>
      </w:r>
      <w:r w:rsidR="0080248A" w:rsidRPr="0080248A">
        <w:rPr>
          <w:noProof/>
          <w:vertAlign w:val="superscript"/>
        </w:rPr>
        <w:t>6</w:t>
      </w:r>
      <w:r w:rsidR="0080248A">
        <w:fldChar w:fldCharType="end"/>
      </w:r>
      <w:r w:rsidRPr="004D5A92">
        <w:t>. The mortality rate of these abscesses is high even when appropriately treated</w:t>
      </w:r>
      <w:r w:rsidR="0080248A">
        <w:fldChar w:fldCharType="begin" w:fldLock="1">
          <w:fldData xml:space="preserve">PEVuZE5vdGU+PENpdGU+PEF1dGhvcj5EYWJiYXM8L0F1dGhvcj48WWVhcj4yMDEwPC9ZZWFyPjxS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</w:fldData>
        </w:fldChar>
      </w:r>
      <w:r w:rsidR="0080248A">
        <w:instrText xml:space="preserve"> ADDIN EN.CITE </w:instrText>
      </w:r>
      <w:r w:rsidR="0080248A">
        <w:fldChar w:fldCharType="begin" w:fldLock="1">
          <w:fldData xml:space="preserve">PEVuZE5vdGU+PENpdGU+PEF1dGhvcj5EYWJiYXM8L0F1dGhvcj48WWVhcj4yMDEwPC9ZZWFyPjxS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</w:fldData>
        </w:fldChar>
      </w:r>
      <w:r w:rsidR="0080248A">
        <w:instrText xml:space="preserve"> ADDIN EN.CITE.DATA </w:instrText>
      </w:r>
      <w:r w:rsidR="0080248A">
        <w:fldChar w:fldCharType="end"/>
      </w:r>
      <w:r w:rsidR="0080248A">
        <w:fldChar w:fldCharType="separate"/>
      </w:r>
      <w:r w:rsidR="0080248A" w:rsidRPr="0080248A">
        <w:rPr>
          <w:noProof/>
          <w:vertAlign w:val="superscript"/>
        </w:rPr>
        <w:t>7</w:t>
      </w:r>
      <w:r w:rsidR="0080248A">
        <w:fldChar w:fldCharType="end"/>
      </w:r>
      <w:r w:rsidRPr="004D5A92">
        <w:t>.</w:t>
      </w:r>
    </w:p>
    <w:p w14:paraId="7E8C5F5B" w14:textId="6A70A89F" w:rsidR="00FD2CE7" w:rsidRPr="004D5A92" w:rsidRDefault="00FD2CE7" w:rsidP="002C6696">
      <w:pPr>
        <w:pStyle w:val="PHEBodytext"/>
        <w:ind w:right="504"/>
      </w:pPr>
      <w:r w:rsidRPr="004D5A92">
        <w:t>Treatment of brain abscesses involves the drainage of pus and appropriate antimicrobial therapy</w:t>
      </w:r>
      <w:r w:rsidR="0080248A">
        <w:fldChar w:fldCharType="begin" w:fldLock="1"/>
      </w:r>
      <w:r w:rsidR="0080248A">
        <w:instrText xml:space="preserve"> ADDIN EN.CITE &lt;EndNote&gt;&lt;Cite&gt;&lt;Author&gt;Akuzawa&lt;/Author&gt;&lt;Year&gt;2014&lt;/Year&gt;&lt;RecNum&gt;103&lt;/RecNum&gt;&lt;DisplayText&gt;&lt;style face="superscript"&gt;5&lt;/style&gt;&lt;/DisplayText&gt;&lt;record&gt;&lt;rec-number&gt;103&lt;/rec-number&gt;&lt;foreign-keys&gt;&lt;key app="EN" db-id="wwz92xxxesxaf7e9axrpax9vpwxv95vvrfz9" timestamp="1454601968"&gt;103&lt;/key&gt;&lt;/foreign-keys&gt;&lt;ref-type name="Journal Article"&gt;17&lt;/ref-type&gt;&lt;contributors&gt;&lt;authors&gt;&lt;author&gt;Akuzawa, N.&lt;/author&gt;&lt;author&gt;Osawa, T.&lt;/author&gt;&lt;author&gt;Totsuka, M.&lt;/author&gt;&lt;author&gt;Hatori, T.&lt;/author&gt;&lt;author&gt;Imai, K.&lt;/author&gt;&lt;author&gt;Kitahara, Y.&lt;/author&gt;&lt;author&gt;Kurabayashi, M.&lt;/author&gt;&lt;/authors&gt;&lt;/contributors&gt;&lt;auth-address&gt;Departments of Internal Medicine, 1-7-13 Koun-cho, Maebashi, Gunma 371-0025, Japan. akuzawa_nobuhiro@yahoo.co.jp.&lt;/auth-address&gt;&lt;titles&gt;&lt;title&gt;Secondary brain abscess following simple renal cyst infection: a case report&lt;/title&gt;&lt;secondary-title&gt;BMC Neurol&lt;/secondary-title&gt;&lt;/titles&gt;&lt;periodical&gt;&lt;full-title&gt;BMC Neurol&lt;/full-title&gt;&lt;/periodical&gt;&lt;pages&gt;130&lt;/pages&gt;&lt;volume&gt;14&lt;/volume&gt;&lt;edition&gt;2014/06/18&lt;/edition&gt;&lt;keywords&gt;&lt;keyword&gt;Aged&lt;/keyword&gt;&lt;keyword&gt;Brain Abscess/ etiology/pathology/radionuclide imaging&lt;/keyword&gt;&lt;keyword&gt;Cysts/ complications/pathology/radionuclide imaging&lt;/keyword&gt;&lt;keyword&gt;Empyema/complications&lt;/keyword&gt;&lt;keyword&gt;Escherichia coli Infections/ etiology/microbiology/pathology&lt;/keyword&gt;&lt;keyword&gt;Female&lt;/keyword&gt;&lt;keyword&gt;Humans&lt;/keyword&gt;&lt;keyword&gt;Kidney Diseases/ complications/pathology/radionuclide imaging&lt;/keyword&gt;&lt;/keywords&gt;&lt;dates&gt;&lt;year&gt;2014&lt;/year&gt;&lt;/dates&gt;&lt;isbn&gt;1471-2377 (Electronic)&amp;#xD;1471-2377 (Linking)&lt;/isbn&gt;&lt;accession-num&gt;24934996&lt;/accession-num&gt;&lt;urls&gt;&lt;related-urls&gt;&lt;url&gt;http://www.ncbi.nlm.nih.gov/pmc/articles/PMC4070354/pdf/1471-2377-14-130.pdf&lt;/url&gt;&lt;/related-urls&gt;&lt;/urls&gt;&lt;custom2&gt;PMC4070354&lt;/custom2&gt;&lt;electronic-resource-num&gt;10.1186/1471-2377-14-130&lt;/electronic-resource-num&gt;&lt;remote-database-provider&gt;NLM&lt;/remote-database-provider&gt;&lt;language&gt;eng&lt;/language&gt;&lt;/record&gt;&lt;/Cite&gt;&lt;/EndNote&gt;</w:instrText>
      </w:r>
      <w:r w:rsidR="0080248A">
        <w:fldChar w:fldCharType="separate"/>
      </w:r>
      <w:r w:rsidR="0080248A" w:rsidRPr="0080248A">
        <w:rPr>
          <w:noProof/>
          <w:vertAlign w:val="superscript"/>
        </w:rPr>
        <w:t>5</w:t>
      </w:r>
      <w:r w:rsidR="0080248A">
        <w:fldChar w:fldCharType="end"/>
      </w:r>
      <w:r w:rsidRPr="004D5A92">
        <w:t>. Brain stem abscesses have a poor prognosis due to their critical anatomical location</w:t>
      </w:r>
      <w:r w:rsidR="0080248A">
        <w:fldChar w:fldCharType="begin" w:fldLock="1">
          <w:fldData xml:space="preserve">PEVuZE5vdGU+PENpdGU+PEF1dGhvcj5IYWthbjwvQXV0aG9yPjxZZWFyPjIwMDY8L1llYXI+PFJl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</w:fldData>
        </w:fldChar>
      </w:r>
      <w:r w:rsidR="0080248A">
        <w:instrText xml:space="preserve"> ADDIN EN.CITE </w:instrText>
      </w:r>
      <w:r w:rsidR="0080248A">
        <w:fldChar w:fldCharType="begin" w:fldLock="1">
          <w:fldData xml:space="preserve">PEVuZE5vdGU+PENpdGU+PEF1dGhvcj5IYWthbjwvQXV0aG9yPjxZZWFyPjIwMDY8L1llYXI+PFJl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</w:fldData>
        </w:fldChar>
      </w:r>
      <w:r w:rsidR="0080248A">
        <w:instrText xml:space="preserve"> ADDIN EN.CITE.DATA </w:instrText>
      </w:r>
      <w:r w:rsidR="0080248A">
        <w:fldChar w:fldCharType="end"/>
      </w:r>
      <w:r w:rsidR="0080248A">
        <w:fldChar w:fldCharType="separate"/>
      </w:r>
      <w:r w:rsidR="0080248A" w:rsidRPr="0080248A">
        <w:rPr>
          <w:noProof/>
          <w:vertAlign w:val="superscript"/>
        </w:rPr>
        <w:t>8</w:t>
      </w:r>
      <w:r w:rsidR="0080248A">
        <w:fldChar w:fldCharType="end"/>
      </w:r>
      <w:r w:rsidRPr="004D5A92">
        <w:t>.</w:t>
      </w:r>
    </w:p>
    <w:p w14:paraId="7E8C5F5C" w14:textId="55966FF1" w:rsidR="00FD2CE7" w:rsidRPr="004D5A92" w:rsidRDefault="00FD2CE7" w:rsidP="002C6696">
      <w:pPr>
        <w:pStyle w:val="PHEBodytext"/>
        <w:ind w:right="504"/>
      </w:pPr>
      <w:r w:rsidRPr="004D5A92">
        <w:t>Bacteria isolated from brain abscesses</w:t>
      </w:r>
      <w:r w:rsidRPr="004D5A92">
        <w:rPr>
          <w:b/>
        </w:rPr>
        <w:t xml:space="preserve"> </w:t>
      </w:r>
      <w:r w:rsidRPr="004D5A92">
        <w:t>are usually mixtures of aerobes and obligate anaerobes, and the prevalent organism may vary depending upon geographical location, age and underlying medical conditions. The most commonly isolated organisms include</w:t>
      </w:r>
      <w:r w:rsidR="0080248A">
        <w:fldChar w:fldCharType="begin" w:fldLock="1">
          <w:fldData xml:space="preserve">PEVuZE5vdGU+PENpdGU+PEF1dGhvcj5QcmFzYWQ8L0F1dGhvcj48WWVhcj4yMDA2PC9ZZWFyPjxS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</w:fldData>
        </w:fldChar>
      </w:r>
      <w:r w:rsidR="0080248A">
        <w:instrText xml:space="preserve"> ADDIN EN.CITE </w:instrText>
      </w:r>
      <w:r w:rsidR="0080248A">
        <w:fldChar w:fldCharType="begin" w:fldLock="1">
          <w:fldData xml:space="preserve">PEVuZE5vdGU+PENpdGU+PEF1dGhvcj5QcmFzYWQ8L0F1dGhvcj48WWVhcj4yMDA2PC9ZZWFyPjxS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</w:fldData>
        </w:fldChar>
      </w:r>
      <w:r w:rsidR="0080248A">
        <w:instrText xml:space="preserve"> ADDIN EN.CITE.DATA </w:instrText>
      </w:r>
      <w:r w:rsidR="0080248A">
        <w:fldChar w:fldCharType="end"/>
      </w:r>
      <w:r w:rsidR="0080248A">
        <w:fldChar w:fldCharType="separate"/>
      </w:r>
      <w:r w:rsidR="0080248A" w:rsidRPr="0080248A">
        <w:rPr>
          <w:noProof/>
          <w:vertAlign w:val="superscript"/>
        </w:rPr>
        <w:t>9-11</w:t>
      </w:r>
      <w:r w:rsidR="0080248A">
        <w:fldChar w:fldCharType="end"/>
      </w:r>
      <w:r w:rsidRPr="004D5A92">
        <w:rPr>
          <w:rStyle w:val="EndnoteReference"/>
          <w:vertAlign w:val="baseline"/>
        </w:rPr>
        <w:t>:</w:t>
      </w:r>
    </w:p>
    <w:p w14:paraId="7E8C5F5D" w14:textId="4FD3558F" w:rsidR="00FD2CE7" w:rsidRPr="004D5A92" w:rsidRDefault="006162A2" w:rsidP="002C6696">
      <w:pPr>
        <w:pStyle w:val="PHEBodytext"/>
        <w:numPr>
          <w:ilvl w:val="0"/>
          <w:numId w:val="10"/>
        </w:numPr>
        <w:ind w:right="504"/>
      </w:pPr>
      <w:r>
        <w:t>a</w:t>
      </w:r>
      <w:r w:rsidR="00FD2CE7" w:rsidRPr="004D5A92">
        <w:t>naerobic streptococci</w:t>
      </w:r>
    </w:p>
    <w:p w14:paraId="7E8C5F5E" w14:textId="2B72D813" w:rsidR="00FD2CE7" w:rsidRPr="004D5A92" w:rsidRDefault="006162A2" w:rsidP="002C6696">
      <w:pPr>
        <w:pStyle w:val="PHEBodytext"/>
        <w:numPr>
          <w:ilvl w:val="0"/>
          <w:numId w:val="10"/>
        </w:numPr>
        <w:ind w:right="504"/>
      </w:pPr>
      <w:r>
        <w:t>a</w:t>
      </w:r>
      <w:r w:rsidR="00FD2CE7" w:rsidRPr="004D5A92">
        <w:t>naerobic Gram negative bacilli</w:t>
      </w:r>
    </w:p>
    <w:p w14:paraId="7E8C5F5F" w14:textId="77777777" w:rsidR="00FD2CE7" w:rsidRPr="004D5A92" w:rsidRDefault="00FD2CE7" w:rsidP="002C6696">
      <w:pPr>
        <w:pStyle w:val="PHEBodytext"/>
        <w:numPr>
          <w:ilvl w:val="0"/>
          <w:numId w:val="10"/>
        </w:numPr>
        <w:ind w:right="504"/>
      </w:pPr>
      <w:r w:rsidRPr="004D5A92">
        <w:t>"</w:t>
      </w:r>
      <w:r w:rsidRPr="004D5A92">
        <w:rPr>
          <w:i/>
        </w:rPr>
        <w:t>Streptococcus anginosus</w:t>
      </w:r>
      <w:r w:rsidRPr="004D5A92">
        <w:t>" group</w:t>
      </w:r>
    </w:p>
    <w:p w14:paraId="7E8C5F60" w14:textId="77777777" w:rsidR="00FD2CE7" w:rsidRPr="004D5A92" w:rsidRDefault="00FD2CE7" w:rsidP="002C6696">
      <w:pPr>
        <w:pStyle w:val="PHEBodytext"/>
        <w:numPr>
          <w:ilvl w:val="0"/>
          <w:numId w:val="10"/>
        </w:numPr>
        <w:ind w:right="504"/>
      </w:pPr>
      <w:r w:rsidRPr="004D5A92">
        <w:t>Enterobacteriaceae</w:t>
      </w:r>
    </w:p>
    <w:p w14:paraId="7E8C5F61" w14:textId="77777777" w:rsidR="00FD2CE7" w:rsidRPr="004D5A92" w:rsidRDefault="00FD2CE7" w:rsidP="002C6696">
      <w:pPr>
        <w:pStyle w:val="PHEBodytext"/>
        <w:numPr>
          <w:ilvl w:val="0"/>
          <w:numId w:val="10"/>
        </w:numPr>
        <w:ind w:right="504"/>
      </w:pPr>
      <w:r w:rsidRPr="004D5A92">
        <w:rPr>
          <w:i/>
        </w:rPr>
        <w:t>Streptococcus pneumoniae</w:t>
      </w:r>
    </w:p>
    <w:p w14:paraId="7E8C5F62" w14:textId="77777777" w:rsidR="00FD2CE7" w:rsidRPr="004D5A92" w:rsidRDefault="00FD2CE7" w:rsidP="002C6696">
      <w:pPr>
        <w:pStyle w:val="PHEBodytext"/>
        <w:numPr>
          <w:ilvl w:val="0"/>
          <w:numId w:val="10"/>
        </w:numPr>
        <w:ind w:right="504"/>
      </w:pPr>
      <w:r w:rsidRPr="004D5A92">
        <w:rPr>
          <w:rFonts w:cs="Arial"/>
        </w:rPr>
        <w:t>β</w:t>
      </w:r>
      <w:r w:rsidRPr="004D5A92">
        <w:t>-haemolytic streptococci</w:t>
      </w:r>
    </w:p>
    <w:p w14:paraId="7E8C5F63" w14:textId="77777777" w:rsidR="00FD2CE7" w:rsidRPr="004D5A92" w:rsidRDefault="00FD2CE7" w:rsidP="002C6696">
      <w:pPr>
        <w:pStyle w:val="PHEBodytext"/>
        <w:numPr>
          <w:ilvl w:val="0"/>
          <w:numId w:val="10"/>
        </w:numPr>
        <w:ind w:right="504"/>
        <w:rPr>
          <w:i/>
        </w:rPr>
      </w:pPr>
      <w:r w:rsidRPr="004D5A92">
        <w:rPr>
          <w:i/>
        </w:rPr>
        <w:t>S. aureus</w:t>
      </w:r>
    </w:p>
    <w:p w14:paraId="7E8C5F64" w14:textId="6E945C55" w:rsidR="00FD2CE7" w:rsidRPr="004D5A92" w:rsidRDefault="00FD2CE7" w:rsidP="002C6696">
      <w:pPr>
        <w:pStyle w:val="PHEBodytext"/>
        <w:ind w:right="504"/>
      </w:pPr>
      <w:r w:rsidRPr="004D5A92">
        <w:t xml:space="preserve">Organisms commonly isolated vary according to the part of the brain involved. Many other less common organisms, for example </w:t>
      </w:r>
      <w:r w:rsidRPr="004D5A92">
        <w:rPr>
          <w:i/>
        </w:rPr>
        <w:t>Haemophilus</w:t>
      </w:r>
      <w:r w:rsidRPr="004D5A92">
        <w:t xml:space="preserve"> species, may be isolated</w:t>
      </w:r>
      <w:r w:rsidR="0080248A">
        <w:fldChar w:fldCharType="begin" w:fldLock="1">
          <w:fldData xml:space="preserve">PEVuZE5vdGU+PENpdGU+PEF1dGhvcj5IYW48L0F1dGhvcj48WWVhcj4yMDAzPC9ZZWFyPjxSZWNO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</w:fldData>
        </w:fldChar>
      </w:r>
      <w:r w:rsidR="0080248A">
        <w:instrText xml:space="preserve"> ADDIN EN.CITE </w:instrText>
      </w:r>
      <w:r w:rsidR="0080248A">
        <w:fldChar w:fldCharType="begin" w:fldLock="1">
          <w:fldData xml:space="preserve">PEVuZE5vdGU+PENpdGU+PEF1dGhvcj5IYW48L0F1dGhvcj48WWVhcj4yMDAzPC9ZZWFyPjxSZWNO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</w:fldData>
        </w:fldChar>
      </w:r>
      <w:r w:rsidR="0080248A">
        <w:instrText xml:space="preserve"> ADDIN EN.CITE.DATA </w:instrText>
      </w:r>
      <w:r w:rsidR="0080248A">
        <w:fldChar w:fldCharType="end"/>
      </w:r>
      <w:r w:rsidR="0080248A">
        <w:fldChar w:fldCharType="separate"/>
      </w:r>
      <w:r w:rsidR="0080248A" w:rsidRPr="0080248A">
        <w:rPr>
          <w:noProof/>
          <w:vertAlign w:val="superscript"/>
        </w:rPr>
        <w:t>9,10,12</w:t>
      </w:r>
      <w:r w:rsidR="0080248A">
        <w:fldChar w:fldCharType="end"/>
      </w:r>
      <w:r w:rsidRPr="001126B6">
        <w:t xml:space="preserve">. </w:t>
      </w:r>
      <w:r w:rsidRPr="00CC7675">
        <w:rPr>
          <w:i/>
        </w:rPr>
        <w:t>Nocardia</w:t>
      </w:r>
      <w:r w:rsidRPr="004D5A92">
        <w:t xml:space="preserve"> species often exhibit metastatic spread to the brain from the lung. Any organism isolated from a brain abscess must be regarded as clinically significant.</w:t>
      </w:r>
    </w:p>
    <w:p w14:paraId="7E8C5F65" w14:textId="191F254A" w:rsidR="00FD2CE7" w:rsidRPr="004D5A92" w:rsidRDefault="00FD2CE7" w:rsidP="002C6696">
      <w:pPr>
        <w:pStyle w:val="PHEBodytext"/>
        <w:ind w:right="504"/>
      </w:pPr>
      <w:r w:rsidRPr="004D5A92">
        <w:t xml:space="preserve">Organisms causing brain abscesses following trauma may often be environmental in origin, such as </w:t>
      </w:r>
      <w:r w:rsidRPr="004D5A92">
        <w:rPr>
          <w:i/>
        </w:rPr>
        <w:t>Clostridium</w:t>
      </w:r>
      <w:r w:rsidRPr="004D5A92">
        <w:t xml:space="preserve"> species or skin derived, such as staphylococci and </w:t>
      </w:r>
      <w:r w:rsidRPr="004D5A92">
        <w:rPr>
          <w:i/>
        </w:rPr>
        <w:t>Propionibacterium</w:t>
      </w:r>
      <w:r w:rsidRPr="004D5A92">
        <w:t xml:space="preserve"> species</w:t>
      </w:r>
      <w:r w:rsidR="0080248A">
        <w:fldChar w:fldCharType="begin" w:fldLock="1">
          <w:fldData xml:space="preserve">PEVuZE5vdGU+PENpdGU+PEF1dGhvcj5Db2xlbjwvQXV0aG9yPjxZZWFyPjIwMDc8L1llYXI+PFJl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</w:fldData>
        </w:fldChar>
      </w:r>
      <w:r w:rsidR="0080248A">
        <w:instrText xml:space="preserve"> ADDIN EN.CITE </w:instrText>
      </w:r>
      <w:r w:rsidR="0080248A">
        <w:fldChar w:fldCharType="begin" w:fldLock="1">
          <w:fldData xml:space="preserve">PEVuZE5vdGU+PENpdGU+PEF1dGhvcj5Db2xlbjwvQXV0aG9yPjxZZWFyPjIwMDc8L1llYXI+PFJl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</w:fldData>
        </w:fldChar>
      </w:r>
      <w:r w:rsidR="0080248A">
        <w:instrText xml:space="preserve"> ADDIN EN.CITE.DATA </w:instrText>
      </w:r>
      <w:r w:rsidR="0080248A">
        <w:fldChar w:fldCharType="end"/>
      </w:r>
      <w:r w:rsidR="0080248A">
        <w:fldChar w:fldCharType="separate"/>
      </w:r>
      <w:r w:rsidR="0080248A" w:rsidRPr="0080248A">
        <w:rPr>
          <w:noProof/>
          <w:vertAlign w:val="superscript"/>
        </w:rPr>
        <w:t>13</w:t>
      </w:r>
      <w:r w:rsidR="0080248A">
        <w:fldChar w:fldCharType="end"/>
      </w:r>
      <w:r w:rsidRPr="004D5A92">
        <w:t>.</w:t>
      </w:r>
    </w:p>
    <w:p w14:paraId="7E8C5F66" w14:textId="768E0CD5" w:rsidR="009C325E" w:rsidRPr="004D5A92" w:rsidRDefault="00FD2CE7" w:rsidP="002C6696">
      <w:pPr>
        <w:pStyle w:val="PHEBodytext"/>
        <w:ind w:right="504"/>
      </w:pPr>
      <w:r w:rsidRPr="004D5A92">
        <w:t>Brain abscesses due to fungi</w:t>
      </w:r>
      <w:r w:rsidRPr="004D5A92">
        <w:rPr>
          <w:b/>
        </w:rPr>
        <w:t xml:space="preserve"> </w:t>
      </w:r>
      <w:r w:rsidRPr="004D5A92">
        <w:t xml:space="preserve">are rare. Aspergillus brain abscess can occur in patients who are neutropenic. </w:t>
      </w:r>
      <w:proofErr w:type="spellStart"/>
      <w:r w:rsidRPr="004D5A92">
        <w:t>Zygomycosis</w:t>
      </w:r>
      <w:proofErr w:type="spellEnd"/>
      <w:r w:rsidRPr="004D5A92">
        <w:t xml:space="preserve"> </w:t>
      </w:r>
      <w:r w:rsidR="004D7554" w:rsidRPr="004D5A92">
        <w:t>(</w:t>
      </w:r>
      <w:proofErr w:type="spellStart"/>
      <w:r w:rsidR="004D7554" w:rsidRPr="004D5A92">
        <w:t>mucormycosis</w:t>
      </w:r>
      <w:proofErr w:type="spellEnd"/>
      <w:r w:rsidR="004D7554" w:rsidRPr="004D5A92">
        <w:t xml:space="preserve">) </w:t>
      </w:r>
      <w:r w:rsidRPr="004D5A92">
        <w:t xml:space="preserve">is an uncommon opportunistic infection caused by </w:t>
      </w:r>
      <w:proofErr w:type="spellStart"/>
      <w:r w:rsidR="004D7554" w:rsidRPr="004D5A92">
        <w:rPr>
          <w:i/>
        </w:rPr>
        <w:t>mucoraceous</w:t>
      </w:r>
      <w:proofErr w:type="spellEnd"/>
      <w:r w:rsidR="004D7554" w:rsidRPr="004D5A92">
        <w:rPr>
          <w:i/>
        </w:rPr>
        <w:t xml:space="preserve"> moulds, for example </w:t>
      </w:r>
      <w:proofErr w:type="spellStart"/>
      <w:r w:rsidR="004D7554" w:rsidRPr="004D5A92">
        <w:rPr>
          <w:i/>
        </w:rPr>
        <w:t>Lichtheimia</w:t>
      </w:r>
      <w:proofErr w:type="spellEnd"/>
      <w:r w:rsidR="004D7554" w:rsidRPr="004D5A92">
        <w:rPr>
          <w:i/>
        </w:rPr>
        <w:t xml:space="preserve"> (formerly </w:t>
      </w:r>
      <w:proofErr w:type="spellStart"/>
      <w:r w:rsidR="004D7554" w:rsidRPr="004D5A92">
        <w:rPr>
          <w:i/>
        </w:rPr>
        <w:t>Mycocladus</w:t>
      </w:r>
      <w:proofErr w:type="spellEnd"/>
      <w:r w:rsidR="004D7554" w:rsidRPr="004D5A92">
        <w:rPr>
          <w:i/>
        </w:rPr>
        <w:t xml:space="preserve">, </w:t>
      </w:r>
      <w:proofErr w:type="spellStart"/>
      <w:r w:rsidR="004D7554" w:rsidRPr="004D5A92">
        <w:rPr>
          <w:i/>
        </w:rPr>
        <w:t>Absidia</w:t>
      </w:r>
      <w:proofErr w:type="spellEnd"/>
      <w:r w:rsidR="004D7554" w:rsidRPr="004D5A92">
        <w:rPr>
          <w:i/>
        </w:rPr>
        <w:t>)</w:t>
      </w:r>
      <w:r w:rsidRPr="004D5A92">
        <w:t xml:space="preserve"> and related fungi. </w:t>
      </w:r>
      <w:proofErr w:type="spellStart"/>
      <w:r w:rsidRPr="004D5A92">
        <w:rPr>
          <w:i/>
        </w:rPr>
        <w:t>Scedosporium</w:t>
      </w:r>
      <w:proofErr w:type="spellEnd"/>
      <w:r w:rsidRPr="004D5A92">
        <w:rPr>
          <w:i/>
        </w:rPr>
        <w:t xml:space="preserve"> </w:t>
      </w:r>
      <w:proofErr w:type="spellStart"/>
      <w:r w:rsidRPr="004D5A92">
        <w:rPr>
          <w:i/>
        </w:rPr>
        <w:t>apiospermum</w:t>
      </w:r>
      <w:proofErr w:type="spellEnd"/>
      <w:r w:rsidRPr="004D5A92">
        <w:t xml:space="preserve"> (</w:t>
      </w:r>
      <w:proofErr w:type="spellStart"/>
      <w:r w:rsidRPr="004D5A92">
        <w:rPr>
          <w:i/>
        </w:rPr>
        <w:t>Pseudallescheria</w:t>
      </w:r>
      <w:proofErr w:type="spellEnd"/>
      <w:r w:rsidRPr="004D5A92">
        <w:rPr>
          <w:i/>
        </w:rPr>
        <w:t xml:space="preserve"> </w:t>
      </w:r>
      <w:proofErr w:type="spellStart"/>
      <w:r w:rsidRPr="004D5A92">
        <w:rPr>
          <w:i/>
        </w:rPr>
        <w:t>boydii</w:t>
      </w:r>
      <w:proofErr w:type="spellEnd"/>
      <w:r w:rsidRPr="004D5A92">
        <w:t xml:space="preserve">) enters the </w:t>
      </w:r>
      <w:r w:rsidR="00CD53FD">
        <w:t>body</w:t>
      </w:r>
      <w:r w:rsidRPr="004D5A92">
        <w:t xml:space="preserve"> and spreads haematogenously</w:t>
      </w:r>
      <w:r w:rsidR="0080248A">
        <w:fldChar w:fldCharType="begin" w:fldLock="1">
          <w:fldData xml:space="preserve">PEVuZE5vdGU+PENpdGU+PEF1dGhvcj5OZXNreTwvQXV0aG9yPjxZZWFyPjIwMDA8L1llYXI+PFJl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LXRpdGxlPjwvcGVyaW9kaWNhbD48cGFnZXM+NjczLTc8L3BhZ2VzPjx2b2x1bWU+MzE8L3ZvbHVt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</w:fldData>
        </w:fldChar>
      </w:r>
      <w:r w:rsidR="0080248A">
        <w:instrText xml:space="preserve"> ADDIN EN.CITE </w:instrText>
      </w:r>
      <w:r w:rsidR="0080248A">
        <w:fldChar w:fldCharType="begin" w:fldLock="1">
          <w:fldData xml:space="preserve">PEVuZE5vdGU+PENpdGU+PEF1dGhvcj5OZXNreTwvQXV0aG9yPjxZZWFyPjIwMDA8L1llYXI+PFJl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LXRpdGxlPjwvcGVyaW9kaWNhbD48cGFnZXM+NjczLTc8L3BhZ2VzPjx2b2x1bWU+MzE8L3ZvbHVt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</w:fldData>
        </w:fldChar>
      </w:r>
      <w:r w:rsidR="0080248A">
        <w:instrText xml:space="preserve"> ADDIN EN.CITE.DATA </w:instrText>
      </w:r>
      <w:r w:rsidR="0080248A">
        <w:fldChar w:fldCharType="end"/>
      </w:r>
      <w:r w:rsidR="0080248A">
        <w:fldChar w:fldCharType="separate"/>
      </w:r>
      <w:r w:rsidR="0080248A" w:rsidRPr="0080248A">
        <w:rPr>
          <w:noProof/>
          <w:vertAlign w:val="superscript"/>
        </w:rPr>
        <w:t>14</w:t>
      </w:r>
      <w:r w:rsidR="0080248A">
        <w:fldChar w:fldCharType="end"/>
      </w:r>
      <w:r w:rsidRPr="004D5A92">
        <w:t>.</w:t>
      </w:r>
    </w:p>
    <w:p w14:paraId="7E8C5F67" w14:textId="1A579148" w:rsidR="00B54EF4" w:rsidRDefault="00B54EF4" w:rsidP="002C6696">
      <w:pPr>
        <w:pStyle w:val="PHEBodytext"/>
        <w:ind w:right="504"/>
      </w:pPr>
      <w:r w:rsidRPr="004D5A92">
        <w:t>The use of culture based methods for organism identification is time consuming; molecular tests are becoming popular resulting in improved management of brain abscesses</w:t>
      </w:r>
      <w:r w:rsidR="0080248A">
        <w:fldChar w:fldCharType="begin" w:fldLock="1">
          <w:fldData xml:space="preserve">PEVuZE5vdGU+PENpdGU+PEF1dGhvcj5NaXNocmE8L0F1dGhvcj48WWVhcj4yMDE0PC9ZZWFyPjxS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</w:fldData>
        </w:fldChar>
      </w:r>
      <w:r w:rsidR="0080248A">
        <w:instrText xml:space="preserve"> ADDIN EN.CITE </w:instrText>
      </w:r>
      <w:r w:rsidR="0080248A">
        <w:fldChar w:fldCharType="begin" w:fldLock="1">
          <w:fldData xml:space="preserve">PEVuZE5vdGU+PENpdGU+PEF1dGhvcj5NaXNocmE8L0F1dGhvcj48WWVhcj4yMDE0PC9ZZWFyPjxS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</w:fldData>
        </w:fldChar>
      </w:r>
      <w:r w:rsidR="0080248A">
        <w:instrText xml:space="preserve"> ADDIN EN.CITE.DATA </w:instrText>
      </w:r>
      <w:r w:rsidR="0080248A">
        <w:fldChar w:fldCharType="end"/>
      </w:r>
      <w:r w:rsidR="0080248A">
        <w:fldChar w:fldCharType="separate"/>
      </w:r>
      <w:r w:rsidR="0080248A" w:rsidRPr="0080248A">
        <w:rPr>
          <w:noProof/>
          <w:vertAlign w:val="superscript"/>
        </w:rPr>
        <w:t>3</w:t>
      </w:r>
      <w:r w:rsidR="0080248A">
        <w:fldChar w:fldCharType="end"/>
      </w:r>
      <w:r w:rsidRPr="004D5A92">
        <w:t>.</w:t>
      </w:r>
    </w:p>
    <w:p w14:paraId="4D111FC6" w14:textId="77777777" w:rsidR="006162A2" w:rsidRPr="004D5A92" w:rsidRDefault="006162A2" w:rsidP="002C6696">
      <w:pPr>
        <w:pStyle w:val="PHEBodytext"/>
        <w:ind w:right="504"/>
      </w:pPr>
    </w:p>
    <w:p w14:paraId="7E8C5F68" w14:textId="63959B1A" w:rsidR="00FD2CE7" w:rsidRPr="004D5A92" w:rsidRDefault="00FD2CE7" w:rsidP="002C6696">
      <w:pPr>
        <w:pStyle w:val="PHEreportHeading2BlueHighlight"/>
        <w:ind w:right="504"/>
        <w:rPr>
          <w:strike/>
        </w:rPr>
      </w:pPr>
      <w:r w:rsidRPr="004D5A92">
        <w:lastRenderedPageBreak/>
        <w:t xml:space="preserve">Breast </w:t>
      </w:r>
      <w:r w:rsidR="006162A2">
        <w:t>a</w:t>
      </w:r>
      <w:r w:rsidRPr="004D5A92">
        <w:t>bscess</w:t>
      </w:r>
    </w:p>
    <w:p w14:paraId="7E8C5F69" w14:textId="7837951B" w:rsidR="00FD2CE7" w:rsidRPr="004D5A92" w:rsidRDefault="00FD2CE7" w:rsidP="002C6696">
      <w:pPr>
        <w:pStyle w:val="PHEBodytext"/>
        <w:ind w:right="504"/>
      </w:pPr>
      <w:r w:rsidRPr="004D5A92">
        <w:t>Breast abscesses occur in both lactating and non-lactating women. In the former</w:t>
      </w:r>
      <w:r w:rsidR="00D73E1F">
        <w:t>,</w:t>
      </w:r>
      <w:r w:rsidRPr="004D5A92">
        <w:t xml:space="preserve"> infections are commonly caused by </w:t>
      </w:r>
      <w:r w:rsidRPr="004D5A92">
        <w:rPr>
          <w:i/>
        </w:rPr>
        <w:t>S. aureus</w:t>
      </w:r>
      <w:r w:rsidRPr="004D5A92">
        <w:t xml:space="preserve">, but may be </w:t>
      </w:r>
      <w:proofErr w:type="spellStart"/>
      <w:r w:rsidRPr="004D5A92">
        <w:t>polymicrobial</w:t>
      </w:r>
      <w:proofErr w:type="spellEnd"/>
      <w:r w:rsidRPr="004D5A92">
        <w:t>, involving anaerobes and streptococci</w:t>
      </w:r>
      <w:r w:rsidR="0080248A">
        <w:fldChar w:fldCharType="begin" w:fldLock="1">
          <w:fldData xml:space="preserve">PEVuZE5vdGU+PENpdGU+PEF1dGhvcj5FcnlpbG1hejwvQXV0aG9yPjxZZWFyPjIwMDU8L1llYXI+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=
</w:fldData>
        </w:fldChar>
      </w:r>
      <w:r w:rsidR="0080248A">
        <w:instrText xml:space="preserve"> ADDIN EN.CITE </w:instrText>
      </w:r>
      <w:r w:rsidR="0080248A">
        <w:fldChar w:fldCharType="begin" w:fldLock="1">
          <w:fldData xml:space="preserve">PEVuZE5vdGU+PENpdGU+PEF1dGhvcj5FcnlpbG1hejwvQXV0aG9yPjxZZWFyPjIwMDU8L1llYXI+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=
</w:fldData>
        </w:fldChar>
      </w:r>
      <w:r w:rsidR="0080248A">
        <w:instrText xml:space="preserve"> ADDIN EN.CITE.DATA </w:instrText>
      </w:r>
      <w:r w:rsidR="0080248A">
        <w:fldChar w:fldCharType="end"/>
      </w:r>
      <w:r w:rsidR="0080248A">
        <w:fldChar w:fldCharType="separate"/>
      </w:r>
      <w:r w:rsidR="0080248A" w:rsidRPr="0080248A">
        <w:rPr>
          <w:noProof/>
          <w:vertAlign w:val="superscript"/>
        </w:rPr>
        <w:t>7,15</w:t>
      </w:r>
      <w:r w:rsidR="0080248A">
        <w:fldChar w:fldCharType="end"/>
      </w:r>
      <w:r w:rsidRPr="004D5A92">
        <w:t>. Signs include discharge from the nipple, swelling, oedema, firmness and erythema.</w:t>
      </w:r>
    </w:p>
    <w:p w14:paraId="7A5D25EC" w14:textId="6D26703B" w:rsidR="001B2AD3" w:rsidRPr="004D5A92" w:rsidRDefault="00FD2CE7" w:rsidP="002C6696">
      <w:pPr>
        <w:pStyle w:val="PHEBodytext"/>
        <w:ind w:right="504"/>
      </w:pPr>
      <w:r w:rsidRPr="004D5A92">
        <w:t xml:space="preserve">In non-lactating women a </w:t>
      </w:r>
      <w:proofErr w:type="spellStart"/>
      <w:r w:rsidRPr="004D5A92">
        <w:t>subareolar</w:t>
      </w:r>
      <w:proofErr w:type="spellEnd"/>
      <w:r w:rsidRPr="004D5A92">
        <w:t xml:space="preserve"> abscess forms often with an inverted or retracted nipple. Mixed growths of anaerobes are usually isolated</w:t>
      </w:r>
      <w:r w:rsidR="0080248A">
        <w:fldChar w:fldCharType="begin" w:fldLock="1"/>
      </w:r>
      <w:r w:rsidR="0080248A">
        <w:instrText xml:space="preserve"> ADDIN EN.CITE &lt;EndNote&gt;&lt;Cite&gt;&lt;Author&gt;Leach&lt;/Author&gt;&lt;Year&gt;1979&lt;/Year&gt;&lt;RecNum&gt;49&lt;/RecNum&gt;&lt;DisplayText&gt;&lt;style face="superscript"&gt;16&lt;/style&gt;&lt;/DisplayText&gt;&lt;record&gt;&lt;rec-number&gt;49&lt;/rec-number&gt;&lt;foreign-keys&gt;&lt;key app="EN" db-id="wwz92xxxesxaf7e9axrpax9vpwxv95vvrfz9" timestamp="1454588918"&gt;49&lt;/key&gt;&lt;/foreign-keys&gt;&lt;ref-type name="Journal Article"&gt;17&lt;/ref-type&gt;&lt;contributors&gt;&lt;authors&gt;&lt;author&gt;Leach,R.D.&lt;/author&gt;&lt;author&gt;Eykyn,S.J.&lt;/author&gt;&lt;author&gt;Phillips,I.&lt;/author&gt;&lt;author&gt;Corrin,B.&lt;/author&gt;&lt;/authors&gt;&lt;/contributors&gt;&lt;titles&gt;&lt;title&gt;Anaerobic subareolar breast abscess&lt;/title&gt;&lt;secondary-title&gt;Lancet&lt;/secondary-title&gt;&lt;/titles&gt;&lt;periodical&gt;&lt;full-title&gt;Lancet&lt;/full-title&gt;&lt;/periodical&gt;&lt;pages&gt;35-37&lt;/pages&gt;&lt;volume&gt;1&lt;/volume&gt;&lt;number&gt;8106&lt;/number&gt;&lt;reprint-edition&gt;Not in File&lt;/reprint-edition&gt;&lt;keywords&gt;&lt;keyword&gt;Abnormalities&lt;/keyword&gt;&lt;keyword&gt;Abscess&lt;/keyword&gt;&lt;keyword&gt;Adult&lt;/keyword&gt;&lt;keyword&gt;Ampicillin&lt;/keyword&gt;&lt;keyword&gt;Anaerobe&lt;/keyword&gt;&lt;keyword&gt;B 14&lt;/keyword&gt;&lt;keyword&gt;Bacteroides&lt;/keyword&gt;&lt;keyword&gt;Bacteroides fragilis&lt;/keyword&gt;&lt;keyword&gt;Bacteroides Infections&lt;/keyword&gt;&lt;keyword&gt;Breast&lt;/keyword&gt;&lt;keyword&gt;Culture&lt;/keyword&gt;&lt;keyword&gt;Drainage&lt;/keyword&gt;&lt;keyword&gt;Female&lt;/keyword&gt;&lt;keyword&gt;Human&lt;/keyword&gt;&lt;keyword&gt;isolation &amp;amp; purification&lt;/keyword&gt;&lt;keyword&gt;Mastitis&lt;/keyword&gt;&lt;keyword&gt;Metronidazole&lt;/keyword&gt;&lt;keyword&gt;microbiology&lt;/keyword&gt;&lt;keyword&gt;Oropharynx&lt;/keyword&gt;&lt;keyword&gt;Patients&lt;/keyword&gt;&lt;keyword&gt;Pregnancy&lt;/keyword&gt;&lt;keyword&gt;Puerperal Infection&lt;/keyword&gt;&lt;keyword&gt;Recurrence&lt;/keyword&gt;&lt;keyword&gt;Staphylococcal Infections&lt;/keyword&gt;&lt;keyword&gt;Staphylococcus&lt;/keyword&gt;&lt;keyword&gt;Staphylococcus aureus&lt;/keyword&gt;&lt;keyword&gt;therapeutic use&lt;/keyword&gt;&lt;keyword&gt;therapy&lt;/keyword&gt;&lt;keyword&gt;Vagina&lt;/keyword&gt;&lt;/keywords&gt;&lt;dates&gt;&lt;year&gt;1979&lt;/year&gt;&lt;pub-dates&gt;&lt;date&gt;1/6/1979&lt;/date&gt;&lt;/pub-dates&gt;&lt;/dates&gt;&lt;label&gt;4590&lt;/label&gt;&lt;urls&gt;&lt;related-urls&gt;&lt;url&gt;http://www.ncbi.nlm.nih.gov/pubmed/83476&lt;/url&gt;&lt;/related-urls&gt;&lt;/urls&gt;&lt;/record&gt;&lt;/Cite&gt;&lt;/EndNote&gt;</w:instrText>
      </w:r>
      <w:r w:rsidR="0080248A">
        <w:fldChar w:fldCharType="separate"/>
      </w:r>
      <w:r w:rsidR="0080248A" w:rsidRPr="0080248A">
        <w:rPr>
          <w:noProof/>
          <w:vertAlign w:val="superscript"/>
        </w:rPr>
        <w:t>16</w:t>
      </w:r>
      <w:r w:rsidR="0080248A">
        <w:fldChar w:fldCharType="end"/>
      </w:r>
      <w:r w:rsidRPr="004D5A92">
        <w:t>. Some patients require surgery involving complete duct excision</w:t>
      </w:r>
      <w:r w:rsidR="0080248A">
        <w:fldChar w:fldCharType="begin" w:fldLock="1"/>
      </w:r>
      <w:r w:rsidR="0080248A">
        <w:instrText xml:space="preserve"> ADDIN EN.CITE &lt;EndNote&gt;&lt;Cite&gt;&lt;Author&gt;Leach&lt;/Author&gt;&lt;Year&gt;1979&lt;/Year&gt;&lt;RecNum&gt;49&lt;/RecNum&gt;&lt;DisplayText&gt;&lt;style face="superscript"&gt;16&lt;/style&gt;&lt;/DisplayText&gt;&lt;record&gt;&lt;rec-number&gt;49&lt;/rec-number&gt;&lt;foreign-keys&gt;&lt;key app="EN" db-id="wwz92xxxesxaf7e9axrpax9vpwxv95vvrfz9" timestamp="1454588918"&gt;49&lt;/key&gt;&lt;/foreign-keys&gt;&lt;ref-type name="Journal Article"&gt;17&lt;/ref-type&gt;&lt;contributors&gt;&lt;authors&gt;&lt;author&gt;Leach,R.D.&lt;/author&gt;&lt;author&gt;Eykyn,S.J.&lt;/author&gt;&lt;author&gt;Phillips,I.&lt;/author&gt;&lt;author&gt;Corrin,B.&lt;/author&gt;&lt;/authors&gt;&lt;/contributors&gt;&lt;titles&gt;&lt;title&gt;Anaerobic subareolar breast abscess&lt;/title&gt;&lt;secondary-title&gt;Lancet&lt;/secondary-title&gt;&lt;/titles&gt;&lt;periodical&gt;&lt;full-title&gt;Lancet&lt;/full-title&gt;&lt;/periodical&gt;&lt;pages&gt;35-37&lt;/pages&gt;&lt;volume&gt;1&lt;/volume&gt;&lt;number&gt;8106&lt;/number&gt;&lt;reprint-edition&gt;Not in File&lt;/reprint-edition&gt;&lt;keywords&gt;&lt;keyword&gt;Abnormalities&lt;/keyword&gt;&lt;keyword&gt;Abscess&lt;/keyword&gt;&lt;keyword&gt;Adult&lt;/keyword&gt;&lt;keyword&gt;Ampicillin&lt;/keyword&gt;&lt;keyword&gt;Anaerobe&lt;/keyword&gt;&lt;keyword&gt;B 14&lt;/keyword&gt;&lt;keyword&gt;Bacteroides&lt;/keyword&gt;&lt;keyword&gt;Bacteroides fragilis&lt;/keyword&gt;&lt;keyword&gt;Bacteroides Infections&lt;/keyword&gt;&lt;keyword&gt;Breast&lt;/keyword&gt;&lt;keyword&gt;Culture&lt;/keyword&gt;&lt;keyword&gt;Drainage&lt;/keyword&gt;&lt;keyword&gt;Female&lt;/keyword&gt;&lt;keyword&gt;Human&lt;/keyword&gt;&lt;keyword&gt;isolation &amp;amp; purification&lt;/keyword&gt;&lt;keyword&gt;Mastitis&lt;/keyword&gt;&lt;keyword&gt;Metronidazole&lt;/keyword&gt;&lt;keyword&gt;microbiology&lt;/keyword&gt;&lt;keyword&gt;Oropharynx&lt;/keyword&gt;&lt;keyword&gt;Patients&lt;/keyword&gt;&lt;keyword&gt;Pregnancy&lt;/keyword&gt;&lt;keyword&gt;Puerperal Infection&lt;/keyword&gt;&lt;keyword&gt;Recurrence&lt;/keyword&gt;&lt;keyword&gt;Staphylococcal Infections&lt;/keyword&gt;&lt;keyword&gt;Staphylococcus&lt;/keyword&gt;&lt;keyword&gt;Staphylococcus aureus&lt;/keyword&gt;&lt;keyword&gt;therapeutic use&lt;/keyword&gt;&lt;keyword&gt;therapy&lt;/keyword&gt;&lt;keyword&gt;Vagina&lt;/keyword&gt;&lt;/keywords&gt;&lt;dates&gt;&lt;year&gt;1979&lt;/year&gt;&lt;pub-dates&gt;&lt;date&gt;1/6/1979&lt;/date&gt;&lt;/pub-dates&gt;&lt;/dates&gt;&lt;label&gt;4590&lt;/label&gt;&lt;urls&gt;&lt;related-urls&gt;&lt;url&gt;http://www.ncbi.nlm.nih.gov/pubmed/83476&lt;/url&gt;&lt;/related-urls&gt;&lt;/urls&gt;&lt;/record&gt;&lt;/Cite&gt;&lt;/EndNote&gt;</w:instrText>
      </w:r>
      <w:r w:rsidR="0080248A">
        <w:fldChar w:fldCharType="separate"/>
      </w:r>
      <w:r w:rsidR="0080248A" w:rsidRPr="0080248A">
        <w:rPr>
          <w:noProof/>
          <w:vertAlign w:val="superscript"/>
        </w:rPr>
        <w:t>16</w:t>
      </w:r>
      <w:r w:rsidR="0080248A">
        <w:fldChar w:fldCharType="end"/>
      </w:r>
      <w:r w:rsidRPr="004D5A92">
        <w:t xml:space="preserve">. Abscesses may also be caused by </w:t>
      </w:r>
      <w:r w:rsidRPr="004D5A92">
        <w:rPr>
          <w:i/>
        </w:rPr>
        <w:t>Pseudomonas aeruginosa</w:t>
      </w:r>
      <w:r w:rsidRPr="004D5A92">
        <w:t xml:space="preserve"> and </w:t>
      </w:r>
      <w:r w:rsidRPr="004D5A92">
        <w:rPr>
          <w:i/>
        </w:rPr>
        <w:t>Proteus</w:t>
      </w:r>
      <w:r w:rsidRPr="004D5A92">
        <w:t xml:space="preserve"> species</w:t>
      </w:r>
      <w:r w:rsidR="0080248A">
        <w:fldChar w:fldCharType="begin" w:fldLock="1"/>
      </w:r>
      <w:r w:rsidR="0080248A">
        <w:instrText xml:space="preserve"> ADDIN EN.CITE &lt;EndNote&gt;&lt;Cite&gt;&lt;Author&gt;Edmiston&lt;/Author&gt;&lt;Year&gt;1990&lt;/Year&gt;&lt;RecNum&gt;73&lt;/RecNum&gt;&lt;DisplayText&gt;&lt;style face="superscript"&gt;17&lt;/style&gt;&lt;/DisplayText&gt;&lt;record&gt;&lt;rec-number&gt;73&lt;/rec-number&gt;&lt;foreign-keys&gt;&lt;key app="EN" db-id="wwz92xxxesxaf7e9axrpax9vpwxv95vvrfz9" timestamp="1454588919"&gt;73&lt;/key&gt;&lt;/foreign-keys&gt;&lt;ref-type name="Journal Article"&gt;17&lt;/ref-type&gt;&lt;contributors&gt;&lt;authors&gt;&lt;author&gt;Edmiston,C.E.,Jr.&lt;/author&gt;&lt;author&gt;Walker,A.P.&lt;/author&gt;&lt;author&gt;Krepel,C.J.&lt;/author&gt;&lt;author&gt;Gohr,C.&lt;/author&gt;&lt;/authors&gt;&lt;/contributors&gt;&lt;auth-address&gt;Department of Surgery, Medical College of Wisconsin, Milwaukee&lt;/auth-address&gt;&lt;titles&gt;&lt;title&gt;The nonpuerperal breast infection: aerobic and anaerobic microbial recovery from acute and chronic disease&lt;/title&gt;&lt;secondary-title&gt;J Infect Dis&lt;/secondary-title&gt;&lt;/titles&gt;&lt;periodical&gt;&lt;full-title&gt;J Infect Dis&lt;/full-title&gt;&lt;/periodical&gt;&lt;pages&gt;695-699&lt;/pages&gt;&lt;volume&gt;162&lt;/volume&gt;&lt;number&gt;3&lt;/number&gt;&lt;reprint-edition&gt;Not in File&lt;/reprint-edition&gt;&lt;keywords&gt;&lt;keyword&gt;Abscess&lt;/keyword&gt;&lt;keyword&gt;Acute Disease&lt;/keyword&gt;&lt;keyword&gt;Anaerobe&lt;/keyword&gt;&lt;keyword&gt;Anti-Bacterial Agents&lt;/keyword&gt;&lt;keyword&gt;Aspiration&lt;/keyword&gt;&lt;keyword&gt;B 14&lt;/keyword&gt;&lt;keyword&gt;Bacteria,Aerobic&lt;/keyword&gt;&lt;keyword&gt;Bacteria,Anaerobic&lt;/keyword&gt;&lt;keyword&gt;Breast&lt;/keyword&gt;&lt;keyword&gt;Chronic Disease&lt;/keyword&gt;&lt;keyword&gt;Culture&lt;/keyword&gt;&lt;keyword&gt;disease&lt;/keyword&gt;&lt;keyword&gt;drug effects&lt;/keyword&gt;&lt;keyword&gt;Female&lt;/keyword&gt;&lt;keyword&gt;Gram-Positive Cocci&lt;/keyword&gt;&lt;keyword&gt;Human&lt;/keyword&gt;&lt;keyword&gt;Infection&lt;/keyword&gt;&lt;keyword&gt;Infections&lt;/keyword&gt;&lt;keyword&gt;isolation &amp;amp; purification&lt;/keyword&gt;&lt;keyword&gt;Male&lt;/keyword&gt;&lt;keyword&gt;Mastitis&lt;/keyword&gt;&lt;keyword&gt;microbiology&lt;/keyword&gt;&lt;keyword&gt;Patients&lt;/keyword&gt;&lt;keyword&gt;pharmacology&lt;/keyword&gt;&lt;keyword&gt;Population&lt;/keyword&gt;&lt;keyword&gt;surgery&lt;/keyword&gt;&lt;keyword&gt;Wisconsin&lt;/keyword&gt;&lt;/keywords&gt;&lt;dates&gt;&lt;year&gt;1990&lt;/year&gt;&lt;pub-dates&gt;&lt;date&gt;9/1990&lt;/date&gt;&lt;/pub-dates&gt;&lt;/dates&gt;&lt;label&gt;4477&lt;/label&gt;&lt;urls&gt;&lt;related-urls&gt;&lt;url&gt;http://www.ncbi.nlm.nih.gov/pubmed/2387995&lt;/url&gt;&lt;/related-urls&gt;&lt;/urls&gt;&lt;/record&gt;&lt;/Cite&gt;&lt;/EndNote&gt;</w:instrText>
      </w:r>
      <w:r w:rsidR="0080248A">
        <w:fldChar w:fldCharType="separate"/>
      </w:r>
      <w:r w:rsidR="0080248A" w:rsidRPr="0080248A">
        <w:rPr>
          <w:noProof/>
          <w:vertAlign w:val="superscript"/>
        </w:rPr>
        <w:t>17</w:t>
      </w:r>
      <w:r w:rsidR="0080248A">
        <w:fldChar w:fldCharType="end"/>
      </w:r>
      <w:r w:rsidRPr="004D5A92">
        <w:t>.</w:t>
      </w:r>
    </w:p>
    <w:p w14:paraId="7E8C5F6B" w14:textId="353A1C83" w:rsidR="00FD2CE7" w:rsidRPr="004D5A92" w:rsidRDefault="00FD2CE7" w:rsidP="002C6696">
      <w:pPr>
        <w:pStyle w:val="PHEreportHeading2BlueHighlight"/>
        <w:ind w:right="504"/>
      </w:pPr>
      <w:bookmarkStart w:id="26" w:name="_Toc536263471"/>
      <w:bookmarkStart w:id="27" w:name="_Toc536263619"/>
      <w:bookmarkStart w:id="28" w:name="_Toc765609"/>
      <w:bookmarkStart w:id="29" w:name="_Toc14601509"/>
      <w:bookmarkStart w:id="30" w:name="_Toc14601706"/>
      <w:bookmarkStart w:id="31" w:name="_Toc191118378"/>
      <w:bookmarkStart w:id="32" w:name="_Toc191118512"/>
      <w:bookmarkStart w:id="33" w:name="_Toc191118587"/>
      <w:bookmarkStart w:id="34" w:name="_Toc191118704"/>
      <w:bookmarkStart w:id="35" w:name="_Toc192043080"/>
      <w:bookmarkStart w:id="36" w:name="_Toc194467983"/>
      <w:bookmarkStart w:id="37" w:name="_Toc201460867"/>
      <w:bookmarkStart w:id="38" w:name="_Toc207520453"/>
      <w:bookmarkStart w:id="39" w:name="_Toc214167974"/>
      <w:bookmarkStart w:id="40" w:name="_Toc214168071"/>
      <w:bookmarkStart w:id="41" w:name="_Toc215299833"/>
      <w:bookmarkStart w:id="42" w:name="_Toc219091581"/>
      <w:r w:rsidRPr="004D5A92">
        <w:t xml:space="preserve">Dental </w:t>
      </w:r>
      <w:r w:rsidR="006162A2">
        <w:t>a</w:t>
      </w:r>
      <w:r w:rsidRPr="004D5A92">
        <w:t>bscess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80248A">
        <w:fldChar w:fldCharType="begin" w:fldLock="1">
          <w:fldData xml:space="preserve">PEVuZE5vdGU+PENpdGU+PEF1dGhvcj5Tb3VzYTwvQXV0aG9yPjxZZWFyPjIwMTM8L1llYXI+PFJl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</w:fldData>
        </w:fldChar>
      </w:r>
      <w:r w:rsidR="0080248A">
        <w:instrText xml:space="preserve"> ADDIN EN.CITE </w:instrText>
      </w:r>
      <w:r w:rsidR="0080248A">
        <w:fldChar w:fldCharType="begin" w:fldLock="1">
          <w:fldData xml:space="preserve">PEVuZE5vdGU+PENpdGU+PEF1dGhvcj5Tb3VzYTwvQXV0aG9yPjxZZWFyPjIwMTM8L1llYXI+PFJl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</w:fldData>
        </w:fldChar>
      </w:r>
      <w:r w:rsidR="0080248A">
        <w:instrText xml:space="preserve"> ADDIN EN.CITE.DATA </w:instrText>
      </w:r>
      <w:r w:rsidR="0080248A">
        <w:fldChar w:fldCharType="end"/>
      </w:r>
      <w:r w:rsidR="0080248A">
        <w:fldChar w:fldCharType="separate"/>
      </w:r>
      <w:r w:rsidR="0080248A" w:rsidRPr="0080248A">
        <w:rPr>
          <w:noProof/>
          <w:vertAlign w:val="superscript"/>
        </w:rPr>
        <w:t>18-20</w:t>
      </w:r>
      <w:r w:rsidR="0080248A">
        <w:fldChar w:fldCharType="end"/>
      </w:r>
    </w:p>
    <w:p w14:paraId="7E8C5F6C" w14:textId="77777777" w:rsidR="00FD2CE7" w:rsidRPr="004D5A92" w:rsidRDefault="00FD2CE7" w:rsidP="002C6696">
      <w:pPr>
        <w:pStyle w:val="PHEBodytext"/>
        <w:ind w:right="504"/>
      </w:pPr>
      <w:r w:rsidRPr="004D5A92">
        <w:t>Dental abscesses</w:t>
      </w:r>
      <w:r w:rsidRPr="004D5A92">
        <w:rPr>
          <w:b/>
        </w:rPr>
        <w:t xml:space="preserve"> </w:t>
      </w:r>
      <w:r w:rsidRPr="004D5A92">
        <w:t xml:space="preserve">involve microorganisms colonising the teeth that may become responsible for oral and dental infections, leading to </w:t>
      </w:r>
      <w:proofErr w:type="spellStart"/>
      <w:r w:rsidRPr="004D5A92">
        <w:t>dentoalveolar</w:t>
      </w:r>
      <w:proofErr w:type="spellEnd"/>
      <w:r w:rsidRPr="004D5A92">
        <w:t xml:space="preserve"> abscesses and associated diseases. They may also occur as a direct result of trauma or surgery.</w:t>
      </w:r>
    </w:p>
    <w:p w14:paraId="7E8C5F6D" w14:textId="3B596EB2" w:rsidR="00FD2CE7" w:rsidRPr="004D5A92" w:rsidRDefault="00FD2CE7" w:rsidP="002C6696">
      <w:pPr>
        <w:pStyle w:val="PHEBodytext"/>
        <w:ind w:right="504"/>
        <w:rPr>
          <w:b/>
        </w:rPr>
      </w:pPr>
      <w:r w:rsidRPr="004D5A92">
        <w:t>Periodontal disease involves the gingiva and underlying connective tissue, and infection may result in gingivitis or periodontitis</w:t>
      </w:r>
      <w:r w:rsidR="0080248A">
        <w:fldChar w:fldCharType="begin" w:fldLock="1"/>
      </w:r>
      <w:r w:rsidR="0080248A">
        <w:instrText xml:space="preserve"> ADDIN EN.CITE &lt;EndNote&gt;&lt;Cite&gt;&lt;Author&gt;Loesche&lt;/Author&gt;&lt;Year&gt;1993&lt;/Year&gt;&lt;RecNum&gt;46&lt;/RecNum&gt;&lt;DisplayText&gt;&lt;style face="superscript"&gt;21&lt;/style&gt;&lt;/DisplayText&gt;&lt;record&gt;&lt;rec-number&gt;46&lt;/rec-number&gt;&lt;foreign-keys&gt;&lt;key app="EN" db-id="wwz92xxxesxaf7e9axrpax9vpwxv95vvrfz9" timestamp="1454588918"&gt;46&lt;/key&gt;&lt;/foreign-keys&gt;&lt;ref-type name="Journal Article"&gt;17&lt;/ref-type&gt;&lt;contributors&gt;&lt;authors&gt;&lt;author&gt;Loesche,W.J.&lt;/author&gt;&lt;/authors&gt;&lt;/contributors&gt;&lt;auth-address&gt;University of Michigan School of Dentistry, Ann Arbor, Michigan 48109-1078&lt;/auth-address&gt;&lt;titles&gt;&lt;title&gt;Bacterial mediators in periodontal disease&lt;/title&gt;&lt;secondary-title&gt;Clin Infect Dis&lt;/secondary-title&gt;&lt;/titles&gt;&lt;periodical&gt;&lt;full-title&gt;Clin Infect Dis&lt;/full-title&gt;&lt;/periodical&gt;&lt;pages&gt;S203-S210&lt;/pages&gt;&lt;volume&gt;16 Suppl 4&lt;/volume&gt;&lt;reprint-edition&gt;Not in File&lt;/reprint-edition&gt;&lt;keywords&gt;&lt;keyword&gt;Actinobacillus&lt;/keyword&gt;&lt;keyword&gt;Actinobacillus actinomycetemcomitans&lt;/keyword&gt;&lt;keyword&gt;Animals&lt;/keyword&gt;&lt;keyword&gt;antigen&lt;/keyword&gt;&lt;keyword&gt;B 14&lt;/keyword&gt;&lt;keyword&gt;Cells&lt;/keyword&gt;&lt;keyword&gt;Connective Tissue&lt;/keyword&gt;&lt;keyword&gt;Dental Plaque&lt;/keyword&gt;&lt;keyword&gt;disease&lt;/keyword&gt;&lt;keyword&gt;Disease Models,Animal&lt;/keyword&gt;&lt;keyword&gt;Endotoxins&lt;/keyword&gt;&lt;keyword&gt;Enzymes&lt;/keyword&gt;&lt;keyword&gt;Epithelium&lt;/keyword&gt;&lt;keyword&gt;etiology&lt;/keyword&gt;&lt;keyword&gt;Gingiva&lt;/keyword&gt;&lt;keyword&gt;Gram-Negative Anaerobic Bacteria&lt;/keyword&gt;&lt;keyword&gt;Human&lt;/keyword&gt;&lt;keyword&gt;isolation &amp;amp; purification&lt;/keyword&gt;&lt;keyword&gt;Michigan&lt;/keyword&gt;&lt;keyword&gt;microbiology&lt;/keyword&gt;&lt;keyword&gt;pathogenicity&lt;/keyword&gt;&lt;keyword&gt;Periodontal Diseases&lt;/keyword&gt;&lt;keyword&gt;Periodontitis&lt;/keyword&gt;&lt;keyword&gt;Porphyromonas&lt;/keyword&gt;&lt;keyword&gt;Porphyromonas gingivalis&lt;/keyword&gt;&lt;keyword&gt;Support,U.S.Gov&amp;apos;t,P.H.S.&lt;/keyword&gt;&lt;keyword&gt;Tooth&lt;/keyword&gt;&lt;keyword&gt;Treponema&lt;/keyword&gt;&lt;keyword&gt;Universities&lt;/keyword&gt;&lt;keyword&gt;Virulence&lt;/keyword&gt;&lt;/keywords&gt;&lt;dates&gt;&lt;year&gt;1993&lt;/year&gt;&lt;pub-dates&gt;&lt;date&gt;6/1993&lt;/date&gt;&lt;/pub-dates&gt;&lt;/dates&gt;&lt;label&gt;4603&lt;/label&gt;&lt;urls&gt;&lt;related-urls&gt;&lt;url&gt;http://www.ncbi.nlm.nih.gov/pubmed/8324120&lt;/url&gt;&lt;/related-urls&gt;&lt;/urls&gt;&lt;/record&gt;&lt;/Cite&gt;&lt;/EndNote&gt;</w:instrText>
      </w:r>
      <w:r w:rsidR="0080248A">
        <w:fldChar w:fldCharType="separate"/>
      </w:r>
      <w:r w:rsidR="0080248A" w:rsidRPr="0080248A">
        <w:rPr>
          <w:noProof/>
          <w:vertAlign w:val="superscript"/>
        </w:rPr>
        <w:t>21</w:t>
      </w:r>
      <w:r w:rsidR="0080248A">
        <w:fldChar w:fldCharType="end"/>
      </w:r>
      <w:r w:rsidRPr="004D5A92">
        <w:t>.</w:t>
      </w:r>
    </w:p>
    <w:p w14:paraId="7E8C5F6E" w14:textId="6E399036" w:rsidR="00FD2CE7" w:rsidRPr="004D5A92" w:rsidRDefault="00FD2CE7" w:rsidP="002C6696">
      <w:pPr>
        <w:pStyle w:val="PHEBodytext"/>
        <w:ind w:right="504"/>
      </w:pPr>
      <w:r w:rsidRPr="004D5A92">
        <w:t xml:space="preserve">Organisms most commonly isolated in acute </w:t>
      </w:r>
      <w:proofErr w:type="spellStart"/>
      <w:r w:rsidRPr="004D5A92">
        <w:t>dentoalveolar</w:t>
      </w:r>
      <w:proofErr w:type="spellEnd"/>
      <w:r w:rsidRPr="004D5A92">
        <w:t xml:space="preserve"> abscesses are facultative or strict anaerobes. The most frequently isolated organisms are anaerobic Gram negative </w:t>
      </w:r>
      <w:r w:rsidR="00342313" w:rsidRPr="004D5A92">
        <w:t>rods;</w:t>
      </w:r>
      <w:r w:rsidRPr="004D5A92">
        <w:t xml:space="preserve"> however other organisms have also been isolated. Examples include</w:t>
      </w:r>
      <w:r w:rsidR="0080248A">
        <w:fldChar w:fldCharType="begin" w:fldLock="1">
          <w:fldData xml:space="preserve">PEVuZE5vdGU+PENpdGU+PEF1dGhvcj5Tb3VzYTwvQXV0aG9yPjxZZWFyPjIwMTM8L1llYXI+PFJl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</w:fldData>
        </w:fldChar>
      </w:r>
      <w:r w:rsidR="0080248A">
        <w:instrText xml:space="preserve"> ADDIN EN.CITE </w:instrText>
      </w:r>
      <w:r w:rsidR="0080248A">
        <w:fldChar w:fldCharType="begin" w:fldLock="1">
          <w:fldData xml:space="preserve">PEVuZE5vdGU+PENpdGU+PEF1dGhvcj5Tb3VzYTwvQXV0aG9yPjxZZWFyPjIwMTM8L1llYXI+PFJl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</w:fldData>
        </w:fldChar>
      </w:r>
      <w:r w:rsidR="0080248A">
        <w:instrText xml:space="preserve"> ADDIN EN.CITE.DATA </w:instrText>
      </w:r>
      <w:r w:rsidR="0080248A">
        <w:fldChar w:fldCharType="end"/>
      </w:r>
      <w:r w:rsidR="0080248A">
        <w:fldChar w:fldCharType="separate"/>
      </w:r>
      <w:r w:rsidR="0080248A" w:rsidRPr="0080248A">
        <w:rPr>
          <w:noProof/>
          <w:vertAlign w:val="superscript"/>
        </w:rPr>
        <w:t>18,19</w:t>
      </w:r>
      <w:r w:rsidR="0080248A">
        <w:fldChar w:fldCharType="end"/>
      </w:r>
      <w:r w:rsidRPr="004D5A92">
        <w:t>:</w:t>
      </w:r>
    </w:p>
    <w:p w14:paraId="7E8C5F6F" w14:textId="77777777" w:rsidR="00FD2CE7" w:rsidRPr="004D5A92" w:rsidRDefault="00FD2CE7" w:rsidP="002C6696">
      <w:pPr>
        <w:pStyle w:val="PHEBodytext"/>
        <w:numPr>
          <w:ilvl w:val="0"/>
          <w:numId w:val="12"/>
        </w:numPr>
        <w:ind w:right="504"/>
      </w:pPr>
      <w:r w:rsidRPr="004D5A92">
        <w:rPr>
          <w:rFonts w:cs="Arial"/>
        </w:rPr>
        <w:t>α</w:t>
      </w:r>
      <w:r w:rsidRPr="004D5A92">
        <w:t>-haemolytic streptococci</w:t>
      </w:r>
    </w:p>
    <w:p w14:paraId="7E8C5F70" w14:textId="0914A398" w:rsidR="00FD2CE7" w:rsidRPr="004D5A92" w:rsidRDefault="006162A2" w:rsidP="002C6696">
      <w:pPr>
        <w:pStyle w:val="PHEBodytext"/>
        <w:numPr>
          <w:ilvl w:val="0"/>
          <w:numId w:val="12"/>
        </w:numPr>
        <w:ind w:right="504"/>
      </w:pPr>
      <w:r>
        <w:t>a</w:t>
      </w:r>
      <w:r w:rsidR="00FD2CE7" w:rsidRPr="004D5A92">
        <w:t>naerobic Gram negative bacilli</w:t>
      </w:r>
    </w:p>
    <w:p w14:paraId="7E8C5F71" w14:textId="33B2225B" w:rsidR="00FD2CE7" w:rsidRPr="004D5A92" w:rsidRDefault="006162A2" w:rsidP="002C6696">
      <w:pPr>
        <w:pStyle w:val="PHEBodytext"/>
        <w:numPr>
          <w:ilvl w:val="0"/>
          <w:numId w:val="12"/>
        </w:numPr>
        <w:ind w:right="504"/>
      </w:pPr>
      <w:r>
        <w:t>a</w:t>
      </w:r>
      <w:r w:rsidR="00FD2CE7" w:rsidRPr="004D5A92">
        <w:t>naerobic streptococci</w:t>
      </w:r>
    </w:p>
    <w:p w14:paraId="7E8C5F72" w14:textId="77777777" w:rsidR="00FD2CE7" w:rsidRPr="004D5A92" w:rsidRDefault="00FD2CE7" w:rsidP="002C6696">
      <w:pPr>
        <w:pStyle w:val="PHEBodytext"/>
        <w:numPr>
          <w:ilvl w:val="0"/>
          <w:numId w:val="12"/>
        </w:numPr>
        <w:ind w:right="504"/>
      </w:pPr>
      <w:r w:rsidRPr="004D5A92">
        <w:rPr>
          <w:i/>
        </w:rPr>
        <w:t xml:space="preserve">"S. anginosus" </w:t>
      </w:r>
      <w:r w:rsidRPr="004D5A92">
        <w:t>group</w:t>
      </w:r>
    </w:p>
    <w:p w14:paraId="7E8C5F73" w14:textId="2C9BEBC8" w:rsidR="00FD2CE7" w:rsidRPr="004D5A92" w:rsidRDefault="00874DD8" w:rsidP="002C6696">
      <w:pPr>
        <w:pStyle w:val="PHEBodytext"/>
        <w:numPr>
          <w:ilvl w:val="0"/>
          <w:numId w:val="12"/>
        </w:numPr>
        <w:ind w:right="504"/>
      </w:pPr>
      <w:proofErr w:type="spellStart"/>
      <w:r w:rsidRPr="004D5A92">
        <w:rPr>
          <w:i/>
        </w:rPr>
        <w:t>Aggregatibacter</w:t>
      </w:r>
      <w:proofErr w:type="spellEnd"/>
      <w:r w:rsidRPr="004D5A92">
        <w:rPr>
          <w:i/>
        </w:rPr>
        <w:t xml:space="preserve"> </w:t>
      </w:r>
      <w:proofErr w:type="spellStart"/>
      <w:r w:rsidRPr="004D5A92">
        <w:rPr>
          <w:i/>
        </w:rPr>
        <w:t>actinomycete</w:t>
      </w:r>
      <w:r w:rsidR="006E622F" w:rsidRPr="004D5A92">
        <w:rPr>
          <w:i/>
        </w:rPr>
        <w:t>m</w:t>
      </w:r>
      <w:r w:rsidRPr="004D5A92">
        <w:rPr>
          <w:i/>
        </w:rPr>
        <w:t>comitans</w:t>
      </w:r>
      <w:proofErr w:type="spellEnd"/>
      <w:r w:rsidRPr="004D5A92">
        <w:rPr>
          <w:i/>
        </w:rPr>
        <w:t xml:space="preserve"> </w:t>
      </w:r>
    </w:p>
    <w:p w14:paraId="7A98102C" w14:textId="77777777" w:rsidR="003017BF" w:rsidRPr="004D5A92" w:rsidRDefault="003017BF" w:rsidP="003017BF">
      <w:pPr>
        <w:pStyle w:val="PHEBodytext"/>
        <w:numPr>
          <w:ilvl w:val="0"/>
          <w:numId w:val="12"/>
        </w:numPr>
        <w:ind w:right="504"/>
      </w:pPr>
      <w:r w:rsidRPr="004D5A92">
        <w:rPr>
          <w:i/>
        </w:rPr>
        <w:t>Actinomyces</w:t>
      </w:r>
      <w:r w:rsidRPr="004D5A92">
        <w:t xml:space="preserve"> species</w:t>
      </w:r>
    </w:p>
    <w:p w14:paraId="7E8C5F74" w14:textId="71523C79" w:rsidR="00FD2CE7" w:rsidRPr="004D5A92" w:rsidRDefault="006162A2" w:rsidP="002C6696">
      <w:pPr>
        <w:pStyle w:val="PHEBodytext"/>
        <w:numPr>
          <w:ilvl w:val="0"/>
          <w:numId w:val="12"/>
        </w:numPr>
        <w:ind w:right="504"/>
      </w:pPr>
      <w:proofErr w:type="spellStart"/>
      <w:r>
        <w:t>s</w:t>
      </w:r>
      <w:r w:rsidR="00FD2CE7" w:rsidRPr="004D5A92">
        <w:t>pirochaetes</w:t>
      </w:r>
      <w:proofErr w:type="spellEnd"/>
    </w:p>
    <w:p w14:paraId="7E8C5F76" w14:textId="2C84519D" w:rsidR="00FD2CE7" w:rsidRPr="004D5A92" w:rsidRDefault="00FD2CE7" w:rsidP="002C6696">
      <w:pPr>
        <w:pStyle w:val="PHEBodytext"/>
        <w:ind w:right="504"/>
      </w:pPr>
      <w:r w:rsidRPr="004D5A92">
        <w:t xml:space="preserve">Aspiration of dental abscesses </w:t>
      </w:r>
      <w:r w:rsidR="002B6724" w:rsidRPr="004D5A92">
        <w:t xml:space="preserve">may be taken, where possible, to assist in the identification of the </w:t>
      </w:r>
      <w:r w:rsidRPr="004D5A92">
        <w:t>causative organism</w:t>
      </w:r>
      <w:r w:rsidR="0011411B" w:rsidRPr="004D5A92">
        <w:t>(</w:t>
      </w:r>
      <w:r w:rsidRPr="004D5A92">
        <w:t>s</w:t>
      </w:r>
      <w:r w:rsidR="0011411B" w:rsidRPr="004D5A92">
        <w:t>)</w:t>
      </w:r>
      <w:r w:rsidRPr="004D5A92">
        <w:t xml:space="preserve">. Swabs </w:t>
      </w:r>
      <w:r w:rsidR="003017BF" w:rsidRPr="004D5A92">
        <w:t xml:space="preserve">may be </w:t>
      </w:r>
      <w:r w:rsidRPr="004D5A92">
        <w:t>contaminated with superficial commensal flora.</w:t>
      </w:r>
      <w:r w:rsidR="0011411B" w:rsidRPr="004D5A92">
        <w:t xml:space="preserve"> In cases of </w:t>
      </w:r>
      <w:proofErr w:type="spellStart"/>
      <w:r w:rsidR="0011411B" w:rsidRPr="004D5A92">
        <w:t>intraosseal</w:t>
      </w:r>
      <w:proofErr w:type="spellEnd"/>
      <w:r w:rsidR="0011411B" w:rsidRPr="004D5A92">
        <w:t xml:space="preserve"> abscess, swabs can be use</w:t>
      </w:r>
      <w:r w:rsidR="00F82F96" w:rsidRPr="004D5A92">
        <w:t xml:space="preserve">ful, but only if taken from a </w:t>
      </w:r>
      <w:r w:rsidR="0011411B" w:rsidRPr="004D5A92">
        <w:t>disinfected site.</w:t>
      </w:r>
    </w:p>
    <w:p w14:paraId="7E8C5F77" w14:textId="0A7401F0" w:rsidR="00793D8C" w:rsidRPr="004D5A92" w:rsidRDefault="00793D8C" w:rsidP="002C6696">
      <w:pPr>
        <w:pStyle w:val="PHEreportHeading2BlueHighlight"/>
        <w:ind w:right="504"/>
      </w:pPr>
      <w:r w:rsidRPr="004D5A92">
        <w:t xml:space="preserve">Liver </w:t>
      </w:r>
      <w:r w:rsidR="006162A2">
        <w:t>a</w:t>
      </w:r>
      <w:r w:rsidRPr="004D5A92">
        <w:t>bscess</w:t>
      </w:r>
      <w:r w:rsidR="0080248A">
        <w:fldChar w:fldCharType="begin" w:fldLock="1">
          <w:fldData xml:space="preserve">PEVuZE5vdGU+PENpdGU+PEF1dGhvcj5Ic3U8L0F1dGhvcj48WWVhcj4yMDE1PC9ZZWFyPjxSZWNO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</w:fldData>
        </w:fldChar>
      </w:r>
      <w:r w:rsidR="0080248A">
        <w:instrText xml:space="preserve"> ADDIN EN.CITE </w:instrText>
      </w:r>
      <w:r w:rsidR="0080248A">
        <w:fldChar w:fldCharType="begin" w:fldLock="1">
          <w:fldData xml:space="preserve">PEVuZE5vdGU+PENpdGU+PEF1dGhvcj5Ic3U8L0F1dGhvcj48WWVhcj4yMDE1PC9ZZWFyPjxSZWNO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</w:fldData>
        </w:fldChar>
      </w:r>
      <w:r w:rsidR="0080248A">
        <w:instrText xml:space="preserve"> ADDIN EN.CITE.DATA </w:instrText>
      </w:r>
      <w:r w:rsidR="0080248A">
        <w:fldChar w:fldCharType="end"/>
      </w:r>
      <w:r w:rsidR="0080248A">
        <w:fldChar w:fldCharType="separate"/>
      </w:r>
      <w:r w:rsidR="0080248A" w:rsidRPr="0080248A">
        <w:rPr>
          <w:noProof/>
          <w:vertAlign w:val="superscript"/>
        </w:rPr>
        <w:t>22</w:t>
      </w:r>
      <w:r w:rsidR="0080248A">
        <w:fldChar w:fldCharType="end"/>
      </w:r>
    </w:p>
    <w:p w14:paraId="7E8C5F78" w14:textId="77777777" w:rsidR="00793D8C" w:rsidRPr="004D5A92" w:rsidRDefault="00793D8C" w:rsidP="002C6696">
      <w:pPr>
        <w:pStyle w:val="PHEBodytext"/>
        <w:ind w:right="504"/>
      </w:pPr>
      <w:r w:rsidRPr="004D5A92">
        <w:t>Liver abscesses can be amoebic or bacterial (so-called pyogenic) in origin or, more rarely, a combination of the two.</w:t>
      </w:r>
    </w:p>
    <w:p w14:paraId="7E8C5F79" w14:textId="77777777" w:rsidR="00793D8C" w:rsidRPr="004D5A92" w:rsidRDefault="00793D8C" w:rsidP="002C6696">
      <w:pPr>
        <w:pStyle w:val="PHEBodytext"/>
        <w:ind w:right="504"/>
      </w:pPr>
      <w:r w:rsidRPr="004D5A92">
        <w:t>Pyogenic liver abscesses</w:t>
      </w:r>
      <w:r w:rsidRPr="004D5A92">
        <w:rPr>
          <w:b/>
        </w:rPr>
        <w:t xml:space="preserve"> </w:t>
      </w:r>
      <w:r w:rsidRPr="004D5A92">
        <w:t>usually present as multiple abscesses and are potentially life-threatening. They require prompt diagnosis and therapy by draining and/or aspirating purulent material, although it is possible to treat liver abscesses with antibiotics alone. They occur in older patients than those with amoebic liver abscesses, and are often secondary to a source of sepsis in the portal venous distribution.</w:t>
      </w:r>
    </w:p>
    <w:p w14:paraId="7E8C5F7A" w14:textId="3244FB60" w:rsidR="00793D8C" w:rsidRPr="004D5A92" w:rsidRDefault="00793D8C" w:rsidP="002C6696">
      <w:pPr>
        <w:pStyle w:val="PHEBodytext"/>
        <w:ind w:right="504"/>
      </w:pPr>
      <w:r w:rsidRPr="004D5A92">
        <w:t>Examples of the sources of pyogenic liver abscess include:</w:t>
      </w:r>
    </w:p>
    <w:p w14:paraId="7E8C5F7B" w14:textId="21A4A973" w:rsidR="00793D8C" w:rsidRPr="004D5A92" w:rsidRDefault="006162A2" w:rsidP="002C6696">
      <w:pPr>
        <w:pStyle w:val="PHEBodytext"/>
        <w:numPr>
          <w:ilvl w:val="0"/>
          <w:numId w:val="13"/>
        </w:numPr>
        <w:ind w:right="504"/>
      </w:pPr>
      <w:r>
        <w:t>b</w:t>
      </w:r>
      <w:r w:rsidR="00793D8C" w:rsidRPr="004D5A92">
        <w:t>iliary tract disease</w:t>
      </w:r>
    </w:p>
    <w:p w14:paraId="7E8C5F7C" w14:textId="7B5272B1" w:rsidR="00793D8C" w:rsidRPr="004D5A92" w:rsidRDefault="006162A2" w:rsidP="002C6696">
      <w:pPr>
        <w:pStyle w:val="PHEBodytext"/>
        <w:numPr>
          <w:ilvl w:val="0"/>
          <w:numId w:val="13"/>
        </w:numPr>
        <w:ind w:right="504"/>
      </w:pPr>
      <w:r>
        <w:lastRenderedPageBreak/>
        <w:t>e</w:t>
      </w:r>
      <w:r w:rsidR="00793D8C" w:rsidRPr="004D5A92">
        <w:t>xtrahepatic foci of metastatic infection</w:t>
      </w:r>
    </w:p>
    <w:p w14:paraId="7E8C5F7D" w14:textId="15CC9C0B" w:rsidR="00793D8C" w:rsidRPr="004D5A92" w:rsidRDefault="006162A2" w:rsidP="002C6696">
      <w:pPr>
        <w:pStyle w:val="PHEBodytext"/>
        <w:numPr>
          <w:ilvl w:val="0"/>
          <w:numId w:val="13"/>
        </w:numPr>
        <w:ind w:right="504"/>
      </w:pPr>
      <w:r>
        <w:t>s</w:t>
      </w:r>
      <w:r w:rsidR="00793D8C" w:rsidRPr="004D5A92">
        <w:t>urgery</w:t>
      </w:r>
    </w:p>
    <w:p w14:paraId="7E8C5F7E" w14:textId="2548F77F" w:rsidR="00793D8C" w:rsidRPr="004D5A92" w:rsidRDefault="006162A2" w:rsidP="002C6696">
      <w:pPr>
        <w:pStyle w:val="PHEBodytext"/>
        <w:numPr>
          <w:ilvl w:val="0"/>
          <w:numId w:val="13"/>
        </w:numPr>
        <w:ind w:right="504"/>
      </w:pPr>
      <w:r>
        <w:t>t</w:t>
      </w:r>
      <w:r w:rsidR="00793D8C" w:rsidRPr="004D5A92">
        <w:t>rauma</w:t>
      </w:r>
    </w:p>
    <w:p w14:paraId="7E8C5F7F" w14:textId="6FF0CDFA" w:rsidR="00793D8C" w:rsidRPr="004D5A92" w:rsidRDefault="00793D8C" w:rsidP="002C6696">
      <w:pPr>
        <w:pStyle w:val="PHEBodytext"/>
        <w:ind w:right="504"/>
      </w:pPr>
      <w:r w:rsidRPr="004D5A92">
        <w:t>Many different bacteria may be isolated from pyogenic liver abscesses. The most common include</w:t>
      </w:r>
      <w:r w:rsidR="0080248A">
        <w:fldChar w:fldCharType="begin" w:fldLock="1">
          <w:fldData xml:space="preserve">PEVuZE5vdGU+PENpdGU+PEF1dGhvcj5QaW5laXJvLUNhcnJlcm88L0F1dGhvcj48WWVhcj4xOTg5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</w:fldData>
        </w:fldChar>
      </w:r>
      <w:r w:rsidR="0080248A">
        <w:instrText xml:space="preserve"> ADDIN EN.CITE </w:instrText>
      </w:r>
      <w:r w:rsidR="0080248A">
        <w:fldChar w:fldCharType="begin" w:fldLock="1">
          <w:fldData xml:space="preserve">PEVuZE5vdGU+PENpdGU+PEF1dGhvcj5QaW5laXJvLUNhcnJlcm88L0F1dGhvcj48WWVhcj4xOTg5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</w:fldData>
        </w:fldChar>
      </w:r>
      <w:r w:rsidR="0080248A">
        <w:instrText xml:space="preserve"> ADDIN EN.CITE.DATA </w:instrText>
      </w:r>
      <w:r w:rsidR="0080248A">
        <w:fldChar w:fldCharType="end"/>
      </w:r>
      <w:r w:rsidR="0080248A">
        <w:fldChar w:fldCharType="separate"/>
      </w:r>
      <w:r w:rsidR="0080248A" w:rsidRPr="0080248A">
        <w:rPr>
          <w:noProof/>
          <w:vertAlign w:val="superscript"/>
        </w:rPr>
        <w:t>23-25</w:t>
      </w:r>
      <w:r w:rsidR="0080248A">
        <w:fldChar w:fldCharType="end"/>
      </w:r>
      <w:r w:rsidRPr="004D5A92">
        <w:t>:</w:t>
      </w:r>
    </w:p>
    <w:p w14:paraId="7E8C5F80" w14:textId="77777777" w:rsidR="00793D8C" w:rsidRPr="004D5A92" w:rsidRDefault="00793D8C" w:rsidP="002C6696">
      <w:pPr>
        <w:pStyle w:val="PHEBodytext"/>
        <w:numPr>
          <w:ilvl w:val="0"/>
          <w:numId w:val="14"/>
        </w:numPr>
        <w:ind w:right="504"/>
        <w:rPr>
          <w:i/>
          <w:iCs/>
          <w:sz w:val="16"/>
        </w:rPr>
      </w:pPr>
      <w:r w:rsidRPr="004D5A92">
        <w:t>Enterobacteriaceae</w:t>
      </w:r>
    </w:p>
    <w:p w14:paraId="7E8C5F81" w14:textId="77777777" w:rsidR="00793D8C" w:rsidRPr="004D5A92" w:rsidRDefault="00793D8C" w:rsidP="002C6696">
      <w:pPr>
        <w:pStyle w:val="PHEBodytext"/>
        <w:numPr>
          <w:ilvl w:val="0"/>
          <w:numId w:val="14"/>
        </w:numPr>
        <w:ind w:right="504"/>
        <w:rPr>
          <w:i/>
          <w:iCs/>
          <w:sz w:val="16"/>
        </w:rPr>
      </w:pPr>
      <w:proofErr w:type="spellStart"/>
      <w:r w:rsidRPr="004D5A92">
        <w:rPr>
          <w:i/>
        </w:rPr>
        <w:t>Bacteroides</w:t>
      </w:r>
      <w:proofErr w:type="spellEnd"/>
      <w:r w:rsidRPr="004D5A92">
        <w:t xml:space="preserve"> species</w:t>
      </w:r>
    </w:p>
    <w:p w14:paraId="7E8C5F82" w14:textId="77777777" w:rsidR="00793D8C" w:rsidRPr="004D5A92" w:rsidRDefault="00793D8C" w:rsidP="002C6696">
      <w:pPr>
        <w:pStyle w:val="PHEBodytext"/>
        <w:numPr>
          <w:ilvl w:val="0"/>
          <w:numId w:val="14"/>
        </w:numPr>
        <w:ind w:right="504"/>
        <w:rPr>
          <w:i/>
          <w:iCs/>
          <w:sz w:val="16"/>
        </w:rPr>
      </w:pPr>
      <w:r w:rsidRPr="004D5A92">
        <w:rPr>
          <w:i/>
        </w:rPr>
        <w:t xml:space="preserve">Clostridium </w:t>
      </w:r>
      <w:r w:rsidRPr="004D5A92">
        <w:t>species</w:t>
      </w:r>
    </w:p>
    <w:p w14:paraId="7E8C5F83" w14:textId="1BEF35BB" w:rsidR="00793D8C" w:rsidRPr="004D5A92" w:rsidRDefault="006162A2" w:rsidP="002C6696">
      <w:pPr>
        <w:pStyle w:val="PHEBodytext"/>
        <w:numPr>
          <w:ilvl w:val="0"/>
          <w:numId w:val="14"/>
        </w:numPr>
        <w:ind w:right="504"/>
        <w:rPr>
          <w:i/>
          <w:iCs/>
          <w:sz w:val="16"/>
        </w:rPr>
      </w:pPr>
      <w:r>
        <w:t>a</w:t>
      </w:r>
      <w:r w:rsidR="00793D8C" w:rsidRPr="004D5A92">
        <w:t>naerobic streptococci</w:t>
      </w:r>
    </w:p>
    <w:p w14:paraId="7E8C5F84" w14:textId="77777777" w:rsidR="00793D8C" w:rsidRPr="004D5A92" w:rsidRDefault="00793D8C" w:rsidP="002C6696">
      <w:pPr>
        <w:pStyle w:val="PHEBodytext"/>
        <w:numPr>
          <w:ilvl w:val="0"/>
          <w:numId w:val="14"/>
        </w:numPr>
        <w:ind w:right="504"/>
        <w:rPr>
          <w:i/>
          <w:iCs/>
          <w:sz w:val="16"/>
        </w:rPr>
      </w:pPr>
      <w:r w:rsidRPr="004D5A92">
        <w:rPr>
          <w:i/>
        </w:rPr>
        <w:t xml:space="preserve">"S. anginosus" </w:t>
      </w:r>
      <w:r w:rsidRPr="004D5A92">
        <w:t>group</w:t>
      </w:r>
    </w:p>
    <w:p w14:paraId="7E8C5F85" w14:textId="1BBEF83F" w:rsidR="00793D8C" w:rsidRPr="004D5A92" w:rsidRDefault="006162A2" w:rsidP="002C6696">
      <w:pPr>
        <w:pStyle w:val="PHEBodytext"/>
        <w:numPr>
          <w:ilvl w:val="0"/>
          <w:numId w:val="14"/>
        </w:numPr>
        <w:ind w:right="504"/>
        <w:rPr>
          <w:i/>
          <w:iCs/>
          <w:sz w:val="16"/>
        </w:rPr>
      </w:pPr>
      <w:r>
        <w:t>e</w:t>
      </w:r>
      <w:r w:rsidR="00793D8C" w:rsidRPr="004D5A92">
        <w:t>nterococci</w:t>
      </w:r>
    </w:p>
    <w:p w14:paraId="7E8C5F86" w14:textId="77777777" w:rsidR="00793D8C" w:rsidRPr="004D5A92" w:rsidRDefault="00793D8C" w:rsidP="002C6696">
      <w:pPr>
        <w:pStyle w:val="PHEBodytext"/>
        <w:numPr>
          <w:ilvl w:val="0"/>
          <w:numId w:val="14"/>
        </w:numPr>
        <w:ind w:right="504"/>
        <w:rPr>
          <w:i/>
          <w:iCs/>
          <w:sz w:val="16"/>
        </w:rPr>
      </w:pPr>
      <w:r w:rsidRPr="004D5A92">
        <w:rPr>
          <w:i/>
        </w:rPr>
        <w:t>P. aeruginosa</w:t>
      </w:r>
    </w:p>
    <w:p w14:paraId="7E8C5F87" w14:textId="77777777" w:rsidR="00793D8C" w:rsidRPr="004D5A92" w:rsidRDefault="00793D8C" w:rsidP="002C6696">
      <w:pPr>
        <w:pStyle w:val="PHEBodytext"/>
        <w:numPr>
          <w:ilvl w:val="0"/>
          <w:numId w:val="14"/>
        </w:numPr>
        <w:ind w:right="504"/>
        <w:rPr>
          <w:i/>
          <w:iCs/>
          <w:sz w:val="16"/>
        </w:rPr>
      </w:pPr>
      <w:r w:rsidRPr="004D5A92">
        <w:rPr>
          <w:i/>
        </w:rPr>
        <w:t xml:space="preserve">B. </w:t>
      </w:r>
      <w:proofErr w:type="spellStart"/>
      <w:r w:rsidRPr="004D5A92">
        <w:rPr>
          <w:i/>
        </w:rPr>
        <w:t>pseudomallei</w:t>
      </w:r>
      <w:proofErr w:type="spellEnd"/>
      <w:r w:rsidRPr="004D5A92">
        <w:t xml:space="preserve"> (in endemic areas)</w:t>
      </w:r>
    </w:p>
    <w:p w14:paraId="7E8C5F88" w14:textId="77777777" w:rsidR="00793D8C" w:rsidRPr="004D5A92" w:rsidRDefault="00793D8C" w:rsidP="002C6696">
      <w:pPr>
        <w:pStyle w:val="PHEBodytext"/>
        <w:ind w:right="504"/>
      </w:pPr>
      <w:r w:rsidRPr="004D5A92">
        <w:t>Other causes include C</w:t>
      </w:r>
      <w:r w:rsidRPr="004D5A92">
        <w:rPr>
          <w:i/>
        </w:rPr>
        <w:t>andida</w:t>
      </w:r>
      <w:r w:rsidRPr="004D5A92">
        <w:t xml:space="preserve"> species.</w:t>
      </w:r>
    </w:p>
    <w:p w14:paraId="7E8C5F89" w14:textId="5CE88698" w:rsidR="00793D8C" w:rsidRPr="004D5A92" w:rsidRDefault="00793D8C" w:rsidP="002C6696">
      <w:pPr>
        <w:pStyle w:val="PHEBodytext"/>
        <w:ind w:right="504"/>
      </w:pPr>
      <w:r w:rsidRPr="004D5A92">
        <w:t>Amoebic liver abscesses</w:t>
      </w:r>
      <w:r w:rsidRPr="004D5A92">
        <w:rPr>
          <w:b/>
        </w:rPr>
        <w:t xml:space="preserve"> </w:t>
      </w:r>
      <w:r w:rsidRPr="004D5A92">
        <w:t>arise as a result of the spread of</w:t>
      </w:r>
      <w:r w:rsidRPr="004D5A92">
        <w:rPr>
          <w:i/>
        </w:rPr>
        <w:t xml:space="preserve"> Entamoeba </w:t>
      </w:r>
      <w:proofErr w:type="spellStart"/>
      <w:r w:rsidRPr="004D5A92">
        <w:rPr>
          <w:i/>
        </w:rPr>
        <w:t>histolytica</w:t>
      </w:r>
      <w:proofErr w:type="spellEnd"/>
      <w:r w:rsidRPr="004D5A92">
        <w:t xml:space="preserve"> via the portal vein from the large bowel which is the primary site of infection (investigation of amoebae is described in </w:t>
      </w:r>
      <w:hyperlink r:id="rId31" w:anchor="bacteriology" w:history="1">
        <w:r w:rsidRPr="004D5A92">
          <w:rPr>
            <w:rStyle w:val="PHEBodyTextHyperlinkChar"/>
          </w:rPr>
          <w:t xml:space="preserve">B 31 – Investigation of </w:t>
        </w:r>
        <w:r w:rsidR="006162A2">
          <w:rPr>
            <w:rStyle w:val="PHEBodyTextHyperlinkChar"/>
          </w:rPr>
          <w:t>s</w:t>
        </w:r>
        <w:r w:rsidRPr="004D5A92">
          <w:rPr>
            <w:rStyle w:val="PHEBodyTextHyperlinkChar"/>
          </w:rPr>
          <w:t xml:space="preserve">pecimens other than </w:t>
        </w:r>
        <w:r w:rsidR="006162A2">
          <w:rPr>
            <w:rStyle w:val="PHEBodyTextHyperlinkChar"/>
          </w:rPr>
          <w:t>blood for p</w:t>
        </w:r>
        <w:r w:rsidRPr="004D5A92">
          <w:rPr>
            <w:rStyle w:val="PHEBodyTextHyperlinkChar"/>
          </w:rPr>
          <w:t>arasites</w:t>
        </w:r>
      </w:hyperlink>
      <w:r w:rsidRPr="004D5A92">
        <w:t>).</w:t>
      </w:r>
    </w:p>
    <w:p w14:paraId="7E8C5F8A" w14:textId="1AC1CA33" w:rsidR="00AD7CE7" w:rsidRPr="004D5A92" w:rsidRDefault="00793D8C" w:rsidP="002C6696">
      <w:pPr>
        <w:pStyle w:val="PHEBodytext"/>
        <w:ind w:right="504"/>
      </w:pPr>
      <w:r w:rsidRPr="004D5A92">
        <w:t xml:space="preserve">Hydatid cysts may also occur as fluid-filled lesions in the liver. However, the clinical presentation is usually different from that of liver abscesses (refer to </w:t>
      </w:r>
      <w:hyperlink r:id="rId32" w:anchor="bacteriology" w:history="1">
        <w:r w:rsidRPr="004D5A92">
          <w:rPr>
            <w:rStyle w:val="PHEBodyTextHyperlinkChar"/>
          </w:rPr>
          <w:t xml:space="preserve">B 31 – Investigation of </w:t>
        </w:r>
        <w:r w:rsidR="006162A2">
          <w:rPr>
            <w:rStyle w:val="PHEBodyTextHyperlinkChar"/>
          </w:rPr>
          <w:t>s</w:t>
        </w:r>
        <w:r w:rsidRPr="004D5A92">
          <w:rPr>
            <w:rStyle w:val="PHEBodyTextHyperlinkChar"/>
          </w:rPr>
          <w:t xml:space="preserve">pecimens other than </w:t>
        </w:r>
        <w:r w:rsidR="006162A2">
          <w:rPr>
            <w:rStyle w:val="PHEBodyTextHyperlinkChar"/>
          </w:rPr>
          <w:t>blood for p</w:t>
        </w:r>
        <w:r w:rsidRPr="004D5A92">
          <w:rPr>
            <w:rStyle w:val="PHEBodyTextHyperlinkChar"/>
          </w:rPr>
          <w:t>arasites</w:t>
        </w:r>
      </w:hyperlink>
      <w:r w:rsidRPr="004D5A92">
        <w:t>). Cysts may become super-infected with gut flora and progress to abscess formation.</w:t>
      </w:r>
    </w:p>
    <w:p w14:paraId="7E8C5F8B" w14:textId="12B96C5E" w:rsidR="00793D8C" w:rsidRPr="004D5A92" w:rsidRDefault="00793D8C" w:rsidP="002C6696">
      <w:pPr>
        <w:pStyle w:val="PHEreportHeading2BlueHighlight"/>
        <w:ind w:right="504"/>
      </w:pPr>
      <w:bookmarkStart w:id="43" w:name="_Toc536263473"/>
      <w:bookmarkStart w:id="44" w:name="_Toc536263621"/>
      <w:bookmarkStart w:id="45" w:name="_Toc765611"/>
      <w:bookmarkStart w:id="46" w:name="_Toc14601511"/>
      <w:bookmarkStart w:id="47" w:name="_Toc14601708"/>
      <w:bookmarkStart w:id="48" w:name="_Toc191118380"/>
      <w:bookmarkStart w:id="49" w:name="_Toc191118514"/>
      <w:bookmarkStart w:id="50" w:name="_Toc191118589"/>
      <w:bookmarkStart w:id="51" w:name="_Toc191118706"/>
      <w:bookmarkStart w:id="52" w:name="_Toc192043082"/>
      <w:bookmarkStart w:id="53" w:name="_Toc194467985"/>
      <w:bookmarkStart w:id="54" w:name="_Toc201460869"/>
      <w:bookmarkStart w:id="55" w:name="_Toc207520455"/>
      <w:bookmarkStart w:id="56" w:name="_Toc214167976"/>
      <w:bookmarkStart w:id="57" w:name="_Toc214168073"/>
      <w:bookmarkStart w:id="58" w:name="_Toc215299835"/>
      <w:bookmarkStart w:id="59" w:name="_Toc219091583"/>
      <w:r w:rsidRPr="004D5A92">
        <w:t xml:space="preserve">Lung </w:t>
      </w:r>
      <w:r w:rsidR="006162A2">
        <w:t>a</w:t>
      </w:r>
      <w:r w:rsidRPr="004D5A92">
        <w:t>bscess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7E8C5F8C" w14:textId="025561E3" w:rsidR="00793D8C" w:rsidRPr="004D5A92" w:rsidRDefault="00793D8C" w:rsidP="002C6696">
      <w:pPr>
        <w:pStyle w:val="PHEBodytext"/>
        <w:ind w:right="504"/>
        <w:rPr>
          <w:rFonts w:cs="Arial"/>
        </w:rPr>
      </w:pPr>
      <w:r w:rsidRPr="004D5A92">
        <w:t xml:space="preserve">Lung abscesses involve the destruction of lung parenchyma and present on chest radiographs as large cavities often exhibiting air-fluid levels. </w:t>
      </w:r>
      <w:r w:rsidRPr="004D5A92">
        <w:rPr>
          <w:rFonts w:cs="Arial"/>
        </w:rPr>
        <w:t xml:space="preserve">This may be secondary to aspiration pneumonia, in which case the right middle zone is most frequently affected. Other organisms may give rise to multifocal abscess formation and the presence of widespread consolidation containing multiple small abscesses (&lt;2 cm diameter) is sometimes referred to as necrotising pneumonia. Pneumonia caused by </w:t>
      </w:r>
      <w:r w:rsidRPr="004D5A92">
        <w:rPr>
          <w:rFonts w:cs="Arial"/>
          <w:i/>
          <w:iCs/>
        </w:rPr>
        <w:t>S. aureus</w:t>
      </w:r>
      <w:r w:rsidRPr="004D5A92">
        <w:rPr>
          <w:rFonts w:cs="Arial"/>
        </w:rPr>
        <w:t xml:space="preserve"> and </w:t>
      </w:r>
      <w:r w:rsidRPr="004D5A92">
        <w:rPr>
          <w:rFonts w:cs="Arial"/>
          <w:i/>
          <w:iCs/>
        </w:rPr>
        <w:t>Klebsiella pneumoniae</w:t>
      </w:r>
      <w:r w:rsidRPr="004D5A92">
        <w:rPr>
          <w:rFonts w:cs="Arial"/>
        </w:rPr>
        <w:t xml:space="preserve"> may show this picture (refer to </w:t>
      </w:r>
      <w:hyperlink r:id="rId33" w:anchor="bacteriology" w:history="1">
        <w:r w:rsidRPr="004D5A92">
          <w:rPr>
            <w:rStyle w:val="PHEBodyTextHyperlinkChar"/>
          </w:rPr>
          <w:t xml:space="preserve">B 57 – Investigation of </w:t>
        </w:r>
        <w:r w:rsidR="006162A2">
          <w:rPr>
            <w:rStyle w:val="PHEBodyTextHyperlinkChar"/>
          </w:rPr>
          <w:t>b</w:t>
        </w:r>
        <w:r w:rsidRPr="004D5A92">
          <w:rPr>
            <w:rStyle w:val="PHEBodyTextHyperlinkChar"/>
          </w:rPr>
          <w:t>ro</w:t>
        </w:r>
        <w:r w:rsidR="0039054A">
          <w:rPr>
            <w:rStyle w:val="PHEBodyTextHyperlinkChar"/>
          </w:rPr>
          <w:t>n</w:t>
        </w:r>
        <w:r w:rsidRPr="004D5A92">
          <w:rPr>
            <w:rStyle w:val="PHEBodyTextHyperlinkChar"/>
          </w:rPr>
          <w:t xml:space="preserve">choalveolar </w:t>
        </w:r>
        <w:r w:rsidR="006162A2">
          <w:rPr>
            <w:rStyle w:val="PHEBodyTextHyperlinkChar"/>
          </w:rPr>
          <w:t>l</w:t>
        </w:r>
        <w:r w:rsidRPr="004D5A92">
          <w:rPr>
            <w:rStyle w:val="PHEBodyTextHyperlinkChar"/>
          </w:rPr>
          <w:t xml:space="preserve">avage, </w:t>
        </w:r>
        <w:r w:rsidR="006162A2">
          <w:rPr>
            <w:rStyle w:val="PHEBodyTextHyperlinkChar"/>
          </w:rPr>
          <w:t>s</w:t>
        </w:r>
        <w:r w:rsidRPr="004D5A92">
          <w:rPr>
            <w:rStyle w:val="PHEBodyTextHyperlinkChar"/>
          </w:rPr>
          <w:t xml:space="preserve">putum and </w:t>
        </w:r>
        <w:r w:rsidR="006162A2">
          <w:rPr>
            <w:rStyle w:val="PHEBodyTextHyperlinkChar"/>
          </w:rPr>
          <w:t>a</w:t>
        </w:r>
        <w:r w:rsidRPr="004D5A92">
          <w:rPr>
            <w:rStyle w:val="PHEBodyTextHyperlinkChar"/>
          </w:rPr>
          <w:t xml:space="preserve">ssociated </w:t>
        </w:r>
        <w:r w:rsidR="006162A2">
          <w:rPr>
            <w:rStyle w:val="PHEBodyTextHyperlinkChar"/>
          </w:rPr>
          <w:t>s</w:t>
        </w:r>
        <w:r w:rsidRPr="004D5A92">
          <w:rPr>
            <w:rStyle w:val="PHEBodyTextHyperlinkChar"/>
          </w:rPr>
          <w:t>pecimens</w:t>
        </w:r>
      </w:hyperlink>
      <w:r w:rsidRPr="004D5A92">
        <w:rPr>
          <w:rFonts w:cs="Arial"/>
        </w:rPr>
        <w:t>).</w:t>
      </w:r>
    </w:p>
    <w:p w14:paraId="7E8C5F8D" w14:textId="13D9E79D" w:rsidR="00793D8C" w:rsidRPr="004D5A92" w:rsidRDefault="00793D8C" w:rsidP="002C6696">
      <w:pPr>
        <w:pStyle w:val="PHEBodytext"/>
        <w:ind w:right="504"/>
      </w:pPr>
      <w:r w:rsidRPr="004D5A92">
        <w:t>Lung abscesses most often follow aspiration of gastric or nasopharyngeal contents as a consequence of loss of consciousness, resulting for example from alcohol excess, cerebrovascular accident, drug overdose, general anaesthesia, seizure, diabetic coma, or</w:t>
      </w:r>
      <w:r w:rsidR="006E622F" w:rsidRPr="004D5A92">
        <w:t xml:space="preserve"> sepsis</w:t>
      </w:r>
      <w:r w:rsidRPr="004D5A92">
        <w:t>. Other predisposing factors include oesophageal or neurological disease, tonsillectomy and tooth extraction.</w:t>
      </w:r>
    </w:p>
    <w:p w14:paraId="7E8C5F8E" w14:textId="77777777" w:rsidR="00793D8C" w:rsidRPr="004D5A92" w:rsidRDefault="00793D8C" w:rsidP="002C6696">
      <w:pPr>
        <w:pStyle w:val="PHEBodytext"/>
        <w:ind w:right="504"/>
      </w:pPr>
      <w:r w:rsidRPr="004D5A92">
        <w:t xml:space="preserve">Lung abscesses may arise from endogenous sources of infection. The bacteria involved in these cases are generally from the upper respiratory tract and anaerobes are often implicated, secondarily infecting consolidated lung after aspiration from the upper respiratory tract. Nosocomial infections involving </w:t>
      </w:r>
      <w:r w:rsidRPr="004D5A92">
        <w:rPr>
          <w:i/>
        </w:rPr>
        <w:t>S. aureus, S. pneumoniae, Klebsiella</w:t>
      </w:r>
      <w:r w:rsidRPr="004D5A92">
        <w:t xml:space="preserve"> species and other organisms may also occur.</w:t>
      </w:r>
    </w:p>
    <w:p w14:paraId="7E8C5F8F" w14:textId="4C31B38D" w:rsidR="00793D8C" w:rsidRPr="004D5A92" w:rsidRDefault="00793D8C" w:rsidP="002C6696">
      <w:pPr>
        <w:pStyle w:val="PHEBodytext"/>
        <w:ind w:right="504"/>
      </w:pPr>
      <w:r w:rsidRPr="004D5A92">
        <w:rPr>
          <w:i/>
        </w:rPr>
        <w:lastRenderedPageBreak/>
        <w:t>B.</w:t>
      </w:r>
      <w:r w:rsidRPr="004D5A92">
        <w:t xml:space="preserve"> </w:t>
      </w:r>
      <w:proofErr w:type="spellStart"/>
      <w:r w:rsidRPr="004D5A92">
        <w:rPr>
          <w:i/>
        </w:rPr>
        <w:t>pseudomallei</w:t>
      </w:r>
      <w:proofErr w:type="spellEnd"/>
      <w:r w:rsidRPr="004D5A92">
        <w:t xml:space="preserve"> may cause lung abscesses or necrotising pneumonia in those who have visited endemic areas (mainly South East Asia and Northern Australia) especially in diabetics</w:t>
      </w:r>
      <w:r w:rsidR="0080248A">
        <w:fldChar w:fldCharType="begin" w:fldLock="1">
          <w:fldData xml:space="preserve">PEVuZE5vdGU+PENpdGU+PEF1dGhvcj5DaGVuZzwvQXV0aG9yPjxZZWFyPjIwMDU8L1llYXI+PFJl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</w:fldData>
        </w:fldChar>
      </w:r>
      <w:r w:rsidR="0080248A">
        <w:instrText xml:space="preserve"> ADDIN EN.CITE </w:instrText>
      </w:r>
      <w:r w:rsidR="0080248A">
        <w:fldChar w:fldCharType="begin" w:fldLock="1">
          <w:fldData xml:space="preserve">PEVuZE5vdGU+PENpdGU+PEF1dGhvcj5DaGVuZzwvQXV0aG9yPjxZZWFyPjIwMDU8L1llYXI+PFJl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</w:fldData>
        </w:fldChar>
      </w:r>
      <w:r w:rsidR="0080248A">
        <w:instrText xml:space="preserve"> ADDIN EN.CITE.DATA </w:instrText>
      </w:r>
      <w:r w:rsidR="0080248A">
        <w:fldChar w:fldCharType="end"/>
      </w:r>
      <w:r w:rsidR="0080248A">
        <w:fldChar w:fldCharType="separate"/>
      </w:r>
      <w:r w:rsidR="0080248A" w:rsidRPr="0080248A">
        <w:rPr>
          <w:noProof/>
          <w:vertAlign w:val="superscript"/>
        </w:rPr>
        <w:t>26</w:t>
      </w:r>
      <w:r w:rsidR="0080248A">
        <w:fldChar w:fldCharType="end"/>
      </w:r>
      <w:r w:rsidRPr="004D5A92">
        <w:t>.</w:t>
      </w:r>
    </w:p>
    <w:p w14:paraId="7E8C5F90" w14:textId="08AA5850" w:rsidR="00793D8C" w:rsidRPr="004D5A92" w:rsidRDefault="00793D8C" w:rsidP="002C6696">
      <w:pPr>
        <w:pStyle w:val="PHEBodytext"/>
        <w:ind w:right="504"/>
        <w:rPr>
          <w:rFonts w:cs="Arial"/>
        </w:rPr>
      </w:pPr>
      <w:r w:rsidRPr="004D5A92">
        <w:rPr>
          <w:i/>
        </w:rPr>
        <w:t>Nocardia</w:t>
      </w:r>
      <w:r w:rsidRPr="004D5A92">
        <w:t xml:space="preserve"> infection is most often seen in the lung where it may produce an acute, often necrotising, pneumonia</w:t>
      </w:r>
      <w:r w:rsidR="0080248A">
        <w:fldChar w:fldCharType="begin" w:fldLock="1"/>
      </w:r>
      <w:r w:rsidR="0080248A">
        <w:instrText xml:space="preserve"> ADDIN EN.CITE &lt;EndNote&gt;&lt;Cite&gt;&lt;Author&gt;Bach MC&lt;/Author&gt;&lt;Year&gt;1998&lt;/Year&gt;&lt;RecNum&gt;43&lt;/RecNum&gt;&lt;DisplayText&gt;&lt;style face="superscript"&gt;27&lt;/style&gt;&lt;/DisplayText&gt;&lt;record&gt;&lt;rec-number&gt;43&lt;/rec-number&gt;&lt;foreign-keys&gt;&lt;key app="EN" db-id="wwz92xxxesxaf7e9axrpax9vpwxv95vvrfz9" timestamp="1454588918"&gt;43&lt;/key&gt;&lt;/foreign-keys&gt;&lt;ref-type name="Book Section"&gt;5&lt;/ref-type&gt;&lt;contributors&gt;&lt;authors&gt;&lt;author&gt;Bach MC,&lt;/author&gt;&lt;/authors&gt;&lt;secondary-authors&gt;&lt;author&gt;Gorbach,S.L.&lt;/author&gt;&lt;author&gt;Bartlett,J.G.&lt;/author&gt;&lt;author&gt;Blacklow,N.R.&lt;/author&gt;&lt;/secondary-authors&gt;&lt;/contributors&gt;&lt;titles&gt;&lt;title&gt;Nocardia&lt;/title&gt;&lt;secondary-title&gt;Infectious Diseases&lt;/secondary-title&gt;&lt;/titles&gt;&lt;pages&gt;1969-1973&lt;/pages&gt;&lt;edition&gt;2nd&lt;/edition&gt;&lt;reprint-edition&gt;Not in File&lt;/reprint-edition&gt;&lt;keywords&gt;&lt;keyword&gt;B 14&lt;/keyword&gt;&lt;keyword&gt;B 57&lt;/keyword&gt;&lt;keyword&gt;disease&lt;/keyword&gt;&lt;keyword&gt;Nocardia&lt;/keyword&gt;&lt;/keywords&gt;&lt;dates&gt;&lt;year&gt;1998&lt;/year&gt;&lt;pub-dates&gt;&lt;date&gt;1998&lt;/date&gt;&lt;/pub-dates&gt;&lt;/dates&gt;&lt;pub-location&gt;Philadelphia&lt;/pub-location&gt;&lt;publisher&gt;WB Saunders Company&lt;/publisher&gt;&lt;isbn&gt;072166119X&lt;/isbn&gt;&lt;label&gt;4361&lt;/label&gt;&lt;urls&gt;&lt;/urls&gt;&lt;/record&gt;&lt;/Cite&gt;&lt;/EndNote&gt;</w:instrText>
      </w:r>
      <w:r w:rsidR="0080248A">
        <w:fldChar w:fldCharType="separate"/>
      </w:r>
      <w:r w:rsidR="0080248A" w:rsidRPr="0080248A">
        <w:rPr>
          <w:noProof/>
          <w:vertAlign w:val="superscript"/>
        </w:rPr>
        <w:t>27</w:t>
      </w:r>
      <w:r w:rsidR="0080248A">
        <w:fldChar w:fldCharType="end"/>
      </w:r>
      <w:r w:rsidRPr="004D5A92">
        <w:t xml:space="preserve">. This is commonly associated with cavitation. It may also produce a slowly enlarging pulmonary nodule with pneumonia, associated with empyema. </w:t>
      </w:r>
      <w:r w:rsidRPr="004D5A92">
        <w:rPr>
          <w:rFonts w:cs="Arial"/>
        </w:rPr>
        <w:t>Nocardiosis, almost always occurring in a setting of immunosuppression, may present as pulmonary abscesses.</w:t>
      </w:r>
    </w:p>
    <w:p w14:paraId="7E8C5F91" w14:textId="4ED9928F" w:rsidR="006D1850" w:rsidRPr="004D5A92" w:rsidRDefault="006D1850" w:rsidP="006D1850">
      <w:pPr>
        <w:ind w:left="0" w:right="504" w:firstLine="0"/>
      </w:pPr>
      <w:r w:rsidRPr="004D5A92">
        <w:rPr>
          <w:i/>
        </w:rPr>
        <w:t>Actinomyces</w:t>
      </w:r>
      <w:r w:rsidRPr="004D5A92">
        <w:t xml:space="preserve"> species cause a thoracic infection that may involve the lungs, pleura, </w:t>
      </w:r>
      <w:proofErr w:type="gramStart"/>
      <w:r w:rsidRPr="004D5A92">
        <w:t>mediastinum</w:t>
      </w:r>
      <w:proofErr w:type="gramEnd"/>
      <w:r w:rsidRPr="004D5A92">
        <w:t xml:space="preserve"> or chest wall. Cases often go unrecognised until empyema or a chest wall fistula develops. Aspiration of oral contents is a risk factor for the development of thoracic </w:t>
      </w:r>
      <w:proofErr w:type="spellStart"/>
      <w:r w:rsidRPr="004D5A92">
        <w:t>actinomycosis</w:t>
      </w:r>
      <w:proofErr w:type="spellEnd"/>
      <w:r w:rsidRPr="004D5A92">
        <w:t xml:space="preserve">, thus predisposing conditions include alcoholism, cerebral infarction, drug overdose, general anaesthesia, seizure, diabetic coma or </w:t>
      </w:r>
      <w:r w:rsidR="006E622F" w:rsidRPr="004D5A92">
        <w:t>sepsis</w:t>
      </w:r>
      <w:r w:rsidRPr="004D5A92">
        <w:t>.</w:t>
      </w:r>
    </w:p>
    <w:p w14:paraId="7E8C5F92" w14:textId="77777777" w:rsidR="00793D8C" w:rsidRPr="004D5A92" w:rsidRDefault="00793D8C" w:rsidP="002C6696">
      <w:pPr>
        <w:pStyle w:val="PHEBodytext"/>
        <w:ind w:right="504"/>
      </w:pPr>
      <w:r w:rsidRPr="004D5A92">
        <w:t>Abscesses as a result of blood borne spread of infection from a distant focus may occur in conditions such as infective endocarditis.</w:t>
      </w:r>
    </w:p>
    <w:p w14:paraId="7E8C5F93" w14:textId="7FD79F28" w:rsidR="00793D8C" w:rsidRPr="004D5A92" w:rsidRDefault="00793D8C" w:rsidP="002C6696">
      <w:pPr>
        <w:pStyle w:val="PHEBodytext"/>
        <w:ind w:right="504"/>
      </w:pPr>
      <w:proofErr w:type="spellStart"/>
      <w:r w:rsidRPr="004D5A92">
        <w:t>Lemierre's</w:t>
      </w:r>
      <w:proofErr w:type="spellEnd"/>
      <w:r w:rsidRPr="004D5A92">
        <w:t xml:space="preserve"> syndrome (or </w:t>
      </w:r>
      <w:proofErr w:type="spellStart"/>
      <w:r w:rsidRPr="004D5A92">
        <w:t>necrobacillosis</w:t>
      </w:r>
      <w:proofErr w:type="spellEnd"/>
      <w:r w:rsidRPr="004D5A92">
        <w:t xml:space="preserve">) originates as an acute oropharyngeal infection usually in a young adult. Infective thrombophlebitis of the internal jugular vein leads to septic </w:t>
      </w:r>
      <w:proofErr w:type="spellStart"/>
      <w:r w:rsidRPr="004D5A92">
        <w:t>embolisation</w:t>
      </w:r>
      <w:proofErr w:type="spellEnd"/>
      <w:r w:rsidRPr="004D5A92">
        <w:t xml:space="preserve"> and metastatic infection. The lung is most frequently involved but multifocal abscesses may develop. </w:t>
      </w:r>
      <w:r w:rsidRPr="004D5A92">
        <w:rPr>
          <w:i/>
        </w:rPr>
        <w:t xml:space="preserve">Fusobacterium </w:t>
      </w:r>
      <w:proofErr w:type="spellStart"/>
      <w:r w:rsidRPr="004D5A92">
        <w:rPr>
          <w:i/>
        </w:rPr>
        <w:t>necrophorum</w:t>
      </w:r>
      <w:proofErr w:type="spellEnd"/>
      <w:r w:rsidRPr="004D5A92">
        <w:rPr>
          <w:i/>
        </w:rPr>
        <w:t xml:space="preserve"> </w:t>
      </w:r>
      <w:r w:rsidRPr="004D5A92">
        <w:t>is the most common pathogen isolated from blood cultures in patients with this syndrome</w:t>
      </w:r>
      <w:r w:rsidR="0080248A">
        <w:fldChar w:fldCharType="begin" w:fldLock="1"/>
      </w:r>
      <w:r w:rsidR="0080248A">
        <w:instrText xml:space="preserve"> ADDIN EN.CITE &lt;EndNote&gt;&lt;Cite&gt;&lt;Author&gt;Finegold&lt;/Author&gt;&lt;Year&gt;2000&lt;/Year&gt;&lt;RecNum&gt;64&lt;/RecNum&gt;&lt;DisplayText&gt;&lt;style face="superscript"&gt;28&lt;/style&gt;&lt;/DisplayText&gt;&lt;record&gt;&lt;rec-number&gt;64&lt;/rec-number&gt;&lt;foreign-keys&gt;&lt;key app="EN" db-id="wwz92xxxesxaf7e9axrpax9vpwxv95vvrfz9" timestamp="1454588918"&gt;64&lt;/key&gt;&lt;/foreign-keys&gt;&lt;ref-type name="Book Section"&gt;5&lt;/ref-type&gt;&lt;contributors&gt;&lt;authors&gt;&lt;author&gt;Finegold,S.M.&lt;/author&gt;&lt;/authors&gt;&lt;secondary-authors&gt;&lt;author&gt;Mandell,G.L.&lt;/author&gt;&lt;author&gt;Bennett,J.E.&lt;/author&gt;&lt;author&gt;Dolin,R.&lt;/author&gt;&lt;/secondary-authors&gt;&lt;/contributors&gt;&lt;auth-address&gt;School of Medicine, University of California, Los Angeles&lt;/auth-address&gt;&lt;titles&gt;&lt;title&gt;Lung abscess&lt;/title&gt;&lt;secondary-title&gt;Mandell Douglas and Bennett&amp;apos;s Principles and Practice of Infectious Diseases&lt;/secondary-title&gt;&lt;/titles&gt;&lt;pages&gt;751-755&lt;/pages&gt;&lt;edition&gt;5th&lt;/edition&gt;&lt;reprint-edition&gt;Not in File&lt;/reprint-edition&gt;&lt;keywords&gt;&lt;keyword&gt;Abscess&lt;/keyword&gt;&lt;keyword&gt;B 14&lt;/keyword&gt;&lt;keyword&gt;California&lt;/keyword&gt;&lt;keyword&gt;disease&lt;/keyword&gt;&lt;keyword&gt;Lung&lt;/keyword&gt;&lt;keyword&gt;Lung Abscess&lt;/keyword&gt;&lt;keyword&gt;Medicine&lt;/keyword&gt;&lt;keyword&gt;Universities&lt;/keyword&gt;&lt;/keywords&gt;&lt;dates&gt;&lt;year&gt;2000&lt;/year&gt;&lt;pub-dates&gt;&lt;date&gt;2000&lt;/date&gt;&lt;/pub-dates&gt;&lt;/dates&gt;&lt;pub-location&gt;Philadelphia&lt;/pub-location&gt;&lt;publisher&gt;Churchill Livingstone&lt;/publisher&gt;&lt;label&gt;35555&lt;/label&gt;&lt;urls&gt;&lt;/urls&gt;&lt;/record&gt;&lt;/Cite&gt;&lt;/EndNote&gt;</w:instrText>
      </w:r>
      <w:r w:rsidR="0080248A">
        <w:fldChar w:fldCharType="separate"/>
      </w:r>
      <w:r w:rsidR="0080248A" w:rsidRPr="0080248A">
        <w:rPr>
          <w:noProof/>
          <w:vertAlign w:val="superscript"/>
        </w:rPr>
        <w:t>28</w:t>
      </w:r>
      <w:r w:rsidR="0080248A">
        <w:fldChar w:fldCharType="end"/>
      </w:r>
      <w:r w:rsidRPr="004D5A92">
        <w:t>.</w:t>
      </w:r>
    </w:p>
    <w:p w14:paraId="7E8C5F94" w14:textId="15248C6A" w:rsidR="006D1850" w:rsidRPr="004D5A92" w:rsidRDefault="00793D8C" w:rsidP="002C6696">
      <w:pPr>
        <w:ind w:left="0" w:right="504" w:firstLine="0"/>
        <w:rPr>
          <w:rFonts w:cs="Arial"/>
        </w:rPr>
      </w:pPr>
      <w:r w:rsidRPr="004D5A92">
        <w:rPr>
          <w:rFonts w:cs="Arial"/>
          <w:i/>
        </w:rPr>
        <w:t>Aspergillus</w:t>
      </w:r>
      <w:r w:rsidRPr="004D5A92">
        <w:rPr>
          <w:rFonts w:cs="Arial"/>
        </w:rPr>
        <w:t xml:space="preserve"> species have been isolated from lung abscesses in patients who are immunocompromised.</w:t>
      </w:r>
    </w:p>
    <w:p w14:paraId="7E8C5F95" w14:textId="36E56100" w:rsidR="00793D8C" w:rsidRPr="004D5A92" w:rsidRDefault="00793D8C" w:rsidP="00D3493C">
      <w:pPr>
        <w:pStyle w:val="PHEreportHeading2BlueHighlight"/>
        <w:ind w:right="504"/>
        <w:rPr>
          <w:color w:val="auto"/>
        </w:rPr>
      </w:pPr>
      <w:bookmarkStart w:id="60" w:name="_Toc536263474"/>
      <w:bookmarkStart w:id="61" w:name="_Toc536263622"/>
      <w:bookmarkStart w:id="62" w:name="_Toc765612"/>
      <w:bookmarkStart w:id="63" w:name="_Toc14601512"/>
      <w:bookmarkStart w:id="64" w:name="_Toc14601709"/>
      <w:bookmarkStart w:id="65" w:name="_Toc191118381"/>
      <w:bookmarkStart w:id="66" w:name="_Toc191118515"/>
      <w:bookmarkStart w:id="67" w:name="_Toc191118590"/>
      <w:bookmarkStart w:id="68" w:name="_Toc191118707"/>
      <w:bookmarkStart w:id="69" w:name="_Toc192043083"/>
      <w:bookmarkStart w:id="70" w:name="_Toc194467986"/>
      <w:bookmarkStart w:id="71" w:name="_Toc201460870"/>
      <w:bookmarkStart w:id="72" w:name="_Toc207520456"/>
      <w:bookmarkStart w:id="73" w:name="_Toc214167977"/>
      <w:bookmarkStart w:id="74" w:name="_Toc214168074"/>
      <w:bookmarkStart w:id="75" w:name="_Toc215299836"/>
      <w:bookmarkStart w:id="76" w:name="_Toc219091584"/>
      <w:r w:rsidRPr="004D5A92">
        <w:rPr>
          <w:color w:val="auto"/>
        </w:rPr>
        <w:t xml:space="preserve">Pancreatic </w:t>
      </w:r>
      <w:r w:rsidR="006162A2">
        <w:rPr>
          <w:color w:val="auto"/>
        </w:rPr>
        <w:t>a</w:t>
      </w:r>
      <w:r w:rsidRPr="004D5A92">
        <w:rPr>
          <w:color w:val="auto"/>
        </w:rPr>
        <w:t>bscess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E8C5F96" w14:textId="1F348D3A" w:rsidR="00793D8C" w:rsidRPr="004D5A92" w:rsidRDefault="00793D8C" w:rsidP="002C6696">
      <w:pPr>
        <w:pStyle w:val="PHEBodytext"/>
        <w:ind w:right="504"/>
      </w:pPr>
      <w:r w:rsidRPr="004D5A92">
        <w:t>Pancreatic abscesses</w:t>
      </w:r>
      <w:r w:rsidRPr="004D5A92">
        <w:rPr>
          <w:b/>
        </w:rPr>
        <w:t xml:space="preserve"> </w:t>
      </w:r>
      <w:r w:rsidRPr="004D5A92">
        <w:t xml:space="preserve">are potential complications of acute pancreatitis. Infections are often </w:t>
      </w:r>
      <w:proofErr w:type="spellStart"/>
      <w:r w:rsidRPr="004D5A92">
        <w:t>polymicrobial</w:t>
      </w:r>
      <w:proofErr w:type="spellEnd"/>
      <w:r w:rsidRPr="004D5A92">
        <w:t xml:space="preserve"> and common isolates include </w:t>
      </w:r>
      <w:r w:rsidRPr="004D5A92">
        <w:rPr>
          <w:i/>
        </w:rPr>
        <w:t>Escherichia coli</w:t>
      </w:r>
      <w:r w:rsidRPr="004D5A92">
        <w:t>, other Enterobacteriaceae, enterococci and anaerobes</w:t>
      </w:r>
      <w:r w:rsidR="00263CF8">
        <w:t>;</w:t>
      </w:r>
      <w:r w:rsidRPr="004D5A92">
        <w:t xml:space="preserve"> longer-standing collections, especially after prolonged antibiotic therapy, are often infected with coagulase</w:t>
      </w:r>
      <w:r w:rsidR="0064282B" w:rsidRPr="004D5A92">
        <w:t xml:space="preserve"> </w:t>
      </w:r>
      <w:r w:rsidRPr="004D5A92">
        <w:t xml:space="preserve">negative staphylococci and </w:t>
      </w:r>
      <w:r w:rsidRPr="004D5A92">
        <w:rPr>
          <w:i/>
        </w:rPr>
        <w:t xml:space="preserve">Candida </w:t>
      </w:r>
      <w:r w:rsidRPr="004D5A92">
        <w:t>species</w:t>
      </w:r>
      <w:r w:rsidR="0080248A">
        <w:fldChar w:fldCharType="begin" w:fldLock="1"/>
      </w:r>
      <w:r w:rsidR="0080248A">
        <w:instrText xml:space="preserve"> ADDIN EN.CITE &lt;EndNote&gt;&lt;Cite&gt;&lt;Author&gt;Kumar&lt;/Author&gt;&lt;Year&gt;2011&lt;/Year&gt;&lt;RecNum&gt;51&lt;/RecNum&gt;&lt;DisplayText&gt;&lt;style face="superscript"&gt;29&lt;/style&gt;&lt;/DisplayText&gt;&lt;record&gt;&lt;rec-number&gt;51&lt;/rec-number&gt;&lt;foreign-keys&gt;&lt;key app="EN" db-id="wwz92xxxesxaf7e9axrpax9vpwxv95vvrfz9" timestamp="1454588918"&gt;51&lt;/key&gt;&lt;/foreign-keys&gt;&lt;ref-type name="Journal Article"&gt;17&lt;/ref-type&gt;&lt;contributors&gt;&lt;authors&gt;&lt;author&gt;Kumar,S.&lt;/author&gt;&lt;author&gt;Bandyopadhyay,M.K.&lt;/author&gt;&lt;author&gt;Bhattacharyya,K.&lt;/author&gt;&lt;author&gt;Ghosh,T.&lt;/author&gt;&lt;author&gt;Bandyopadhyay,M.&lt;/author&gt;&lt;author&gt;Ghosh,R.R.&lt;/author&gt;&lt;/authors&gt;&lt;/contributors&gt;&lt;auth-address&gt;Department of Microbiology, R.G. Kar Medical College and Hospital, Kolkata, India&lt;/auth-address&gt;&lt;titles&gt;&lt;title&gt;A Rare Case of Pancreatic Abscess due to Candida Tropicalis&lt;/title&gt;&lt;secondary-title&gt;J.Glob.Infect.Dis.&lt;/secondary-title&gt;&lt;/titles&gt;&lt;periodical&gt;&lt;full-title&gt;J.Glob.Infect.Dis.&lt;/full-title&gt;&lt;/periodical&gt;&lt;pages&gt;396-398&lt;/pages&gt;&lt;volume&gt;3&lt;/volume&gt;&lt;number&gt;4&lt;/number&gt;&lt;reprint-edition&gt;Not in File&lt;/reprint-edition&gt;&lt;keywords&gt;&lt;keyword&gt;Abscess&lt;/keyword&gt;&lt;keyword&gt;Amphotericin B&lt;/keyword&gt;&lt;keyword&gt;Aspiration&lt;/keyword&gt;&lt;keyword&gt;B 14&lt;/keyword&gt;&lt;keyword&gt;Candida&lt;/keyword&gt;&lt;keyword&gt;Candida albicans&lt;/keyword&gt;&lt;keyword&gt;Culture&lt;/keyword&gt;&lt;keyword&gt;diagnosis&lt;/keyword&gt;&lt;keyword&gt;Escherichia&lt;/keyword&gt;&lt;keyword&gt;Escherichia coli&lt;/keyword&gt;&lt;keyword&gt;Gastrointestinal Tract&lt;/keyword&gt;&lt;keyword&gt;Growth&lt;/keyword&gt;&lt;keyword&gt;Imipenem&lt;/keyword&gt;&lt;keyword&gt;India&lt;/keyword&gt;&lt;keyword&gt;microbiology&lt;/keyword&gt;&lt;keyword&gt;Pancreatitis&lt;/keyword&gt;&lt;keyword&gt;Time&lt;/keyword&gt;&lt;/keywords&gt;&lt;dates&gt;&lt;year&gt;2011&lt;/year&gt;&lt;pub-dates&gt;&lt;date&gt;10/2011&lt;/date&gt;&lt;/pub-dates&gt;&lt;/dates&gt;&lt;label&gt;37989&lt;/label&gt;&lt;urls&gt;&lt;related-urls&gt;&lt;url&gt;http://www.ncbi.nlm.nih.gov/pubmed/22224007&lt;/url&gt;&lt;url&gt;http://www.jgid.org/article.asp?issn=0974-777X;year=2011;volume=3;issue=4;spage=396;epage=398;aulast=Kumar&lt;/url&gt;&lt;/related-urls&gt;&lt;/urls&gt;&lt;electronic-resource-num&gt;10.4103/0974-777X.91067 [doi];JGID-3-396 [pii]&lt;/electronic-resource-num&gt;&lt;/record&gt;&lt;/Cite&gt;&lt;/EndNote&gt;</w:instrText>
      </w:r>
      <w:r w:rsidR="0080248A">
        <w:fldChar w:fldCharType="separate"/>
      </w:r>
      <w:r w:rsidR="0080248A" w:rsidRPr="0080248A">
        <w:rPr>
          <w:noProof/>
          <w:vertAlign w:val="superscript"/>
        </w:rPr>
        <w:t>29</w:t>
      </w:r>
      <w:r w:rsidR="0080248A">
        <w:fldChar w:fldCharType="end"/>
      </w:r>
      <w:r w:rsidRPr="004D5A92">
        <w:t>.</w:t>
      </w:r>
    </w:p>
    <w:p w14:paraId="7E8C5F99" w14:textId="26DB5DC4" w:rsidR="00793D8C" w:rsidRPr="004D5A92" w:rsidRDefault="00793D8C" w:rsidP="002C6696">
      <w:pPr>
        <w:pStyle w:val="PHEreportHeading2BlueHighlight"/>
        <w:ind w:right="504"/>
      </w:pPr>
      <w:bookmarkStart w:id="77" w:name="_Toc536263475"/>
      <w:bookmarkStart w:id="78" w:name="_Toc536263623"/>
      <w:bookmarkStart w:id="79" w:name="_Toc765613"/>
      <w:bookmarkStart w:id="80" w:name="_Toc14601513"/>
      <w:bookmarkStart w:id="81" w:name="_Toc14601710"/>
      <w:bookmarkStart w:id="82" w:name="_Toc191118382"/>
      <w:bookmarkStart w:id="83" w:name="_Toc191118516"/>
      <w:bookmarkStart w:id="84" w:name="_Toc191118591"/>
      <w:bookmarkStart w:id="85" w:name="_Toc191118708"/>
      <w:bookmarkStart w:id="86" w:name="_Toc192043084"/>
      <w:bookmarkStart w:id="87" w:name="_Toc194467987"/>
      <w:bookmarkStart w:id="88" w:name="_Toc201460871"/>
      <w:bookmarkStart w:id="89" w:name="_Toc207520457"/>
      <w:bookmarkStart w:id="90" w:name="_Toc214167978"/>
      <w:bookmarkStart w:id="91" w:name="_Toc214168075"/>
      <w:bookmarkStart w:id="92" w:name="_Toc215299837"/>
      <w:bookmarkStart w:id="93" w:name="_Toc219091585"/>
      <w:r w:rsidRPr="004D5A92">
        <w:t xml:space="preserve">Perirectal </w:t>
      </w:r>
      <w:r w:rsidR="006162A2">
        <w:t>a</w:t>
      </w:r>
      <w:r w:rsidRPr="004D5A92">
        <w:t>bscess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7E8C5F9A" w14:textId="222CBE12" w:rsidR="00793D8C" w:rsidRPr="004D5A92" w:rsidRDefault="00793D8C" w:rsidP="002C6696">
      <w:pPr>
        <w:pStyle w:val="PHEBodytext"/>
        <w:ind w:right="504"/>
      </w:pPr>
      <w:r w:rsidRPr="004D5A92">
        <w:t>Perirectal abscesses are encountered in patients with predisposing factors. These include</w:t>
      </w:r>
      <w:r w:rsidR="0080248A">
        <w:fldChar w:fldCharType="begin" w:fldLock="1"/>
      </w:r>
      <w:r w:rsidR="0080248A">
        <w:instrText xml:space="preserve"> ADDIN EN.CITE &lt;EndNote&gt;&lt;Cite&gt;&lt;Author&gt;Arditi&lt;/Author&gt;&lt;Year&gt;1990&lt;/Year&gt;&lt;RecNum&gt;95&lt;/RecNum&gt;&lt;DisplayText&gt;&lt;style face="superscript"&gt;30&lt;/style&gt;&lt;/DisplayText&gt;&lt;record&gt;&lt;rec-number&gt;95&lt;/rec-number&gt;&lt;foreign-keys&gt;&lt;key app="EN" db-id="wwz92xxxesxaf7e9axrpax9vpwxv95vvrfz9" timestamp="1454588919"&gt;95&lt;/key&gt;&lt;/foreign-keys&gt;&lt;ref-type name="Journal Article"&gt;17&lt;/ref-type&gt;&lt;contributors&gt;&lt;authors&gt;&lt;author&gt;Arditi,M.&lt;/author&gt;&lt;author&gt;Yogev,R.&lt;/author&gt;&lt;/authors&gt;&lt;/contributors&gt;&lt;auth-address&gt;Department of Pediatrics, Northwestern University Medical School, Chicago, IL&lt;/auth-address&gt;&lt;titles&gt;&lt;title&gt;Perirectal abscess in infants and children: report of 52 cases and review of literature&lt;/title&gt;&lt;secondary-title&gt;Pediatr.Infect.Dis J&lt;/secondary-title&gt;&lt;/titles&gt;&lt;periodical&gt;&lt;full-title&gt;Pediatr.Infect.Dis J&lt;/full-title&gt;&lt;/periodical&gt;&lt;pages&gt;411-415&lt;/pages&gt;&lt;volume&gt;9&lt;/volume&gt;&lt;number&gt;6&lt;/number&gt;&lt;reprint-edition&gt;Not in File&lt;/reprint-edition&gt;&lt;keywords&gt;&lt;keyword&gt;Abscess&lt;/keyword&gt;&lt;keyword&gt;Adolescent&lt;/keyword&gt;&lt;keyword&gt;Anti-Bacterial Agents&lt;/keyword&gt;&lt;keyword&gt;B 14&lt;/keyword&gt;&lt;keyword&gt;Chicago&lt;/keyword&gt;&lt;keyword&gt;Child&lt;/keyword&gt;&lt;keyword&gt;Child,Preschool&lt;/keyword&gt;&lt;keyword&gt;Children&lt;/keyword&gt;&lt;keyword&gt;complications&lt;/keyword&gt;&lt;keyword&gt;Drainage&lt;/keyword&gt;&lt;keyword&gt;etiology&lt;/keyword&gt;&lt;keyword&gt;Female&lt;/keyword&gt;&lt;keyword&gt;Human&lt;/keyword&gt;&lt;keyword&gt;Infant&lt;/keyword&gt;&lt;keyword&gt;Infant,Newborn&lt;/keyword&gt;&lt;keyword&gt;Male&lt;/keyword&gt;&lt;keyword&gt;Pediatrics&lt;/keyword&gt;&lt;keyword&gt;Rectal Diseases&lt;/keyword&gt;&lt;keyword&gt;Retrospective Studies&lt;/keyword&gt;&lt;keyword&gt;therapeutic use&lt;/keyword&gt;&lt;keyword&gt;therapy&lt;/keyword&gt;&lt;keyword&gt;Universities&lt;/keyword&gt;&lt;/keywords&gt;&lt;dates&gt;&lt;year&gt;1990&lt;/year&gt;&lt;pub-dates&gt;&lt;date&gt;6/1990&lt;/date&gt;&lt;/pub-dates&gt;&lt;/dates&gt;&lt;label&gt;4357&lt;/label&gt;&lt;urls&gt;&lt;related-urls&gt;&lt;url&gt;http://www.ncbi.nlm.nih.gov/pubmed/2367163&lt;/url&gt;&lt;/related-urls&gt;&lt;/urls&gt;&lt;/record&gt;&lt;/Cite&gt;&lt;/EndNote&gt;</w:instrText>
      </w:r>
      <w:r w:rsidR="0080248A">
        <w:fldChar w:fldCharType="separate"/>
      </w:r>
      <w:r w:rsidR="0080248A" w:rsidRPr="0080248A">
        <w:rPr>
          <w:noProof/>
          <w:vertAlign w:val="superscript"/>
        </w:rPr>
        <w:t>30</w:t>
      </w:r>
      <w:r w:rsidR="0080248A">
        <w:fldChar w:fldCharType="end"/>
      </w:r>
      <w:r w:rsidRPr="004D5A92">
        <w:t>:</w:t>
      </w:r>
    </w:p>
    <w:p w14:paraId="7E8C5F9B" w14:textId="12706355" w:rsidR="00793D8C" w:rsidRPr="004D5A92" w:rsidRDefault="006162A2" w:rsidP="002C6696">
      <w:pPr>
        <w:pStyle w:val="PHEBodytext"/>
        <w:numPr>
          <w:ilvl w:val="0"/>
          <w:numId w:val="16"/>
        </w:numPr>
        <w:ind w:right="504"/>
        <w:rPr>
          <w:i/>
          <w:iCs/>
        </w:rPr>
      </w:pPr>
      <w:r>
        <w:t>i</w:t>
      </w:r>
      <w:r w:rsidR="00793D8C" w:rsidRPr="004D5A92">
        <w:t>mmunodeficiency</w:t>
      </w:r>
    </w:p>
    <w:p w14:paraId="7E8C5F9C" w14:textId="0BAB8FF5" w:rsidR="00793D8C" w:rsidRPr="004D5A92" w:rsidRDefault="006162A2" w:rsidP="002C6696">
      <w:pPr>
        <w:pStyle w:val="PHEBodytext"/>
        <w:numPr>
          <w:ilvl w:val="0"/>
          <w:numId w:val="16"/>
        </w:numPr>
        <w:ind w:right="504"/>
        <w:rPr>
          <w:i/>
          <w:iCs/>
        </w:rPr>
      </w:pPr>
      <w:r>
        <w:t>m</w:t>
      </w:r>
      <w:r w:rsidR="00793D8C" w:rsidRPr="004D5A92">
        <w:t>alignancy</w:t>
      </w:r>
    </w:p>
    <w:p w14:paraId="7E8C5F9D" w14:textId="5468911D" w:rsidR="00793D8C" w:rsidRPr="004D5A92" w:rsidRDefault="006162A2" w:rsidP="002C6696">
      <w:pPr>
        <w:pStyle w:val="PHEBodytext"/>
        <w:numPr>
          <w:ilvl w:val="0"/>
          <w:numId w:val="16"/>
        </w:numPr>
        <w:ind w:right="504"/>
        <w:rPr>
          <w:i/>
          <w:iCs/>
        </w:rPr>
      </w:pPr>
      <w:r>
        <w:t>r</w:t>
      </w:r>
      <w:r w:rsidR="00793D8C" w:rsidRPr="004D5A92">
        <w:t>ectal surgery</w:t>
      </w:r>
    </w:p>
    <w:p w14:paraId="7E8C5F9E" w14:textId="286B5AD7" w:rsidR="00793D8C" w:rsidRPr="004D5A92" w:rsidRDefault="006162A2" w:rsidP="002C6696">
      <w:pPr>
        <w:pStyle w:val="PHEBodytext"/>
        <w:numPr>
          <w:ilvl w:val="0"/>
          <w:numId w:val="16"/>
        </w:numPr>
        <w:ind w:right="504"/>
        <w:rPr>
          <w:i/>
          <w:iCs/>
        </w:rPr>
      </w:pPr>
      <w:r>
        <w:t>u</w:t>
      </w:r>
      <w:r w:rsidR="00793D8C" w:rsidRPr="004D5A92">
        <w:t>lcerative colitis</w:t>
      </w:r>
    </w:p>
    <w:p w14:paraId="7E8C5F9F" w14:textId="3A3C7866" w:rsidR="00793D8C" w:rsidRPr="004D5A92" w:rsidRDefault="00793D8C" w:rsidP="002C6696">
      <w:pPr>
        <w:pStyle w:val="PHEBodytext"/>
        <w:ind w:right="504"/>
      </w:pPr>
      <w:r w:rsidRPr="004D5A92">
        <w:t>They are often caused by</w:t>
      </w:r>
      <w:r w:rsidR="0080248A">
        <w:fldChar w:fldCharType="begin" w:fldLock="1"/>
      </w:r>
      <w:r w:rsidR="0080248A">
        <w:instrText xml:space="preserve"> ADDIN EN.CITE &lt;EndNote&gt;&lt;Cite&gt;&lt;Author&gt;Brook&lt;/Author&gt;&lt;Year&gt;1997&lt;/Year&gt;&lt;RecNum&gt;87&lt;/RecNum&gt;&lt;DisplayText&gt;&lt;style face="superscript"&gt;31&lt;/style&gt;&lt;/DisplayText&gt;&lt;record&gt;&lt;rec-number&gt;87&lt;/rec-number&gt;&lt;foreign-keys&gt;&lt;key app="EN" db-id="wwz92xxxesxaf7e9axrpax9vpwxv95vvrfz9" timestamp="1454588919"&gt;87&lt;/key&gt;&lt;/foreign-keys&gt;&lt;ref-type name="Journal Article"&gt;17&lt;/ref-type&gt;&lt;contributors&gt;&lt;authors&gt;&lt;author&gt;Brook,I.&lt;/author&gt;&lt;author&gt;Frazier,E.H.&lt;/author&gt;&lt;/authors&gt;&lt;/contributors&gt;&lt;auth-address&gt;Department of Pediatrics, Naval Medical Center, Bethesda, Maryland, USA&lt;/auth-address&gt;&lt;titles&gt;&lt;title&gt;The aerobic and anaerobic bacteriology of perirectal abscesses&lt;/title&gt;&lt;secondary-title&gt;J.Clin.Microbiol.&lt;/secondary-title&gt;&lt;/titles&gt;&lt;periodical&gt;&lt;full-title&gt;J.Clin.Microbiol.&lt;/full-title&gt;&lt;/periodical&gt;&lt;pages&gt;2974-2976&lt;/pages&gt;&lt;volume&gt;35&lt;/volume&gt;&lt;number&gt;11&lt;/number&gt;&lt;reprint-edition&gt;Not in File&lt;/reprint-edition&gt;&lt;keywords&gt;&lt;keyword&gt;Abscess&lt;/keyword&gt;&lt;keyword&gt;Anaerobe&lt;/keyword&gt;&lt;keyword&gt;B 14&lt;/keyword&gt;&lt;keyword&gt;Bacteria&lt;/keyword&gt;&lt;keyword&gt;Bacteria,Aerobic&lt;/keyword&gt;&lt;keyword&gt;Bacteria,Anaerobic&lt;/keyword&gt;&lt;keyword&gt;Bacteriology&lt;/keyword&gt;&lt;keyword&gt;Bacteroides&lt;/keyword&gt;&lt;keyword&gt;Bacteroides fragilis&lt;/keyword&gt;&lt;keyword&gt;classification&lt;/keyword&gt;&lt;keyword&gt;Clostridium&lt;/keyword&gt;&lt;keyword&gt;Escherichia&lt;/keyword&gt;&lt;keyword&gt;Escherichia coli&lt;/keyword&gt;&lt;keyword&gt;Fusobacterium&lt;/keyword&gt;&lt;keyword&gt;Humans&lt;/keyword&gt;&lt;keyword&gt;isolation &amp;amp; purification&lt;/keyword&gt;&lt;keyword&gt;Maryland&lt;/keyword&gt;&lt;keyword&gt;microbiology&lt;/keyword&gt;&lt;keyword&gt;Patients&lt;/keyword&gt;&lt;keyword&gt;Pediatrics&lt;/keyword&gt;&lt;keyword&gt;Peptostreptococcus&lt;/keyword&gt;&lt;keyword&gt;Porphyromonas&lt;/keyword&gt;&lt;keyword&gt;Prevotella&lt;/keyword&gt;&lt;keyword&gt;Rectal Diseases&lt;/keyword&gt;&lt;keyword&gt;Staphylococcus&lt;/keyword&gt;&lt;keyword&gt;Staphylococcus aureus&lt;/keyword&gt;&lt;keyword&gt;Streptococcus&lt;/keyword&gt;&lt;/keywords&gt;&lt;dates&gt;&lt;year&gt;1997&lt;/year&gt;&lt;pub-dates&gt;&lt;date&gt;11/1997&lt;/date&gt;&lt;/pub-dates&gt;&lt;/dates&gt;&lt;label&gt;4407&lt;/label&gt;&lt;urls&gt;&lt;related-urls&gt;&lt;url&gt;http://www.ncbi.nlm.nih.gov/pubmed/9350771&lt;/url&gt;&lt;url&gt;http://jcm.asm.org/content/35/11/2974.full.pdf&lt;/url&gt;&lt;/related-urls&gt;&lt;/urls&gt;&lt;/record&gt;&lt;/Cite&gt;&lt;/EndNote&gt;</w:instrText>
      </w:r>
      <w:r w:rsidR="0080248A">
        <w:fldChar w:fldCharType="separate"/>
      </w:r>
      <w:r w:rsidR="0080248A" w:rsidRPr="0080248A">
        <w:rPr>
          <w:noProof/>
          <w:vertAlign w:val="superscript"/>
        </w:rPr>
        <w:t>31</w:t>
      </w:r>
      <w:r w:rsidR="0080248A">
        <w:fldChar w:fldCharType="end"/>
      </w:r>
      <w:r w:rsidRPr="004D5A92">
        <w:t>:</w:t>
      </w:r>
    </w:p>
    <w:p w14:paraId="7E8C5FA0" w14:textId="49E1257D" w:rsidR="00793D8C" w:rsidRPr="004D5A92" w:rsidRDefault="006162A2" w:rsidP="002C6696">
      <w:pPr>
        <w:pStyle w:val="PHEBodytext"/>
        <w:numPr>
          <w:ilvl w:val="0"/>
          <w:numId w:val="15"/>
        </w:numPr>
        <w:ind w:right="504"/>
        <w:rPr>
          <w:i/>
          <w:iCs/>
        </w:rPr>
      </w:pPr>
      <w:r>
        <w:t>a</w:t>
      </w:r>
      <w:r w:rsidR="00793D8C" w:rsidRPr="004D5A92">
        <w:t>naerobes</w:t>
      </w:r>
    </w:p>
    <w:p w14:paraId="7E8C5FA1" w14:textId="77777777" w:rsidR="00793D8C" w:rsidRPr="004D5A92" w:rsidRDefault="00793D8C" w:rsidP="002C6696">
      <w:pPr>
        <w:pStyle w:val="PHEBodytext"/>
        <w:numPr>
          <w:ilvl w:val="0"/>
          <w:numId w:val="15"/>
        </w:numPr>
        <w:ind w:right="504"/>
        <w:rPr>
          <w:i/>
          <w:iCs/>
        </w:rPr>
      </w:pPr>
      <w:r w:rsidRPr="004D5A92">
        <w:t>Enterobacteriaceae</w:t>
      </w:r>
    </w:p>
    <w:p w14:paraId="7E8C5FA2" w14:textId="7C3A461B" w:rsidR="00793D8C" w:rsidRPr="004D5A92" w:rsidRDefault="006162A2" w:rsidP="002C6696">
      <w:pPr>
        <w:pStyle w:val="PHEBodytext"/>
        <w:numPr>
          <w:ilvl w:val="0"/>
          <w:numId w:val="15"/>
        </w:numPr>
        <w:ind w:right="504"/>
        <w:rPr>
          <w:i/>
          <w:iCs/>
        </w:rPr>
      </w:pPr>
      <w:r>
        <w:t>s</w:t>
      </w:r>
      <w:r w:rsidR="00793D8C" w:rsidRPr="004D5A92">
        <w:t>treptococci</w:t>
      </w:r>
    </w:p>
    <w:p w14:paraId="02FC333D" w14:textId="41F702EC" w:rsidR="008E4DF2" w:rsidRPr="004D5A92" w:rsidRDefault="00793D8C" w:rsidP="00BE4AF3">
      <w:pPr>
        <w:pStyle w:val="PHEBodytext"/>
        <w:numPr>
          <w:ilvl w:val="0"/>
          <w:numId w:val="15"/>
        </w:numPr>
        <w:ind w:right="504"/>
        <w:rPr>
          <w:i/>
          <w:iCs/>
        </w:rPr>
      </w:pPr>
      <w:r w:rsidRPr="004D5A92">
        <w:rPr>
          <w:i/>
        </w:rPr>
        <w:t>S. aureus</w:t>
      </w:r>
    </w:p>
    <w:p w14:paraId="1C37D891" w14:textId="77777777" w:rsidR="005A31A2" w:rsidRPr="004D5A92" w:rsidRDefault="005A31A2" w:rsidP="005A31A2">
      <w:pPr>
        <w:pStyle w:val="PHEBodytext"/>
        <w:ind w:left="720" w:right="504"/>
        <w:rPr>
          <w:i/>
          <w:iCs/>
        </w:rPr>
      </w:pPr>
    </w:p>
    <w:p w14:paraId="7E8C5FA4" w14:textId="1B8B4AFC" w:rsidR="00793D8C" w:rsidRPr="004D5A92" w:rsidRDefault="00F6411A" w:rsidP="002C6696">
      <w:pPr>
        <w:pStyle w:val="PHEreportHeading2BlueHighlight"/>
        <w:ind w:right="504"/>
      </w:pPr>
      <w:r w:rsidRPr="004D5A92">
        <w:lastRenderedPageBreak/>
        <w:t xml:space="preserve">Pilonidal </w:t>
      </w:r>
      <w:r w:rsidR="006162A2">
        <w:t>a</w:t>
      </w:r>
      <w:r w:rsidR="00793D8C" w:rsidRPr="004D5A92">
        <w:t>bscess</w:t>
      </w:r>
    </w:p>
    <w:p w14:paraId="7E8C5FA5" w14:textId="5F38D8B4" w:rsidR="00793D8C" w:rsidRPr="004D5A92" w:rsidRDefault="00793D8C" w:rsidP="002C6696">
      <w:pPr>
        <w:pStyle w:val="PHEBodytext"/>
        <w:ind w:right="504"/>
      </w:pPr>
      <w:r w:rsidRPr="004D5A92">
        <w:t>Pilonidal abscesses</w:t>
      </w:r>
      <w:r w:rsidRPr="004D5A92">
        <w:rPr>
          <w:b/>
        </w:rPr>
        <w:t xml:space="preserve"> </w:t>
      </w:r>
      <w:r w:rsidRPr="004D5A92">
        <w:t xml:space="preserve">result from infection of a pilonidal sinus. Anaerobes and Enterobacteriaceae are usually isolated, but they may be caused by </w:t>
      </w:r>
      <w:r w:rsidRPr="004D5A92">
        <w:rPr>
          <w:i/>
        </w:rPr>
        <w:t>S. aureus</w:t>
      </w:r>
      <w:r w:rsidRPr="004D5A92">
        <w:t xml:space="preserve"> and </w:t>
      </w:r>
      <w:r w:rsidR="00C95A48">
        <w:br w:type="textWrapping" w:clear="all"/>
      </w:r>
      <w:r w:rsidRPr="004D5A92">
        <w:rPr>
          <w:rFonts w:cs="Arial"/>
        </w:rPr>
        <w:t>β</w:t>
      </w:r>
      <w:r w:rsidRPr="004D5A92">
        <w:t>-haemolytic streptococci</w:t>
      </w:r>
      <w:r w:rsidR="0080248A">
        <w:fldChar w:fldCharType="begin" w:fldLock="1"/>
      </w:r>
      <w:r w:rsidR="0080248A">
        <w:instrText xml:space="preserve"> ADDIN EN.CITE &lt;EndNote&gt;&lt;Cite&gt;&lt;Author&gt;Brook&lt;/Author&gt;&lt;Year&gt;1980&lt;/Year&gt;&lt;RecNum&gt;88&lt;/RecNum&gt;&lt;DisplayText&gt;&lt;style face="superscript"&gt;32&lt;/style&gt;&lt;/DisplayText&gt;&lt;record&gt;&lt;rec-number&gt;88&lt;/rec-number&gt;&lt;foreign-keys&gt;&lt;key app="EN" db-id="wwz92xxxesxaf7e9axrpax9vpwxv95vvrfz9" timestamp="1454588919"&gt;88&lt;/key&gt;&lt;/foreign-keys&gt;&lt;ref-type name="Journal Article"&gt;17&lt;/ref-type&gt;&lt;contributors&gt;&lt;authors&gt;&lt;author&gt;Brook,I.&lt;/author&gt;&lt;author&gt;Anderson,K.D.&lt;/author&gt;&lt;author&gt;Controni,G.&lt;/author&gt;&lt;author&gt;Rodriguez,W.J.&lt;/author&gt;&lt;/authors&gt;&lt;/contributors&gt;&lt;titles&gt;&lt;title&gt;Aerobic and anaerobic bacteriology of pilonidal cyst abscess in children&lt;/title&gt;&lt;secondary-title&gt;Am.J.Dis.Child&lt;/secondary-title&gt;&lt;/titles&gt;&lt;periodical&gt;&lt;full-title&gt;Am.J.Dis.Child&lt;/full-title&gt;&lt;/periodical&gt;&lt;pages&gt;679-680&lt;/pages&gt;&lt;volume&gt;134&lt;/volume&gt;&lt;number&gt;7&lt;/number&gt;&lt;reprint-edition&gt;Not in File&lt;/reprint-edition&gt;&lt;keywords&gt;&lt;keyword&gt;Abscess&lt;/keyword&gt;&lt;keyword&gt;Adolescent&lt;/keyword&gt;&lt;keyword&gt;Anaerobe&lt;/keyword&gt;&lt;keyword&gt;Anti-Infective Agents&lt;/keyword&gt;&lt;keyword&gt;B 14&lt;/keyword&gt;&lt;keyword&gt;Bacteria&lt;/keyword&gt;&lt;keyword&gt;Bacteriology&lt;/keyword&gt;&lt;keyword&gt;Bacteroides&lt;/keyword&gt;&lt;keyword&gt;Child&lt;/keyword&gt;&lt;keyword&gt;Child,Preschool&lt;/keyword&gt;&lt;keyword&gt;Children&lt;/keyword&gt;&lt;keyword&gt;Clostridium&lt;/keyword&gt;&lt;keyword&gt;Drainage&lt;/keyword&gt;&lt;keyword&gt;drug therapy&lt;/keyword&gt;&lt;keyword&gt;Escherichia&lt;/keyword&gt;&lt;keyword&gt;Escherichia coli&lt;/keyword&gt;&lt;keyword&gt;Female&lt;/keyword&gt;&lt;keyword&gt;Fusobacterium&lt;/keyword&gt;&lt;keyword&gt;Human&lt;/keyword&gt;&lt;keyword&gt;Infant&lt;/keyword&gt;&lt;keyword&gt;Male&lt;/keyword&gt;&lt;keyword&gt;microbiology&lt;/keyword&gt;&lt;keyword&gt;Patients&lt;/keyword&gt;&lt;keyword&gt;Pilonidal Sinus&lt;/keyword&gt;&lt;keyword&gt;Proteus&lt;/keyword&gt;&lt;keyword&gt;surgery&lt;/keyword&gt;&lt;keyword&gt;therapeutic use&lt;/keyword&gt;&lt;keyword&gt;United States&lt;/keyword&gt;&lt;/keywords&gt;&lt;dates&gt;&lt;year&gt;1980&lt;/year&gt;&lt;pub-dates&gt;&lt;date&gt;7/1980&lt;/date&gt;&lt;/pub-dates&gt;&lt;/dates&gt;&lt;label&gt;4400&lt;/label&gt;&lt;urls&gt;&lt;related-urls&gt;&lt;url&gt;http://www.ncbi.nlm.nih.gov/pubmed/7395830&lt;/url&gt;&lt;/related-urls&gt;&lt;/urls&gt;&lt;/record&gt;&lt;/Cite&gt;&lt;/EndNote&gt;</w:instrText>
      </w:r>
      <w:r w:rsidR="0080248A">
        <w:fldChar w:fldCharType="separate"/>
      </w:r>
      <w:r w:rsidR="0080248A" w:rsidRPr="0080248A">
        <w:rPr>
          <w:noProof/>
          <w:vertAlign w:val="superscript"/>
        </w:rPr>
        <w:t>32</w:t>
      </w:r>
      <w:r w:rsidR="0080248A">
        <w:fldChar w:fldCharType="end"/>
      </w:r>
      <w:r w:rsidRPr="004D5A92">
        <w:t>.</w:t>
      </w:r>
    </w:p>
    <w:p w14:paraId="7E8C5FA6" w14:textId="7B0AD526" w:rsidR="00793D8C" w:rsidRPr="004D5A92" w:rsidRDefault="00793D8C" w:rsidP="002C6696">
      <w:pPr>
        <w:pStyle w:val="PHEreportHeading2BlueHighlight"/>
        <w:ind w:right="504"/>
      </w:pPr>
      <w:bookmarkStart w:id="94" w:name="_Toc536263477"/>
      <w:bookmarkStart w:id="95" w:name="_Toc536263625"/>
      <w:bookmarkStart w:id="96" w:name="_Toc765615"/>
      <w:bookmarkStart w:id="97" w:name="_Toc14601515"/>
      <w:bookmarkStart w:id="98" w:name="_Toc14601712"/>
      <w:bookmarkStart w:id="99" w:name="_Toc191118384"/>
      <w:bookmarkStart w:id="100" w:name="_Toc191118518"/>
      <w:bookmarkStart w:id="101" w:name="_Toc191118593"/>
      <w:bookmarkStart w:id="102" w:name="_Toc191118710"/>
      <w:bookmarkStart w:id="103" w:name="_Toc192043086"/>
      <w:bookmarkStart w:id="104" w:name="_Toc194467989"/>
      <w:bookmarkStart w:id="105" w:name="_Toc201460873"/>
      <w:bookmarkStart w:id="106" w:name="_Toc207520459"/>
      <w:bookmarkStart w:id="107" w:name="_Toc214167980"/>
      <w:bookmarkStart w:id="108" w:name="_Toc214168077"/>
      <w:bookmarkStart w:id="109" w:name="_Toc215299839"/>
      <w:bookmarkStart w:id="110" w:name="_Toc219091587"/>
      <w:r w:rsidRPr="004D5A92">
        <w:t xml:space="preserve">Prostatic </w:t>
      </w:r>
      <w:r w:rsidR="006162A2">
        <w:t>a</w:t>
      </w:r>
      <w:r w:rsidRPr="004D5A92">
        <w:t>bscess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80248A">
        <w:fldChar w:fldCharType="begin" w:fldLock="1">
          <w:fldData xml:space="preserve">PEVuZE5vdGU+PENpdGU+PEF1dGhvcj5EdWJvczwvQXV0aG9yPjxZZWFyPjIwMTQ8L1llYXI+PFJl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</w:fldData>
        </w:fldChar>
      </w:r>
      <w:r w:rsidR="0080248A">
        <w:instrText xml:space="preserve"> ADDIN EN.CITE </w:instrText>
      </w:r>
      <w:r w:rsidR="0080248A">
        <w:fldChar w:fldCharType="begin" w:fldLock="1">
          <w:fldData xml:space="preserve">PEVuZE5vdGU+PENpdGU+PEF1dGhvcj5EdWJvczwvQXV0aG9yPjxZZWFyPjIwMTQ8L1llYXI+PFJl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</w:fldData>
        </w:fldChar>
      </w:r>
      <w:r w:rsidR="0080248A">
        <w:instrText xml:space="preserve"> ADDIN EN.CITE.DATA </w:instrText>
      </w:r>
      <w:r w:rsidR="0080248A">
        <w:fldChar w:fldCharType="end"/>
      </w:r>
      <w:r w:rsidR="0080248A">
        <w:fldChar w:fldCharType="separate"/>
      </w:r>
      <w:r w:rsidR="0080248A" w:rsidRPr="0080248A">
        <w:rPr>
          <w:noProof/>
          <w:vertAlign w:val="superscript"/>
        </w:rPr>
        <w:t>33</w:t>
      </w:r>
      <w:r w:rsidR="0080248A">
        <w:fldChar w:fldCharType="end"/>
      </w:r>
    </w:p>
    <w:p w14:paraId="7E8C5FA7" w14:textId="52C9F535" w:rsidR="00793D8C" w:rsidRPr="004D5A92" w:rsidRDefault="0092280E" w:rsidP="002C6696">
      <w:pPr>
        <w:pStyle w:val="PHEBodytext"/>
        <w:ind w:right="504"/>
        <w:rPr>
          <w:spacing w:val="-2"/>
        </w:rPr>
      </w:pPr>
      <w:r>
        <w:t>A</w:t>
      </w:r>
      <w:r w:rsidR="00793D8C" w:rsidRPr="004D5A92">
        <w:t xml:space="preserve">bscesses </w:t>
      </w:r>
      <w:r>
        <w:t xml:space="preserve">within the prostate </w:t>
      </w:r>
      <w:r w:rsidR="00793D8C" w:rsidRPr="004D5A92">
        <w:t>may be caused by, or associated with</w:t>
      </w:r>
      <w:r w:rsidR="0080248A">
        <w:fldChar w:fldCharType="begin" w:fldLock="1"/>
      </w:r>
      <w:r w:rsidR="0080248A">
        <w:instrText xml:space="preserve"> ADDIN EN.CITE &lt;EndNote&gt;&lt;Cite&gt;&lt;Author&gt;Ludwig&lt;/Author&gt;&lt;Year&gt;1999&lt;/Year&gt;&lt;RecNum&gt;45&lt;/RecNum&gt;&lt;DisplayText&gt;&lt;style face="superscript"&gt;34&lt;/style&gt;&lt;/DisplayText&gt;&lt;record&gt;&lt;rec-number&gt;45&lt;/rec-number&gt;&lt;foreign-keys&gt;&lt;key app="EN" db-id="wwz92xxxesxaf7e9axrpax9vpwxv95vvrfz9" timestamp="1454588918"&gt;45&lt;/key&gt;&lt;/foreign-keys&gt;&lt;ref-type name="Journal Article"&gt;17&lt;/ref-type&gt;&lt;contributors&gt;&lt;authors&gt;&lt;author&gt;Ludwig,M.&lt;/author&gt;&lt;author&gt;Schroeder-Printzen,I.&lt;/author&gt;&lt;author&gt;Schiefer,H.G.&lt;/author&gt;&lt;author&gt;Weidner,W.&lt;/author&gt;&lt;/authors&gt;&lt;/contributors&gt;&lt;auth-address&gt;Urologische Universitatsklinik and Institut fur Medizinische Mikrobiologie, Justus-Liebig-Universitat, Giessen, Germany&lt;/auth-address&gt;&lt;titles&gt;&lt;title&gt;Diagnosis and therapeutic management of 18 patients with prostatic abscess&lt;/title&gt;&lt;secondary-title&gt;Urology&lt;/secondary-title&gt;&lt;/titles&gt;&lt;periodical&gt;&lt;full-title&gt;Urology&lt;/full-title&gt;&lt;/periodical&gt;&lt;pages&gt;340-345&lt;/pages&gt;&lt;volume&gt;53&lt;/volume&gt;&lt;number&gt;2&lt;/number&gt;&lt;reprint-edition&gt;Not in File&lt;/reprint-edition&gt;&lt;keywords&gt;&lt;keyword&gt;Abscess&lt;/keyword&gt;&lt;keyword&gt;Adult&lt;/keyword&gt;&lt;keyword&gt;Aged&lt;/keyword&gt;&lt;keyword&gt;analysis&lt;/keyword&gt;&lt;keyword&gt;B 14&lt;/keyword&gt;&lt;keyword&gt;diagnosis&lt;/keyword&gt;&lt;keyword&gt;disease&lt;/keyword&gt;&lt;keyword&gt;Drainage&lt;/keyword&gt;&lt;keyword&gt;Emergencies&lt;/keyword&gt;&lt;keyword&gt;Germany&lt;/keyword&gt;&lt;keyword&gt;history&lt;/keyword&gt;&lt;keyword&gt;Humans&lt;/keyword&gt;&lt;keyword&gt;Leukocytes&lt;/keyword&gt;&lt;keyword&gt;Male&lt;/keyword&gt;&lt;keyword&gt;management&lt;/keyword&gt;&lt;keyword&gt;methods&lt;/keyword&gt;&lt;keyword&gt;Middle Aged&lt;/keyword&gt;&lt;keyword&gt;Patients&lt;/keyword&gt;&lt;keyword&gt;Prostatic Diseases&lt;/keyword&gt;&lt;keyword&gt;Retrospective Studies&lt;/keyword&gt;&lt;keyword&gt;therapy&lt;/keyword&gt;&lt;keyword&gt;urine&lt;/keyword&gt;&lt;/keywords&gt;&lt;dates&gt;&lt;year&gt;1999&lt;/year&gt;&lt;pub-dates&gt;&lt;date&gt;2/1999&lt;/date&gt;&lt;/pub-dates&gt;&lt;/dates&gt;&lt;label&gt;35415&lt;/label&gt;&lt;urls&gt;&lt;related-urls&gt;&lt;url&gt;http://www.ncbi.nlm.nih.gov/pubmed/9933051&lt;/url&gt;&lt;url&gt;http://ac.els-cdn.com/S0090429598005032/1-s2.0-S0090429598005032-main.pdf?_tid=b50bcc48-ce4c-11e5-a82f-00000aab0f26&amp;amp;acdnat=1454926635_c75a078f7b00f3d70b79e327f904e3e0&lt;/url&gt;&lt;/related-urls&gt;&lt;/urls&gt;&lt;/record&gt;&lt;/Cite&gt;&lt;/EndNote&gt;</w:instrText>
      </w:r>
      <w:r w:rsidR="0080248A">
        <w:fldChar w:fldCharType="separate"/>
      </w:r>
      <w:r w:rsidR="0080248A" w:rsidRPr="0080248A">
        <w:rPr>
          <w:noProof/>
          <w:vertAlign w:val="superscript"/>
        </w:rPr>
        <w:t>34</w:t>
      </w:r>
      <w:r w:rsidR="0080248A">
        <w:fldChar w:fldCharType="end"/>
      </w:r>
      <w:r w:rsidR="00793D8C" w:rsidRPr="004D5A92">
        <w:t>:</w:t>
      </w:r>
    </w:p>
    <w:p w14:paraId="7E8C5FA8" w14:textId="0E376FFA" w:rsidR="00793D8C" w:rsidRPr="004D5A92" w:rsidRDefault="006162A2" w:rsidP="002C6696">
      <w:pPr>
        <w:pStyle w:val="PHEBodytext"/>
        <w:numPr>
          <w:ilvl w:val="0"/>
          <w:numId w:val="17"/>
        </w:numPr>
        <w:ind w:right="504"/>
        <w:rPr>
          <w:i/>
          <w:iCs/>
        </w:rPr>
      </w:pPr>
      <w:r>
        <w:t>d</w:t>
      </w:r>
      <w:r w:rsidR="00793D8C" w:rsidRPr="004D5A92">
        <w:t xml:space="preserve">iabetes </w:t>
      </w:r>
      <w:r w:rsidR="003F5B93">
        <w:t>m</w:t>
      </w:r>
      <w:r w:rsidR="00793D8C" w:rsidRPr="004D5A92">
        <w:t>ellitus</w:t>
      </w:r>
    </w:p>
    <w:p w14:paraId="7E8C5FA9" w14:textId="6CF521FB" w:rsidR="00793D8C" w:rsidRPr="004D5A92" w:rsidRDefault="006162A2" w:rsidP="002C6696">
      <w:pPr>
        <w:pStyle w:val="PHEBodytext"/>
        <w:numPr>
          <w:ilvl w:val="0"/>
          <w:numId w:val="17"/>
        </w:numPr>
        <w:ind w:right="504"/>
        <w:rPr>
          <w:i/>
          <w:iCs/>
        </w:rPr>
      </w:pPr>
      <w:r>
        <w:t>a</w:t>
      </w:r>
      <w:r w:rsidR="00793D8C" w:rsidRPr="004D5A92">
        <w:t>cute and chronic prostatitis</w:t>
      </w:r>
    </w:p>
    <w:p w14:paraId="7E8C5FAA" w14:textId="21FD2EF5" w:rsidR="00793D8C" w:rsidRPr="004D5A92" w:rsidRDefault="006162A2" w:rsidP="002C6696">
      <w:pPr>
        <w:pStyle w:val="PHEBodytext"/>
        <w:numPr>
          <w:ilvl w:val="0"/>
          <w:numId w:val="17"/>
        </w:numPr>
        <w:ind w:right="504"/>
        <w:rPr>
          <w:i/>
          <w:iCs/>
        </w:rPr>
      </w:pPr>
      <w:r>
        <w:t>i</w:t>
      </w:r>
      <w:r w:rsidR="00793D8C" w:rsidRPr="004D5A92">
        <w:t>nstrumentation of the urethra and bladder</w:t>
      </w:r>
    </w:p>
    <w:p w14:paraId="7E8C5FAB" w14:textId="433C8A6D" w:rsidR="00793D8C" w:rsidRPr="004D5A92" w:rsidRDefault="006162A2" w:rsidP="002C6696">
      <w:pPr>
        <w:pStyle w:val="PHEBodytext"/>
        <w:numPr>
          <w:ilvl w:val="0"/>
          <w:numId w:val="17"/>
        </w:numPr>
        <w:ind w:right="504"/>
        <w:rPr>
          <w:i/>
          <w:iCs/>
        </w:rPr>
      </w:pPr>
      <w:r>
        <w:t>l</w:t>
      </w:r>
      <w:r w:rsidR="00793D8C" w:rsidRPr="004D5A92">
        <w:t>ower urinary tract obstruction</w:t>
      </w:r>
    </w:p>
    <w:p w14:paraId="7E8C5FAC" w14:textId="3D389A8E" w:rsidR="00793D8C" w:rsidRPr="004D5A92" w:rsidRDefault="006162A2" w:rsidP="002C6696">
      <w:pPr>
        <w:pStyle w:val="PHEBodytext"/>
        <w:numPr>
          <w:ilvl w:val="0"/>
          <w:numId w:val="17"/>
        </w:numPr>
        <w:ind w:right="504"/>
        <w:rPr>
          <w:i/>
          <w:iCs/>
        </w:rPr>
      </w:pPr>
      <w:r>
        <w:t>h</w:t>
      </w:r>
      <w:r w:rsidR="00793D8C" w:rsidRPr="004D5A92">
        <w:t>aematogenous spread of infection</w:t>
      </w:r>
    </w:p>
    <w:p w14:paraId="7E8C5FAD" w14:textId="6632E590" w:rsidR="00793D8C" w:rsidRPr="004D5A92" w:rsidRDefault="00793D8C" w:rsidP="002C6696">
      <w:pPr>
        <w:pStyle w:val="PHEBodytext"/>
        <w:ind w:right="504"/>
      </w:pPr>
      <w:r w:rsidRPr="004D5A92">
        <w:t>Organisms that may cause prostatic abscesses include</w:t>
      </w:r>
      <w:r w:rsidR="0080248A">
        <w:fldChar w:fldCharType="begin" w:fldLock="1">
          <w:fldData xml:space="preserve">PEVuZE5vdGU+PENpdGU+PEF1dGhvcj5MaXU8L0F1dGhvcj48WWVhcj4yMDAzPC9ZZWFyPjxSZWNO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</w:fldData>
        </w:fldChar>
      </w:r>
      <w:r w:rsidR="0080248A">
        <w:instrText xml:space="preserve"> ADDIN EN.CITE </w:instrText>
      </w:r>
      <w:r w:rsidR="0080248A">
        <w:fldChar w:fldCharType="begin" w:fldLock="1">
          <w:fldData xml:space="preserve">PEVuZE5vdGU+PENpdGU+PEF1dGhvcj5MaXU8L0F1dGhvcj48WWVhcj4yMDAzPC9ZZWFyPjxSZWNO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</w:fldData>
        </w:fldChar>
      </w:r>
      <w:r w:rsidR="0080248A">
        <w:instrText xml:space="preserve"> ADDIN EN.CITE.DATA </w:instrText>
      </w:r>
      <w:r w:rsidR="0080248A">
        <w:fldChar w:fldCharType="end"/>
      </w:r>
      <w:r w:rsidR="0080248A">
        <w:fldChar w:fldCharType="separate"/>
      </w:r>
      <w:r w:rsidR="0080248A" w:rsidRPr="0080248A">
        <w:rPr>
          <w:noProof/>
          <w:vertAlign w:val="superscript"/>
        </w:rPr>
        <w:t>35</w:t>
      </w:r>
      <w:r w:rsidR="0080248A">
        <w:fldChar w:fldCharType="end"/>
      </w:r>
      <w:r w:rsidRPr="004D5A92">
        <w:t>:</w:t>
      </w:r>
    </w:p>
    <w:p w14:paraId="7E8C5FAE" w14:textId="77777777" w:rsidR="00793D8C" w:rsidRPr="004D5A92" w:rsidRDefault="00793D8C" w:rsidP="002C6696">
      <w:pPr>
        <w:pStyle w:val="PHEBodytext"/>
        <w:numPr>
          <w:ilvl w:val="0"/>
          <w:numId w:val="18"/>
        </w:numPr>
        <w:ind w:right="504"/>
        <w:rPr>
          <w:i/>
          <w:iCs/>
        </w:rPr>
      </w:pPr>
      <w:r w:rsidRPr="004D5A92">
        <w:rPr>
          <w:i/>
          <w:iCs/>
        </w:rPr>
        <w:t>E. coli</w:t>
      </w:r>
      <w:r w:rsidRPr="004D5A92">
        <w:t xml:space="preserve"> and other Enterobac</w:t>
      </w:r>
      <w:r w:rsidR="0070766D" w:rsidRPr="004D5A92">
        <w:t>teriaceae</w:t>
      </w:r>
    </w:p>
    <w:p w14:paraId="72CC559E" w14:textId="4A9456DC" w:rsidR="00305FC5" w:rsidRPr="004D5A92" w:rsidRDefault="006162A2" w:rsidP="002C6696">
      <w:pPr>
        <w:pStyle w:val="PHEBodytext"/>
        <w:numPr>
          <w:ilvl w:val="0"/>
          <w:numId w:val="18"/>
        </w:numPr>
        <w:ind w:right="504"/>
        <w:rPr>
          <w:iCs/>
        </w:rPr>
      </w:pPr>
      <w:r>
        <w:rPr>
          <w:iCs/>
        </w:rPr>
        <w:t>e</w:t>
      </w:r>
      <w:r w:rsidR="00305FC5" w:rsidRPr="004D5A92">
        <w:rPr>
          <w:iCs/>
        </w:rPr>
        <w:t>nterococci</w:t>
      </w:r>
    </w:p>
    <w:p w14:paraId="7E8C5FAF" w14:textId="06EC796F" w:rsidR="00793D8C" w:rsidRPr="004D5A92" w:rsidRDefault="006162A2" w:rsidP="002C6696">
      <w:pPr>
        <w:pStyle w:val="PHEBodytext"/>
        <w:numPr>
          <w:ilvl w:val="0"/>
          <w:numId w:val="18"/>
        </w:numPr>
        <w:ind w:right="504"/>
        <w:rPr>
          <w:i/>
          <w:iCs/>
        </w:rPr>
      </w:pPr>
      <w:r>
        <w:t>a</w:t>
      </w:r>
      <w:r w:rsidR="0070766D" w:rsidRPr="004D5A92">
        <w:t>naerobes</w:t>
      </w:r>
    </w:p>
    <w:p w14:paraId="7E8C5FB0" w14:textId="77777777" w:rsidR="00793D8C" w:rsidRPr="004D5A92" w:rsidRDefault="0070766D" w:rsidP="002C6696">
      <w:pPr>
        <w:pStyle w:val="PHEBodytext"/>
        <w:numPr>
          <w:ilvl w:val="0"/>
          <w:numId w:val="18"/>
        </w:numPr>
        <w:ind w:right="504"/>
        <w:rPr>
          <w:i/>
          <w:iCs/>
        </w:rPr>
      </w:pPr>
      <w:r w:rsidRPr="004D5A92">
        <w:rPr>
          <w:i/>
          <w:iCs/>
        </w:rPr>
        <w:t xml:space="preserve">Neisseria </w:t>
      </w:r>
      <w:r w:rsidR="00AD7CE7" w:rsidRPr="004D5A92">
        <w:rPr>
          <w:i/>
          <w:iCs/>
        </w:rPr>
        <w:t>gonorrhoea</w:t>
      </w:r>
    </w:p>
    <w:p w14:paraId="7E8C5FB1" w14:textId="648F16A6" w:rsidR="00793D8C" w:rsidRPr="004D5A92" w:rsidRDefault="0070766D" w:rsidP="002C6696">
      <w:pPr>
        <w:pStyle w:val="PHEBodytext"/>
        <w:numPr>
          <w:ilvl w:val="0"/>
          <w:numId w:val="18"/>
        </w:numPr>
        <w:ind w:right="504"/>
        <w:rPr>
          <w:i/>
          <w:iCs/>
        </w:rPr>
      </w:pPr>
      <w:r w:rsidRPr="004D5A92">
        <w:rPr>
          <w:i/>
          <w:iCs/>
        </w:rPr>
        <w:t>S. aureus</w:t>
      </w:r>
      <w:r w:rsidR="0080248A">
        <w:rPr>
          <w:i/>
          <w:iCs/>
        </w:rPr>
        <w:fldChar w:fldCharType="begin" w:fldLock="1">
          <w:fldData xml:space="preserve">PEVuZE5vdGU+PENpdGU+PEF1dGhvcj5EdWJvczwvQXV0aG9yPjxZZWFyPjIwMTQ8L1llYXI+PFJl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</w:fldData>
        </w:fldChar>
      </w:r>
      <w:r w:rsidR="0080248A">
        <w:rPr>
          <w:i/>
          <w:iCs/>
        </w:rPr>
        <w:instrText xml:space="preserve"> ADDIN EN.CITE </w:instrText>
      </w:r>
      <w:r w:rsidR="0080248A">
        <w:rPr>
          <w:i/>
          <w:iCs/>
        </w:rPr>
        <w:fldChar w:fldCharType="begin" w:fldLock="1">
          <w:fldData xml:space="preserve">PEVuZE5vdGU+PENpdGU+PEF1dGhvcj5EdWJvczwvQXV0aG9yPjxZZWFyPjIwMTQ8L1llYXI+PFJl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</w:fldData>
        </w:fldChar>
      </w:r>
      <w:r w:rsidR="0080248A">
        <w:rPr>
          <w:i/>
          <w:iCs/>
        </w:rPr>
        <w:instrText xml:space="preserve"> ADDIN EN.CITE.DATA </w:instrText>
      </w:r>
      <w:r w:rsidR="0080248A">
        <w:rPr>
          <w:i/>
          <w:iCs/>
        </w:rPr>
      </w:r>
      <w:r w:rsidR="0080248A">
        <w:rPr>
          <w:i/>
          <w:iCs/>
        </w:rPr>
        <w:fldChar w:fldCharType="end"/>
      </w:r>
      <w:r w:rsidR="0080248A">
        <w:rPr>
          <w:i/>
          <w:iCs/>
        </w:rPr>
      </w:r>
      <w:r w:rsidR="0080248A">
        <w:rPr>
          <w:i/>
          <w:iCs/>
        </w:rPr>
        <w:fldChar w:fldCharType="separate"/>
      </w:r>
      <w:r w:rsidR="0080248A" w:rsidRPr="0080248A">
        <w:rPr>
          <w:i/>
          <w:iCs/>
          <w:noProof/>
          <w:vertAlign w:val="superscript"/>
        </w:rPr>
        <w:t>33</w:t>
      </w:r>
      <w:r w:rsidR="0080248A">
        <w:rPr>
          <w:i/>
          <w:iCs/>
        </w:rPr>
        <w:fldChar w:fldCharType="end"/>
      </w:r>
    </w:p>
    <w:p w14:paraId="7E8C5FB2" w14:textId="1B77070F" w:rsidR="00793D8C" w:rsidRPr="004D5A92" w:rsidRDefault="00793D8C" w:rsidP="002C6696">
      <w:pPr>
        <w:pStyle w:val="PHEBodytext"/>
        <w:ind w:right="504"/>
      </w:pPr>
      <w:r w:rsidRPr="004D5A92">
        <w:t xml:space="preserve">Prostatic abscesses can act as reservoirs for </w:t>
      </w:r>
      <w:r w:rsidRPr="004D5A92">
        <w:rPr>
          <w:i/>
        </w:rPr>
        <w:t xml:space="preserve">Cryptococcus </w:t>
      </w:r>
      <w:proofErr w:type="spellStart"/>
      <w:r w:rsidRPr="004D5A92">
        <w:rPr>
          <w:i/>
        </w:rPr>
        <w:t>neoformans</w:t>
      </w:r>
      <w:proofErr w:type="spellEnd"/>
      <w:r w:rsidRPr="004D5A92">
        <w:t xml:space="preserve"> resulting in relapses of infection with this organism</w:t>
      </w:r>
      <w:r w:rsidR="0080248A">
        <w:fldChar w:fldCharType="begin" w:fldLock="1">
          <w:fldData xml:space="preserve">PEVuZE5vdGU+PENpdGU+PEF1dGhvcj5MYXJzZW48L0F1dGhvcj48WWVhcj4xOTg5PC9ZZWFyPjxS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</w:fldData>
        </w:fldChar>
      </w:r>
      <w:r w:rsidR="0080248A">
        <w:instrText xml:space="preserve"> ADDIN EN.CITE </w:instrText>
      </w:r>
      <w:r w:rsidR="0080248A">
        <w:fldChar w:fldCharType="begin" w:fldLock="1">
          <w:fldData xml:space="preserve">PEVuZE5vdGU+PENpdGU+PEF1dGhvcj5MYXJzZW48L0F1dGhvcj48WWVhcj4xOTg5PC9ZZWFyPjxS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</w:fldData>
        </w:fldChar>
      </w:r>
      <w:r w:rsidR="0080248A">
        <w:instrText xml:space="preserve"> ADDIN EN.CITE.DATA </w:instrText>
      </w:r>
      <w:r w:rsidR="0080248A">
        <w:fldChar w:fldCharType="end"/>
      </w:r>
      <w:r w:rsidR="0080248A">
        <w:fldChar w:fldCharType="separate"/>
      </w:r>
      <w:r w:rsidR="0080248A" w:rsidRPr="0080248A">
        <w:rPr>
          <w:noProof/>
          <w:vertAlign w:val="superscript"/>
        </w:rPr>
        <w:t>36</w:t>
      </w:r>
      <w:r w:rsidR="0080248A">
        <w:fldChar w:fldCharType="end"/>
      </w:r>
      <w:r w:rsidRPr="004D5A92">
        <w:t>.</w:t>
      </w:r>
    </w:p>
    <w:p w14:paraId="7E8C5FB3" w14:textId="18DD1AF3" w:rsidR="00793D8C" w:rsidRPr="004D5A92" w:rsidRDefault="00793D8C" w:rsidP="002C6696">
      <w:pPr>
        <w:pStyle w:val="PHEreportHeading2BlueHighlight"/>
        <w:ind w:right="504"/>
      </w:pPr>
      <w:bookmarkStart w:id="111" w:name="_Toc536263478"/>
      <w:bookmarkStart w:id="112" w:name="_Toc536263626"/>
      <w:bookmarkStart w:id="113" w:name="_Toc765616"/>
      <w:bookmarkStart w:id="114" w:name="_Toc14601516"/>
      <w:bookmarkStart w:id="115" w:name="_Toc14601713"/>
      <w:bookmarkStart w:id="116" w:name="_Toc191118385"/>
      <w:bookmarkStart w:id="117" w:name="_Toc191118519"/>
      <w:bookmarkStart w:id="118" w:name="_Toc191118594"/>
      <w:bookmarkStart w:id="119" w:name="_Toc191118711"/>
      <w:bookmarkStart w:id="120" w:name="_Toc192043087"/>
      <w:bookmarkStart w:id="121" w:name="_Toc194467990"/>
      <w:bookmarkStart w:id="122" w:name="_Toc201460874"/>
      <w:bookmarkStart w:id="123" w:name="_Toc207520460"/>
      <w:bookmarkStart w:id="124" w:name="_Toc214167981"/>
      <w:bookmarkStart w:id="125" w:name="_Toc214168078"/>
      <w:bookmarkStart w:id="126" w:name="_Toc215299840"/>
      <w:bookmarkStart w:id="127" w:name="_Toc219091588"/>
      <w:r w:rsidRPr="004D5A92">
        <w:t xml:space="preserve">Psoas </w:t>
      </w:r>
      <w:r w:rsidR="006162A2">
        <w:t>a</w:t>
      </w:r>
      <w:r w:rsidRPr="004D5A92">
        <w:t>bscess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E8C5FB4" w14:textId="4A4201A5" w:rsidR="00793D8C" w:rsidRPr="004D5A92" w:rsidRDefault="00793D8C" w:rsidP="002C6696">
      <w:pPr>
        <w:pStyle w:val="PHEBodytext"/>
        <w:ind w:right="504"/>
      </w:pPr>
      <w:r w:rsidRPr="004D5A92">
        <w:t>Psoas abscesses may be seen as secondary infections to:</w:t>
      </w:r>
    </w:p>
    <w:p w14:paraId="7E8C5FB5" w14:textId="71B28766" w:rsidR="00793D8C" w:rsidRPr="004D5A92" w:rsidRDefault="006162A2" w:rsidP="002C6696">
      <w:pPr>
        <w:pStyle w:val="PHEBodytext"/>
        <w:numPr>
          <w:ilvl w:val="0"/>
          <w:numId w:val="19"/>
        </w:numPr>
        <w:ind w:right="504"/>
        <w:rPr>
          <w:i/>
          <w:iCs/>
        </w:rPr>
      </w:pPr>
      <w:r>
        <w:t>a</w:t>
      </w:r>
      <w:r w:rsidR="00793D8C" w:rsidRPr="004D5A92">
        <w:t>ppendicitis</w:t>
      </w:r>
    </w:p>
    <w:p w14:paraId="7E8C5FB6" w14:textId="70D11354" w:rsidR="00793D8C" w:rsidRPr="004D5A92" w:rsidRDefault="006162A2" w:rsidP="002C6696">
      <w:pPr>
        <w:pStyle w:val="PHEBodytext"/>
        <w:numPr>
          <w:ilvl w:val="0"/>
          <w:numId w:val="19"/>
        </w:numPr>
        <w:ind w:right="504"/>
        <w:rPr>
          <w:i/>
          <w:iCs/>
        </w:rPr>
      </w:pPr>
      <w:r>
        <w:t>d</w:t>
      </w:r>
      <w:r w:rsidR="00793D8C" w:rsidRPr="004D5A92">
        <w:t>iverticulitis</w:t>
      </w:r>
    </w:p>
    <w:p w14:paraId="7E8C5FB7" w14:textId="58ADD2A2" w:rsidR="00793D8C" w:rsidRPr="004D5A92" w:rsidRDefault="006162A2" w:rsidP="002C6696">
      <w:pPr>
        <w:pStyle w:val="PHEBodytext"/>
        <w:numPr>
          <w:ilvl w:val="0"/>
          <w:numId w:val="19"/>
        </w:numPr>
        <w:ind w:right="504"/>
        <w:rPr>
          <w:i/>
          <w:iCs/>
        </w:rPr>
      </w:pPr>
      <w:r>
        <w:t>o</w:t>
      </w:r>
      <w:r w:rsidR="00793D8C" w:rsidRPr="004D5A92">
        <w:t>steomyelitis of the spine</w:t>
      </w:r>
    </w:p>
    <w:p w14:paraId="7E8C5FB8" w14:textId="1BDC8601" w:rsidR="00793D8C" w:rsidRPr="004D5A92" w:rsidRDefault="006162A2" w:rsidP="002C6696">
      <w:pPr>
        <w:pStyle w:val="PHEBodytext"/>
        <w:numPr>
          <w:ilvl w:val="0"/>
          <w:numId w:val="19"/>
        </w:numPr>
        <w:ind w:right="504"/>
        <w:rPr>
          <w:i/>
          <w:iCs/>
        </w:rPr>
      </w:pPr>
      <w:r>
        <w:t>i</w:t>
      </w:r>
      <w:r w:rsidR="00793D8C" w:rsidRPr="004D5A92">
        <w:t>nfection of a disc space</w:t>
      </w:r>
    </w:p>
    <w:p w14:paraId="7E8C5FB9" w14:textId="00017634" w:rsidR="00793D8C" w:rsidRPr="004D5A92" w:rsidRDefault="006162A2" w:rsidP="002C6696">
      <w:pPr>
        <w:pStyle w:val="PHEBodytext"/>
        <w:numPr>
          <w:ilvl w:val="0"/>
          <w:numId w:val="19"/>
        </w:numPr>
        <w:ind w:right="504"/>
        <w:rPr>
          <w:i/>
          <w:iCs/>
        </w:rPr>
      </w:pPr>
      <w:r>
        <w:t>b</w:t>
      </w:r>
      <w:r w:rsidR="00793D8C" w:rsidRPr="004D5A92">
        <w:t>acteraemia</w:t>
      </w:r>
    </w:p>
    <w:p w14:paraId="7E8C5FBA" w14:textId="1C814872" w:rsidR="00793D8C" w:rsidRPr="004D5A92" w:rsidRDefault="006162A2" w:rsidP="002C6696">
      <w:pPr>
        <w:pStyle w:val="PHEBodytext"/>
        <w:numPr>
          <w:ilvl w:val="0"/>
          <w:numId w:val="19"/>
        </w:numPr>
        <w:ind w:right="504"/>
        <w:rPr>
          <w:i/>
          <w:iCs/>
        </w:rPr>
      </w:pPr>
      <w:r>
        <w:t>p</w:t>
      </w:r>
      <w:r w:rsidR="00793D8C" w:rsidRPr="004D5A92">
        <w:t>erinephric abscess</w:t>
      </w:r>
    </w:p>
    <w:p w14:paraId="7E8C5FBB" w14:textId="77777777" w:rsidR="00793D8C" w:rsidRPr="004D5A92" w:rsidRDefault="00793D8C" w:rsidP="002C6696">
      <w:pPr>
        <w:pStyle w:val="PHEBodytext"/>
        <w:ind w:right="504"/>
      </w:pPr>
      <w:r w:rsidRPr="004D5A92">
        <w:t>Pus tracks under the sheath of the psoas muscle. Infection often occurs in drug abusers after injection into the ipsilateral femoral vein.</w:t>
      </w:r>
    </w:p>
    <w:p w14:paraId="7E8C5FBC" w14:textId="07A54497" w:rsidR="00793D8C" w:rsidRPr="004D5A92" w:rsidRDefault="00793D8C" w:rsidP="002C6696">
      <w:pPr>
        <w:pStyle w:val="PHEBodytext"/>
        <w:ind w:right="504"/>
      </w:pPr>
      <w:r w:rsidRPr="004D5A92">
        <w:t>Psoas abscesses are predominantly caused by</w:t>
      </w:r>
      <w:r w:rsidR="0080248A">
        <w:fldChar w:fldCharType="begin" w:fldLock="1">
          <w:fldData xml:space="preserve">PEVuZE5vdGU+PENpdGU+PEF1dGhvcj5CYWd1bDwvQXV0aG9yPjxZZWFyPjIwMDg8L1llYXI+PFJl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</w:fldData>
        </w:fldChar>
      </w:r>
      <w:r w:rsidR="0080248A">
        <w:instrText xml:space="preserve"> ADDIN EN.CITE </w:instrText>
      </w:r>
      <w:r w:rsidR="0080248A">
        <w:fldChar w:fldCharType="begin" w:fldLock="1">
          <w:fldData xml:space="preserve">PEVuZE5vdGU+PENpdGU+PEF1dGhvcj5CYWd1bDwvQXV0aG9yPjxZZWFyPjIwMDg8L1llYXI+PFJl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</w:fldData>
        </w:fldChar>
      </w:r>
      <w:r w:rsidR="0080248A">
        <w:instrText xml:space="preserve"> ADDIN EN.CITE.DATA </w:instrText>
      </w:r>
      <w:r w:rsidR="0080248A">
        <w:fldChar w:fldCharType="end"/>
      </w:r>
      <w:r w:rsidR="0080248A">
        <w:fldChar w:fldCharType="separate"/>
      </w:r>
      <w:r w:rsidR="0080248A" w:rsidRPr="0080248A">
        <w:rPr>
          <w:noProof/>
          <w:vertAlign w:val="superscript"/>
        </w:rPr>
        <w:t>37,38</w:t>
      </w:r>
      <w:r w:rsidR="0080248A">
        <w:fldChar w:fldCharType="end"/>
      </w:r>
      <w:r w:rsidRPr="004D5A92">
        <w:t>:</w:t>
      </w:r>
    </w:p>
    <w:p w14:paraId="7E8C5FBD" w14:textId="77777777" w:rsidR="00793D8C" w:rsidRPr="004D5A92" w:rsidRDefault="00793D8C" w:rsidP="002C6696">
      <w:pPr>
        <w:pStyle w:val="PHEBodytext"/>
        <w:numPr>
          <w:ilvl w:val="0"/>
          <w:numId w:val="20"/>
        </w:numPr>
        <w:ind w:right="504"/>
        <w:rPr>
          <w:i/>
          <w:iCs/>
        </w:rPr>
      </w:pPr>
      <w:r w:rsidRPr="004D5A92">
        <w:t>Enterobacteriaceae</w:t>
      </w:r>
    </w:p>
    <w:p w14:paraId="7E8C5FBE" w14:textId="77777777" w:rsidR="00793D8C" w:rsidRPr="004D5A92" w:rsidRDefault="00793D8C" w:rsidP="002C6696">
      <w:pPr>
        <w:pStyle w:val="PHEBodytext"/>
        <w:numPr>
          <w:ilvl w:val="0"/>
          <w:numId w:val="20"/>
        </w:numPr>
        <w:ind w:right="504"/>
        <w:rPr>
          <w:i/>
          <w:iCs/>
        </w:rPr>
      </w:pPr>
      <w:proofErr w:type="spellStart"/>
      <w:r w:rsidRPr="004D5A92">
        <w:rPr>
          <w:i/>
        </w:rPr>
        <w:t>Bacteroides</w:t>
      </w:r>
      <w:proofErr w:type="spellEnd"/>
      <w:r w:rsidRPr="004D5A92">
        <w:rPr>
          <w:i/>
        </w:rPr>
        <w:t xml:space="preserve"> </w:t>
      </w:r>
      <w:r w:rsidRPr="004D5A92">
        <w:t>species</w:t>
      </w:r>
    </w:p>
    <w:p w14:paraId="7E8C5FBF" w14:textId="77777777" w:rsidR="00793D8C" w:rsidRPr="004D5A92" w:rsidRDefault="00793D8C" w:rsidP="002C6696">
      <w:pPr>
        <w:pStyle w:val="PHEBodytext"/>
        <w:numPr>
          <w:ilvl w:val="0"/>
          <w:numId w:val="20"/>
        </w:numPr>
        <w:ind w:right="504"/>
        <w:rPr>
          <w:i/>
          <w:iCs/>
        </w:rPr>
      </w:pPr>
      <w:r w:rsidRPr="004D5A92">
        <w:rPr>
          <w:i/>
        </w:rPr>
        <w:t>S. aureus</w:t>
      </w:r>
    </w:p>
    <w:p w14:paraId="7E8C5FC0" w14:textId="6BC1D35A" w:rsidR="00793D8C" w:rsidRPr="004D5A92" w:rsidRDefault="006162A2" w:rsidP="002C6696">
      <w:pPr>
        <w:pStyle w:val="PHEBodytext"/>
        <w:numPr>
          <w:ilvl w:val="0"/>
          <w:numId w:val="20"/>
        </w:numPr>
        <w:ind w:right="504"/>
        <w:rPr>
          <w:i/>
          <w:iCs/>
        </w:rPr>
      </w:pPr>
      <w:r>
        <w:t>s</w:t>
      </w:r>
      <w:r w:rsidR="00793D8C" w:rsidRPr="004D5A92">
        <w:t>treptococci</w:t>
      </w:r>
    </w:p>
    <w:p w14:paraId="7E8C5FC1" w14:textId="77777777" w:rsidR="00FD051F" w:rsidRPr="004D5A92" w:rsidRDefault="00793D8C" w:rsidP="002C6696">
      <w:pPr>
        <w:pStyle w:val="PHEBodytext"/>
        <w:numPr>
          <w:ilvl w:val="0"/>
          <w:numId w:val="20"/>
        </w:numPr>
        <w:ind w:right="504"/>
      </w:pPr>
      <w:r w:rsidRPr="004D5A92">
        <w:rPr>
          <w:i/>
        </w:rPr>
        <w:t>Mycobacterium tuberculosis</w:t>
      </w:r>
    </w:p>
    <w:p w14:paraId="7E8C5FC2" w14:textId="01577550" w:rsidR="00793D8C" w:rsidRPr="004D5A92" w:rsidRDefault="00793D8C" w:rsidP="002C6696">
      <w:pPr>
        <w:pStyle w:val="PHEreportHeading2BlueHighlight"/>
        <w:ind w:right="504"/>
      </w:pPr>
      <w:bookmarkStart w:id="128" w:name="_Toc536263479"/>
      <w:bookmarkStart w:id="129" w:name="_Toc536263627"/>
      <w:bookmarkStart w:id="130" w:name="_Toc765617"/>
      <w:bookmarkStart w:id="131" w:name="_Toc14601517"/>
      <w:bookmarkStart w:id="132" w:name="_Toc14601714"/>
      <w:bookmarkStart w:id="133" w:name="_Toc191118386"/>
      <w:bookmarkStart w:id="134" w:name="_Toc191118520"/>
      <w:bookmarkStart w:id="135" w:name="_Toc191118595"/>
      <w:bookmarkStart w:id="136" w:name="_Toc191118712"/>
      <w:bookmarkStart w:id="137" w:name="_Toc192043088"/>
      <w:bookmarkStart w:id="138" w:name="_Toc194467991"/>
      <w:bookmarkStart w:id="139" w:name="_Toc201460875"/>
      <w:bookmarkStart w:id="140" w:name="_Toc207520461"/>
      <w:bookmarkStart w:id="141" w:name="_Toc214167982"/>
      <w:bookmarkStart w:id="142" w:name="_Toc214168079"/>
      <w:bookmarkStart w:id="143" w:name="_Toc215299841"/>
      <w:bookmarkStart w:id="144" w:name="_Toc219091589"/>
      <w:r w:rsidRPr="004D5A92">
        <w:lastRenderedPageBreak/>
        <w:t xml:space="preserve">Renal </w:t>
      </w:r>
      <w:r w:rsidR="006162A2">
        <w:t>a</w:t>
      </w:r>
      <w:r w:rsidRPr="004D5A92">
        <w:t>bscess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E8C5FC3" w14:textId="6B5CB944" w:rsidR="00D30612" w:rsidRPr="004D5A92" w:rsidRDefault="00793D8C" w:rsidP="00D3493C">
      <w:pPr>
        <w:pStyle w:val="PHEBodytext"/>
        <w:ind w:right="504"/>
      </w:pPr>
      <w:r w:rsidRPr="004D5A92">
        <w:t>Renal abscesses are typically caused by Gram negative bacilli and result from ascending urinary tract infection, pyelonephrit</w:t>
      </w:r>
      <w:r w:rsidR="00C95A48">
        <w:t>is, renal calculi or sepsis</w:t>
      </w:r>
      <w:r w:rsidR="0080248A">
        <w:fldChar w:fldCharType="begin" w:fldLock="1"/>
      </w:r>
      <w:r w:rsidR="0080248A">
        <w:instrText xml:space="preserve"> ADDIN EN.CITE &lt;EndNote&gt;&lt;Cite&gt;&lt;Author&gt;Jaik&lt;/Author&gt;&lt;Year&gt;2006&lt;/Year&gt;&lt;RecNum&gt;53&lt;/RecNum&gt;&lt;DisplayText&gt;&lt;style face="superscript"&gt;39&lt;/style&gt;&lt;/DisplayText&gt;&lt;record&gt;&lt;rec-number&gt;53&lt;/rec-number&gt;&lt;foreign-keys&gt;&lt;key app="EN" db-id="wwz92xxxesxaf7e9axrpax9vpwxv95vvrfz9" timestamp="1454588918"&gt;53&lt;/key&gt;&lt;/foreign-keys&gt;&lt;ref-type name="Journal Article"&gt;17&lt;/ref-type&gt;&lt;contributors&gt;&lt;authors&gt;&lt;author&gt;Jaik,N.P.&lt;/author&gt;&lt;author&gt;Sajuitha,K.&lt;/author&gt;&lt;author&gt;Mathew,M.&lt;/author&gt;&lt;author&gt;Sekar,U.&lt;/author&gt;&lt;author&gt;Kuruvilla,S.&lt;/author&gt;&lt;author&gt;Abraham,G.&lt;/author&gt;&lt;author&gt;Shroff,S.&lt;/author&gt;&lt;/authors&gt;&lt;/contributors&gt;&lt;auth-address&gt;Sri Ramachandra Medical College and Research Institute, Porur, Chennai 600 116, India&lt;/auth-address&gt;&lt;titles&gt;&lt;title&gt;Renal abscess&lt;/title&gt;&lt;secondary-title&gt;J.Assoc.Physicians India&lt;/secondary-title&gt;&lt;/titles&gt;&lt;periodical&gt;&lt;full-title&gt;J.Assoc.Physicians India&lt;/full-title&gt;&lt;/periodical&gt;&lt;pages&gt;241-243&lt;/pages&gt;&lt;volume&gt;54&lt;/volume&gt;&lt;reprint-edition&gt;Not in File&lt;/reprint-edition&gt;&lt;keywords&gt;&lt;keyword&gt;Abscess&lt;/keyword&gt;&lt;keyword&gt;Adolescent&lt;/keyword&gt;&lt;keyword&gt;Adult&lt;/keyword&gt;&lt;keyword&gt;B 14&lt;/keyword&gt;&lt;keyword&gt;Case Report&lt;/keyword&gt;&lt;keyword&gt;complications&lt;/keyword&gt;&lt;keyword&gt;Culture&lt;/keyword&gt;&lt;keyword&gt;diagnosis&lt;/keyword&gt;&lt;keyword&gt;etiology&lt;/keyword&gt;&lt;keyword&gt;Female&lt;/keyword&gt;&lt;keyword&gt;Fever&lt;/keyword&gt;&lt;keyword&gt;Humans&lt;/keyword&gt;&lt;keyword&gt;Immune System Diseases&lt;/keyword&gt;&lt;keyword&gt;India&lt;/keyword&gt;&lt;keyword&gt;Kidney Diseases&lt;/keyword&gt;&lt;keyword&gt;Kidney Failure,Chronic&lt;/keyword&gt;&lt;keyword&gt;Kidney Glomerulus&lt;/keyword&gt;&lt;keyword&gt;Male&lt;/keyword&gt;&lt;keyword&gt;Middle Aged&lt;/keyword&gt;&lt;keyword&gt;mortality&lt;/keyword&gt;&lt;keyword&gt;Pain&lt;/keyword&gt;&lt;keyword&gt;pathology&lt;/keyword&gt;&lt;keyword&gt;Patients&lt;/keyword&gt;&lt;keyword&gt;Renal Artery Obstruction&lt;/keyword&gt;&lt;keyword&gt;Research&lt;/keyword&gt;&lt;keyword&gt;therapy&lt;/keyword&gt;&lt;keyword&gt;Urinary Tract Infections&lt;/keyword&gt;&lt;keyword&gt;urine&lt;/keyword&gt;&lt;/keywords&gt;&lt;dates&gt;&lt;year&gt;2006&lt;/year&gt;&lt;pub-dates&gt;&lt;date&gt;3/2006&lt;/date&gt;&lt;/pub-dates&gt;&lt;/dates&gt;&lt;label&gt;35420&lt;/label&gt;&lt;urls&gt;&lt;related-urls&gt;&lt;url&gt;http://www.ncbi.nlm.nih.gov/pubmed/16800353&lt;/url&gt;&lt;/related-urls&gt;&lt;/urls&gt;&lt;/record&gt;&lt;/Cite&gt;&lt;/EndNote&gt;</w:instrText>
      </w:r>
      <w:r w:rsidR="0080248A">
        <w:fldChar w:fldCharType="separate"/>
      </w:r>
      <w:r w:rsidR="0080248A" w:rsidRPr="0080248A">
        <w:rPr>
          <w:noProof/>
          <w:vertAlign w:val="superscript"/>
        </w:rPr>
        <w:t>39</w:t>
      </w:r>
      <w:r w:rsidR="0080248A">
        <w:fldChar w:fldCharType="end"/>
      </w:r>
      <w:r w:rsidRPr="004D5A92">
        <w:t xml:space="preserve">. </w:t>
      </w:r>
    </w:p>
    <w:p w14:paraId="7E8C5FC6" w14:textId="2554FB6F" w:rsidR="00D30612" w:rsidRPr="004D5A92" w:rsidRDefault="007A19CE" w:rsidP="00D3493C">
      <w:pPr>
        <w:pStyle w:val="PHEBodytext"/>
        <w:ind w:right="504"/>
        <w:rPr>
          <w:rStyle w:val="PHEBodytextChar"/>
        </w:rPr>
      </w:pPr>
      <w:r w:rsidRPr="004D5A92">
        <w:rPr>
          <w:rStyle w:val="PHEBodytextChar"/>
        </w:rPr>
        <w:t>Renal abscesses are l</w:t>
      </w:r>
      <w:r w:rsidR="00AD7CE7" w:rsidRPr="004D5A92">
        <w:rPr>
          <w:rStyle w:val="PHEBodytextChar"/>
        </w:rPr>
        <w:t>ocali</w:t>
      </w:r>
      <w:r w:rsidRPr="004D5A92">
        <w:rPr>
          <w:rStyle w:val="PHEBodytextChar"/>
        </w:rPr>
        <w:t xml:space="preserve">sed in the renal cortex and may </w:t>
      </w:r>
      <w:r w:rsidR="00AD7CE7" w:rsidRPr="004D5A92">
        <w:rPr>
          <w:rStyle w:val="PHEBodytextChar"/>
        </w:rPr>
        <w:t>occur as a result of</w:t>
      </w:r>
      <w:r w:rsidR="00305FC5" w:rsidRPr="004D5A92">
        <w:rPr>
          <w:rStyle w:val="PHEBodytextChar"/>
        </w:rPr>
        <w:t>,</w:t>
      </w:r>
      <w:r w:rsidR="00AD7CE7" w:rsidRPr="004D5A92">
        <w:rPr>
          <w:rStyle w:val="PHEBodytextChar"/>
        </w:rPr>
        <w:t xml:space="preserve"> </w:t>
      </w:r>
      <w:r w:rsidR="00305FC5" w:rsidRPr="004D5A92">
        <w:rPr>
          <w:rStyle w:val="PHEBodytextChar"/>
        </w:rPr>
        <w:t xml:space="preserve">for example, </w:t>
      </w:r>
      <w:r w:rsidR="00AD7CE7" w:rsidRPr="004D5A92">
        <w:rPr>
          <w:rStyle w:val="PHEBodytextChar"/>
          <w:i/>
        </w:rPr>
        <w:t>Staphylococcus aureus</w:t>
      </w:r>
      <w:r w:rsidR="00AD7CE7" w:rsidRPr="004D5A92">
        <w:rPr>
          <w:rStyle w:val="PHEBodytextChar"/>
        </w:rPr>
        <w:t xml:space="preserve"> bacteraemia. Pyuria may also be present, but urine culture is usually negative. Renal abscesses are increasingly being seen as complications of acute pyelonephritis caused by Gram negative bacilli. The rare condition of emphysematous pyelonephritis, which results in multifocal intrarenal abscesses and gas formation within the renal parenchyma, is usually seen in diabetic patients or as a complication of renal stones. </w:t>
      </w:r>
      <w:r w:rsidRPr="004D5A92">
        <w:rPr>
          <w:rStyle w:val="PHEBodytextChar"/>
        </w:rPr>
        <w:t xml:space="preserve">The commonest cause is </w:t>
      </w:r>
      <w:r w:rsidR="00AD7CE7" w:rsidRPr="004D5A92">
        <w:rPr>
          <w:rStyle w:val="PHEBodytextChar"/>
          <w:i/>
        </w:rPr>
        <w:t>Escherichia coli</w:t>
      </w:r>
      <w:r w:rsidRPr="004D5A92">
        <w:rPr>
          <w:rStyle w:val="PHEBodytextChar"/>
        </w:rPr>
        <w:t xml:space="preserve"> </w:t>
      </w:r>
      <w:r w:rsidR="00AD7CE7" w:rsidRPr="004D5A92">
        <w:rPr>
          <w:rStyle w:val="PHEBodytextChar"/>
        </w:rPr>
        <w:t>and the condition carries a 70% mortality rate</w:t>
      </w:r>
      <w:r w:rsidR="00A36C00" w:rsidRPr="004D5A92">
        <w:rPr>
          <w:rStyle w:val="PHEBodytextChar"/>
        </w:rPr>
        <w:t>.</w:t>
      </w:r>
      <w:bookmarkStart w:id="145" w:name="_Toc536263481"/>
      <w:bookmarkStart w:id="146" w:name="_Toc536263629"/>
      <w:bookmarkStart w:id="147" w:name="_Toc765619"/>
      <w:bookmarkStart w:id="148" w:name="_Toc14601519"/>
      <w:bookmarkStart w:id="149" w:name="_Toc14601716"/>
      <w:bookmarkStart w:id="150" w:name="_Toc191118388"/>
      <w:bookmarkStart w:id="151" w:name="_Toc191118522"/>
      <w:bookmarkStart w:id="152" w:name="_Toc191118597"/>
      <w:bookmarkStart w:id="153" w:name="_Toc191118714"/>
      <w:bookmarkStart w:id="154" w:name="_Toc192043090"/>
      <w:bookmarkStart w:id="155" w:name="_Toc194467993"/>
      <w:bookmarkStart w:id="156" w:name="_Toc201460877"/>
      <w:bookmarkStart w:id="157" w:name="_Toc207520463"/>
      <w:bookmarkStart w:id="158" w:name="_Toc214167984"/>
      <w:bookmarkStart w:id="159" w:name="_Toc214168081"/>
      <w:bookmarkStart w:id="160" w:name="_Toc215299843"/>
      <w:bookmarkStart w:id="161" w:name="_Toc219091591"/>
    </w:p>
    <w:p w14:paraId="600690EC" w14:textId="03E04694" w:rsidR="006E622F" w:rsidRPr="004D5A92" w:rsidRDefault="006E622F" w:rsidP="00D3493C">
      <w:pPr>
        <w:pStyle w:val="PHEBodytext"/>
        <w:ind w:right="504"/>
      </w:pPr>
      <w:r w:rsidRPr="004D5A92">
        <w:t>Perinephric abscess are an uncommon complication of UTI, which</w:t>
      </w:r>
      <w:r w:rsidR="005A31A2" w:rsidRPr="004D5A92">
        <w:t xml:space="preserve"> usually</w:t>
      </w:r>
      <w:r w:rsidRPr="004D5A92">
        <w:t xml:space="preserve"> affects patients with one or more anatomical or physiological abnormalities</w:t>
      </w:r>
      <w:r w:rsidR="0080248A">
        <w:fldChar w:fldCharType="begin" w:fldLock="1">
          <w:fldData xml:space="preserve">PEVuZE5vdGU+PENpdGU+PEF1dGhvcj5HYXJkaW5lcjwvQXV0aG9yPjxZZWFyPjIwMTE8L1llYXI+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=
</w:fldData>
        </w:fldChar>
      </w:r>
      <w:r w:rsidR="0080248A">
        <w:instrText xml:space="preserve"> ADDIN EN.CITE </w:instrText>
      </w:r>
      <w:r w:rsidR="0080248A">
        <w:fldChar w:fldCharType="begin" w:fldLock="1">
          <w:fldData xml:space="preserve">PEVuZE5vdGU+PENpdGU+PEF1dGhvcj5HYXJkaW5lcjwvQXV0aG9yPjxZZWFyPjIwMTE8L1llYXI+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=
</w:fldData>
        </w:fldChar>
      </w:r>
      <w:r w:rsidR="0080248A">
        <w:instrText xml:space="preserve"> ADDIN EN.CITE.DATA </w:instrText>
      </w:r>
      <w:r w:rsidR="0080248A">
        <w:fldChar w:fldCharType="end"/>
      </w:r>
      <w:r w:rsidR="0080248A">
        <w:fldChar w:fldCharType="separate"/>
      </w:r>
      <w:r w:rsidR="0080248A" w:rsidRPr="0080248A">
        <w:rPr>
          <w:noProof/>
          <w:vertAlign w:val="superscript"/>
        </w:rPr>
        <w:t>40</w:t>
      </w:r>
      <w:r w:rsidR="0080248A">
        <w:fldChar w:fldCharType="end"/>
      </w:r>
      <w:r w:rsidRPr="004D5A92">
        <w:t xml:space="preserve">. The abscess may be confined to the perinephric space or extend into adjacent structures. Pyuria, with or without positive culture, is </w:t>
      </w:r>
      <w:r w:rsidR="00305FC5" w:rsidRPr="004D5A92">
        <w:t xml:space="preserve">normally, but not invariably </w:t>
      </w:r>
      <w:r w:rsidRPr="004D5A92">
        <w:t xml:space="preserve">seen on examination of urine. Causative organisms are usually Gram negative bacilli, but can also be staphylococci or </w:t>
      </w:r>
      <w:r w:rsidRPr="004D5A92">
        <w:rPr>
          <w:i/>
        </w:rPr>
        <w:t xml:space="preserve">Candida </w:t>
      </w:r>
      <w:r w:rsidRPr="004D5A92">
        <w:t>species. Mixed infections have also been reported.</w:t>
      </w:r>
    </w:p>
    <w:p w14:paraId="7E8C5FC7" w14:textId="3BE8BB55" w:rsidR="004025D9" w:rsidRPr="004D5A92" w:rsidRDefault="004025D9" w:rsidP="00D30612">
      <w:pPr>
        <w:pStyle w:val="PHEreportHeading2BlueHighlight"/>
        <w:ind w:left="0" w:right="504" w:firstLine="0"/>
      </w:pPr>
      <w:r w:rsidRPr="004D5A92">
        <w:t xml:space="preserve">Salivary </w:t>
      </w:r>
      <w:r w:rsidR="006162A2">
        <w:t>g</w:t>
      </w:r>
      <w:r w:rsidRPr="004D5A92">
        <w:t xml:space="preserve">land </w:t>
      </w:r>
      <w:r w:rsidR="006162A2">
        <w:t>a</w:t>
      </w:r>
      <w:r w:rsidRPr="004D5A92">
        <w:t>bscess</w:t>
      </w:r>
    </w:p>
    <w:p w14:paraId="7E8C5FC8" w14:textId="04EEC23F" w:rsidR="00D2239C" w:rsidRPr="004D5A92" w:rsidRDefault="002100B4" w:rsidP="00D3493C">
      <w:pPr>
        <w:pStyle w:val="PHEBodytext"/>
        <w:ind w:right="504"/>
      </w:pPr>
      <w:r w:rsidRPr="004D5A92">
        <w:t xml:space="preserve">There are three pairs of major salivary glands; the parotid, submandibular and sublingual. </w:t>
      </w:r>
      <w:r w:rsidR="00D2239C" w:rsidRPr="004D5A92">
        <w:t xml:space="preserve">Parotic </w:t>
      </w:r>
      <w:r w:rsidR="00F410B1" w:rsidRPr="004D5A92">
        <w:t xml:space="preserve">abscesses are more commonly seen in the </w:t>
      </w:r>
      <w:r w:rsidR="00D2239C" w:rsidRPr="004D5A92">
        <w:t>elderly</w:t>
      </w:r>
      <w:r w:rsidR="00F410B1" w:rsidRPr="004D5A92">
        <w:t>.</w:t>
      </w:r>
      <w:r w:rsidR="00D2239C" w:rsidRPr="004D5A92">
        <w:t xml:space="preserve"> </w:t>
      </w:r>
      <w:r w:rsidR="00F410B1" w:rsidRPr="004D5A92">
        <w:t>Common organisms include:</w:t>
      </w:r>
    </w:p>
    <w:p w14:paraId="7E8C5FC9" w14:textId="569EB0F2" w:rsidR="0020304A" w:rsidRPr="004D5A92" w:rsidRDefault="0025631F" w:rsidP="0020304A">
      <w:pPr>
        <w:pStyle w:val="PHEBodytext"/>
        <w:numPr>
          <w:ilvl w:val="0"/>
          <w:numId w:val="28"/>
        </w:numPr>
      </w:pPr>
      <w:r w:rsidRPr="004D5A92">
        <w:rPr>
          <w:i/>
        </w:rPr>
        <w:t>S. aureus</w:t>
      </w:r>
      <w:r w:rsidR="0020304A" w:rsidRPr="004D5A92">
        <w:t xml:space="preserve"> </w:t>
      </w:r>
    </w:p>
    <w:p w14:paraId="7E8C5FCA" w14:textId="53F5228D" w:rsidR="0025631F" w:rsidRPr="004D5A92" w:rsidRDefault="00FA3D21" w:rsidP="0025631F">
      <w:pPr>
        <w:pStyle w:val="ListParagraph"/>
        <w:numPr>
          <w:ilvl w:val="0"/>
          <w:numId w:val="28"/>
        </w:numPr>
        <w:rPr>
          <w:szCs w:val="28"/>
        </w:rPr>
      </w:pPr>
      <w:r>
        <w:rPr>
          <w:szCs w:val="28"/>
        </w:rPr>
        <w:t>a</w:t>
      </w:r>
      <w:r w:rsidR="0020304A" w:rsidRPr="004D5A92">
        <w:rPr>
          <w:szCs w:val="28"/>
        </w:rPr>
        <w:t>naerobes</w:t>
      </w:r>
    </w:p>
    <w:p w14:paraId="7E8C5FCB" w14:textId="0E93BE17" w:rsidR="00F6411A" w:rsidRPr="004D5A92" w:rsidRDefault="00F6411A" w:rsidP="002C6696">
      <w:pPr>
        <w:pStyle w:val="PHEreportHeading2BlueHighlight"/>
        <w:ind w:right="504"/>
      </w:pPr>
      <w:r w:rsidRPr="004D5A92">
        <w:t xml:space="preserve">Spinal </w:t>
      </w:r>
      <w:r w:rsidR="006162A2">
        <w:t>e</w:t>
      </w:r>
      <w:r w:rsidRPr="004D5A92">
        <w:t xml:space="preserve">pidural </w:t>
      </w:r>
      <w:r w:rsidR="006162A2">
        <w:t>a</w:t>
      </w:r>
      <w:r w:rsidRPr="004D5A92">
        <w:t>bscess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80248A">
        <w:fldChar w:fldCharType="begin" w:fldLock="1">
          <w:fldData xml:space="preserve">PEVuZE5vdGU+PENpdGU+PEF1dGhvcj5TaHdlaWtlaDwvQXV0aG9yPjxZZWFyPjIwMTQ8L1llYXI+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==
</w:fldData>
        </w:fldChar>
      </w:r>
      <w:r w:rsidR="0080248A">
        <w:instrText xml:space="preserve"> ADDIN EN.CITE </w:instrText>
      </w:r>
      <w:r w:rsidR="0080248A">
        <w:fldChar w:fldCharType="begin" w:fldLock="1">
          <w:fldData xml:space="preserve">PEVuZE5vdGU+PENpdGU+PEF1dGhvcj5TaHdlaWtlaDwvQXV0aG9yPjxZZWFyPjIwMTQ8L1llYXI+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==
</w:fldData>
        </w:fldChar>
      </w:r>
      <w:r w:rsidR="0080248A">
        <w:instrText xml:space="preserve"> ADDIN EN.CITE.DATA </w:instrText>
      </w:r>
      <w:r w:rsidR="0080248A">
        <w:fldChar w:fldCharType="end"/>
      </w:r>
      <w:r w:rsidR="0080248A">
        <w:fldChar w:fldCharType="separate"/>
      </w:r>
      <w:r w:rsidR="0080248A" w:rsidRPr="0080248A">
        <w:rPr>
          <w:noProof/>
          <w:vertAlign w:val="superscript"/>
        </w:rPr>
        <w:t>41</w:t>
      </w:r>
      <w:r w:rsidR="0080248A">
        <w:fldChar w:fldCharType="end"/>
      </w:r>
    </w:p>
    <w:p w14:paraId="7E8C5FCC" w14:textId="77777777" w:rsidR="00F6411A" w:rsidRPr="004D5A92" w:rsidRDefault="00F6411A" w:rsidP="002C6696">
      <w:pPr>
        <w:pStyle w:val="PHEBodytext"/>
        <w:ind w:right="504"/>
      </w:pPr>
      <w:r w:rsidRPr="004D5A92">
        <w:t>Spinal epidural abscesses may occur in patients with:</w:t>
      </w:r>
    </w:p>
    <w:p w14:paraId="7E8C5FCD" w14:textId="38CB8007" w:rsidR="00F6411A" w:rsidRPr="004D5A92" w:rsidRDefault="006162A2" w:rsidP="002C6696">
      <w:pPr>
        <w:pStyle w:val="PHEBodytext"/>
        <w:numPr>
          <w:ilvl w:val="0"/>
          <w:numId w:val="22"/>
        </w:numPr>
        <w:ind w:right="504"/>
        <w:rPr>
          <w:i/>
          <w:iCs/>
        </w:rPr>
      </w:pPr>
      <w:r>
        <w:t>p</w:t>
      </w:r>
      <w:r w:rsidR="00F6411A" w:rsidRPr="004D5A92">
        <w:t>redisposing disease (such as diabetes)</w:t>
      </w:r>
    </w:p>
    <w:p w14:paraId="7E8C5FCE" w14:textId="551AA932" w:rsidR="00F6411A" w:rsidRPr="004D5A92" w:rsidRDefault="006162A2" w:rsidP="002C6696">
      <w:pPr>
        <w:pStyle w:val="PHEBodytext"/>
        <w:numPr>
          <w:ilvl w:val="0"/>
          <w:numId w:val="22"/>
        </w:numPr>
        <w:ind w:right="504"/>
        <w:rPr>
          <w:i/>
          <w:iCs/>
        </w:rPr>
      </w:pPr>
      <w:r>
        <w:t>p</w:t>
      </w:r>
      <w:r w:rsidR="00F6411A" w:rsidRPr="004D5A92">
        <w:t>rior infection elsewhere in the body which may serve as a source for haematogenous spread</w:t>
      </w:r>
    </w:p>
    <w:p w14:paraId="7E8C5FCF" w14:textId="0DDE64EB" w:rsidR="00F6411A" w:rsidRPr="004D5A92" w:rsidRDefault="006162A2" w:rsidP="002C6696">
      <w:pPr>
        <w:pStyle w:val="PHEBodytext"/>
        <w:numPr>
          <w:ilvl w:val="0"/>
          <w:numId w:val="22"/>
        </w:numPr>
        <w:ind w:right="504"/>
        <w:rPr>
          <w:i/>
          <w:iCs/>
        </w:rPr>
      </w:pPr>
      <w:r>
        <w:t>a</w:t>
      </w:r>
      <w:r w:rsidR="00F6411A" w:rsidRPr="004D5A92">
        <w:t>bnormality of, or trauma to, the spinal column (often involving invasive medical procedures such as epidural catheterisation)</w:t>
      </w:r>
    </w:p>
    <w:p w14:paraId="7E8C5FD0" w14:textId="34EF1401" w:rsidR="00F6411A" w:rsidRPr="004D5A92" w:rsidRDefault="00F6411A" w:rsidP="002C6696">
      <w:pPr>
        <w:pStyle w:val="PHEBodytext"/>
        <w:ind w:right="504"/>
      </w:pPr>
      <w:r w:rsidRPr="004D5A92">
        <w:t xml:space="preserve">The most common isolate is </w:t>
      </w:r>
      <w:r w:rsidRPr="004D5A92">
        <w:rPr>
          <w:i/>
        </w:rPr>
        <w:t>S. aureus</w:t>
      </w:r>
      <w:r w:rsidR="0080248A">
        <w:fldChar w:fldCharType="begin" w:fldLock="1"/>
      </w:r>
      <w:r w:rsidR="0080248A">
        <w:instrText xml:space="preserve"> ADDIN EN.CITE &lt;EndNote&gt;&lt;Cite&gt;&lt;Author&gt;Darouiche&lt;/Author&gt;&lt;Year&gt;1992&lt;/Year&gt;&lt;RecNum&gt;77&lt;/RecNum&gt;&lt;DisplayText&gt;&lt;style face="superscript"&gt;42&lt;/style&gt;&lt;/DisplayText&gt;&lt;record&gt;&lt;rec-number&gt;77&lt;/rec-number&gt;&lt;foreign-keys&gt;&lt;key app="EN" db-id="wwz92xxxesxaf7e9axrpax9vpwxv95vvrfz9" timestamp="1454588919"&gt;77&lt;/key&gt;&lt;/foreign-keys&gt;&lt;ref-type name="Journal Article"&gt;17&lt;/ref-type&gt;&lt;contributors&gt;&lt;authors&gt;&lt;author&gt;Darouiche,R.O.&lt;/author&gt;&lt;author&gt;Hamill,R.J.&lt;/author&gt;&lt;author&gt;Greenberg,S.B.&lt;/author&gt;&lt;author&gt;Weathers,S.W.&lt;/author&gt;&lt;author&gt;Musher,D.M.&lt;/author&gt;&lt;/authors&gt;&lt;/contributors&gt;&lt;titles&gt;&lt;title&gt;Bacterial spinal epidural abscess. Review of 43 cases and literature survey&lt;/title&gt;&lt;secondary-title&gt;Medicine (Baltimore)&lt;/secondary-title&gt;&lt;/titles&gt;&lt;periodical&gt;&lt;full-title&gt;Medicine (Baltimore)&lt;/full-title&gt;&lt;/periodical&gt;&lt;pages&gt;369-385&lt;/pages&gt;&lt;volume&gt;71&lt;/volume&gt;&lt;number&gt;6&lt;/number&gt;&lt;reprint-edition&gt;Not in File&lt;/reprint-edition&gt;&lt;keywords&gt;&lt;keyword&gt;Abnormalities&lt;/keyword&gt;&lt;keyword&gt;Abscess&lt;/keyword&gt;&lt;keyword&gt;Adult&lt;/keyword&gt;&lt;keyword&gt;Aged&lt;/keyword&gt;&lt;keyword&gt;B 14&lt;/keyword&gt;&lt;keyword&gt;Case Report&lt;/keyword&gt;&lt;keyword&gt;Cerebrospinal Fluid&lt;/keyword&gt;&lt;keyword&gt;diagnosis&lt;/keyword&gt;&lt;keyword&gt;Diagnostic Imaging&lt;/keyword&gt;&lt;keyword&gt;disease&lt;/keyword&gt;&lt;keyword&gt;Empyema,Subdural&lt;/keyword&gt;&lt;keyword&gt;Epidural Space&lt;/keyword&gt;&lt;keyword&gt;Female&lt;/keyword&gt;&lt;keyword&gt;Human&lt;/keyword&gt;&lt;keyword&gt;Incidence&lt;/keyword&gt;&lt;keyword&gt;Infection&lt;/keyword&gt;&lt;keyword&gt;Male&lt;/keyword&gt;&lt;keyword&gt;microbiology&lt;/keyword&gt;&lt;keyword&gt;Middle Age&lt;/keyword&gt;&lt;keyword&gt;Pain&lt;/keyword&gt;&lt;keyword&gt;Patients&lt;/keyword&gt;&lt;keyword&gt;Prognosis&lt;/keyword&gt;&lt;keyword&gt;Spinal Cord Diseases&lt;/keyword&gt;&lt;keyword&gt;Spine&lt;/keyword&gt;&lt;keyword&gt;therapy&lt;/keyword&gt;&lt;keyword&gt;United States&lt;/keyword&gt;&lt;/keywords&gt;&lt;dates&gt;&lt;year&gt;1992&lt;/year&gt;&lt;pub-dates&gt;&lt;date&gt;11/1992&lt;/date&gt;&lt;/pub-dates&gt;&lt;/dates&gt;&lt;label&gt;4456&lt;/label&gt;&lt;urls&gt;&lt;/urls&gt;&lt;/record&gt;&lt;/Cite&gt;&lt;/EndNote&gt;</w:instrText>
      </w:r>
      <w:r w:rsidR="0080248A">
        <w:fldChar w:fldCharType="separate"/>
      </w:r>
      <w:r w:rsidR="0080248A" w:rsidRPr="0080248A">
        <w:rPr>
          <w:noProof/>
          <w:vertAlign w:val="superscript"/>
        </w:rPr>
        <w:t>42</w:t>
      </w:r>
      <w:r w:rsidR="0080248A">
        <w:fldChar w:fldCharType="end"/>
      </w:r>
      <w:r w:rsidRPr="004D5A92">
        <w:t xml:space="preserve">. </w:t>
      </w:r>
      <w:r w:rsidRPr="004D5A92">
        <w:rPr>
          <w:i/>
        </w:rPr>
        <w:t>Staphylococcus epidermidis</w:t>
      </w:r>
      <w:r w:rsidRPr="004D5A92">
        <w:t xml:space="preserve"> may be isolated in patients following invasive spinal manipulation. Streptococci (</w:t>
      </w:r>
      <w:r w:rsidRPr="004D5A92">
        <w:rPr>
          <w:rFonts w:cs="Arial"/>
        </w:rPr>
        <w:t>α</w:t>
      </w:r>
      <w:r w:rsidRPr="004D5A92">
        <w:t>-haemolytic,</w:t>
      </w:r>
      <w:r w:rsidRPr="004D5A92">
        <w:rPr>
          <w:rFonts w:cs="Arial"/>
        </w:rPr>
        <w:t xml:space="preserve"> </w:t>
      </w:r>
      <w:r w:rsidR="00C424CB" w:rsidRPr="004D5A92">
        <w:rPr>
          <w:rFonts w:cs="Arial"/>
        </w:rPr>
        <w:br w:type="textWrapping" w:clear="all"/>
      </w:r>
      <w:r w:rsidRPr="004D5A92">
        <w:rPr>
          <w:rFonts w:cs="Arial"/>
        </w:rPr>
        <w:t>β</w:t>
      </w:r>
      <w:r w:rsidRPr="004D5A92">
        <w:t xml:space="preserve">-haemolytic and </w:t>
      </w:r>
      <w:r w:rsidRPr="004D5A92">
        <w:rPr>
          <w:i/>
        </w:rPr>
        <w:t>S.</w:t>
      </w:r>
      <w:r w:rsidRPr="004D5A92">
        <w:t xml:space="preserve"> </w:t>
      </w:r>
      <w:r w:rsidRPr="004D5A92">
        <w:rPr>
          <w:i/>
        </w:rPr>
        <w:t>pneumoniae</w:t>
      </w:r>
      <w:r w:rsidRPr="004D5A92">
        <w:t>), Enterobacteriaceae and pseudomonads may also be isolated</w:t>
      </w:r>
      <w:r w:rsidR="0080248A">
        <w:fldChar w:fldCharType="begin" w:fldLock="1">
          <w:fldData xml:space="preserve">PEVuZE5vdGU+PENpdGU+PEF1dGhvcj5SdWJpbjwvQXV0aG9yPjxZZWFyPjE5OTM8L1llYXI+PFJl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</w:fldData>
        </w:fldChar>
      </w:r>
      <w:r w:rsidR="0080248A">
        <w:instrText xml:space="preserve"> ADDIN EN.CITE </w:instrText>
      </w:r>
      <w:r w:rsidR="0080248A">
        <w:fldChar w:fldCharType="begin" w:fldLock="1">
          <w:fldData xml:space="preserve">PEVuZE5vdGU+PENpdGU+PEF1dGhvcj5SdWJpbjwvQXV0aG9yPjxZZWFyPjE5OTM8L1llYXI+PFJl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</w:fldData>
        </w:fldChar>
      </w:r>
      <w:r w:rsidR="0080248A">
        <w:instrText xml:space="preserve"> ADDIN EN.CITE.DATA </w:instrText>
      </w:r>
      <w:r w:rsidR="0080248A">
        <w:fldChar w:fldCharType="end"/>
      </w:r>
      <w:r w:rsidR="0080248A">
        <w:fldChar w:fldCharType="separate"/>
      </w:r>
      <w:r w:rsidR="0080248A" w:rsidRPr="0080248A">
        <w:rPr>
          <w:noProof/>
          <w:vertAlign w:val="superscript"/>
        </w:rPr>
        <w:t>42,43</w:t>
      </w:r>
      <w:r w:rsidR="0080248A">
        <w:fldChar w:fldCharType="end"/>
      </w:r>
      <w:r w:rsidRPr="004D5A92">
        <w:t xml:space="preserve">. </w:t>
      </w:r>
    </w:p>
    <w:p w14:paraId="7E8C5FD1" w14:textId="48F84E89" w:rsidR="00F6411A" w:rsidRPr="004D5A92" w:rsidRDefault="00F6411A" w:rsidP="002C6696">
      <w:pPr>
        <w:pStyle w:val="PHEreportHeading2BlueHighlight"/>
        <w:ind w:right="504"/>
      </w:pPr>
      <w:bookmarkStart w:id="162" w:name="_Toc536263482"/>
      <w:bookmarkStart w:id="163" w:name="_Toc536263630"/>
      <w:bookmarkStart w:id="164" w:name="_Toc765620"/>
      <w:bookmarkStart w:id="165" w:name="_Toc14601520"/>
      <w:bookmarkStart w:id="166" w:name="_Toc14601717"/>
      <w:bookmarkStart w:id="167" w:name="_Toc191118389"/>
      <w:bookmarkStart w:id="168" w:name="_Toc191118523"/>
      <w:bookmarkStart w:id="169" w:name="_Toc191118598"/>
      <w:bookmarkStart w:id="170" w:name="_Toc191118715"/>
      <w:bookmarkStart w:id="171" w:name="_Toc192043091"/>
      <w:bookmarkStart w:id="172" w:name="_Toc194467994"/>
      <w:bookmarkStart w:id="173" w:name="_Toc201460878"/>
      <w:bookmarkStart w:id="174" w:name="_Toc207520464"/>
      <w:bookmarkStart w:id="175" w:name="_Toc214167985"/>
      <w:bookmarkStart w:id="176" w:name="_Toc214168082"/>
      <w:bookmarkStart w:id="177" w:name="_Toc215299844"/>
      <w:bookmarkStart w:id="178" w:name="_Toc219091592"/>
      <w:proofErr w:type="spellStart"/>
      <w:r w:rsidRPr="004D5A92">
        <w:t>Subphrenic</w:t>
      </w:r>
      <w:proofErr w:type="spellEnd"/>
      <w:r w:rsidRPr="004D5A92">
        <w:t xml:space="preserve"> </w:t>
      </w:r>
      <w:r w:rsidR="006162A2">
        <w:t>a</w:t>
      </w:r>
      <w:r w:rsidRPr="004D5A92">
        <w:t>bscess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7E8C5FD2" w14:textId="2F3377ED" w:rsidR="00F6411A" w:rsidRPr="004D5A92" w:rsidRDefault="00F6411A" w:rsidP="002C6696">
      <w:pPr>
        <w:pStyle w:val="PHEBodytext"/>
        <w:ind w:right="504"/>
      </w:pPr>
      <w:proofErr w:type="spellStart"/>
      <w:r w:rsidRPr="004D5A92">
        <w:t>Subphrenic</w:t>
      </w:r>
      <w:proofErr w:type="spellEnd"/>
      <w:r w:rsidRPr="004D5A92">
        <w:t xml:space="preserve"> abscesses occur immediately below the diaphragm, often as a result of</w:t>
      </w:r>
      <w:r w:rsidR="0080248A">
        <w:fldChar w:fldCharType="begin" w:fldLock="1"/>
      </w:r>
      <w:r w:rsidR="0080248A">
        <w:instrText xml:space="preserve"> ADDIN EN.CITE &lt;EndNote&gt;&lt;Cite&gt;&lt;Author&gt;Brook&lt;/Author&gt;&lt;Year&gt;1992&lt;/Year&gt;&lt;RecNum&gt;89&lt;/RecNum&gt;&lt;DisplayText&gt;&lt;style face="superscript"&gt;44&lt;/style&gt;&lt;/DisplayText&gt;&lt;record&gt;&lt;rec-number&gt;89&lt;/rec-number&gt;&lt;foreign-keys&gt;&lt;key app="EN" db-id="wwz92xxxesxaf7e9axrpax9vpwxv95vvrfz9" timestamp="1454588919"&gt;89&lt;/key&gt;&lt;/foreign-keys&gt;&lt;ref-type name="Journal Article"&gt;17&lt;/ref-type&gt;&lt;contributors&gt;&lt;authors&gt;&lt;author&gt;Brook,I.&lt;/author&gt;&lt;/authors&gt;&lt;/contributors&gt;&lt;auth-address&gt;Department of Pediatrics, Georgetown University Medical Center, Washington, DC&lt;/auth-address&gt;&lt;titles&gt;&lt;title&gt;Microbiology of subphrenic abscesses in children&lt;/title&gt;&lt;secondary-title&gt;Pediatr.Infect.Dis.J.&lt;/secondary-title&gt;&lt;/titles&gt;&lt;periodical&gt;&lt;full-title&gt;Pediatr.Infect.Dis.J.&lt;/full-title&gt;&lt;/periodical&gt;&lt;pages&gt;679-680&lt;/pages&gt;&lt;volume&gt;11&lt;/volume&gt;&lt;number&gt;8&lt;/number&gt;&lt;reprint-edition&gt;Not in File&lt;/reprint-edition&gt;&lt;keywords&gt;&lt;keyword&gt;Abscess&lt;/keyword&gt;&lt;keyword&gt;Adolescent&lt;/keyword&gt;&lt;keyword&gt;B 14&lt;/keyword&gt;&lt;keyword&gt;Bacteria,Aerobic&lt;/keyword&gt;&lt;keyword&gt;Bacteria,Anaerobic&lt;/keyword&gt;&lt;keyword&gt;Child&lt;/keyword&gt;&lt;keyword&gt;Child,Preschool&lt;/keyword&gt;&lt;keyword&gt;Children&lt;/keyword&gt;&lt;keyword&gt;Female&lt;/keyword&gt;&lt;keyword&gt;Human&lt;/keyword&gt;&lt;keyword&gt;Infant&lt;/keyword&gt;&lt;keyword&gt;isolation &amp;amp; purification&lt;/keyword&gt;&lt;keyword&gt;Male&lt;/keyword&gt;&lt;keyword&gt;microbiology&lt;/keyword&gt;&lt;keyword&gt;Pediatrics&lt;/keyword&gt;&lt;keyword&gt;Subphrenic Abscess&lt;/keyword&gt;&lt;keyword&gt;United States&lt;/keyword&gt;&lt;keyword&gt;Universities&lt;/keyword&gt;&lt;keyword&gt;Washington&lt;/keyword&gt;&lt;/keywords&gt;&lt;dates&gt;&lt;year&gt;1992&lt;/year&gt;&lt;pub-dates&gt;&lt;date&gt;8/1992&lt;/date&gt;&lt;/pub-dates&gt;&lt;/dates&gt;&lt;label&gt;4403&lt;/label&gt;&lt;urls&gt;&lt;related-urls&gt;&lt;url&gt;http://www.ncbi.nlm.nih.gov/pubmed/1523084&lt;/url&gt;&lt;/related-urls&gt;&lt;/urls&gt;&lt;/record&gt;&lt;/Cite&gt;&lt;/EndNote&gt;</w:instrText>
      </w:r>
      <w:r w:rsidR="0080248A">
        <w:fldChar w:fldCharType="separate"/>
      </w:r>
      <w:r w:rsidR="0080248A" w:rsidRPr="0080248A">
        <w:rPr>
          <w:noProof/>
          <w:vertAlign w:val="superscript"/>
        </w:rPr>
        <w:t>44</w:t>
      </w:r>
      <w:r w:rsidR="0080248A">
        <w:fldChar w:fldCharType="end"/>
      </w:r>
      <w:r w:rsidRPr="004D5A92">
        <w:t>:</w:t>
      </w:r>
    </w:p>
    <w:p w14:paraId="7E8C5FD3" w14:textId="3B6ED3BD" w:rsidR="00F6411A" w:rsidRPr="004D5A92" w:rsidRDefault="006162A2" w:rsidP="002C6696">
      <w:pPr>
        <w:pStyle w:val="PHEBodytext"/>
        <w:numPr>
          <w:ilvl w:val="0"/>
          <w:numId w:val="23"/>
        </w:numPr>
        <w:ind w:right="504"/>
        <w:rPr>
          <w:i/>
          <w:iCs/>
        </w:rPr>
      </w:pPr>
      <w:r>
        <w:t>g</w:t>
      </w:r>
      <w:r w:rsidR="00F6411A" w:rsidRPr="004D5A92">
        <w:t xml:space="preserve">astric, </w:t>
      </w:r>
      <w:r w:rsidR="00167311">
        <w:t>duodenal or colonic perforation</w:t>
      </w:r>
    </w:p>
    <w:p w14:paraId="7E8C5FD4" w14:textId="7CC9B9CB" w:rsidR="00F6411A" w:rsidRPr="004D5A92" w:rsidRDefault="006162A2" w:rsidP="002C6696">
      <w:pPr>
        <w:pStyle w:val="PHEBodytext"/>
        <w:numPr>
          <w:ilvl w:val="0"/>
          <w:numId w:val="23"/>
        </w:numPr>
        <w:ind w:right="504"/>
        <w:rPr>
          <w:i/>
          <w:iCs/>
        </w:rPr>
      </w:pPr>
      <w:r>
        <w:t>a</w:t>
      </w:r>
      <w:r w:rsidR="00167311">
        <w:t>cute cholecystitis</w:t>
      </w:r>
    </w:p>
    <w:p w14:paraId="7E8C5FD5" w14:textId="57B13FFA" w:rsidR="00F6411A" w:rsidRPr="004D5A92" w:rsidRDefault="006162A2" w:rsidP="002C6696">
      <w:pPr>
        <w:pStyle w:val="PHEBodytext"/>
        <w:numPr>
          <w:ilvl w:val="0"/>
          <w:numId w:val="23"/>
        </w:numPr>
        <w:ind w:right="504"/>
        <w:rPr>
          <w:i/>
          <w:iCs/>
        </w:rPr>
      </w:pPr>
      <w:r>
        <w:t>p</w:t>
      </w:r>
      <w:r w:rsidR="00F6411A" w:rsidRPr="004D5A92">
        <w:t>rocedures on the liver and upper par</w:t>
      </w:r>
      <w:r w:rsidR="00167311">
        <w:t>t of the gastrointestinal tract</w:t>
      </w:r>
    </w:p>
    <w:p w14:paraId="7E8C5FD6" w14:textId="2B2B89DF" w:rsidR="00F6411A" w:rsidRPr="004D5A92" w:rsidRDefault="006162A2" w:rsidP="002C6696">
      <w:pPr>
        <w:pStyle w:val="PHEBodytext"/>
        <w:numPr>
          <w:ilvl w:val="0"/>
          <w:numId w:val="23"/>
        </w:numPr>
        <w:ind w:right="504"/>
        <w:rPr>
          <w:i/>
          <w:iCs/>
        </w:rPr>
      </w:pPr>
      <w:r>
        <w:t>r</w:t>
      </w:r>
      <w:r w:rsidR="00F6411A" w:rsidRPr="004D5A92">
        <w:t xml:space="preserve">uptured </w:t>
      </w:r>
      <w:r w:rsidR="00167311">
        <w:t>appendix</w:t>
      </w:r>
    </w:p>
    <w:p w14:paraId="7E8C5FD7" w14:textId="1496995A" w:rsidR="00F6411A" w:rsidRPr="004D5A92" w:rsidRDefault="006162A2" w:rsidP="002C6696">
      <w:pPr>
        <w:pStyle w:val="PHEBodytext"/>
        <w:numPr>
          <w:ilvl w:val="0"/>
          <w:numId w:val="23"/>
        </w:numPr>
        <w:ind w:right="504"/>
        <w:rPr>
          <w:i/>
          <w:iCs/>
        </w:rPr>
      </w:pPr>
      <w:r>
        <w:lastRenderedPageBreak/>
        <w:t>t</w:t>
      </w:r>
      <w:r w:rsidR="00167311">
        <w:t>rauma</w:t>
      </w:r>
    </w:p>
    <w:p w14:paraId="4436C115" w14:textId="5922CFE4" w:rsidR="008E4DF2" w:rsidRPr="004D5A92" w:rsidRDefault="00F6411A" w:rsidP="002C6696">
      <w:pPr>
        <w:pStyle w:val="PHEBodytext"/>
        <w:ind w:right="504"/>
      </w:pPr>
      <w:proofErr w:type="spellStart"/>
      <w:r w:rsidRPr="004D5A92">
        <w:t>Subphrenic</w:t>
      </w:r>
      <w:proofErr w:type="spellEnd"/>
      <w:r w:rsidRPr="004D5A92">
        <w:t xml:space="preserve"> abscesses are caused by mixed infections from the normal gastrointestinal flora</w:t>
      </w:r>
      <w:r w:rsidR="0080248A">
        <w:fldChar w:fldCharType="begin" w:fldLock="1"/>
      </w:r>
      <w:r w:rsidR="0080248A">
        <w:instrText xml:space="preserve"> ADDIN EN.CITE &lt;EndNote&gt;&lt;Cite&gt;&lt;Author&gt;Brook&lt;/Author&gt;&lt;Year&gt;1992&lt;/Year&gt;&lt;RecNum&gt;89&lt;/RecNum&gt;&lt;DisplayText&gt;&lt;style face="superscript"&gt;44&lt;/style&gt;&lt;/DisplayText&gt;&lt;record&gt;&lt;rec-number&gt;89&lt;/rec-number&gt;&lt;foreign-keys&gt;&lt;key app="EN" db-id="wwz92xxxesxaf7e9axrpax9vpwxv95vvrfz9" timestamp="1454588919"&gt;89&lt;/key&gt;&lt;/foreign-keys&gt;&lt;ref-type name="Journal Article"&gt;17&lt;/ref-type&gt;&lt;contributors&gt;&lt;authors&gt;&lt;author&gt;Brook,I.&lt;/author&gt;&lt;/authors&gt;&lt;/contributors&gt;&lt;auth-address&gt;Department of Pediatrics, Georgetown University Medical Center, Washington, DC&lt;/auth-address&gt;&lt;titles&gt;&lt;title&gt;Microbiology of subphrenic abscesses in children&lt;/title&gt;&lt;secondary-title&gt;Pediatr.Infect.Dis.J.&lt;/secondary-title&gt;&lt;/titles&gt;&lt;periodical&gt;&lt;full-title&gt;Pediatr.Infect.Dis.J.&lt;/full-title&gt;&lt;/periodical&gt;&lt;pages&gt;679-680&lt;/pages&gt;&lt;volume&gt;11&lt;/volume&gt;&lt;number&gt;8&lt;/number&gt;&lt;reprint-edition&gt;Not in File&lt;/reprint-edition&gt;&lt;keywords&gt;&lt;keyword&gt;Abscess&lt;/keyword&gt;&lt;keyword&gt;Adolescent&lt;/keyword&gt;&lt;keyword&gt;B 14&lt;/keyword&gt;&lt;keyword&gt;Bacteria,Aerobic&lt;/keyword&gt;&lt;keyword&gt;Bacteria,Anaerobic&lt;/keyword&gt;&lt;keyword&gt;Child&lt;/keyword&gt;&lt;keyword&gt;Child,Preschool&lt;/keyword&gt;&lt;keyword&gt;Children&lt;/keyword&gt;&lt;keyword&gt;Female&lt;/keyword&gt;&lt;keyword&gt;Human&lt;/keyword&gt;&lt;keyword&gt;Infant&lt;/keyword&gt;&lt;keyword&gt;isolation &amp;amp; purification&lt;/keyword&gt;&lt;keyword&gt;Male&lt;/keyword&gt;&lt;keyword&gt;microbiology&lt;/keyword&gt;&lt;keyword&gt;Pediatrics&lt;/keyword&gt;&lt;keyword&gt;Subphrenic Abscess&lt;/keyword&gt;&lt;keyword&gt;United States&lt;/keyword&gt;&lt;keyword&gt;Universities&lt;/keyword&gt;&lt;keyword&gt;Washington&lt;/keyword&gt;&lt;/keywords&gt;&lt;dates&gt;&lt;year&gt;1992&lt;/year&gt;&lt;pub-dates&gt;&lt;date&gt;8/1992&lt;/date&gt;&lt;/pub-dates&gt;&lt;/dates&gt;&lt;label&gt;4403&lt;/label&gt;&lt;urls&gt;&lt;related-urls&gt;&lt;url&gt;http://www.ncbi.nlm.nih.gov/pubmed/1523084&lt;/url&gt;&lt;/related-urls&gt;&lt;/urls&gt;&lt;/record&gt;&lt;/Cite&gt;&lt;/EndNote&gt;</w:instrText>
      </w:r>
      <w:r w:rsidR="0080248A">
        <w:fldChar w:fldCharType="separate"/>
      </w:r>
      <w:r w:rsidR="0080248A" w:rsidRPr="0080248A">
        <w:rPr>
          <w:noProof/>
          <w:vertAlign w:val="superscript"/>
        </w:rPr>
        <w:t>44</w:t>
      </w:r>
      <w:r w:rsidR="0080248A">
        <w:fldChar w:fldCharType="end"/>
      </w:r>
      <w:r w:rsidRPr="004D5A92">
        <w:t>.</w:t>
      </w:r>
    </w:p>
    <w:p w14:paraId="7E8C5FD9" w14:textId="1822ECD6" w:rsidR="004025D9" w:rsidRPr="004D5A92" w:rsidRDefault="003658A5" w:rsidP="004025D9">
      <w:pPr>
        <w:pStyle w:val="PHEreportHeading2BlueHighlight"/>
      </w:pPr>
      <w:r w:rsidRPr="004D5A92">
        <w:t>Throat/</w:t>
      </w:r>
      <w:r w:rsidR="006162A2">
        <w:t>n</w:t>
      </w:r>
      <w:r w:rsidRPr="004D5A92">
        <w:t xml:space="preserve">eck </w:t>
      </w:r>
      <w:r w:rsidR="006162A2">
        <w:t>a</w:t>
      </w:r>
      <w:r w:rsidR="004025D9" w:rsidRPr="004D5A92">
        <w:t>bscess</w:t>
      </w:r>
    </w:p>
    <w:p w14:paraId="7E8C5FDA" w14:textId="6AAF0587" w:rsidR="00D2239C" w:rsidRPr="004D5A92" w:rsidRDefault="0020304A" w:rsidP="004025D9">
      <w:pPr>
        <w:pStyle w:val="PHEBodytext"/>
      </w:pPr>
      <w:r w:rsidRPr="004D5A92">
        <w:t xml:space="preserve">Throat </w:t>
      </w:r>
      <w:r w:rsidR="003658A5" w:rsidRPr="004D5A92">
        <w:t xml:space="preserve">and neck </w:t>
      </w:r>
      <w:r w:rsidRPr="004D5A92">
        <w:t>abscess are relatively c</w:t>
      </w:r>
      <w:r w:rsidR="00D2239C" w:rsidRPr="004D5A92">
        <w:t>ommon</w:t>
      </w:r>
      <w:r w:rsidR="0080248A">
        <w:fldChar w:fldCharType="begin" w:fldLock="1">
          <w:fldData xml:space="preserve">PEVuZE5vdGU+PENpdGU+PEF1dGhvcj5GYXJtYWhhbjwvQXV0aG9yPjxZZWFyPjIwMTQ8L1llYXI+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</w:fldData>
        </w:fldChar>
      </w:r>
      <w:r w:rsidR="0080248A">
        <w:instrText xml:space="preserve"> ADDIN EN.CITE </w:instrText>
      </w:r>
      <w:r w:rsidR="0080248A">
        <w:fldChar w:fldCharType="begin" w:fldLock="1">
          <w:fldData xml:space="preserve">PEVuZE5vdGU+PENpdGU+PEF1dGhvcj5GYXJtYWhhbjwvQXV0aG9yPjxZZWFyPjIwMTQ8L1llYXI+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</w:fldData>
        </w:fldChar>
      </w:r>
      <w:r w:rsidR="0080248A">
        <w:instrText xml:space="preserve"> ADDIN EN.CITE.DATA </w:instrText>
      </w:r>
      <w:r w:rsidR="0080248A">
        <w:fldChar w:fldCharType="end"/>
      </w:r>
      <w:r w:rsidR="0080248A">
        <w:fldChar w:fldCharType="separate"/>
      </w:r>
      <w:r w:rsidR="0080248A" w:rsidRPr="0080248A">
        <w:rPr>
          <w:noProof/>
          <w:vertAlign w:val="superscript"/>
        </w:rPr>
        <w:t>45-47</w:t>
      </w:r>
      <w:r w:rsidR="0080248A">
        <w:fldChar w:fldCharType="end"/>
      </w:r>
      <w:r w:rsidR="00D37AA2" w:rsidRPr="004D5A92">
        <w:t>.</w:t>
      </w:r>
    </w:p>
    <w:p w14:paraId="7E8C5FDB" w14:textId="42366E0E" w:rsidR="005E00D3" w:rsidRPr="004D5A92" w:rsidRDefault="005E00D3" w:rsidP="004025D9">
      <w:pPr>
        <w:pStyle w:val="PHEBodytext"/>
      </w:pPr>
      <w:r w:rsidRPr="004D5A92">
        <w:t>Causative organisms include</w:t>
      </w:r>
      <w:r w:rsidR="0080248A">
        <w:fldChar w:fldCharType="begin" w:fldLock="1">
          <w:fldData xml:space="preserve">PEVuZE5vdGU+PENpdGU+PEF1dGhvcj5CaXJvbjwvQXV0aG9yPjxZZWFyPjIwMTM8L1llYXI+PFJl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</w:fldData>
        </w:fldChar>
      </w:r>
      <w:r w:rsidR="0080248A">
        <w:instrText xml:space="preserve"> ADDIN EN.CITE </w:instrText>
      </w:r>
      <w:r w:rsidR="0080248A">
        <w:fldChar w:fldCharType="begin" w:fldLock="1">
          <w:fldData xml:space="preserve">PEVuZE5vdGU+PENpdGU+PEF1dGhvcj5CaXJvbjwvQXV0aG9yPjxZZWFyPjIwMTM8L1llYXI+PFJl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</w:fldData>
        </w:fldChar>
      </w:r>
      <w:r w:rsidR="0080248A">
        <w:instrText xml:space="preserve"> ADDIN EN.CITE.DATA </w:instrText>
      </w:r>
      <w:r w:rsidR="0080248A">
        <w:fldChar w:fldCharType="end"/>
      </w:r>
      <w:r w:rsidR="0080248A">
        <w:fldChar w:fldCharType="separate"/>
      </w:r>
      <w:r w:rsidR="0080248A" w:rsidRPr="0080248A">
        <w:rPr>
          <w:noProof/>
          <w:vertAlign w:val="superscript"/>
        </w:rPr>
        <w:t>45,48</w:t>
      </w:r>
      <w:r w:rsidR="0080248A">
        <w:fldChar w:fldCharType="end"/>
      </w:r>
      <w:r w:rsidRPr="004D5A92">
        <w:t>:</w:t>
      </w:r>
    </w:p>
    <w:p w14:paraId="7E8C5FDC" w14:textId="0D31E982" w:rsidR="00D2239C" w:rsidRPr="004D5A92" w:rsidRDefault="00A05096" w:rsidP="0020304A">
      <w:pPr>
        <w:pStyle w:val="PHEBodytext"/>
        <w:numPr>
          <w:ilvl w:val="0"/>
          <w:numId w:val="29"/>
        </w:numPr>
      </w:pPr>
      <w:r w:rsidRPr="004D5A92">
        <w:rPr>
          <w:rFonts w:cs="Arial"/>
        </w:rPr>
        <w:t>β</w:t>
      </w:r>
      <w:r w:rsidR="006162A2">
        <w:t>-</w:t>
      </w:r>
      <w:r w:rsidR="0020304A" w:rsidRPr="004D5A92">
        <w:t xml:space="preserve">haemolytic </w:t>
      </w:r>
      <w:r w:rsidR="00D2239C" w:rsidRPr="004D5A92">
        <w:t>strep</w:t>
      </w:r>
      <w:r w:rsidR="0020304A" w:rsidRPr="004D5A92">
        <w:t>tococci</w:t>
      </w:r>
    </w:p>
    <w:p w14:paraId="1BC736EE" w14:textId="6FFBCA7A" w:rsidR="00336037" w:rsidRPr="004D5A92" w:rsidRDefault="006162A2" w:rsidP="008B1407">
      <w:pPr>
        <w:pStyle w:val="PHEBodytext"/>
        <w:numPr>
          <w:ilvl w:val="0"/>
          <w:numId w:val="29"/>
        </w:numPr>
      </w:pPr>
      <w:r>
        <w:t>a</w:t>
      </w:r>
      <w:r w:rsidR="00D2239C" w:rsidRPr="004D5A92">
        <w:t>naerobes</w:t>
      </w:r>
    </w:p>
    <w:p w14:paraId="4FBD6A07" w14:textId="267CFF8D" w:rsidR="003658A5" w:rsidRPr="004D5A92" w:rsidRDefault="003658A5" w:rsidP="003658A5">
      <w:pPr>
        <w:pStyle w:val="PHEBodytext"/>
      </w:pPr>
      <w:r w:rsidRPr="004D5A92">
        <w:t xml:space="preserve">Surgical incision and </w:t>
      </w:r>
      <w:r w:rsidR="00E21599" w:rsidRPr="004D5A92">
        <w:t>drainage may be undertaken</w:t>
      </w:r>
      <w:r w:rsidRPr="004D5A92">
        <w:t xml:space="preserve"> through intraoral or extra oral procedures.</w:t>
      </w:r>
    </w:p>
    <w:p w14:paraId="7E8C5FDE" w14:textId="0B3D5B2B" w:rsidR="00F6411A" w:rsidRPr="004D5A92" w:rsidRDefault="00F6411A" w:rsidP="002C6696">
      <w:pPr>
        <w:pStyle w:val="PHEreportHeading2BlueHighlight"/>
        <w:ind w:right="504"/>
      </w:pPr>
      <w:bookmarkStart w:id="179" w:name="_Toc536263483"/>
      <w:bookmarkStart w:id="180" w:name="_Toc536263631"/>
      <w:bookmarkStart w:id="181" w:name="_Toc765621"/>
      <w:bookmarkStart w:id="182" w:name="_Toc14601521"/>
      <w:bookmarkStart w:id="183" w:name="_Toc14601718"/>
      <w:bookmarkStart w:id="184" w:name="_Toc191118390"/>
      <w:bookmarkStart w:id="185" w:name="_Toc191118524"/>
      <w:bookmarkStart w:id="186" w:name="_Toc191118599"/>
      <w:bookmarkStart w:id="187" w:name="_Toc191118716"/>
      <w:bookmarkStart w:id="188" w:name="_Toc192043092"/>
      <w:bookmarkStart w:id="189" w:name="_Toc194467995"/>
      <w:bookmarkStart w:id="190" w:name="_Toc201460879"/>
      <w:bookmarkStart w:id="191" w:name="_Toc207520465"/>
      <w:bookmarkStart w:id="192" w:name="_Toc214167986"/>
      <w:bookmarkStart w:id="193" w:name="_Toc214168083"/>
      <w:bookmarkStart w:id="194" w:name="_Toc215299845"/>
      <w:bookmarkStart w:id="195" w:name="_Toc219091593"/>
      <w:r w:rsidRPr="004D5A92">
        <w:t xml:space="preserve">Unusual </w:t>
      </w:r>
      <w:r w:rsidR="006162A2">
        <w:t>c</w:t>
      </w:r>
      <w:r w:rsidRPr="004D5A92">
        <w:t xml:space="preserve">ases of </w:t>
      </w:r>
      <w:r w:rsidR="006162A2">
        <w:t>a</w:t>
      </w:r>
      <w:r w:rsidRPr="004D5A92">
        <w:t xml:space="preserve">bscess </w:t>
      </w:r>
      <w:r w:rsidR="006162A2">
        <w:t>f</w:t>
      </w:r>
      <w:r w:rsidRPr="004D5A92">
        <w:t>ormation</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E8C5FDF" w14:textId="0EB7EDF5" w:rsidR="00F6411A" w:rsidRPr="004D5A92" w:rsidRDefault="00F6411A" w:rsidP="002C6696">
      <w:pPr>
        <w:pStyle w:val="PHEBodytext"/>
        <w:ind w:right="504"/>
      </w:pPr>
      <w:r w:rsidRPr="004D5A92">
        <w:t>Unusual cases of abscess formation can occur in patients with many underlying conditions and may be caused by a vast range of organisms</w:t>
      </w:r>
      <w:r w:rsidR="0080248A">
        <w:fldChar w:fldCharType="begin" w:fldLock="1">
          <w:fldData xml:space="preserve">PEVuZE5vdGU+PENpdGU+PEF1dGhvcj5UYWd1Y2hpPC9BdXRob3I+PFllYXI+MjAwNjwvWWVhcj48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</w:fldData>
        </w:fldChar>
      </w:r>
      <w:r w:rsidR="0080248A">
        <w:instrText xml:space="preserve"> ADDIN EN.CITE </w:instrText>
      </w:r>
      <w:r w:rsidR="0080248A">
        <w:fldChar w:fldCharType="begin" w:fldLock="1">
          <w:fldData xml:space="preserve">PEVuZE5vdGU+PENpdGU+PEF1dGhvcj5UYWd1Y2hpPC9BdXRob3I+PFllYXI+MjAwNjwvWWVhcj48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</w:fldData>
        </w:fldChar>
      </w:r>
      <w:r w:rsidR="0080248A">
        <w:instrText xml:space="preserve"> ADDIN EN.CITE.DATA </w:instrText>
      </w:r>
      <w:r w:rsidR="0080248A">
        <w:fldChar w:fldCharType="end"/>
      </w:r>
      <w:r w:rsidR="0080248A">
        <w:fldChar w:fldCharType="separate"/>
      </w:r>
      <w:r w:rsidR="0080248A" w:rsidRPr="0080248A">
        <w:rPr>
          <w:noProof/>
          <w:vertAlign w:val="superscript"/>
        </w:rPr>
        <w:t>49-56</w:t>
      </w:r>
      <w:r w:rsidR="0080248A">
        <w:fldChar w:fldCharType="end"/>
      </w:r>
      <w:r w:rsidRPr="004D5A92">
        <w:t>. Any organism isolated from abscess pus is potentially significant.</w:t>
      </w:r>
    </w:p>
    <w:p w14:paraId="7E8C5FE0" w14:textId="7ED3B2E1" w:rsidR="00F6411A" w:rsidRPr="004D5A92" w:rsidRDefault="00F6411A" w:rsidP="002C6696">
      <w:pPr>
        <w:pStyle w:val="PHEBodytext"/>
        <w:ind w:right="504"/>
      </w:pPr>
      <w:r w:rsidRPr="004D5A92">
        <w:t xml:space="preserve">Actinomycosis is a chronic </w:t>
      </w:r>
      <w:proofErr w:type="spellStart"/>
      <w:r w:rsidRPr="004D5A92">
        <w:t>suppurative</w:t>
      </w:r>
      <w:proofErr w:type="spellEnd"/>
      <w:r w:rsidRPr="004D5A92">
        <w:t xml:space="preserve"> infection characterised by chronic abscess formation with surrounding fibrosis. It is rare and usually follows perforation of a viscous, trauma or surgery. It is caused by </w:t>
      </w:r>
      <w:proofErr w:type="spellStart"/>
      <w:r w:rsidRPr="004D5A92">
        <w:rPr>
          <w:i/>
        </w:rPr>
        <w:t>Actinomyces</w:t>
      </w:r>
      <w:proofErr w:type="spellEnd"/>
      <w:r w:rsidRPr="004D5A92">
        <w:rPr>
          <w:i/>
        </w:rPr>
        <w:t xml:space="preserve"> </w:t>
      </w:r>
      <w:proofErr w:type="spellStart"/>
      <w:r w:rsidRPr="004D5A92">
        <w:rPr>
          <w:i/>
        </w:rPr>
        <w:t>israelii</w:t>
      </w:r>
      <w:proofErr w:type="spellEnd"/>
      <w:r w:rsidRPr="004D5A92">
        <w:rPr>
          <w:iCs/>
        </w:rPr>
        <w:t>,</w:t>
      </w:r>
      <w:r w:rsidRPr="004D5A92">
        <w:t xml:space="preserve"> usually in mixed culture with other bacteria</w:t>
      </w:r>
      <w:r w:rsidR="0080248A">
        <w:fldChar w:fldCharType="begin" w:fldLock="1"/>
      </w:r>
      <w:r w:rsidR="0080248A">
        <w:instrText xml:space="preserve"> ADDIN EN.CITE &lt;EndNote&gt;&lt;Cite&gt;&lt;Author&gt;Garner&lt;/Author&gt;&lt;Year&gt;2007&lt;/Year&gt;&lt;RecNum&gt;62&lt;/RecNum&gt;&lt;DisplayText&gt;&lt;style face="superscript"&gt;57&lt;/style&gt;&lt;/DisplayText&gt;&lt;record&gt;&lt;rec-number&gt;62&lt;/rec-number&gt;&lt;foreign-keys&gt;&lt;key app="EN" db-id="wwz92xxxesxaf7e9axrpax9vpwxv95vvrfz9" timestamp="1454588918"&gt;62&lt;/key&gt;&lt;/foreign-keys&gt;&lt;ref-type name="Journal Article"&gt;17&lt;/ref-type&gt;&lt;contributors&gt;&lt;authors&gt;&lt;author&gt;Garner,J.P.&lt;/author&gt;&lt;author&gt;MacDonald,M.&lt;/author&gt;&lt;author&gt;Kumar,P.K.&lt;/author&gt;&lt;/authors&gt;&lt;/contributors&gt;&lt;auth-address&gt;Department of Surgery, Chesterfield Royal Hospital NHS Foundation Trust, Calow, Chesterfield, North Derbyshire S44 5BL, UK. jeffgarner@doctors.org.uk&lt;/auth-address&gt;&lt;titles&gt;&lt;title&gt;Abdominal actinomycosis&lt;/title&gt;&lt;secondary-title&gt;Int J.Surg.&lt;/secondary-title&gt;&lt;/titles&gt;&lt;periodical&gt;&lt;full-title&gt;Int J.Surg.&lt;/full-title&gt;&lt;/periodical&gt;&lt;pages&gt;441-448&lt;/pages&gt;&lt;volume&gt;5&lt;/volume&gt;&lt;number&gt;6&lt;/number&gt;&lt;reprint-edition&gt;Not in File&lt;/reprint-edition&gt;&lt;keywords&gt;&lt;keyword&gt;Abdomen&lt;/keyword&gt;&lt;keyword&gt;Abscess&lt;/keyword&gt;&lt;keyword&gt;Actinomyces&lt;/keyword&gt;&lt;keyword&gt;Actinomycetales&lt;/keyword&gt;&lt;keyword&gt;Actinomycosis&lt;/keyword&gt;&lt;keyword&gt;Appendicitis&lt;/keyword&gt;&lt;keyword&gt;B 14&lt;/keyword&gt;&lt;keyword&gt;diagnosis&lt;/keyword&gt;&lt;keyword&gt;disease&lt;/keyword&gt;&lt;keyword&gt;epidemiology&lt;/keyword&gt;&lt;keyword&gt;history&lt;/keyword&gt;&lt;keyword&gt;Human&lt;/keyword&gt;&lt;keyword&gt;Humans&lt;/keyword&gt;&lt;keyword&gt;Infection&lt;/keyword&gt;&lt;keyword&gt;pathology&lt;/keyword&gt;&lt;keyword&gt;Patients&lt;/keyword&gt;&lt;keyword&gt;Recurrence&lt;/keyword&gt;&lt;keyword&gt;Risk&lt;/keyword&gt;&lt;keyword&gt;surgery&lt;/keyword&gt;&lt;keyword&gt;therapy&lt;/keyword&gt;&lt;/keywords&gt;&lt;dates&gt;&lt;year&gt;2007&lt;/year&gt;&lt;pub-dates&gt;&lt;date&gt;12/2007&lt;/date&gt;&lt;/pub-dates&gt;&lt;/dates&gt;&lt;label&gt;35429&lt;/label&gt;&lt;urls&gt;&lt;related-urls&gt;&lt;url&gt;http://www.ncbi.nlm.nih.gov/pubmed/18078685&lt;/url&gt;&lt;url&gt;http://ac.els-cdn.com/S1743919106001361/1-s2.0-S1743919106001361-main.pdf?_tid=a853a336-ce4c-11e5-aeb3-00000aacb35d&amp;amp;acdnat=1454926614_e8e3f928c3699ddf34f3851bda110626&lt;/url&gt;&lt;/related-urls&gt;&lt;/urls&gt;&lt;/record&gt;&lt;/Cite&gt;&lt;/EndNote&gt;</w:instrText>
      </w:r>
      <w:r w:rsidR="0080248A">
        <w:fldChar w:fldCharType="separate"/>
      </w:r>
      <w:r w:rsidR="0080248A" w:rsidRPr="0080248A">
        <w:rPr>
          <w:noProof/>
          <w:vertAlign w:val="superscript"/>
        </w:rPr>
        <w:t>57</w:t>
      </w:r>
      <w:r w:rsidR="0080248A">
        <w:fldChar w:fldCharType="end"/>
      </w:r>
      <w:r w:rsidRPr="004D5A92">
        <w:t>.</w:t>
      </w:r>
    </w:p>
    <w:p w14:paraId="7E8C5FE1" w14:textId="6C429C82" w:rsidR="00F6411A" w:rsidRPr="004D5A92" w:rsidRDefault="00F6411A" w:rsidP="002C6696">
      <w:pPr>
        <w:pStyle w:val="PHEBodytext"/>
        <w:ind w:right="504"/>
        <w:rPr>
          <w:color w:val="0000FF"/>
          <w:u w:val="single"/>
        </w:rPr>
      </w:pPr>
      <w:r w:rsidRPr="004D5A92">
        <w:t xml:space="preserve">Abscess formation is most often associated with the gastrointestinal tract, the jaw and the pelvis. Other areas of the body may be involved and the formation of abdominal abscesses may occur. Thoracic involvement occurs in 15% of cases of </w:t>
      </w:r>
      <w:proofErr w:type="spellStart"/>
      <w:r w:rsidRPr="004D5A92">
        <w:t>actinomycosis</w:t>
      </w:r>
      <w:proofErr w:type="spellEnd"/>
      <w:r w:rsidRPr="004D5A92">
        <w:t xml:space="preserve">. Pulmonary </w:t>
      </w:r>
      <w:proofErr w:type="spellStart"/>
      <w:r w:rsidRPr="004D5A92">
        <w:t>actinomycosis</w:t>
      </w:r>
      <w:proofErr w:type="spellEnd"/>
      <w:r w:rsidRPr="004D5A92">
        <w:t xml:space="preserve"> can be difficult to diagnose prior to cutaneous involvement, which results in direct extension through the chest wall. The disease progresses to form a chronic indurated mass with draining fistulae. Material should be drained from abscesses and biopsies taken. Skin biopsies may reveal the presence of organisms (refer to </w:t>
      </w:r>
      <w:hyperlink r:id="rId34" w:anchor="bacteriology" w:history="1">
        <w:r w:rsidRPr="004D5A92">
          <w:rPr>
            <w:rStyle w:val="PHEBodyTextHyperlinkChar"/>
          </w:rPr>
          <w:t xml:space="preserve">B 17 </w:t>
        </w:r>
        <w:proofErr w:type="gramStart"/>
        <w:r w:rsidRPr="004D5A92">
          <w:rPr>
            <w:rStyle w:val="PHEBodyTextHyperlinkChar"/>
          </w:rPr>
          <w:t xml:space="preserve">– </w:t>
        </w:r>
        <w:proofErr w:type="gramEnd"/>
        <w:r w:rsidR="005A399B" w:rsidRPr="004D5A92">
          <w:rPr>
            <w:color w:val="0000FF"/>
            <w:u w:val="single"/>
          </w:rPr>
          <w:fldChar w:fldCharType="begin" w:fldLock="1"/>
        </w:r>
        <w:r w:rsidR="005A399B" w:rsidRPr="004D5A92">
          <w:rPr>
            <w:color w:val="0000FF"/>
            <w:u w:val="single"/>
          </w:rPr>
          <w:instrText xml:space="preserve"> FILLIN  "SMI Title front cover" \d "Type SMI Title front cover here &lt;tab+enter&gt;" \o  \* MERGEFORMAT </w:instrText>
        </w:r>
        <w:r w:rsidR="005A399B" w:rsidRPr="004D5A92">
          <w:rPr>
            <w:color w:val="0000FF"/>
            <w:u w:val="single"/>
          </w:rPr>
          <w:fldChar w:fldCharType="separate"/>
        </w:r>
        <w:r w:rsidR="005A399B" w:rsidRPr="004D5A92">
          <w:rPr>
            <w:color w:val="0000FF"/>
            <w:u w:val="single"/>
          </w:rPr>
          <w:t>Investigation of tissues and biopsies from deep-seated sites and organs</w:t>
        </w:r>
        <w:r w:rsidR="005A399B" w:rsidRPr="004D5A92">
          <w:rPr>
            <w:color w:val="0000FF"/>
            <w:u w:val="single"/>
          </w:rPr>
          <w:fldChar w:fldCharType="end"/>
        </w:r>
      </w:hyperlink>
      <w:r w:rsidRPr="004D5A92">
        <w:t>).</w:t>
      </w:r>
    </w:p>
    <w:p w14:paraId="7E8C5FE2" w14:textId="40A310D0" w:rsidR="00F6411A" w:rsidRPr="004D5A92" w:rsidRDefault="00F6411A" w:rsidP="002C6696">
      <w:pPr>
        <w:pStyle w:val="PHEBodytext"/>
        <w:ind w:right="504"/>
      </w:pPr>
      <w:r w:rsidRPr="004D5A92">
        <w:t>"Sulphur granules" are sought in the pus specimen</w:t>
      </w:r>
      <w:r w:rsidR="0080248A">
        <w:fldChar w:fldCharType="begin" w:fldLock="1"/>
      </w:r>
      <w:r w:rsidR="0080248A">
        <w:instrText xml:space="preserve"> ADDIN EN.CITE &lt;EndNote&gt;&lt;Cite&gt;&lt;Author&gt;Altaie&lt;/Author&gt;&lt;Year&gt;1993&lt;/Year&gt;&lt;RecNum&gt;96&lt;/RecNum&gt;&lt;DisplayText&gt;&lt;style face="superscript"&gt;58&lt;/style&gt;&lt;/DisplayText&gt;&lt;record&gt;&lt;rec-number&gt;96&lt;/rec-number&gt;&lt;foreign-keys&gt;&lt;key app="EN" db-id="wwz92xxxesxaf7e9axrpax9vpwxv95vvrfz9" timestamp="1454588919"&gt;96&lt;/key&gt;&lt;/foreign-keys&gt;&lt;ref-type name="Journal Article"&gt;17&lt;/ref-type&gt;&lt;contributors&gt;&lt;authors&gt;&lt;author&gt;Altaie,S.S.&lt;/author&gt;&lt;author&gt;Kohout-Dutz,E.&lt;/author&gt;&lt;/authors&gt;&lt;/contributors&gt;&lt;titles&gt;&lt;title&gt;Actinomycosis masquerading as incarcerated incisional hernia&lt;/title&gt;&lt;secondary-title&gt;Clin Microbiol Newslett&lt;/secondary-title&gt;&lt;/titles&gt;&lt;periodical&gt;&lt;full-title&gt;Clin Microbiol Newslett&lt;/full-title&gt;&lt;/periodical&gt;&lt;pages&gt;100-104&lt;/pages&gt;&lt;volume&gt;15&lt;/volume&gt;&lt;reprint-edition&gt;In File&lt;/reprint-edition&gt;&lt;keywords&gt;&lt;keyword&gt;Actinomycosis&lt;/keyword&gt;&lt;keyword&gt;B 14&lt;/keyword&gt;&lt;keyword&gt;diagnosis&lt;/keyword&gt;&lt;/keywords&gt;&lt;dates&gt;&lt;year&gt;1993&lt;/year&gt;&lt;pub-dates&gt;&lt;date&gt;1993&lt;/date&gt;&lt;/pub-dates&gt;&lt;/dates&gt;&lt;label&gt;4348&lt;/label&gt;&lt;urls&gt;&lt;/urls&gt;&lt;/record&gt;&lt;/Cite&gt;&lt;/EndNote&gt;</w:instrText>
      </w:r>
      <w:r w:rsidR="0080248A">
        <w:fldChar w:fldCharType="separate"/>
      </w:r>
      <w:r w:rsidR="0080248A" w:rsidRPr="0080248A">
        <w:rPr>
          <w:noProof/>
          <w:vertAlign w:val="superscript"/>
        </w:rPr>
        <w:t>58</w:t>
      </w:r>
      <w:r w:rsidR="0080248A">
        <w:fldChar w:fldCharType="end"/>
      </w:r>
      <w:r w:rsidRPr="004D5A92">
        <w:t xml:space="preserve">. These are discharged from </w:t>
      </w:r>
      <w:proofErr w:type="spellStart"/>
      <w:r w:rsidRPr="004D5A92">
        <w:t>actinomycosis</w:t>
      </w:r>
      <w:proofErr w:type="spellEnd"/>
      <w:r w:rsidRPr="004D5A92">
        <w:t xml:space="preserve"> abscesses. Sulphur granules are colonies of organisms forming a filamentous inner mass which is surrounded by host reaction. They are formed only </w:t>
      </w:r>
      <w:r w:rsidRPr="004D5A92">
        <w:rPr>
          <w:i/>
        </w:rPr>
        <w:t>in vivo</w:t>
      </w:r>
      <w:r w:rsidRPr="004D5A92">
        <w:t>. They are hard, buff to yellow in colour, and have a clubbed surface.</w:t>
      </w:r>
    </w:p>
    <w:p w14:paraId="7E8C5FE3" w14:textId="77777777" w:rsidR="00E04D73" w:rsidRPr="004D5A92" w:rsidRDefault="00E04D73" w:rsidP="003F5B93">
      <w:pPr>
        <w:pStyle w:val="PHEreportHeading2BlueHighlight"/>
      </w:pPr>
      <w:bookmarkStart w:id="196" w:name="_Toc214167990"/>
      <w:bookmarkStart w:id="197" w:name="_Toc214168087"/>
      <w:bookmarkStart w:id="198" w:name="_Toc215299849"/>
      <w:bookmarkStart w:id="199" w:name="_Toc219091597"/>
      <w:r w:rsidRPr="004D5A92">
        <w:t>Intra-abdominal sepsis</w:t>
      </w:r>
      <w:bookmarkEnd w:id="196"/>
      <w:bookmarkEnd w:id="197"/>
      <w:bookmarkEnd w:id="198"/>
      <w:bookmarkEnd w:id="199"/>
    </w:p>
    <w:p w14:paraId="7E8C5FE4" w14:textId="5F98E030" w:rsidR="00E04D73" w:rsidRPr="004D5A92" w:rsidRDefault="00E04D73" w:rsidP="002C6696">
      <w:pPr>
        <w:pStyle w:val="PHEBodytext"/>
        <w:ind w:right="504"/>
      </w:pPr>
      <w:r w:rsidRPr="004D5A92">
        <w:t>Intra-abdominal sepsis is infection occurring in the normally sterile peritoneal cavity</w:t>
      </w:r>
      <w:r w:rsidR="0080248A">
        <w:fldChar w:fldCharType="begin" w:fldLock="1"/>
      </w:r>
      <w:r w:rsidR="0080248A">
        <w:instrText xml:space="preserve"> ADDIN EN.CITE &lt;EndNote&gt;&lt;Cite&gt;&lt;Author&gt;Sawyer&lt;/Author&gt;&lt;Year&gt;1992&lt;/Year&gt;&lt;RecNum&gt;17&lt;/RecNum&gt;&lt;DisplayText&gt;&lt;style face="superscript"&gt;59&lt;/style&gt;&lt;/DisplayText&gt;&lt;record&gt;&lt;rec-number&gt;17&lt;/rec-number&gt;&lt;foreign-keys&gt;&lt;key app="EN" db-id="wwz92xxxesxaf7e9axrpax9vpwxv95vvrfz9" timestamp="1454588918"&gt;17&lt;/key&gt;&lt;/foreign-keys&gt;&lt;ref-type name="Journal Article"&gt;17&lt;/ref-type&gt;&lt;contributors&gt;&lt;authors&gt;&lt;author&gt;Sawyer,M.D.&lt;/author&gt;&lt;author&gt;Dunn,D.L.&lt;/author&gt;&lt;/authors&gt;&lt;/contributors&gt;&lt;auth-address&gt;Department of Surgery, University of Minnesota Hospital and Clinic, Minneapolis&lt;/auth-address&gt;&lt;titles&gt;&lt;title&gt;Antimicrobial therapy of intra-abdominal sepsis&lt;/title&gt;&lt;secondary-title&gt;Infect.Dis.Clin.North Am.&lt;/secondary-title&gt;&lt;/titles&gt;&lt;periodical&gt;&lt;full-title&gt;Infect.Dis.Clin.North Am.&lt;/full-title&gt;&lt;/periodical&gt;&lt;pages&gt;545-570&lt;/pages&gt;&lt;volume&gt;6&lt;/volume&gt;&lt;number&gt;3&lt;/number&gt;&lt;reprint-edition&gt;Not in File&lt;/reprint-edition&gt;&lt;keywords&gt;&lt;keyword&gt;Abdomen&lt;/keyword&gt;&lt;keyword&gt;administration &amp;amp; dosage&lt;/keyword&gt;&lt;keyword&gt;Anaerobe&lt;/keyword&gt;&lt;keyword&gt;Antibiotics&lt;/keyword&gt;&lt;keyword&gt;Antibiotics,Combined&lt;/keyword&gt;&lt;keyword&gt;Antimicrobial&lt;/keyword&gt;&lt;keyword&gt;B 14&lt;/keyword&gt;&lt;keyword&gt;Bacterial Infections&lt;/keyword&gt;&lt;keyword&gt;control&lt;/keyword&gt;&lt;keyword&gt;Culture&lt;/keyword&gt;&lt;keyword&gt;drug therapy&lt;/keyword&gt;&lt;keyword&gt;Human&lt;/keyword&gt;&lt;keyword&gt;Intensive Care&lt;/keyword&gt;&lt;keyword&gt;microbiology&lt;/keyword&gt;&lt;keyword&gt;Minnesota&lt;/keyword&gt;&lt;keyword&gt;Sepsis&lt;/keyword&gt;&lt;keyword&gt;surgery&lt;/keyword&gt;&lt;keyword&gt;therapeutic use&lt;/keyword&gt;&lt;keyword&gt;therapy&lt;/keyword&gt;&lt;keyword&gt;United States&lt;/keyword&gt;&lt;keyword&gt;Universities&lt;/keyword&gt;&lt;/keywords&gt;&lt;dates&gt;&lt;year&gt;1992&lt;/year&gt;&lt;pub-dates&gt;&lt;date&gt;9/1992&lt;/date&gt;&lt;/pub-dates&gt;&lt;/dates&gt;&lt;label&gt;4689&lt;/label&gt;&lt;urls&gt;&lt;related-urls&gt;&lt;url&gt;http://www.ncbi.nlm.nih.gov/pubmed/1431038&lt;/url&gt;&lt;/related-urls&gt;&lt;/urls&gt;&lt;/record&gt;&lt;/Cite&gt;&lt;/EndNote&gt;</w:instrText>
      </w:r>
      <w:r w:rsidR="0080248A">
        <w:fldChar w:fldCharType="separate"/>
      </w:r>
      <w:r w:rsidR="0080248A" w:rsidRPr="0080248A">
        <w:rPr>
          <w:noProof/>
          <w:vertAlign w:val="superscript"/>
        </w:rPr>
        <w:t>59</w:t>
      </w:r>
      <w:r w:rsidR="0080248A">
        <w:fldChar w:fldCharType="end"/>
      </w:r>
      <w:r w:rsidRPr="004D5A92">
        <w:t>. The term covers primary and secondary peritonitis, as well as intra-abdominal abscesses.</w:t>
      </w:r>
    </w:p>
    <w:p w14:paraId="33A671AC" w14:textId="633E50A8" w:rsidR="008B2FF6" w:rsidRPr="004D5A92" w:rsidRDefault="00E04D73" w:rsidP="002C6696">
      <w:pPr>
        <w:pStyle w:val="PHEBodytext"/>
        <w:ind w:right="504"/>
      </w:pPr>
      <w:r w:rsidRPr="004D5A92">
        <w:t>Primary peritonitis is infection of the peritoneal fluid in which no perforation of a visc</w:t>
      </w:r>
      <w:r w:rsidR="002965A8">
        <w:t>o</w:t>
      </w:r>
      <w:r w:rsidRPr="004D5A92">
        <w:t>us has occurred. Infection usually arises via haematogenous spread from an extra-abdominal source and is often caused by a single pathogen</w:t>
      </w:r>
      <w:r w:rsidR="0080248A">
        <w:fldChar w:fldCharType="begin" w:fldLock="1"/>
      </w:r>
      <w:r w:rsidR="0080248A">
        <w:instrText xml:space="preserve"> ADDIN EN.CITE &lt;EndNote&gt;&lt;Cite&gt;&lt;Author&gt;Sawyer&lt;/Author&gt;&lt;Year&gt;1992&lt;/Year&gt;&lt;RecNum&gt;17&lt;/RecNum&gt;&lt;DisplayText&gt;&lt;style face="superscript"&gt;59&lt;/style&gt;&lt;/DisplayText&gt;&lt;record&gt;&lt;rec-number&gt;17&lt;/rec-number&gt;&lt;foreign-keys&gt;&lt;key app="EN" db-id="wwz92xxxesxaf7e9axrpax9vpwxv95vvrfz9" timestamp="1454588918"&gt;17&lt;/key&gt;&lt;/foreign-keys&gt;&lt;ref-type name="Journal Article"&gt;17&lt;/ref-type&gt;&lt;contributors&gt;&lt;authors&gt;&lt;author&gt;Sawyer,M.D.&lt;/author&gt;&lt;author&gt;Dunn,D.L.&lt;/author&gt;&lt;/authors&gt;&lt;/contributors&gt;&lt;auth-address&gt;Department of Surgery, University of Minnesota Hospital and Clinic, Minneapolis&lt;/auth-address&gt;&lt;titles&gt;&lt;title&gt;Antimicrobial therapy of intra-abdominal sepsis&lt;/title&gt;&lt;secondary-title&gt;Infect.Dis.Clin.North Am.&lt;/secondary-title&gt;&lt;/titles&gt;&lt;periodical&gt;&lt;full-title&gt;Infect.Dis.Clin.North Am.&lt;/full-title&gt;&lt;/periodical&gt;&lt;pages&gt;545-570&lt;/pages&gt;&lt;volume&gt;6&lt;/volume&gt;&lt;number&gt;3&lt;/number&gt;&lt;reprint-edition&gt;Not in File&lt;/reprint-edition&gt;&lt;keywords&gt;&lt;keyword&gt;Abdomen&lt;/keyword&gt;&lt;keyword&gt;administration &amp;amp; dosage&lt;/keyword&gt;&lt;keyword&gt;Anaerobe&lt;/keyword&gt;&lt;keyword&gt;Antibiotics&lt;/keyword&gt;&lt;keyword&gt;Antibiotics,Combined&lt;/keyword&gt;&lt;keyword&gt;Antimicrobial&lt;/keyword&gt;&lt;keyword&gt;B 14&lt;/keyword&gt;&lt;keyword&gt;Bacterial Infections&lt;/keyword&gt;&lt;keyword&gt;control&lt;/keyword&gt;&lt;keyword&gt;Culture&lt;/keyword&gt;&lt;keyword&gt;drug therapy&lt;/keyword&gt;&lt;keyword&gt;Human&lt;/keyword&gt;&lt;keyword&gt;Intensive Care&lt;/keyword&gt;&lt;keyword&gt;microbiology&lt;/keyword&gt;&lt;keyword&gt;Minnesota&lt;/keyword&gt;&lt;keyword&gt;Sepsis&lt;/keyword&gt;&lt;keyword&gt;surgery&lt;/keyword&gt;&lt;keyword&gt;therapeutic use&lt;/keyword&gt;&lt;keyword&gt;therapy&lt;/keyword&gt;&lt;keyword&gt;United States&lt;/keyword&gt;&lt;keyword&gt;Universities&lt;/keyword&gt;&lt;/keywords&gt;&lt;dates&gt;&lt;year&gt;1992&lt;/year&gt;&lt;pub-dates&gt;&lt;date&gt;9/1992&lt;/date&gt;&lt;/pub-dates&gt;&lt;/dates&gt;&lt;label&gt;4689&lt;/label&gt;&lt;urls&gt;&lt;related-urls&gt;&lt;url&gt;http://www.ncbi.nlm.nih.gov/pubmed/1431038&lt;/url&gt;&lt;/related-urls&gt;&lt;/urls&gt;&lt;/record&gt;&lt;/Cite&gt;&lt;/EndNote&gt;</w:instrText>
      </w:r>
      <w:r w:rsidR="0080248A">
        <w:fldChar w:fldCharType="separate"/>
      </w:r>
      <w:r w:rsidR="0080248A" w:rsidRPr="0080248A">
        <w:rPr>
          <w:noProof/>
          <w:vertAlign w:val="superscript"/>
        </w:rPr>
        <w:t>59</w:t>
      </w:r>
      <w:r w:rsidR="0080248A">
        <w:fldChar w:fldCharType="end"/>
      </w:r>
      <w:r w:rsidRPr="004D5A92">
        <w:t>. It is common in patients with ascites following hepatic failure. In females it may also result from organi</w:t>
      </w:r>
      <w:r w:rsidR="008B2FF6" w:rsidRPr="004D5A92">
        <w:t xml:space="preserve">sms ascending the genital tract (refer to </w:t>
      </w:r>
      <w:hyperlink r:id="rId35" w:anchor="bacteriology" w:history="1">
        <w:r w:rsidR="008B2FF6" w:rsidRPr="004D5A92">
          <w:rPr>
            <w:rStyle w:val="Hyperlink"/>
            <w:sz w:val="24"/>
          </w:rPr>
          <w:t>B</w:t>
        </w:r>
        <w:r w:rsidR="006162A2">
          <w:rPr>
            <w:rStyle w:val="Hyperlink"/>
            <w:sz w:val="24"/>
          </w:rPr>
          <w:t xml:space="preserve"> </w:t>
        </w:r>
        <w:r w:rsidR="008B2FF6" w:rsidRPr="004D5A92">
          <w:rPr>
            <w:rStyle w:val="Hyperlink"/>
            <w:sz w:val="24"/>
          </w:rPr>
          <w:t>28 - Investigation of genital tract associated specimens</w:t>
        </w:r>
      </w:hyperlink>
      <w:r w:rsidR="008B2FF6" w:rsidRPr="004D5A92">
        <w:t>).</w:t>
      </w:r>
    </w:p>
    <w:p w14:paraId="7E8C5FE6" w14:textId="5019A5A3" w:rsidR="00E04D73" w:rsidRPr="004D5A92" w:rsidRDefault="00E04D73" w:rsidP="002C6696">
      <w:pPr>
        <w:pStyle w:val="PHEBodytext"/>
        <w:ind w:right="504"/>
      </w:pPr>
      <w:r w:rsidRPr="004D5A92">
        <w:lastRenderedPageBreak/>
        <w:t xml:space="preserve">Secondary peritonitis is acute, </w:t>
      </w:r>
      <w:proofErr w:type="spellStart"/>
      <w:r w:rsidRPr="004D5A92">
        <w:t>suppurative</w:t>
      </w:r>
      <w:proofErr w:type="spellEnd"/>
      <w:r w:rsidRPr="004D5A92">
        <w:t xml:space="preserve"> inflammation of the peritoneal cavity usually resulting from bowel perforation or postoperative gastrointestinal leakage</w:t>
      </w:r>
      <w:r w:rsidRPr="00494471">
        <w:t>.</w:t>
      </w:r>
      <w:r w:rsidRPr="004D5A92">
        <w:rPr>
          <w:rStyle w:val="EndnoteReference"/>
          <w:rFonts w:ascii="CG Times" w:hAnsi="CG Times"/>
        </w:rPr>
        <w:t xml:space="preserve"> </w:t>
      </w:r>
      <w:r w:rsidRPr="004D5A92">
        <w:t xml:space="preserve">Secondary peritonitis is most often treated with a combination of </w:t>
      </w:r>
      <w:r w:rsidR="004D7554" w:rsidRPr="004D5A92">
        <w:t xml:space="preserve">drainage </w:t>
      </w:r>
      <w:r w:rsidRPr="004D5A92">
        <w:t>and antibiotics.</w:t>
      </w:r>
    </w:p>
    <w:p w14:paraId="7E8C5FE7" w14:textId="6C476E85" w:rsidR="00E73A7D" w:rsidRPr="004D5A92" w:rsidRDefault="00E04D73" w:rsidP="002C6696">
      <w:pPr>
        <w:pStyle w:val="PHEBodytext"/>
        <w:ind w:right="504"/>
      </w:pPr>
      <w:r w:rsidRPr="004D5A92">
        <w:t xml:space="preserve">The most frequent isolates encountered in intra-abdominal sepsis with secondary peritonitis are derived from the normal gastrointestinal flora. Anaerobic bacteria are isolated from the majority of cases with </w:t>
      </w:r>
      <w:proofErr w:type="spellStart"/>
      <w:r w:rsidRPr="004D5A92">
        <w:rPr>
          <w:i/>
        </w:rPr>
        <w:t>Bacteroides</w:t>
      </w:r>
      <w:proofErr w:type="spellEnd"/>
      <w:r w:rsidRPr="004D5A92">
        <w:t xml:space="preserve"> species being isolated. However, infections are usually</w:t>
      </w:r>
      <w:r w:rsidRPr="004D5A92">
        <w:rPr>
          <w:color w:val="FF6600"/>
        </w:rPr>
        <w:t xml:space="preserve"> </w:t>
      </w:r>
      <w:proofErr w:type="spellStart"/>
      <w:r w:rsidRPr="004D5A92">
        <w:t>polymicrobial</w:t>
      </w:r>
      <w:proofErr w:type="spellEnd"/>
      <w:r w:rsidRPr="004D5A92">
        <w:t xml:space="preserve"> and organisms that have been isolated include:</w:t>
      </w:r>
    </w:p>
    <w:p w14:paraId="7E8C5FE8" w14:textId="77777777" w:rsidR="00E04D73" w:rsidRPr="004D5A92" w:rsidRDefault="00E04D73" w:rsidP="002C6696">
      <w:pPr>
        <w:pStyle w:val="PHEBodytext"/>
        <w:numPr>
          <w:ilvl w:val="0"/>
          <w:numId w:val="26"/>
        </w:numPr>
        <w:ind w:right="504"/>
        <w:rPr>
          <w:iCs/>
        </w:rPr>
      </w:pPr>
      <w:r w:rsidRPr="004D5A92">
        <w:rPr>
          <w:i/>
        </w:rPr>
        <w:t xml:space="preserve">Enterococcus </w:t>
      </w:r>
      <w:r w:rsidRPr="004D5A92">
        <w:t>species</w:t>
      </w:r>
    </w:p>
    <w:p w14:paraId="7E8C5FE9" w14:textId="77777777" w:rsidR="00E04D73" w:rsidRPr="004D5A92" w:rsidRDefault="00E04D73" w:rsidP="002C6696">
      <w:pPr>
        <w:pStyle w:val="PHEBodytext"/>
        <w:numPr>
          <w:ilvl w:val="0"/>
          <w:numId w:val="26"/>
        </w:numPr>
        <w:ind w:right="504"/>
        <w:rPr>
          <w:iCs/>
        </w:rPr>
      </w:pPr>
      <w:proofErr w:type="spellStart"/>
      <w:r w:rsidRPr="004D5A92">
        <w:rPr>
          <w:i/>
        </w:rPr>
        <w:t>Bacteroides</w:t>
      </w:r>
      <w:proofErr w:type="spellEnd"/>
      <w:r w:rsidRPr="004D5A92">
        <w:rPr>
          <w:i/>
        </w:rPr>
        <w:t xml:space="preserve"> </w:t>
      </w:r>
      <w:r w:rsidRPr="004D5A92">
        <w:t>species</w:t>
      </w:r>
    </w:p>
    <w:p w14:paraId="7E8C5FEA" w14:textId="1D10A026" w:rsidR="00E04D73" w:rsidRPr="004D5A92" w:rsidRDefault="006162A2" w:rsidP="002C6696">
      <w:pPr>
        <w:pStyle w:val="PHEBodytext"/>
        <w:numPr>
          <w:ilvl w:val="0"/>
          <w:numId w:val="26"/>
        </w:numPr>
        <w:ind w:right="504"/>
        <w:rPr>
          <w:iCs/>
        </w:rPr>
      </w:pPr>
      <w:r>
        <w:t>p</w:t>
      </w:r>
      <w:r w:rsidR="00E04D73" w:rsidRPr="004D5A92">
        <w:t>seudomonads</w:t>
      </w:r>
    </w:p>
    <w:p w14:paraId="7E8C5FEB" w14:textId="77777777" w:rsidR="00E04D73" w:rsidRPr="004D5A92" w:rsidRDefault="00E04D73" w:rsidP="002C6696">
      <w:pPr>
        <w:pStyle w:val="PHEBodytext"/>
        <w:numPr>
          <w:ilvl w:val="0"/>
          <w:numId w:val="26"/>
        </w:numPr>
        <w:ind w:right="504"/>
        <w:rPr>
          <w:iCs/>
        </w:rPr>
      </w:pPr>
      <w:proofErr w:type="spellStart"/>
      <w:r w:rsidRPr="004D5A92">
        <w:rPr>
          <w:i/>
        </w:rPr>
        <w:t>Peptostreptococcus</w:t>
      </w:r>
      <w:proofErr w:type="spellEnd"/>
      <w:r w:rsidRPr="004D5A92">
        <w:rPr>
          <w:i/>
        </w:rPr>
        <w:t xml:space="preserve"> </w:t>
      </w:r>
      <w:r w:rsidRPr="004D5A92">
        <w:t>species</w:t>
      </w:r>
    </w:p>
    <w:p w14:paraId="7E8C5FEC" w14:textId="11E70FC4" w:rsidR="00E04D73" w:rsidRPr="004D5A92" w:rsidRDefault="006162A2" w:rsidP="002C6696">
      <w:pPr>
        <w:pStyle w:val="PHEBodytext"/>
        <w:numPr>
          <w:ilvl w:val="0"/>
          <w:numId w:val="26"/>
        </w:numPr>
        <w:ind w:right="504"/>
        <w:rPr>
          <w:iCs/>
        </w:rPr>
      </w:pPr>
      <w:r>
        <w:t>y</w:t>
      </w:r>
      <w:r w:rsidR="00E04D73" w:rsidRPr="004D5A92">
        <w:t>easts</w:t>
      </w:r>
      <w:r w:rsidR="001B16FE" w:rsidRPr="004D5A92">
        <w:t xml:space="preserve"> (mostly </w:t>
      </w:r>
      <w:r w:rsidR="001B16FE" w:rsidRPr="004D5A92">
        <w:rPr>
          <w:i/>
        </w:rPr>
        <w:t>Candida</w:t>
      </w:r>
      <w:r w:rsidR="001B16FE" w:rsidRPr="004D5A92">
        <w:t xml:space="preserve"> sp</w:t>
      </w:r>
      <w:r w:rsidR="00D73568">
        <w:t>ecies</w:t>
      </w:r>
      <w:r w:rsidR="001B16FE" w:rsidRPr="004D5A92">
        <w:t>)</w:t>
      </w:r>
    </w:p>
    <w:p w14:paraId="7E8C5FED" w14:textId="77777777" w:rsidR="00E04D73" w:rsidRPr="004D5A92" w:rsidRDefault="00E04D73" w:rsidP="002C6696">
      <w:pPr>
        <w:pStyle w:val="PHEBodytext"/>
        <w:numPr>
          <w:ilvl w:val="0"/>
          <w:numId w:val="26"/>
        </w:numPr>
        <w:ind w:right="504"/>
        <w:rPr>
          <w:iCs/>
        </w:rPr>
      </w:pPr>
      <w:r w:rsidRPr="004D5A92">
        <w:rPr>
          <w:rFonts w:cs="Arial"/>
        </w:rPr>
        <w:t>β</w:t>
      </w:r>
      <w:r w:rsidRPr="004D5A92">
        <w:t>-haemolytic streptococci</w:t>
      </w:r>
    </w:p>
    <w:p w14:paraId="7E8C5FEE" w14:textId="77777777" w:rsidR="00E04D73" w:rsidRPr="004D5A92" w:rsidRDefault="00E04D73" w:rsidP="002C6696">
      <w:pPr>
        <w:pStyle w:val="PHEBodytext"/>
        <w:numPr>
          <w:ilvl w:val="0"/>
          <w:numId w:val="26"/>
        </w:numPr>
        <w:ind w:right="504"/>
        <w:rPr>
          <w:iCs/>
        </w:rPr>
      </w:pPr>
      <w:r w:rsidRPr="004D5A92">
        <w:rPr>
          <w:i/>
        </w:rPr>
        <w:t xml:space="preserve">Clostridium </w:t>
      </w:r>
      <w:r w:rsidRPr="004D5A92">
        <w:t>species</w:t>
      </w:r>
    </w:p>
    <w:p w14:paraId="7E8C5FEF" w14:textId="77777777" w:rsidR="00E04D73" w:rsidRPr="004D5A92" w:rsidRDefault="00E04D73" w:rsidP="002C6696">
      <w:pPr>
        <w:pStyle w:val="PHEBodytext"/>
        <w:numPr>
          <w:ilvl w:val="0"/>
          <w:numId w:val="26"/>
        </w:numPr>
        <w:ind w:right="504"/>
        <w:rPr>
          <w:iCs/>
        </w:rPr>
      </w:pPr>
      <w:r w:rsidRPr="004D5A92">
        <w:t>Enterobacteriaceae</w:t>
      </w:r>
    </w:p>
    <w:p w14:paraId="7E8C5FF0" w14:textId="62AA012B" w:rsidR="00BD6EC5" w:rsidRPr="004D5A92" w:rsidRDefault="00E04D73" w:rsidP="002C6696">
      <w:pPr>
        <w:pStyle w:val="PHEBodytext"/>
        <w:ind w:right="504"/>
      </w:pPr>
      <w:r w:rsidRPr="004D5A92">
        <w:t xml:space="preserve">Tuberculous peritonitis is a rare disease in the UK. It is more common on the Indian sub-continent, so it is important to consider this in immigrants from that area. In most cases a primary pulmonary focus is present with secondary spread of </w:t>
      </w:r>
      <w:r w:rsidRPr="004D5A92">
        <w:rPr>
          <w:i/>
        </w:rPr>
        <w:t>Mycobacterium tuberculosis</w:t>
      </w:r>
      <w:r w:rsidRPr="004D5A92">
        <w:t xml:space="preserve"> (refer to </w:t>
      </w:r>
      <w:hyperlink r:id="rId36" w:anchor="bacteriology" w:history="1">
        <w:r w:rsidRPr="004D5A92">
          <w:rPr>
            <w:rStyle w:val="PHEBodyTextHyperlinkChar"/>
          </w:rPr>
          <w:t xml:space="preserve">B 40 – Investigation of </w:t>
        </w:r>
        <w:r w:rsidR="00FA3D21">
          <w:rPr>
            <w:rStyle w:val="PHEBodyTextHyperlinkChar"/>
          </w:rPr>
          <w:t>s</w:t>
        </w:r>
        <w:r w:rsidRPr="004D5A92">
          <w:rPr>
            <w:rStyle w:val="PHEBodyTextHyperlinkChar"/>
          </w:rPr>
          <w:t xml:space="preserve">pecimens for </w:t>
        </w:r>
        <w:r w:rsidRPr="004D5A92">
          <w:rPr>
            <w:rStyle w:val="PHEBodyTextHyperlinkChar"/>
            <w:i/>
          </w:rPr>
          <w:t>Mycobacterium</w:t>
        </w:r>
        <w:r w:rsidRPr="004D5A92">
          <w:rPr>
            <w:rStyle w:val="PHEBodyTextHyperlinkChar"/>
          </w:rPr>
          <w:t xml:space="preserve"> species</w:t>
        </w:r>
      </w:hyperlink>
      <w:r w:rsidRPr="004D5A92">
        <w:t>).</w:t>
      </w:r>
    </w:p>
    <w:p w14:paraId="7E8C5FF1" w14:textId="6C29856A" w:rsidR="0090734C" w:rsidRPr="004D5A92" w:rsidRDefault="001D4C88" w:rsidP="002C6696">
      <w:pPr>
        <w:pStyle w:val="PHEreportHeading1"/>
        <w:ind w:right="504"/>
      </w:pPr>
      <w:bookmarkStart w:id="200" w:name="_Toc454964909"/>
      <w:r w:rsidRPr="004D5A92">
        <w:t xml:space="preserve">Technical </w:t>
      </w:r>
      <w:r w:rsidR="000B76CE">
        <w:t>i</w:t>
      </w:r>
      <w:r w:rsidRPr="004D5A92">
        <w:t>nformation/</w:t>
      </w:r>
      <w:r w:rsidR="000B76CE">
        <w:t>l</w:t>
      </w:r>
      <w:r w:rsidRPr="004D5A92">
        <w:t>imitations</w:t>
      </w:r>
      <w:bookmarkEnd w:id="200"/>
    </w:p>
    <w:p w14:paraId="7E8C5FF2" w14:textId="77777777" w:rsidR="008B47AD" w:rsidRPr="004D5A92" w:rsidRDefault="008B47AD" w:rsidP="002C6696">
      <w:pPr>
        <w:pStyle w:val="PHEreportHeading2BlueHighlight"/>
        <w:ind w:right="504"/>
      </w:pPr>
      <w:r w:rsidRPr="004D5A92">
        <w:t xml:space="preserve">Limitations of UK SMIs </w:t>
      </w:r>
    </w:p>
    <w:p w14:paraId="7E8C5FF3" w14:textId="77777777" w:rsidR="00F8342D" w:rsidRPr="004D5A92" w:rsidRDefault="008B47AD" w:rsidP="002C6696">
      <w:pPr>
        <w:pStyle w:val="PHEBodytext"/>
        <w:ind w:right="504"/>
      </w:pPr>
      <w:r w:rsidRPr="004D5A92">
        <w:t>The recommendations made in UK SMIs are based on evidence (</w:t>
      </w:r>
      <w:proofErr w:type="spellStart"/>
      <w:r w:rsidRPr="004D5A92">
        <w:t>eg</w:t>
      </w:r>
      <w:proofErr w:type="spellEnd"/>
      <w:r w:rsidRPr="004D5A92">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validated and are fit for purpose.</w:t>
      </w:r>
    </w:p>
    <w:p w14:paraId="7E8C5FF4" w14:textId="3F70EF13" w:rsidR="008B47AD" w:rsidRPr="004D5A92" w:rsidRDefault="008B47AD" w:rsidP="00FA3D21">
      <w:pPr>
        <w:pStyle w:val="PHEreportHeading2BlueHighlight"/>
      </w:pPr>
      <w:r w:rsidRPr="004D5A92">
        <w:t xml:space="preserve">Selective </w:t>
      </w:r>
      <w:r w:rsidR="000B76CE">
        <w:t>m</w:t>
      </w:r>
      <w:r w:rsidRPr="004D5A92">
        <w:t xml:space="preserve">edia in </w:t>
      </w:r>
      <w:r w:rsidR="000B76CE">
        <w:t>s</w:t>
      </w:r>
      <w:r w:rsidRPr="004D5A92">
        <w:t xml:space="preserve">creening </w:t>
      </w:r>
      <w:r w:rsidR="000B76CE">
        <w:t>p</w:t>
      </w:r>
      <w:r w:rsidRPr="004D5A92">
        <w:t>rocedures</w:t>
      </w:r>
    </w:p>
    <w:p w14:paraId="7E8C5FF5" w14:textId="77777777" w:rsidR="008B47AD" w:rsidRPr="004D5A92" w:rsidRDefault="008B47AD" w:rsidP="002C6696">
      <w:pPr>
        <w:pStyle w:val="PHEBodytext"/>
        <w:ind w:right="504"/>
      </w:pPr>
      <w:r w:rsidRPr="004D5A92">
        <w:t xml:space="preserve">Selective media which does not support the growth of all circulating strains of organisms may be recommended based on the evidence available. A balance therefore must be sought between available evidence, and available resources required if more than one media plate is used. </w:t>
      </w:r>
    </w:p>
    <w:p w14:paraId="7E8C5FF6" w14:textId="3491A66C" w:rsidR="000A433D" w:rsidRPr="004D5A92" w:rsidRDefault="000A433D" w:rsidP="002C6696">
      <w:pPr>
        <w:pStyle w:val="PHEreportHeading2BlueHighlight"/>
        <w:ind w:right="504"/>
      </w:pPr>
      <w:bookmarkStart w:id="201" w:name="_Toc210040703"/>
      <w:r w:rsidRPr="004D5A92">
        <w:t xml:space="preserve">Specimen </w:t>
      </w:r>
      <w:r w:rsidR="000B76CE">
        <w:t>c</w:t>
      </w:r>
      <w:r w:rsidRPr="004D5A92">
        <w:t>ontainers</w:t>
      </w:r>
      <w:r w:rsidR="0080248A">
        <w:fldChar w:fldCharType="begin" w:fldLock="1">
          <w:fldData xml:space="preserve">PEVuZE5vdGU+PENpdGU+PEF1dGhvcj5FdXJvcGVhbiBQYXJsaWFtZW50PC9BdXRob3I+PFllYXI+
MTk5ODwvWWVhcj48UmVjTnVtPjM0PC9SZWNOdW0+PERpc3BsYXlUZXh0PjxzdHlsZSBmYWNlPSJz
dXBlcnNjcmlwdCI+NjAsNjE8L3N0eWxlPjwvRGlzcGxheVRleHQ+PHJlY29yZD48cmVjLW51bWJl
cj4zNDwvcmVjLW51bWJlcj48Zm9yZWlnbi1rZXlzPjxrZXkgYXBwPSJFTiIgZGItaWQ9Ind3ejky
eHh4ZXN4YWY3ZTlheHJwYXg5dnB3eHY5NXZ2cmZ6OSIgdGltZXN0YW1wPSIxNDU0NTg4OTE4Ij4z
NDwva2V5PjwvZm9yZWlnbi1rZXlzPjxyZWYtdHlwZSBuYW1lPSJFbGVjdHJvbmljIEFydGljbGUi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bW11bml0aWVzPC9BdXRob3I+PFllYXI+MTk5ODwvWWVhcj48UmVjTnVtPjc5PC9SZWNOdW0+PHJl
Y29yZD48cmVjLW51bWJlcj43OTwvcmVjLW51bWJlcj48Zm9yZWlnbi1rZXlzPjxrZXkgYXBwPSJF
TiIgZGItaWQ9Ind3ejkyeHh4ZXN4YWY3ZTlheHJwYXg5dnB3eHY5NXZ2cmZ6OSIgdGltZXN0YW1w
PSIxNDU0NTg4OTE5Ij43OTwva2V5PjwvZm9yZWlnbi1rZXlzPjxyZWYtdHlwZSBuYW1lPSJSZXBv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80248A">
        <w:instrText xml:space="preserve"> ADDIN EN.CITE </w:instrText>
      </w:r>
      <w:r w:rsidR="0080248A">
        <w:fldChar w:fldCharType="begin" w:fldLock="1">
          <w:fldData xml:space="preserve">PEVuZE5vdGU+PENpdGU+PEF1dGhvcj5FdXJvcGVhbiBQYXJsaWFtZW50PC9BdXRob3I+PFllYXI+
MTk5ODwvWWVhcj48UmVjTnVtPjM0PC9SZWNOdW0+PERpc3BsYXlUZXh0PjxzdHlsZSBmYWNlPSJz
dXBlcnNjcmlwdCI+NjAsNjE8L3N0eWxlPjwvRGlzcGxheVRleHQ+PHJlY29yZD48cmVjLW51bWJl
cj4zNDwvcmVjLW51bWJlcj48Zm9yZWlnbi1rZXlzPjxrZXkgYXBwPSJFTiIgZGItaWQ9Ind3ejky
eHh4ZXN4YWY3ZTlheHJwYXg5dnB3eHY5NXZ2cmZ6OSIgdGltZXN0YW1wPSIxNDU0NTg4OTE4Ij4z
NDwva2V5PjwvZm9yZWlnbi1rZXlzPjxyZWYtdHlwZSBuYW1lPSJFbGVjdHJvbmljIEFydGljbGUi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bW11bml0aWVzPC9BdXRob3I+PFllYXI+MTk5ODwvWWVhcj48UmVjTnVtPjc5PC9SZWNOdW0+PHJl
Y29yZD48cmVjLW51bWJlcj43OTwvcmVjLW51bWJlcj48Zm9yZWlnbi1rZXlzPjxrZXkgYXBwPSJF
TiIgZGItaWQ9Ind3ejkyeHh4ZXN4YWY3ZTlheHJwYXg5dnB3eHY5NXZ2cmZ6OSIgdGltZXN0YW1w
PSIxNDU0NTg4OTE5Ij43OTwva2V5PjwvZm9yZWlnbi1rZXlzPjxyZWYtdHlwZSBuYW1lPSJSZXBv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80248A">
        <w:instrText xml:space="preserve"> ADDIN EN.CITE.DATA </w:instrText>
      </w:r>
      <w:r w:rsidR="0080248A">
        <w:fldChar w:fldCharType="end"/>
      </w:r>
      <w:r w:rsidR="0080248A">
        <w:fldChar w:fldCharType="separate"/>
      </w:r>
      <w:r w:rsidR="0080248A" w:rsidRPr="0080248A">
        <w:rPr>
          <w:noProof/>
          <w:vertAlign w:val="superscript"/>
        </w:rPr>
        <w:t>60,61</w:t>
      </w:r>
      <w:r w:rsidR="0080248A">
        <w:fldChar w:fldCharType="end"/>
      </w:r>
    </w:p>
    <w:p w14:paraId="039A1CB2" w14:textId="462209C5" w:rsidR="008E4DF2" w:rsidRPr="004D5A92" w:rsidRDefault="00C37669" w:rsidP="002C6696">
      <w:pPr>
        <w:pStyle w:val="PHEBodytext"/>
        <w:ind w:right="504"/>
        <w:rPr>
          <w:rFonts w:cs="Arial"/>
          <w:iCs/>
        </w:rPr>
      </w:pPr>
      <w:r w:rsidRPr="004D5A92">
        <w:rPr>
          <w:rFonts w:cs="Arial"/>
        </w:rPr>
        <w:t>SMIs use the term “CE marked leak proof container” to describe containers bearing the CE marking used for the collection and transport of clinical specimens. The</w:t>
      </w:r>
      <w:r w:rsidRPr="004D5A92">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w:t>
      </w:r>
      <w:r w:rsidRPr="004D5A92">
        <w:rPr>
          <w:rFonts w:cs="Arial"/>
          <w:iCs/>
        </w:rPr>
        <w:lastRenderedPageBreak/>
        <w:t>of contamination of the specimen. The manufacturing processes must be appropriate for these purposes”.</w:t>
      </w:r>
    </w:p>
    <w:p w14:paraId="7E8C5FF8" w14:textId="77777777" w:rsidR="00647E9E" w:rsidRPr="004D5A92" w:rsidRDefault="00647E9E" w:rsidP="00647E9E">
      <w:pPr>
        <w:pStyle w:val="PHEreportHeading2BlueHighlight"/>
      </w:pPr>
      <w:r w:rsidRPr="004D5A92">
        <w:t>Rapid methods</w:t>
      </w:r>
    </w:p>
    <w:p w14:paraId="7E8C5FF9" w14:textId="0C6187E1" w:rsidR="00647E9E" w:rsidRPr="004D5A92" w:rsidRDefault="00647E9E" w:rsidP="00956232">
      <w:pPr>
        <w:pStyle w:val="PHEBodytext"/>
        <w:ind w:right="504"/>
      </w:pPr>
      <w:r w:rsidRPr="004D5A92">
        <w:t>To reduce turnaround times, rapid identification and sensitivity tests may be performed in conjunction with routine methods where appropriate. A variety of rapid identification and sensitivity methods have been evaluated; these include molecular techniques and the Matrix Assisted Laser Desorption Ionisation Time-of-Flight (MALDI-TOF</w:t>
      </w:r>
      <w:proofErr w:type="gramStart"/>
      <w:r w:rsidRPr="004D5A92">
        <w:t>)</w:t>
      </w:r>
      <w:proofErr w:type="gramEnd"/>
      <w:r w:rsidR="0080248A">
        <w:fldChar w:fldCharType="begin" w:fldLock="1">
          <w:fldData xml:space="preserve">PEVuZE5vdGU+PENpdGU+PEF1dGhvcj5DbGFyazwvQXV0aG9yPjxZZWFyPjIwMTM8L1llYXI+PFJl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</w:fldData>
        </w:fldChar>
      </w:r>
      <w:r w:rsidR="0080248A">
        <w:instrText xml:space="preserve"> ADDIN EN.CITE </w:instrText>
      </w:r>
      <w:r w:rsidR="0080248A">
        <w:fldChar w:fldCharType="begin" w:fldLock="1">
          <w:fldData xml:space="preserve">PEVuZE5vdGU+PENpdGU+PEF1dGhvcj5DbGFyazwvQXV0aG9yPjxZZWFyPjIwMTM8L1llYXI+PFJl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</w:fldData>
        </w:fldChar>
      </w:r>
      <w:r w:rsidR="0080248A">
        <w:instrText xml:space="preserve"> ADDIN EN.CITE.DATA </w:instrText>
      </w:r>
      <w:r w:rsidR="0080248A">
        <w:fldChar w:fldCharType="end"/>
      </w:r>
      <w:r w:rsidR="0080248A">
        <w:fldChar w:fldCharType="separate"/>
      </w:r>
      <w:r w:rsidR="0080248A" w:rsidRPr="0080248A">
        <w:rPr>
          <w:noProof/>
          <w:vertAlign w:val="superscript"/>
        </w:rPr>
        <w:t>62,63</w:t>
      </w:r>
      <w:r w:rsidR="0080248A">
        <w:fldChar w:fldCharType="end"/>
      </w:r>
      <w:r w:rsidRPr="004D5A92">
        <w:t xml:space="preserve">. It is important to ensure that fresh cultures of pure single isolates are tested to avoid reporting misleading results. </w:t>
      </w:r>
    </w:p>
    <w:p w14:paraId="706C896D" w14:textId="46E034CE" w:rsidR="00553042" w:rsidRPr="004D5A92" w:rsidRDefault="00647E9E" w:rsidP="008B1407">
      <w:pPr>
        <w:pStyle w:val="PHEBodytext"/>
        <w:ind w:right="504"/>
        <w:rPr>
          <w:color w:val="FF0000"/>
        </w:rPr>
      </w:pPr>
      <w:r w:rsidRPr="004D5A92">
        <w:t>Laboratories should follow manufacturers’ instructions and all rapid tests must be validated and be shown to be fit for purpose prior to use.</w:t>
      </w:r>
      <w:bookmarkStart w:id="202" w:name="_Toc119225993"/>
      <w:bookmarkStart w:id="203" w:name="_Toc210040707"/>
      <w:bookmarkEnd w:id="201"/>
      <w:r w:rsidR="00553042" w:rsidRPr="004D5A92">
        <w:br w:type="page"/>
      </w:r>
    </w:p>
    <w:p w14:paraId="7E8C5FFD" w14:textId="1C3DF283" w:rsidR="00B96940" w:rsidRPr="004D5A92" w:rsidRDefault="00B96940" w:rsidP="002C6696">
      <w:pPr>
        <w:pStyle w:val="PHEreportHeading1"/>
        <w:ind w:right="504"/>
      </w:pPr>
      <w:bookmarkStart w:id="204" w:name="_Toc454964910"/>
      <w:r w:rsidRPr="004D5A92">
        <w:lastRenderedPageBreak/>
        <w:t xml:space="preserve">1 </w:t>
      </w:r>
      <w:r w:rsidRPr="004D5A92">
        <w:tab/>
        <w:t xml:space="preserve">Safety </w:t>
      </w:r>
      <w:r w:rsidR="000B76CE">
        <w:t>c</w:t>
      </w:r>
      <w:r w:rsidRPr="004D5A92">
        <w:t>onsiderations</w:t>
      </w:r>
      <w:r w:rsidR="0080248A">
        <w:fldChar w:fldCharType="begin" w:fldLock="1">
          <w:fldData xml:space="preserve">PEVuZE5vdGU+PENpdGU+PEF1dGhvcj5FdXJvcGVhbiBQYXJsaWFtZW50PC9BdXRob3I+PFllYXI+
MTk5ODwvWWVhcj48UmVjTnVtPjM0PC9SZWNOdW0+PERpc3BsYXlUZXh0PjxzdHlsZSBmYWNlPSJz
dXBlcnNjcmlwdCI+NjAsNjEsNjQtNzg8L3N0eWxlPjwvRGlzcGxheVRleHQ+PHJlY29yZD48cmVj
LW51bWJlcj4zNDwvcmVjLW51bWJlcj48Zm9yZWlnbi1rZXlzPjxrZXkgYXBwPSJFTiIgZGItaWQ9
Ind3ejkyeHh4ZXN4YWY3ZTlheHJwYXg5dnB3eHY5NXZ2cmZ6OSIgdGltZXN0YW1wPSIxNDU0NTg4
OTE4Ij4zNDwva2V5PjwvZm9yZWlnbi1rZXlzPjxyZWYtdHlwZSBuYW1lPSJFbGVjdHJvbmljIEFy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YXI+MTk5ODwveWVhcj48L2RhdGVzPjxsYWJlbD4zNTM0NDwvbGFiZWw+PHVybHM+PC91cmxzPjwv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</w:fldData>
        </w:fldChar>
      </w:r>
      <w:r w:rsidR="0080248A">
        <w:instrText xml:space="preserve"> ADDIN EN.CITE </w:instrText>
      </w:r>
      <w:r w:rsidR="0080248A">
        <w:fldChar w:fldCharType="begin" w:fldLock="1">
          <w:fldData xml:space="preserve">PEVuZE5vdGU+PENpdGU+PEF1dGhvcj5FdXJvcGVhbiBQYXJsaWFtZW50PC9BdXRob3I+PFllYXI+
MTk5ODwvWWVhcj48UmVjTnVtPjM0PC9SZWNOdW0+PERpc3BsYXlUZXh0PjxzdHlsZSBmYWNlPSJz
dXBlcnNjcmlwdCI+NjAsNjEsNjQtNzg8L3N0eWxlPjwvRGlzcGxheVRleHQ+PHJlY29yZD48cmVj
LW51bWJlcj4zNDwvcmVjLW51bWJlcj48Zm9yZWlnbi1rZXlzPjxrZXkgYXBwPSJFTiIgZGItaWQ9
Ind3ejkyeHh4ZXN4YWY3ZTlheHJwYXg5dnB3eHY5NXZ2cmZ6OSIgdGltZXN0YW1wPSIxNDU0NTg4
OTE4Ij4zNDwva2V5PjwvZm9yZWlnbi1rZXlzPjxyZWYtdHlwZSBuYW1lPSJFbGVjdHJvbmljIEFy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YXI+MTk5ODwveWVhcj48L2RhdGVzPjxsYWJlbD4zNTM0NDwvbGFiZWw+PHVybHM+PC91cmxzPjwv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</w:fldData>
        </w:fldChar>
      </w:r>
      <w:r w:rsidR="0080248A">
        <w:instrText xml:space="preserve"> ADDIN EN.CITE.DATA </w:instrText>
      </w:r>
      <w:r w:rsidR="0080248A">
        <w:fldChar w:fldCharType="end"/>
      </w:r>
      <w:r w:rsidR="0080248A">
        <w:fldChar w:fldCharType="separate"/>
      </w:r>
      <w:r w:rsidR="0080248A" w:rsidRPr="0080248A">
        <w:rPr>
          <w:noProof/>
          <w:vertAlign w:val="superscript"/>
        </w:rPr>
        <w:t>60,61,64-78</w:t>
      </w:r>
      <w:bookmarkEnd w:id="204"/>
      <w:r w:rsidR="0080248A">
        <w:fldChar w:fldCharType="end"/>
      </w:r>
    </w:p>
    <w:p w14:paraId="7E8C5FFE" w14:textId="042AEEF3" w:rsidR="00B96940" w:rsidRPr="004D5A92" w:rsidRDefault="00B96940" w:rsidP="002C6696">
      <w:pPr>
        <w:pStyle w:val="PHEreportHeading2BlueHighlight"/>
        <w:ind w:left="0" w:right="504" w:firstLine="0"/>
      </w:pPr>
      <w:r w:rsidRPr="004D5A92">
        <w:t>1.1</w:t>
      </w:r>
      <w:r w:rsidRPr="004D5A92">
        <w:tab/>
      </w:r>
      <w:r w:rsidR="005B14D2" w:rsidRPr="004D5A92">
        <w:t xml:space="preserve">Specimen </w:t>
      </w:r>
      <w:r w:rsidR="000B76CE">
        <w:t>c</w:t>
      </w:r>
      <w:r w:rsidR="005B14D2" w:rsidRPr="004D5A92">
        <w:t xml:space="preserve">ollection, </w:t>
      </w:r>
      <w:r w:rsidR="000B76CE">
        <w:t>t</w:t>
      </w:r>
      <w:r w:rsidR="005B14D2" w:rsidRPr="004D5A92">
        <w:t xml:space="preserve">ransport and </w:t>
      </w:r>
      <w:r w:rsidR="000B76CE">
        <w:t>s</w:t>
      </w:r>
      <w:r w:rsidR="005B14D2" w:rsidRPr="004D5A92">
        <w:t>torage</w:t>
      </w:r>
      <w:r w:rsidR="0080248A">
        <w:fldChar w:fldCharType="begin" w:fldLock="1">
          <w:fldData xml:space="preserve">PEVuZE5vdGU+PENpdGU+PEF1dGhvcj5FdXJvcGVhbiBQYXJsaWFtZW50PC9BdXRob3I+PFllYXI+
MTk5ODwvWWVhcj48UmVjTnVtPjM0PC9SZWNOdW0+PERpc3BsYXlUZXh0PjxzdHlsZSBmYWNlPSJz
dXBlcnNjcmlwdCI+NjAsNjEsNjQtNjc8L3N0eWxlPjwvRGlzcGxheVRleHQ+PHJlY29yZD48cmVj
LW51bWJlcj4zNDwvcmVjLW51bWJlcj48Zm9yZWlnbi1rZXlzPjxrZXkgYXBwPSJFTiIgZGItaWQ9
Ind3ejkyeHh4ZXN4YWY3ZTlheHJwYXg5dnB3eHY5NXZ2cmZ6OSIgdGltZXN0YW1wPSIxNDU0NTg4
OTE4Ij4zNDwva2V5PjwvZm9yZWlnbi1rZXlzPjxyZWYtdHlwZSBuYW1lPSJFbGVjdHJvbmljIEFy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YXI+MTk5ODwveWVhcj48L2RhdGVzPjxsYWJlbD4zNTM0NDwvbGFiZWw+PHVybHM+PC91cmxzPjwv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==
</w:fldData>
        </w:fldChar>
      </w:r>
      <w:r w:rsidR="0080248A">
        <w:instrText xml:space="preserve"> ADDIN EN.CITE </w:instrText>
      </w:r>
      <w:r w:rsidR="0080248A">
        <w:fldChar w:fldCharType="begin" w:fldLock="1">
          <w:fldData xml:space="preserve">PEVuZE5vdGU+PENpdGU+PEF1dGhvcj5FdXJvcGVhbiBQYXJsaWFtZW50PC9BdXRob3I+PFllYXI+
MTk5ODwvWWVhcj48UmVjTnVtPjM0PC9SZWNOdW0+PERpc3BsYXlUZXh0PjxzdHlsZSBmYWNlPSJz
dXBlcnNjcmlwdCI+NjAsNjEsNjQtNjc8L3N0eWxlPjwvRGlzcGxheVRleHQ+PHJlY29yZD48cmVj
LW51bWJlcj4zNDwvcmVjLW51bWJlcj48Zm9yZWlnbi1rZXlzPjxrZXkgYXBwPSJFTiIgZGItaWQ9
Ind3ejkyeHh4ZXN4YWY3ZTlheHJwYXg5dnB3eHY5NXZ2cmZ6OSIgdGltZXN0YW1wPSIxNDU0NTg4
OTE4Ij4zNDwva2V5PjwvZm9yZWlnbi1rZXlzPjxyZWYtdHlwZSBuYW1lPSJFbGVjdHJvbmljIEFy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YXI+MTk5ODwveWVhcj48L2RhdGVzPjxsYWJlbD4zNTM0NDwvbGFiZWw+PHVybHM+PC91cmxzPjwv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==
</w:fldData>
        </w:fldChar>
      </w:r>
      <w:r w:rsidR="0080248A">
        <w:instrText xml:space="preserve"> ADDIN EN.CITE.DATA </w:instrText>
      </w:r>
      <w:r w:rsidR="0080248A">
        <w:fldChar w:fldCharType="end"/>
      </w:r>
      <w:r w:rsidR="0080248A">
        <w:fldChar w:fldCharType="separate"/>
      </w:r>
      <w:r w:rsidR="0080248A" w:rsidRPr="0080248A">
        <w:rPr>
          <w:noProof/>
          <w:vertAlign w:val="superscript"/>
        </w:rPr>
        <w:t>60,61,64-67</w:t>
      </w:r>
      <w:r w:rsidR="0080248A">
        <w:fldChar w:fldCharType="end"/>
      </w:r>
    </w:p>
    <w:p w14:paraId="7E8C5FFF" w14:textId="77777777" w:rsidR="00B96940" w:rsidRPr="004D5A92" w:rsidRDefault="00B96940" w:rsidP="002C6696">
      <w:pPr>
        <w:pStyle w:val="PHEBodytext"/>
        <w:ind w:right="504"/>
        <w:rPr>
          <w:rFonts w:cs="Arial"/>
        </w:rPr>
      </w:pPr>
      <w:bookmarkStart w:id="205" w:name="_Toc156896233"/>
      <w:bookmarkStart w:id="206" w:name="_Toc157500768"/>
      <w:r w:rsidRPr="004D5A92">
        <w:rPr>
          <w:rFonts w:cs="Arial"/>
        </w:rPr>
        <w:t>Use aseptic technique.</w:t>
      </w:r>
    </w:p>
    <w:p w14:paraId="7E8C6000" w14:textId="77777777" w:rsidR="00B96940" w:rsidRPr="004D5A92" w:rsidRDefault="005B14D2" w:rsidP="002C6696">
      <w:pPr>
        <w:pStyle w:val="PHEBodytext"/>
        <w:ind w:right="504"/>
        <w:rPr>
          <w:rFonts w:cs="Arial"/>
        </w:rPr>
      </w:pPr>
      <w:r w:rsidRPr="004D5A92">
        <w:rPr>
          <w:rFonts w:cs="Arial"/>
        </w:rPr>
        <w:t>Collect specimens in appropriate CE marked leak proof containers and transport in sealed plastic bags.</w:t>
      </w:r>
      <w:r w:rsidR="001A28D1" w:rsidRPr="004D5A92">
        <w:rPr>
          <w:rFonts w:cs="Arial"/>
        </w:rPr>
        <w:t xml:space="preserve"> </w:t>
      </w:r>
    </w:p>
    <w:p w14:paraId="7E8C6002" w14:textId="3FE321C7" w:rsidR="00B96940" w:rsidRPr="004D5A92" w:rsidRDefault="00B42E11" w:rsidP="002C6696">
      <w:pPr>
        <w:pStyle w:val="PHEBodytext"/>
        <w:ind w:right="504"/>
        <w:rPr>
          <w:rFonts w:cs="Arial"/>
        </w:rPr>
      </w:pPr>
      <w:r w:rsidRPr="004D5A92">
        <w:t>Avoid accidental injury when pus is aspirated.</w:t>
      </w:r>
    </w:p>
    <w:bookmarkEnd w:id="205"/>
    <w:bookmarkEnd w:id="206"/>
    <w:p w14:paraId="7E8C6003" w14:textId="77777777" w:rsidR="00B96940" w:rsidRPr="004D5A92" w:rsidRDefault="007519B3" w:rsidP="002C6696">
      <w:pPr>
        <w:pStyle w:val="PHEBodytext"/>
        <w:ind w:right="504"/>
        <w:rPr>
          <w:rFonts w:cs="Arial"/>
        </w:rPr>
      </w:pPr>
      <w:r w:rsidRPr="004D5A92">
        <w:rPr>
          <w:rFonts w:cs="Arial"/>
        </w:rPr>
        <w:t>Compliance with postal</w:t>
      </w:r>
      <w:r w:rsidR="001A28D1" w:rsidRPr="004D5A92">
        <w:rPr>
          <w:rFonts w:cs="Arial"/>
        </w:rPr>
        <w:t>,</w:t>
      </w:r>
      <w:r w:rsidRPr="004D5A92">
        <w:rPr>
          <w:rFonts w:cs="Arial"/>
        </w:rPr>
        <w:t xml:space="preserve"> transport</w:t>
      </w:r>
      <w:r w:rsidR="001A28D1" w:rsidRPr="004D5A92">
        <w:rPr>
          <w:rFonts w:cs="Arial"/>
        </w:rPr>
        <w:t xml:space="preserve"> and storage</w:t>
      </w:r>
      <w:r w:rsidRPr="004D5A92">
        <w:rPr>
          <w:rFonts w:cs="Arial"/>
        </w:rPr>
        <w:t xml:space="preserve"> regulations is essential.</w:t>
      </w:r>
    </w:p>
    <w:p w14:paraId="7E8C6004" w14:textId="7D9F2658" w:rsidR="00B96940" w:rsidRPr="004D5A92" w:rsidRDefault="00B96940" w:rsidP="002C6696">
      <w:pPr>
        <w:pStyle w:val="PHEreportHeading2BlueHighlight"/>
        <w:ind w:right="504"/>
      </w:pPr>
      <w:r w:rsidRPr="004D5A92">
        <w:t>1.</w:t>
      </w:r>
      <w:r w:rsidR="0019478E" w:rsidRPr="004D5A92">
        <w:t>2</w:t>
      </w:r>
      <w:r w:rsidRPr="004D5A92">
        <w:tab/>
        <w:t xml:space="preserve">Specimen </w:t>
      </w:r>
      <w:r w:rsidR="000B76CE">
        <w:t>p</w:t>
      </w:r>
      <w:r w:rsidRPr="004D5A92">
        <w:t>rocessing</w:t>
      </w:r>
      <w:r w:rsidR="0080248A">
        <w:fldChar w:fldCharType="begin" w:fldLock="1">
          <w:fldData xml:space="preserve">PEVuZE5vdGU+PENpdGU+PEF1dGhvcj5FdXJvcGVhbiBQYXJsaWFtZW50PC9BdXRob3I+PFllYXI+
MTk5ODwvWWVhcj48UmVjTnVtPjM0PC9SZWNOdW0+PERpc3BsYXlUZXh0PjxzdHlsZSBmYWNlPSJz
dXBlcnNjcmlwdCI+NjAsNjEsNjQtNzg8L3N0eWxlPjwvRGlzcGxheVRleHQ+PHJlY29yZD48cmVj
LW51bWJlcj4zNDwvcmVjLW51bWJlcj48Zm9yZWlnbi1rZXlzPjxrZXkgYXBwPSJFTiIgZGItaWQ9
Ind3ejkyeHh4ZXN4YWY3ZTlheHJwYXg5dnB3eHY5NXZ2cmZ6OSIgdGltZXN0YW1wPSIxNDU0NTg4
OTE4Ij4zNDwva2V5PjwvZm9yZWlnbi1rZXlzPjxyZWYtdHlwZSBuYW1lPSJFbGVjdHJvbmljIEFy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YXI+MTk5ODwveWVhcj48L2RhdGVzPjxsYWJlbD4zNTM0NDwvbGFiZWw+PHVybHM+PC91cmxzPjwv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</w:fldData>
        </w:fldChar>
      </w:r>
      <w:r w:rsidR="0080248A">
        <w:instrText xml:space="preserve"> ADDIN EN.CITE </w:instrText>
      </w:r>
      <w:r w:rsidR="0080248A">
        <w:fldChar w:fldCharType="begin" w:fldLock="1">
          <w:fldData xml:space="preserve">PEVuZE5vdGU+PENpdGU+PEF1dGhvcj5FdXJvcGVhbiBQYXJsaWFtZW50PC9BdXRob3I+PFllYXI+
MTk5ODwvWWVhcj48UmVjTnVtPjM0PC9SZWNOdW0+PERpc3BsYXlUZXh0PjxzdHlsZSBmYWNlPSJz
dXBlcnNjcmlwdCI+NjAsNjEsNjQtNzg8L3N0eWxlPjwvRGlzcGxheVRleHQ+PHJlY29yZD48cmVj
LW51bWJlcj4zNDwvcmVjLW51bWJlcj48Zm9yZWlnbi1rZXlzPjxrZXkgYXBwPSJFTiIgZGItaWQ9
Ind3ejkyeHh4ZXN4YWY3ZTlheHJwYXg5dnB3eHY5NXZ2cmZ6OSIgdGltZXN0YW1wPSIxNDU0NTg4
OTE4Ij4zNDwva2V5PjwvZm9yZWlnbi1rZXlzPjxyZWYtdHlwZSBuYW1lPSJFbGVjdHJvbmljIEFy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YXI+MTk5ODwveWVhcj48L2RhdGVzPjxsYWJlbD4zNTM0NDwvbGFiZWw+PHVybHM+PC91cmxzPjwv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</w:fldData>
        </w:fldChar>
      </w:r>
      <w:r w:rsidR="0080248A">
        <w:instrText xml:space="preserve"> ADDIN EN.CITE.DATA </w:instrText>
      </w:r>
      <w:r w:rsidR="0080248A">
        <w:fldChar w:fldCharType="end"/>
      </w:r>
      <w:r w:rsidR="0080248A">
        <w:fldChar w:fldCharType="separate"/>
      </w:r>
      <w:r w:rsidR="0080248A" w:rsidRPr="0080248A">
        <w:rPr>
          <w:noProof/>
          <w:vertAlign w:val="superscript"/>
        </w:rPr>
        <w:t>60,61,64-78</w:t>
      </w:r>
      <w:r w:rsidR="0080248A">
        <w:fldChar w:fldCharType="end"/>
      </w:r>
    </w:p>
    <w:p w14:paraId="7E8C6005" w14:textId="0A3AA108" w:rsidR="007519B3" w:rsidRPr="004D5A92" w:rsidRDefault="007519B3" w:rsidP="002C6696">
      <w:pPr>
        <w:pStyle w:val="PHEBodytext"/>
        <w:ind w:right="504"/>
        <w:rPr>
          <w:rFonts w:cs="Arial"/>
        </w:rPr>
      </w:pPr>
      <w:proofErr w:type="spellStart"/>
      <w:proofErr w:type="gramStart"/>
      <w:r w:rsidRPr="004D5A92">
        <w:rPr>
          <w:rFonts w:cs="Arial"/>
        </w:rPr>
        <w:t>Cont</w:t>
      </w:r>
      <w:r w:rsidR="0080248A">
        <w:rPr>
          <w:rFonts w:cs="Arial"/>
        </w:rPr>
        <w:t>Gram</w:t>
      </w:r>
      <w:proofErr w:type="spellEnd"/>
      <w:r w:rsidR="0080248A">
        <w:rPr>
          <w:rFonts w:cs="Arial"/>
        </w:rPr>
        <w:t xml:space="preserve"> </w:t>
      </w:r>
      <w:proofErr w:type="spellStart"/>
      <w:r w:rsidR="0080248A">
        <w:rPr>
          <w:rFonts w:cs="Arial"/>
        </w:rPr>
        <w:t>positive</w:t>
      </w:r>
      <w:r w:rsidRPr="004D5A92">
        <w:rPr>
          <w:rFonts w:cs="Arial"/>
        </w:rPr>
        <w:t>ainment</w:t>
      </w:r>
      <w:proofErr w:type="spellEnd"/>
      <w:r w:rsidRPr="004D5A92">
        <w:rPr>
          <w:rFonts w:cs="Arial"/>
        </w:rPr>
        <w:t xml:space="preserve"> Level 2.</w:t>
      </w:r>
      <w:proofErr w:type="gramEnd"/>
    </w:p>
    <w:p w14:paraId="7E8C6006" w14:textId="6627F185" w:rsidR="00B42E11" w:rsidRPr="004D5A92" w:rsidRDefault="00B42E11" w:rsidP="002C6696">
      <w:pPr>
        <w:pStyle w:val="PHEBodytext"/>
        <w:ind w:right="504"/>
        <w:rPr>
          <w:bCs/>
        </w:rPr>
      </w:pPr>
      <w:r w:rsidRPr="004D5A92">
        <w:t xml:space="preserve">If infection with a Hazard Group 3 organism </w:t>
      </w:r>
      <w:proofErr w:type="spellStart"/>
      <w:r w:rsidRPr="004D5A92">
        <w:t>eg</w:t>
      </w:r>
      <w:proofErr w:type="spellEnd"/>
      <w:r w:rsidRPr="004D5A92">
        <w:t xml:space="preserve"> </w:t>
      </w:r>
      <w:r w:rsidRPr="004D5A92">
        <w:rPr>
          <w:i/>
        </w:rPr>
        <w:t>Mycobacterium</w:t>
      </w:r>
      <w:r w:rsidR="00A05096" w:rsidRPr="004D5A92">
        <w:t xml:space="preserve"> species, </w:t>
      </w:r>
      <w:proofErr w:type="spellStart"/>
      <w:r w:rsidRPr="004D5A92">
        <w:rPr>
          <w:i/>
        </w:rPr>
        <w:t>Paracocc</w:t>
      </w:r>
      <w:r w:rsidR="004D7554" w:rsidRPr="004D5A92">
        <w:rPr>
          <w:i/>
        </w:rPr>
        <w:t>idio</w:t>
      </w:r>
      <w:r w:rsidRPr="004D5A92">
        <w:rPr>
          <w:i/>
        </w:rPr>
        <w:t>ides</w:t>
      </w:r>
      <w:proofErr w:type="spellEnd"/>
      <w:r w:rsidRPr="004D5A92">
        <w:rPr>
          <w:i/>
        </w:rPr>
        <w:t xml:space="preserve"> </w:t>
      </w:r>
      <w:proofErr w:type="spellStart"/>
      <w:r w:rsidRPr="004D5A92">
        <w:rPr>
          <w:i/>
        </w:rPr>
        <w:t>brasiliensis</w:t>
      </w:r>
      <w:proofErr w:type="spellEnd"/>
      <w:r w:rsidR="00A05096" w:rsidRPr="004D5A92">
        <w:rPr>
          <w:i/>
        </w:rPr>
        <w:t xml:space="preserve"> </w:t>
      </w:r>
      <w:r w:rsidR="00A05096" w:rsidRPr="004D5A92">
        <w:t xml:space="preserve">or </w:t>
      </w:r>
      <w:r w:rsidR="00A05096" w:rsidRPr="004D5A92">
        <w:rPr>
          <w:i/>
        </w:rPr>
        <w:t xml:space="preserve">Brucella </w:t>
      </w:r>
      <w:r w:rsidR="00A05096" w:rsidRPr="004D5A92">
        <w:t>species</w:t>
      </w:r>
      <w:r w:rsidRPr="004D5A92">
        <w:t xml:space="preserve"> is suspected, all specimens must be processed in a microbiological safety cabinet under full Containment Level 3 conditions. Thus initial examination </w:t>
      </w:r>
      <w:r w:rsidRPr="004D5A92">
        <w:rPr>
          <w:bCs/>
          <w:spacing w:val="-2"/>
        </w:rPr>
        <w:t>and all follow up work</w:t>
      </w:r>
      <w:r w:rsidRPr="004D5A92">
        <w:t xml:space="preserve"> on specimens from patients with suspected </w:t>
      </w:r>
      <w:r w:rsidRPr="004D5A92">
        <w:rPr>
          <w:i/>
        </w:rPr>
        <w:t>Mycobacterium</w:t>
      </w:r>
      <w:r w:rsidRPr="004D5A92">
        <w:t xml:space="preserve"> species, or suggesting a diagnosis of </w:t>
      </w:r>
      <w:proofErr w:type="spellStart"/>
      <w:r w:rsidRPr="004D5A92">
        <w:rPr>
          <w:bCs/>
          <w:spacing w:val="-2"/>
        </w:rPr>
        <w:t>blastomycosis</w:t>
      </w:r>
      <w:proofErr w:type="spellEnd"/>
      <w:r w:rsidRPr="004D5A92">
        <w:rPr>
          <w:bCs/>
          <w:spacing w:val="-2"/>
        </w:rPr>
        <w:t xml:space="preserve">, </w:t>
      </w:r>
      <w:proofErr w:type="spellStart"/>
      <w:r w:rsidRPr="004D5A92">
        <w:rPr>
          <w:bCs/>
          <w:spacing w:val="-2"/>
        </w:rPr>
        <w:t>coccidioidomycosis</w:t>
      </w:r>
      <w:proofErr w:type="spellEnd"/>
      <w:r w:rsidRPr="004D5A92">
        <w:rPr>
          <w:bCs/>
          <w:spacing w:val="-2"/>
        </w:rPr>
        <w:t xml:space="preserve">, histoplasmosis, </w:t>
      </w:r>
      <w:proofErr w:type="spellStart"/>
      <w:r w:rsidRPr="004D5A92">
        <w:rPr>
          <w:bCs/>
          <w:spacing w:val="-2"/>
        </w:rPr>
        <w:t>paracoccidioidomycosis</w:t>
      </w:r>
      <w:proofErr w:type="spellEnd"/>
      <w:r w:rsidRPr="004D5A92">
        <w:rPr>
          <w:bCs/>
          <w:spacing w:val="-2"/>
        </w:rPr>
        <w:t xml:space="preserve"> or </w:t>
      </w:r>
      <w:proofErr w:type="spellStart"/>
      <w:r w:rsidRPr="004D5A92">
        <w:rPr>
          <w:bCs/>
          <w:spacing w:val="-2"/>
        </w:rPr>
        <w:t>penicilliosis</w:t>
      </w:r>
      <w:proofErr w:type="spellEnd"/>
      <w:r w:rsidRPr="004D5A92">
        <w:rPr>
          <w:bCs/>
          <w:spacing w:val="-2"/>
        </w:rPr>
        <w:t xml:space="preserve"> must be performed inside a </w:t>
      </w:r>
      <w:r w:rsidRPr="004D5A92">
        <w:rPr>
          <w:bCs/>
        </w:rPr>
        <w:t>microbiological safety cabinet under full Containment Level 3 conditions.</w:t>
      </w:r>
    </w:p>
    <w:p w14:paraId="7E8C6007" w14:textId="7184164B" w:rsidR="00A05096" w:rsidRPr="004D5A92" w:rsidRDefault="00A05096" w:rsidP="00956232">
      <w:pPr>
        <w:pStyle w:val="PHEBodytext"/>
        <w:ind w:right="504"/>
        <w:rPr>
          <w:rFonts w:cs="Arial"/>
        </w:rPr>
      </w:pPr>
      <w:r w:rsidRPr="004D5A92">
        <w:rPr>
          <w:rFonts w:cs="Arial"/>
        </w:rPr>
        <w:t>It is recommended that all Gram</w:t>
      </w:r>
      <w:r w:rsidR="009B797B">
        <w:rPr>
          <w:rFonts w:cs="Arial"/>
        </w:rPr>
        <w:t xml:space="preserve"> </w:t>
      </w:r>
      <w:r w:rsidRPr="004D5A92">
        <w:rPr>
          <w:rFonts w:cs="Arial"/>
        </w:rPr>
        <w:t>negative coccobacilli from</w:t>
      </w:r>
      <w:r w:rsidR="00812D38" w:rsidRPr="004D5A92">
        <w:rPr>
          <w:rFonts w:cs="Arial"/>
        </w:rPr>
        <w:t xml:space="preserve"> sterile sites</w:t>
      </w:r>
      <w:r w:rsidRPr="004D5A92">
        <w:rPr>
          <w:rFonts w:cs="Arial"/>
        </w:rPr>
        <w:t xml:space="preserve"> should be processed in a</w:t>
      </w:r>
      <w:r w:rsidR="00266629" w:rsidRPr="004D5A92">
        <w:rPr>
          <w:rFonts w:cs="Arial"/>
        </w:rPr>
        <w:t xml:space="preserve"> Class I or</w:t>
      </w:r>
      <w:r w:rsidRPr="004D5A92">
        <w:rPr>
          <w:rFonts w:cs="Arial"/>
        </w:rPr>
        <w:t xml:space="preserve"> Class II microbiological safety cabinet until Hazard Group 3 pathogens (</w:t>
      </w:r>
      <w:proofErr w:type="spellStart"/>
      <w:r w:rsidRPr="004D5A92">
        <w:rPr>
          <w:rFonts w:cs="Arial"/>
        </w:rPr>
        <w:t>ie</w:t>
      </w:r>
      <w:proofErr w:type="spellEnd"/>
      <w:r w:rsidRPr="004D5A92">
        <w:rPr>
          <w:rFonts w:cs="Arial"/>
        </w:rPr>
        <w:t xml:space="preserve"> Brucella) have been definitively excluded</w:t>
      </w:r>
      <w:r w:rsidR="0080248A">
        <w:rPr>
          <w:rFonts w:cs="Arial"/>
        </w:rPr>
        <w:fldChar w:fldCharType="begin" w:fldLock="1">
          <w:fldData xml:space="preserve">PEVuZE5vdGU+PENpdGU+PEF1dGhvcj5SZWRkeTwvQXV0aG9yPjxZZWFyPjIwMTA8L1llYXI+PFJl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</w:fldData>
        </w:fldChar>
      </w:r>
      <w:r w:rsidR="0080248A">
        <w:rPr>
          <w:rFonts w:cs="Arial"/>
        </w:rPr>
        <w:instrText xml:space="preserve"> ADDIN EN.CITE </w:instrText>
      </w:r>
      <w:r w:rsidR="0080248A">
        <w:rPr>
          <w:rFonts w:cs="Arial"/>
        </w:rPr>
        <w:fldChar w:fldCharType="begin" w:fldLock="1">
          <w:fldData xml:space="preserve">PEVuZE5vdGU+PENpdGU+PEF1dGhvcj5SZWRkeTwvQXV0aG9yPjxZZWFyPjIwMTA8L1llYXI+PFJl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</w:fldData>
        </w:fldChar>
      </w:r>
      <w:r w:rsidR="0080248A">
        <w:rPr>
          <w:rFonts w:cs="Arial"/>
        </w:rPr>
        <w:instrText xml:space="preserve"> ADDIN EN.CITE.DATA </w:instrText>
      </w:r>
      <w:r w:rsidR="0080248A">
        <w:rPr>
          <w:rFonts w:cs="Arial"/>
        </w:rPr>
      </w:r>
      <w:r w:rsidR="0080248A">
        <w:rPr>
          <w:rFonts w:cs="Arial"/>
        </w:rPr>
        <w:fldChar w:fldCharType="end"/>
      </w:r>
      <w:r w:rsidR="0080248A">
        <w:rPr>
          <w:rFonts w:cs="Arial"/>
        </w:rPr>
      </w:r>
      <w:r w:rsidR="0080248A">
        <w:rPr>
          <w:rFonts w:cs="Arial"/>
        </w:rPr>
        <w:fldChar w:fldCharType="separate"/>
      </w:r>
      <w:r w:rsidR="0080248A" w:rsidRPr="0080248A">
        <w:rPr>
          <w:rFonts w:cs="Arial"/>
          <w:noProof/>
          <w:vertAlign w:val="superscript"/>
        </w:rPr>
        <w:t>79</w:t>
      </w:r>
      <w:r w:rsidR="0080248A">
        <w:rPr>
          <w:rFonts w:cs="Arial"/>
        </w:rPr>
        <w:fldChar w:fldCharType="end"/>
      </w:r>
      <w:r w:rsidRPr="004D5A92">
        <w:rPr>
          <w:rFonts w:cs="Arial"/>
        </w:rPr>
        <w:t>.</w:t>
      </w:r>
    </w:p>
    <w:p w14:paraId="7E8C6008" w14:textId="58AF66F9" w:rsidR="007519B3" w:rsidRPr="004D5A92" w:rsidRDefault="007519B3" w:rsidP="002C6696">
      <w:pPr>
        <w:pStyle w:val="PHEBodytext"/>
        <w:ind w:right="504"/>
        <w:rPr>
          <w:rFonts w:cs="Arial"/>
        </w:rPr>
      </w:pPr>
      <w:r w:rsidRPr="004D5A92">
        <w:rPr>
          <w:rFonts w:cs="Arial"/>
        </w:rPr>
        <w:t>Laboratory procedures that give rise to infectious aerosols must be conducted in a microbiological safety cabinet</w:t>
      </w:r>
      <w:r w:rsidR="0080248A">
        <w:rPr>
          <w:rFonts w:cs="Arial"/>
        </w:rPr>
        <w:fldChar w:fldCharType="begin" w:fldLock="1"/>
      </w:r>
      <w:r w:rsidR="0080248A">
        <w:rPr>
          <w:rFonts w:cs="Arial"/>
        </w:rPr>
        <w:instrText xml:space="preserve"> ADDIN EN.CITE &lt;EndNote&gt;&lt;Cite&gt;&lt;Author&gt;Advisory Committee on Dangerous Pathogens&lt;/Author&gt;&lt;Year&gt;2005&lt;/Year&gt;&lt;RecNum&gt;32&lt;/RecNum&gt;&lt;DisplayText&gt;&lt;style face="superscript"&gt;70&lt;/style&gt;&lt;/DisplayText&gt;&lt;record&gt;&lt;rec-number&gt;32&lt;/rec-number&gt;&lt;foreign-keys&gt;&lt;key app="EN" db-id="wwz92xxxesxaf7e9axrpax9vpwxv95vvrfz9" timestamp="1454588918"&gt;32&lt;/key&gt;&lt;/foreign-keys&gt;&lt;ref-type name="Report"&gt;27&lt;/ref-type&gt;&lt;contributors&gt;&lt;authors&gt;&lt;author&gt;Advisory Committee on Dangerous Pathogens,&lt;/author&gt;&lt;/authors&gt;&lt;tertiary-authors&gt;&lt;author&gt;Health and Safety Executive,&lt;/author&gt;&lt;/tertiary-authors&gt;&lt;/contributors&gt;&lt;titles&gt;&lt;title&gt;Biological agents: Managing the risks in laboratories and healthcare premises&lt;/title&gt;&lt;/titles&gt;&lt;keywords&gt;&lt;keyword&gt;Laboratories&lt;/keyword&gt;&lt;keyword&gt;Risk&lt;/keyword&gt;&lt;keyword&gt;Safety&lt;/keyword&gt;&lt;/keywords&gt;&lt;dates&gt;&lt;year&gt;2005&lt;/year&gt;&lt;pub-dates&gt;&lt;date&gt;2005&lt;/date&gt;&lt;/pub-dates&gt;&lt;/dates&gt;&lt;label&gt;4247&lt;/label&gt;&lt;urls&gt;&lt;related-urls&gt;&lt;url&gt;&lt;style face="underline" font="default" size="100%"&gt;http://www.hse.gov.uk/biosafety/biologagents.pdf&lt;/style&gt;&lt;/url&gt;&lt;/related-urls&gt;&lt;/urls&gt;&lt;/record&gt;&lt;/Cite&gt;&lt;/EndNote&gt;</w:instrText>
      </w:r>
      <w:r w:rsidR="0080248A">
        <w:rPr>
          <w:rFonts w:cs="Arial"/>
        </w:rPr>
        <w:fldChar w:fldCharType="separate"/>
      </w:r>
      <w:r w:rsidR="0080248A" w:rsidRPr="0080248A">
        <w:rPr>
          <w:rFonts w:cs="Arial"/>
          <w:noProof/>
          <w:vertAlign w:val="superscript"/>
        </w:rPr>
        <w:t>70</w:t>
      </w:r>
      <w:r w:rsidR="0080248A">
        <w:rPr>
          <w:rFonts w:cs="Arial"/>
        </w:rPr>
        <w:fldChar w:fldCharType="end"/>
      </w:r>
      <w:r w:rsidRPr="004D5A92">
        <w:rPr>
          <w:rFonts w:cs="Arial"/>
        </w:rPr>
        <w:t>.</w:t>
      </w:r>
    </w:p>
    <w:p w14:paraId="7E8C6009" w14:textId="77777777" w:rsidR="00B42E11" w:rsidRPr="004D5A92" w:rsidRDefault="00B42E11" w:rsidP="002C6696">
      <w:pPr>
        <w:pStyle w:val="PHEBodytext"/>
        <w:ind w:right="504"/>
      </w:pPr>
      <w:r w:rsidRPr="004D5A92">
        <w:t>Any grinding of sulphur granules should be performed in a microbiological safety cabinet.</w:t>
      </w:r>
    </w:p>
    <w:p w14:paraId="7E8C600A" w14:textId="77777777" w:rsidR="00B42E11" w:rsidRPr="004D5A92" w:rsidRDefault="00B42E11" w:rsidP="002C6696">
      <w:pPr>
        <w:pStyle w:val="PHEBodytext"/>
        <w:ind w:right="504"/>
      </w:pPr>
      <w:r w:rsidRPr="004D5A92">
        <w:t>Prior to staining, fix smeared material by placing the slide on an electric hotplate (65-75</w:t>
      </w:r>
      <w:r w:rsidR="00A93C4D" w:rsidRPr="004D5A92">
        <w:rPr>
          <w:rFonts w:cs="Arial"/>
        </w:rPr>
        <w:t>°</w:t>
      </w:r>
      <w:r w:rsidRPr="004D5A92">
        <w:t>C), under the hood, until dry. Then place in a rack or other suitable holder.</w:t>
      </w:r>
    </w:p>
    <w:p w14:paraId="7E8C600B" w14:textId="3E055E49" w:rsidR="00B42E11" w:rsidRPr="004D5A92" w:rsidRDefault="00B42E11" w:rsidP="002C6696">
      <w:pPr>
        <w:pStyle w:val="PHEBodytext"/>
        <w:ind w:right="504"/>
      </w:pPr>
      <w:r w:rsidRPr="004D5A92">
        <w:rPr>
          <w:b/>
        </w:rPr>
        <w:t xml:space="preserve">Note: </w:t>
      </w:r>
      <w:r w:rsidRPr="004D5A92">
        <w:t xml:space="preserve">Heat-fixing may not kill all </w:t>
      </w:r>
      <w:r w:rsidRPr="004D5A92">
        <w:rPr>
          <w:i/>
        </w:rPr>
        <w:t>Mycobacterium</w:t>
      </w:r>
      <w:r w:rsidRPr="004D5A92">
        <w:t xml:space="preserve"> species</w:t>
      </w:r>
      <w:r w:rsidR="0080248A">
        <w:fldChar w:fldCharType="begin" w:fldLock="1"/>
      </w:r>
      <w:r w:rsidR="0080248A">
        <w:instrText xml:space="preserve"> ADDIN EN.CITE &lt;EndNote&gt;&lt;Cite&gt;&lt;Author&gt;Allen&lt;/Author&gt;&lt;Year&gt;1981&lt;/Year&gt;&lt;RecNum&gt;97&lt;/RecNum&gt;&lt;DisplayText&gt;&lt;style face="superscript"&gt;80&lt;/style&gt;&lt;/DisplayText&gt;&lt;record&gt;&lt;rec-number&gt;97&lt;/rec-number&gt;&lt;foreign-keys&gt;&lt;key app="EN" db-id="wwz92xxxesxaf7e9axrpax9vpwxv95vvrfz9" timestamp="1454588919"&gt;97&lt;/key&gt;&lt;/foreign-keys&gt;&lt;ref-type name="Journal Article"&gt;17&lt;/ref-type&gt;&lt;contributors&gt;&lt;authors&gt;&lt;author&gt;Allen,B.W.&lt;/author&gt;&lt;/authors&gt;&lt;/contributors&gt;&lt;titles&gt;&lt;title&gt;Survival of tubercle bacilli in heat-fixed sputum smears&lt;/title&gt;&lt;secondary-title&gt;J Clin Pathol.&lt;/secondary-title&gt;&lt;/titles&gt;&lt;periodical&gt;&lt;full-title&gt;J Clin Pathol.&lt;/full-title&gt;&lt;/periodical&gt;&lt;pages&gt;719-722&lt;/pages&gt;&lt;volume&gt;34&lt;/volume&gt;&lt;number&gt;7&lt;/number&gt;&lt;reprint-edition&gt;Not in File&lt;/reprint-edition&gt;&lt;keywords&gt;&lt;keyword&gt;B 14&lt;/keyword&gt;&lt;keyword&gt;B 22&lt;/keyword&gt;&lt;keyword&gt;B 25&lt;/keyword&gt;&lt;keyword&gt;B 27&lt;/keyword&gt;&lt;keyword&gt;B 40&lt;/keyword&gt;&lt;keyword&gt;B 47&lt;/keyword&gt;&lt;keyword&gt;B 57&lt;/keyword&gt;&lt;keyword&gt;Bacteriological Techniques&lt;/keyword&gt;&lt;keyword&gt;Culture&lt;/keyword&gt;&lt;keyword&gt;Growth&lt;/keyword&gt;&lt;keyword&gt;Heat&lt;/keyword&gt;&lt;keyword&gt;Human&lt;/keyword&gt;&lt;keyword&gt;microbiology&lt;/keyword&gt;&lt;keyword&gt;Mycobacterium tuberculosis&lt;/keyword&gt;&lt;keyword&gt;Risk&lt;/keyword&gt;&lt;keyword&gt;Sputum&lt;/keyword&gt;&lt;keyword&gt;Survival&lt;/keyword&gt;&lt;keyword&gt;Time Factors&lt;/keyword&gt;&lt;/keywords&gt;&lt;dates&gt;&lt;year&gt;1981&lt;/year&gt;&lt;pub-dates&gt;&lt;date&gt;7/1981&lt;/date&gt;&lt;/pub-dates&gt;&lt;/dates&gt;&lt;label&gt;1834&lt;/label&gt;&lt;urls&gt;&lt;related-urls&gt;&lt;url&gt;http://www.ncbi.nlm.nih.gov/pubmed/6790580&lt;/url&gt;&lt;url&gt;http://jcp.bmj.com/content/34/7/719.full.pdf&lt;/url&gt;&lt;/related-urls&gt;&lt;/urls&gt;&lt;/record&gt;&lt;/Cite&gt;&lt;/EndNote&gt;</w:instrText>
      </w:r>
      <w:r w:rsidR="0080248A">
        <w:fldChar w:fldCharType="separate"/>
      </w:r>
      <w:r w:rsidR="0080248A" w:rsidRPr="0080248A">
        <w:rPr>
          <w:noProof/>
          <w:vertAlign w:val="superscript"/>
        </w:rPr>
        <w:t>80</w:t>
      </w:r>
      <w:r w:rsidR="0080248A">
        <w:fldChar w:fldCharType="end"/>
      </w:r>
      <w:r w:rsidRPr="007D6192">
        <w:t xml:space="preserve">. </w:t>
      </w:r>
      <w:r w:rsidRPr="004D5A92">
        <w:t>Slides should be handled carefully.</w:t>
      </w:r>
    </w:p>
    <w:p w14:paraId="7E8C600C" w14:textId="77777777" w:rsidR="00EE2816" w:rsidRPr="004D5A92" w:rsidRDefault="00B42E11" w:rsidP="002C6696">
      <w:pPr>
        <w:pStyle w:val="PHEBodytext"/>
        <w:ind w:right="504"/>
      </w:pPr>
      <w:r w:rsidRPr="004D5A92">
        <w:t>Specimen containers must also be placed in a suitable holder.</w:t>
      </w:r>
    </w:p>
    <w:p w14:paraId="7E8C600D" w14:textId="77777777" w:rsidR="007519B3" w:rsidRPr="004D5A92" w:rsidRDefault="007519B3" w:rsidP="002C6696">
      <w:pPr>
        <w:pStyle w:val="PHEBodytext"/>
        <w:ind w:right="504"/>
      </w:pPr>
      <w:r w:rsidRPr="004D5A92">
        <w:rPr>
          <w:rFonts w:cs="Arial"/>
        </w:rPr>
        <w:t>Refer to current guidance on the safe handling of all organisms documented in this SMI.</w:t>
      </w:r>
    </w:p>
    <w:p w14:paraId="1373257D" w14:textId="0EE10287" w:rsidR="001B16FE" w:rsidRPr="004D5A92" w:rsidRDefault="007519B3" w:rsidP="002C6696">
      <w:pPr>
        <w:pStyle w:val="PHEBodytext"/>
        <w:ind w:right="504"/>
        <w:rPr>
          <w:rFonts w:cs="Arial"/>
        </w:rPr>
      </w:pPr>
      <w:r w:rsidRPr="004D5A92">
        <w:rPr>
          <w:rFonts w:cs="Arial"/>
        </w:rPr>
        <w:t>The above guidance should be supplemented with local COSHH and risk assessments.</w:t>
      </w:r>
    </w:p>
    <w:p w14:paraId="7E8C600F" w14:textId="6200B72D" w:rsidR="00B96940" w:rsidRPr="004D5A92" w:rsidRDefault="00B96940" w:rsidP="002C6696">
      <w:pPr>
        <w:pStyle w:val="PHEreportHeading1"/>
        <w:ind w:right="504"/>
      </w:pPr>
      <w:bookmarkStart w:id="207" w:name="_Toc298404290"/>
      <w:bookmarkStart w:id="208" w:name="_Toc303777547"/>
      <w:bookmarkStart w:id="209" w:name="_Toc367787584"/>
      <w:bookmarkStart w:id="210" w:name="_Toc454964911"/>
      <w:bookmarkStart w:id="211" w:name="_Toc243888796"/>
      <w:r w:rsidRPr="004D5A92">
        <w:t>2</w:t>
      </w:r>
      <w:r w:rsidRPr="004D5A92">
        <w:tab/>
        <w:t xml:space="preserve">Specimen </w:t>
      </w:r>
      <w:r w:rsidR="000B76CE">
        <w:t>c</w:t>
      </w:r>
      <w:r w:rsidRPr="004D5A92">
        <w:t>ollection</w:t>
      </w:r>
      <w:bookmarkEnd w:id="207"/>
      <w:bookmarkEnd w:id="208"/>
      <w:bookmarkEnd w:id="209"/>
      <w:bookmarkEnd w:id="210"/>
    </w:p>
    <w:p w14:paraId="7E8C6010" w14:textId="613E12A0" w:rsidR="00B96940" w:rsidRPr="004D5A92" w:rsidRDefault="00B96940" w:rsidP="002C6696">
      <w:pPr>
        <w:pStyle w:val="PHEreportHeading2BlueHighlight"/>
        <w:ind w:left="0" w:right="504" w:firstLine="0"/>
      </w:pPr>
      <w:r w:rsidRPr="004D5A92">
        <w:t>2.1</w:t>
      </w:r>
      <w:r w:rsidRPr="004D5A92">
        <w:tab/>
        <w:t xml:space="preserve">Type of </w:t>
      </w:r>
      <w:r w:rsidR="000B76CE">
        <w:t>s</w:t>
      </w:r>
      <w:r w:rsidRPr="004D5A92">
        <w:t>pecimen</w:t>
      </w:r>
      <w:bookmarkEnd w:id="211"/>
      <w:r w:rsidRPr="004D5A92">
        <w:t>s</w:t>
      </w:r>
    </w:p>
    <w:p w14:paraId="7E8C6012" w14:textId="76FF9E08" w:rsidR="00956232" w:rsidRPr="004D5A92" w:rsidRDefault="0076643E" w:rsidP="002C6696">
      <w:pPr>
        <w:pStyle w:val="PHEBodytext"/>
        <w:ind w:right="504"/>
      </w:pPr>
      <w:r>
        <w:t>P</w:t>
      </w:r>
      <w:r w:rsidR="00553042" w:rsidRPr="004D5A92">
        <w:t>us</w:t>
      </w:r>
      <w:r>
        <w:t xml:space="preserve">, </w:t>
      </w:r>
      <w:r w:rsidR="0014147B" w:rsidRPr="004D5A92">
        <w:t>exudate</w:t>
      </w:r>
    </w:p>
    <w:p w14:paraId="7E8C6013" w14:textId="7B633B99" w:rsidR="00B96940" w:rsidRPr="004D5A92" w:rsidRDefault="00B96940" w:rsidP="002C6696">
      <w:pPr>
        <w:pStyle w:val="PHEreportHeading2BlueHighlight"/>
        <w:ind w:left="0" w:right="504" w:firstLine="0"/>
      </w:pPr>
      <w:r w:rsidRPr="004D5A92">
        <w:t>2.2</w:t>
      </w:r>
      <w:r w:rsidRPr="004D5A92">
        <w:tab/>
      </w:r>
      <w:r w:rsidR="002C6696" w:rsidRPr="004D5A92">
        <w:t xml:space="preserve">Optimal </w:t>
      </w:r>
      <w:r w:rsidR="000B76CE">
        <w:t>t</w:t>
      </w:r>
      <w:r w:rsidR="002C6696" w:rsidRPr="004D5A92">
        <w:t xml:space="preserve">ime and </w:t>
      </w:r>
      <w:r w:rsidR="000B76CE">
        <w:t>m</w:t>
      </w:r>
      <w:r w:rsidR="002C6696" w:rsidRPr="004D5A92">
        <w:t xml:space="preserve">ethod of </w:t>
      </w:r>
      <w:r w:rsidR="000B76CE">
        <w:t>c</w:t>
      </w:r>
      <w:r w:rsidR="002C6696" w:rsidRPr="004D5A92">
        <w:t>ollection</w:t>
      </w:r>
      <w:r w:rsidR="0080248A">
        <w:fldChar w:fldCharType="begin" w:fldLock="1">
          <w:fldData xml:space="preserve">PEVuZE5vdGU+PENpdGU+PEF1dGhvcj5CYXJvbjwvQXV0aG9yPjxZZWFyPjIwMTM8L1llYXI+PFJl
Y051bT45MDwvUmVjTnVtPjxEaXNwbGF5VGV4dD48c3R5bGUgZmFjZT0ic3VwZXJzY3JpcHQiPjgx
PC9zdHlsZT48L0Rpc3BsYXlUZXh0PjxyZWNvcmQ+PHJlYy1udW1iZXI+OTA8L3JlYy1udW1iZXI+
PGZvcmVpZ24ta2V5cz48a2V5IGFwcD0iRU4iIGRiLWlkPSJ3d3o5Mnh4eGVzeGFmN2U5YXhycGF4
OXZwd3h2OTV2dnJmejkiIHRpbWVzdGFtcD0iMTQ1NDU4ODkxOSI+OTA8L2tleT48L2ZvcmVpZ24t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bmloLmdvdi9wdWJtZWQvMjM4NDU5NTE8L3VybD48dXJsPmh0dHA6Ly93d3cubmNiaS5ubG0ubmlo
Lmdvdi9wbWMvYXJ0aWNsZXMvUE1DMzcxOTg4Ni9wZGYvY2l0Mjc4LnBkZjwvdXJsPjwvcmVsYXRl
ZC11cmxzPjwvdXJscz48ZWxlY3Ryb25pYy1yZXNvdXJjZS1udW0+Y2l0Mjc4IFtwaWldOzEwLjEw
OTMvY2lkL2NpdDI3OCBbZG9pXTwvZWxlY3Ryb25pYy1yZXNvdXJjZS1udW0+PC9yZWNvcmQ+PC9D
aXRlPjwvRW5kTm90ZT5=
</w:fldData>
        </w:fldChar>
      </w:r>
      <w:r w:rsidR="0080248A">
        <w:instrText xml:space="preserve"> ADDIN EN.CITE </w:instrText>
      </w:r>
      <w:r w:rsidR="0080248A">
        <w:fldChar w:fldCharType="begin" w:fldLock="1">
          <w:fldData xml:space="preserve">PEVuZE5vdGU+PENpdGU+PEF1dGhvcj5CYXJvbjwvQXV0aG9yPjxZZWFyPjIwMTM8L1llYXI+PFJl
Y051bT45MDwvUmVjTnVtPjxEaXNwbGF5VGV4dD48c3R5bGUgZmFjZT0ic3VwZXJzY3JpcHQiPjgx
PC9zdHlsZT48L0Rpc3BsYXlUZXh0PjxyZWNvcmQ+PHJlYy1udW1iZXI+OTA8L3JlYy1udW1iZXI+
PGZvcmVpZ24ta2V5cz48a2V5IGFwcD0iRU4iIGRiLWlkPSJ3d3o5Mnh4eGVzeGFmN2U5YXhycGF4
OXZwd3h2OTV2dnJmejkiIHRpbWVzdGFtcD0iMTQ1NDU4ODkxOSI+OTA8L2tleT48L2ZvcmVpZ24t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bmloLmdvdi9wdWJtZWQvMjM4NDU5NTE8L3VybD48dXJsPmh0dHA6Ly93d3cubmNiaS5ubG0ubmlo
Lmdvdi9wbWMvYXJ0aWNsZXMvUE1DMzcxOTg4Ni9wZGYvY2l0Mjc4LnBkZjwvdXJsPjwvcmVsYXRl
ZC11cmxzPjwvdXJscz48ZWxlY3Ryb25pYy1yZXNvdXJjZS1udW0+Y2l0Mjc4IFtwaWldOzEwLjEw
OTMvY2lkL2NpdDI3OCBbZG9pXTwvZWxlY3Ryb25pYy1yZXNvdXJjZS1udW0+PC9yZWNvcmQ+PC9D
aXRlPjwvRW5kTm90ZT5=
</w:fldData>
        </w:fldChar>
      </w:r>
      <w:r w:rsidR="0080248A">
        <w:instrText xml:space="preserve"> ADDIN EN.CITE.DATA </w:instrText>
      </w:r>
      <w:r w:rsidR="0080248A">
        <w:fldChar w:fldCharType="end"/>
      </w:r>
      <w:r w:rsidR="0080248A">
        <w:fldChar w:fldCharType="separate"/>
      </w:r>
      <w:r w:rsidR="0080248A" w:rsidRPr="0080248A">
        <w:rPr>
          <w:noProof/>
          <w:vertAlign w:val="superscript"/>
        </w:rPr>
        <w:t>81</w:t>
      </w:r>
      <w:r w:rsidR="0080248A">
        <w:fldChar w:fldCharType="end"/>
      </w:r>
    </w:p>
    <w:p w14:paraId="7E8C6014" w14:textId="77777777" w:rsidR="0019478E" w:rsidRPr="004D5A92" w:rsidRDefault="0019478E" w:rsidP="002C6696">
      <w:pPr>
        <w:pStyle w:val="PHEBodytext"/>
        <w:ind w:right="504"/>
        <w:rPr>
          <w:rFonts w:cs="Arial"/>
        </w:rPr>
      </w:pPr>
      <w:r w:rsidRPr="004D5A92">
        <w:rPr>
          <w:rFonts w:cs="Arial"/>
        </w:rPr>
        <w:t>For safety considerations refer to Section 1.1.</w:t>
      </w:r>
    </w:p>
    <w:p w14:paraId="7E8C6015" w14:textId="7B51648A" w:rsidR="0019478E" w:rsidRPr="004D5A92" w:rsidRDefault="0019478E" w:rsidP="002C6696">
      <w:pPr>
        <w:pStyle w:val="PHEBodytext"/>
        <w:ind w:right="504"/>
        <w:rPr>
          <w:rFonts w:cs="Arial"/>
        </w:rPr>
      </w:pPr>
      <w:proofErr w:type="gramStart"/>
      <w:r w:rsidRPr="004D5A92">
        <w:rPr>
          <w:rFonts w:cs="Arial"/>
        </w:rPr>
        <w:lastRenderedPageBreak/>
        <w:t>Collect specimens before antimicrobial therapy where possible</w:t>
      </w:r>
      <w:r w:rsidR="0080248A">
        <w:rPr>
          <w:rFonts w:cs="Arial"/>
        </w:rPr>
        <w:fldChar w:fldCharType="begin" w:fldLock="1">
          <w:fldData xml:space="preserve">PEVuZE5vdGU+PENpdGU+PEF1dGhvcj5CYXJvbjwvQXV0aG9yPjxZZWFyPjIwMTM8L1llYXI+PFJl
Y051bT45MDwvUmVjTnVtPjxEaXNwbGF5VGV4dD48c3R5bGUgZmFjZT0ic3VwZXJzY3JpcHQiPjgx
PC9zdHlsZT48L0Rpc3BsYXlUZXh0PjxyZWNvcmQ+PHJlYy1udW1iZXI+OTA8L3JlYy1udW1iZXI+
PGZvcmVpZ24ta2V5cz48a2V5IGFwcD0iRU4iIGRiLWlkPSJ3d3o5Mnh4eGVzeGFmN2U5YXhycGF4
OXZwd3h2OTV2dnJmejkiIHRpbWVzdGFtcD0iMTQ1NDU4ODkxOSI+OTA8L2tleT48L2ZvcmVpZ24t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bmloLmdvdi9wdWJtZWQvMjM4NDU5NTE8L3VybD48dXJsPmh0dHA6Ly93d3cubmNiaS5ubG0ubmlo
Lmdvdi9wbWMvYXJ0aWNsZXMvUE1DMzcxOTg4Ni9wZGYvY2l0Mjc4LnBkZjwvdXJsPjwvcmVsYXRl
ZC11cmxzPjwvdXJscz48ZWxlY3Ryb25pYy1yZXNvdXJjZS1udW0+Y2l0Mjc4IFtwaWldOzEwLjEw
OTMvY2lkL2NpdDI3OCBbZG9pXTwvZWxlY3Ryb25pYy1yZXNvdXJjZS1udW0+PC9yZWNvcmQ+PC9D
aXRlPjwvRW5kTm90ZT5=
</w:fldData>
        </w:fldChar>
      </w:r>
      <w:r w:rsidR="0080248A">
        <w:rPr>
          <w:rFonts w:cs="Arial"/>
        </w:rPr>
        <w:instrText xml:space="preserve"> ADDIN EN.CITE </w:instrText>
      </w:r>
      <w:r w:rsidR="0080248A">
        <w:rPr>
          <w:rFonts w:cs="Arial"/>
        </w:rPr>
        <w:fldChar w:fldCharType="begin" w:fldLock="1">
          <w:fldData xml:space="preserve">PEVuZE5vdGU+PENpdGU+PEF1dGhvcj5CYXJvbjwvQXV0aG9yPjxZZWFyPjIwMTM8L1llYXI+PFJl
Y051bT45MDwvUmVjTnVtPjxEaXNwbGF5VGV4dD48c3R5bGUgZmFjZT0ic3VwZXJzY3JpcHQiPjgx
PC9zdHlsZT48L0Rpc3BsYXlUZXh0PjxyZWNvcmQ+PHJlYy1udW1iZXI+OTA8L3JlYy1udW1iZXI+
PGZvcmVpZ24ta2V5cz48a2V5IGFwcD0iRU4iIGRiLWlkPSJ3d3o5Mnh4eGVzeGFmN2U5YXhycGF4
OXZwd3h2OTV2dnJmejkiIHRpbWVzdGFtcD0iMTQ1NDU4ODkxOSI+OTA8L2tleT48L2ZvcmVpZ24t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bmloLmdvdi9wdWJtZWQvMjM4NDU5NTE8L3VybD48dXJsPmh0dHA6Ly93d3cubmNiaS5ubG0ubmlo
Lmdvdi9wbWMvYXJ0aWNsZXMvUE1DMzcxOTg4Ni9wZGYvY2l0Mjc4LnBkZjwvdXJsPjwvcmVsYXRl
ZC11cmxzPjwvdXJscz48ZWxlY3Ryb25pYy1yZXNvdXJjZS1udW0+Y2l0Mjc4IFtwaWldOzEwLjEw
OTMvY2lkL2NpdDI3OCBbZG9pXTwvZWxlY3Ryb25pYy1yZXNvdXJjZS1udW0+PC9yZWNvcmQ+PC9D
aXRlPjwvRW5kTm90ZT5=
</w:fldData>
        </w:fldChar>
      </w:r>
      <w:r w:rsidR="0080248A">
        <w:rPr>
          <w:rFonts w:cs="Arial"/>
        </w:rPr>
        <w:instrText xml:space="preserve"> ADDIN EN.CITE.DATA </w:instrText>
      </w:r>
      <w:r w:rsidR="0080248A">
        <w:rPr>
          <w:rFonts w:cs="Arial"/>
        </w:rPr>
      </w:r>
      <w:r w:rsidR="0080248A">
        <w:rPr>
          <w:rFonts w:cs="Arial"/>
        </w:rPr>
        <w:fldChar w:fldCharType="end"/>
      </w:r>
      <w:r w:rsidR="0080248A">
        <w:rPr>
          <w:rFonts w:cs="Arial"/>
        </w:rPr>
      </w:r>
      <w:r w:rsidR="0080248A">
        <w:rPr>
          <w:rFonts w:cs="Arial"/>
        </w:rPr>
        <w:fldChar w:fldCharType="separate"/>
      </w:r>
      <w:r w:rsidR="0080248A" w:rsidRPr="0080248A">
        <w:rPr>
          <w:rFonts w:cs="Arial"/>
          <w:noProof/>
          <w:vertAlign w:val="superscript"/>
        </w:rPr>
        <w:t>81</w:t>
      </w:r>
      <w:r w:rsidR="0080248A">
        <w:rPr>
          <w:rFonts w:cs="Arial"/>
        </w:rPr>
        <w:fldChar w:fldCharType="end"/>
      </w:r>
      <w:r w:rsidRPr="004D5A92">
        <w:rPr>
          <w:rFonts w:cs="Arial"/>
        </w:rPr>
        <w:t>.</w:t>
      </w:r>
      <w:proofErr w:type="gramEnd"/>
    </w:p>
    <w:p w14:paraId="4303F8D9" w14:textId="77777777" w:rsidR="0047491B" w:rsidRPr="004D5A92" w:rsidRDefault="0047491B" w:rsidP="0047491B">
      <w:pPr>
        <w:pStyle w:val="PHEBodytext"/>
        <w:ind w:right="504"/>
      </w:pPr>
      <w:r w:rsidRPr="004D5A92">
        <w:t xml:space="preserve">Samples of pus are preferred to swabs. However, pus swabs are often received. When using a swab disinfect the superficial areas first. The deepest part of the wound should be sampled, avoiding the superficial microflora. </w:t>
      </w:r>
    </w:p>
    <w:p w14:paraId="2BCC4E22" w14:textId="51557B8B" w:rsidR="0047491B" w:rsidRPr="004D5A92" w:rsidRDefault="0047491B" w:rsidP="0047491B">
      <w:pPr>
        <w:pStyle w:val="PHEBodytext"/>
        <w:ind w:right="504"/>
      </w:pPr>
      <w:r w:rsidRPr="004D5A92">
        <w:t>The specimen will usually be collected by a medical practitioner. Cleaning the site with sterile saline or 70% alcohol is recommended by some sources</w:t>
      </w:r>
      <w:r w:rsidR="0080248A">
        <w:fldChar w:fldCharType="begin" w:fldLock="1"/>
      </w:r>
      <w:r w:rsidR="0080248A">
        <w:instrText xml:space="preserve"> ADDIN EN.CITE &lt;EndNote&gt;&lt;Cite&gt;&lt;Author&gt;Murray Patrick R&lt;/Author&gt;&lt;Year&gt;2007&lt;/Year&gt;&lt;RecNum&gt;125&lt;/RecNum&gt;&lt;DisplayText&gt;&lt;style face="superscript"&gt;82&lt;/style&gt;&lt;/DisplayText&gt;&lt;record&gt;&lt;rec-number&gt;125&lt;/rec-number&gt;&lt;foreign-keys&gt;&lt;key app="EN" db-id="wwz92xxxesxaf7e9axrpax9vpwxv95vvrfz9" timestamp="1459858221"&gt;125&lt;/key&gt;&lt;/foreign-keys&gt;&lt;ref-type name="Journal Article"&gt;17&lt;/ref-type&gt;&lt;contributors&gt;&lt;authors&gt;&lt;author&gt; Murray Patrick R, Ellen Jo Baron, James Jorgensen, Michael Pfaller, Marie Louise Landry &lt;/author&gt;&lt;/authors&gt;&lt;/contributors&gt;&lt;titles&gt;&lt;title&gt;Manual of Clinical Microbiology 9th edition&lt;/title&gt;&lt;/titles&gt;&lt;pages&gt;293&lt;/pages&gt;&lt;dates&gt;&lt;year&gt;2007&lt;/year&gt;&lt;/dates&gt;&lt;urls&gt;&lt;/urls&gt;&lt;/record&gt;&lt;/Cite&gt;&lt;/EndNote&gt;</w:instrText>
      </w:r>
      <w:r w:rsidR="0080248A">
        <w:fldChar w:fldCharType="separate"/>
      </w:r>
      <w:r w:rsidR="0080248A" w:rsidRPr="0080248A">
        <w:rPr>
          <w:noProof/>
          <w:vertAlign w:val="superscript"/>
        </w:rPr>
        <w:t>82</w:t>
      </w:r>
      <w:r w:rsidR="0080248A">
        <w:fldChar w:fldCharType="end"/>
      </w:r>
      <w:r w:rsidRPr="004D5A92">
        <w:t>.</w:t>
      </w:r>
    </w:p>
    <w:p w14:paraId="7D89807D" w14:textId="77777777" w:rsidR="0047491B" w:rsidRPr="004D5A92" w:rsidRDefault="0047491B" w:rsidP="0047491B">
      <w:pPr>
        <w:pStyle w:val="PHEBodytext"/>
        <w:ind w:right="504"/>
        <w:rPr>
          <w:rFonts w:cs="Arial"/>
        </w:rPr>
      </w:pPr>
      <w:r w:rsidRPr="004D5A92">
        <w:rPr>
          <w:rFonts w:cs="Arial"/>
        </w:rPr>
        <w:t>Collect specimens other than swabs into appropriate CE marked leak proof containers and place in sealed plastic bags.</w:t>
      </w:r>
    </w:p>
    <w:p w14:paraId="7E8C6016" w14:textId="40AC105D" w:rsidR="00EE2816" w:rsidRPr="004D5A92" w:rsidRDefault="007519B3" w:rsidP="002C6696">
      <w:pPr>
        <w:pStyle w:val="PHEBodytext"/>
        <w:ind w:right="504"/>
        <w:rPr>
          <w:rFonts w:cs="Arial"/>
        </w:rPr>
      </w:pPr>
      <w:r w:rsidRPr="004D5A92">
        <w:rPr>
          <w:rFonts w:cs="Arial"/>
        </w:rPr>
        <w:t xml:space="preserve">Unless otherwise stated, swabs for bacterial and fungal culture should then be placed in </w:t>
      </w:r>
      <w:r w:rsidR="001A28D1" w:rsidRPr="004D5A92">
        <w:rPr>
          <w:rFonts w:cs="Arial"/>
        </w:rPr>
        <w:t>appropriate</w:t>
      </w:r>
      <w:r w:rsidRPr="004D5A92">
        <w:rPr>
          <w:rFonts w:cs="Arial"/>
        </w:rPr>
        <w:t xml:space="preserve"> transport medium</w:t>
      </w:r>
      <w:r w:rsidR="0080248A">
        <w:rPr>
          <w:rFonts w:cs="Arial"/>
        </w:rPr>
        <w:fldChar w:fldCharType="begin" w:fldLock="1">
          <w:fldData xml:space="preserve">PEVuZE5vdGU+PENpdGU+PEF1dGhvcj5SaXNobWF3aTwvQXV0aG9yPjxZZWFyPjIwMDc8L1llYXI+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</w:fldData>
        </w:fldChar>
      </w:r>
      <w:r w:rsidR="0080248A">
        <w:rPr>
          <w:rFonts w:cs="Arial"/>
        </w:rPr>
        <w:instrText xml:space="preserve"> ADDIN EN.CITE </w:instrText>
      </w:r>
      <w:r w:rsidR="0080248A">
        <w:rPr>
          <w:rFonts w:cs="Arial"/>
        </w:rPr>
        <w:fldChar w:fldCharType="begin" w:fldLock="1">
          <w:fldData xml:space="preserve">PEVuZE5vdGU+PENpdGU+PEF1dGhvcj5SaXNobWF3aTwvQXV0aG9yPjxZZWFyPjIwMDc8L1llYXI+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</w:fldData>
        </w:fldChar>
      </w:r>
      <w:r w:rsidR="0080248A">
        <w:rPr>
          <w:rFonts w:cs="Arial"/>
        </w:rPr>
        <w:instrText xml:space="preserve"> ADDIN EN.CITE.DATA </w:instrText>
      </w:r>
      <w:r w:rsidR="0080248A">
        <w:rPr>
          <w:rFonts w:cs="Arial"/>
        </w:rPr>
      </w:r>
      <w:r w:rsidR="0080248A">
        <w:rPr>
          <w:rFonts w:cs="Arial"/>
        </w:rPr>
        <w:fldChar w:fldCharType="end"/>
      </w:r>
      <w:r w:rsidR="0080248A">
        <w:rPr>
          <w:rFonts w:cs="Arial"/>
        </w:rPr>
      </w:r>
      <w:r w:rsidR="0080248A">
        <w:rPr>
          <w:rFonts w:cs="Arial"/>
        </w:rPr>
        <w:fldChar w:fldCharType="separate"/>
      </w:r>
      <w:r w:rsidR="0080248A" w:rsidRPr="0080248A">
        <w:rPr>
          <w:rFonts w:cs="Arial"/>
          <w:noProof/>
          <w:vertAlign w:val="superscript"/>
        </w:rPr>
        <w:t>83-87</w:t>
      </w:r>
      <w:r w:rsidR="0080248A">
        <w:rPr>
          <w:rFonts w:cs="Arial"/>
        </w:rPr>
        <w:fldChar w:fldCharType="end"/>
      </w:r>
      <w:r w:rsidRPr="004D5A92">
        <w:rPr>
          <w:rFonts w:cs="Arial"/>
        </w:rPr>
        <w:t>.</w:t>
      </w:r>
      <w:r w:rsidR="00EE2816" w:rsidRPr="004D5A92">
        <w:rPr>
          <w:rFonts w:cs="Arial"/>
        </w:rPr>
        <w:t xml:space="preserve"> </w:t>
      </w:r>
    </w:p>
    <w:p w14:paraId="7E8C601A" w14:textId="44A8AD6B" w:rsidR="00B96940" w:rsidRPr="004D5A92" w:rsidRDefault="00697389" w:rsidP="002C6696">
      <w:pPr>
        <w:pStyle w:val="PHEreportHeading2BlueHighlight"/>
        <w:ind w:right="504"/>
      </w:pPr>
      <w:r w:rsidRPr="004D5A92">
        <w:t>2.3</w:t>
      </w:r>
      <w:r w:rsidR="00B96940" w:rsidRPr="004D5A92">
        <w:tab/>
        <w:t xml:space="preserve">Adequate </w:t>
      </w:r>
      <w:r w:rsidR="000B76CE">
        <w:t>q</w:t>
      </w:r>
      <w:r w:rsidR="00B96940" w:rsidRPr="004D5A92">
        <w:t xml:space="preserve">uantity and </w:t>
      </w:r>
      <w:r w:rsidR="000B76CE">
        <w:t>a</w:t>
      </w:r>
      <w:r w:rsidR="00B96940" w:rsidRPr="004D5A92">
        <w:t xml:space="preserve">ppropriate </w:t>
      </w:r>
      <w:r w:rsidR="000B76CE">
        <w:t>n</w:t>
      </w:r>
      <w:r w:rsidR="00B96940" w:rsidRPr="004D5A92">
        <w:t xml:space="preserve">umber of </w:t>
      </w:r>
      <w:r w:rsidR="000B76CE">
        <w:t>s</w:t>
      </w:r>
      <w:r w:rsidR="00B96940" w:rsidRPr="004D5A92">
        <w:t>pecimens</w:t>
      </w:r>
      <w:r w:rsidR="0080248A">
        <w:fldChar w:fldCharType="begin" w:fldLock="1">
          <w:fldData xml:space="preserve">PEVuZE5vdGU+PENpdGU+PEF1dGhvcj5CYXJvbjwvQXV0aG9yPjxZZWFyPjIwMTM8L1llYXI+PFJl
Y051bT45MDwvUmVjTnVtPjxEaXNwbGF5VGV4dD48c3R5bGUgZmFjZT0ic3VwZXJzY3JpcHQiPjgx
PC9zdHlsZT48L0Rpc3BsYXlUZXh0PjxyZWNvcmQ+PHJlYy1udW1iZXI+OTA8L3JlYy1udW1iZXI+
PGZvcmVpZ24ta2V5cz48a2V5IGFwcD0iRU4iIGRiLWlkPSJ3d3o5Mnh4eGVzeGFmN2U5YXhycGF4
OXZwd3h2OTV2dnJmejkiIHRpbWVzdGFtcD0iMTQ1NDU4ODkxOSI+OTA8L2tleT48L2ZvcmVpZ24t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bmloLmdvdi9wdWJtZWQvMjM4NDU5NTE8L3VybD48dXJsPmh0dHA6Ly93d3cubmNiaS5ubG0ubmlo
Lmdvdi9wbWMvYXJ0aWNsZXMvUE1DMzcxOTg4Ni9wZGYvY2l0Mjc4LnBkZjwvdXJsPjwvcmVsYXRl
ZC11cmxzPjwvdXJscz48ZWxlY3Ryb25pYy1yZXNvdXJjZS1udW0+Y2l0Mjc4IFtwaWldOzEwLjEw
OTMvY2lkL2NpdDI3OCBbZG9pXTwvZWxlY3Ryb25pYy1yZXNvdXJjZS1udW0+PC9yZWNvcmQ+PC9D
aXRlPjwvRW5kTm90ZT5=
</w:fldData>
        </w:fldChar>
      </w:r>
      <w:r w:rsidR="0080248A">
        <w:instrText xml:space="preserve"> ADDIN EN.CITE </w:instrText>
      </w:r>
      <w:r w:rsidR="0080248A">
        <w:fldChar w:fldCharType="begin" w:fldLock="1">
          <w:fldData xml:space="preserve">PEVuZE5vdGU+PENpdGU+PEF1dGhvcj5CYXJvbjwvQXV0aG9yPjxZZWFyPjIwMTM8L1llYXI+PFJl
Y051bT45MDwvUmVjTnVtPjxEaXNwbGF5VGV4dD48c3R5bGUgZmFjZT0ic3VwZXJzY3JpcHQiPjgx
PC9zdHlsZT48L0Rpc3BsYXlUZXh0PjxyZWNvcmQ+PHJlYy1udW1iZXI+OTA8L3JlYy1udW1iZXI+
PGZvcmVpZ24ta2V5cz48a2V5IGFwcD0iRU4iIGRiLWlkPSJ3d3o5Mnh4eGVzeGFmN2U5YXhycGF4
OXZwd3h2OTV2dnJmejkiIHRpbWVzdGFtcD0iMTQ1NDU4ODkxOSI+OTA8L2tleT48L2ZvcmVpZ24t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bmloLmdvdi9wdWJtZWQvMjM4NDU5NTE8L3VybD48dXJsPmh0dHA6Ly93d3cubmNiaS5ubG0ubmlo
Lmdvdi9wbWMvYXJ0aWNsZXMvUE1DMzcxOTg4Ni9wZGYvY2l0Mjc4LnBkZjwvdXJsPjwvcmVsYXRl
ZC11cmxzPjwvdXJscz48ZWxlY3Ryb25pYy1yZXNvdXJjZS1udW0+Y2l0Mjc4IFtwaWldOzEwLjEw
OTMvY2lkL2NpdDI3OCBbZG9pXTwvZWxlY3Ryb25pYy1yZXNvdXJjZS1udW0+PC9yZWNvcmQ+PC9D
aXRlPjwvRW5kTm90ZT5=
</w:fldData>
        </w:fldChar>
      </w:r>
      <w:r w:rsidR="0080248A">
        <w:instrText xml:space="preserve"> ADDIN EN.CITE.DATA </w:instrText>
      </w:r>
      <w:r w:rsidR="0080248A">
        <w:fldChar w:fldCharType="end"/>
      </w:r>
      <w:r w:rsidR="0080248A">
        <w:fldChar w:fldCharType="separate"/>
      </w:r>
      <w:r w:rsidR="0080248A" w:rsidRPr="0080248A">
        <w:rPr>
          <w:noProof/>
          <w:vertAlign w:val="superscript"/>
        </w:rPr>
        <w:t>81</w:t>
      </w:r>
      <w:r w:rsidR="0080248A">
        <w:fldChar w:fldCharType="end"/>
      </w:r>
    </w:p>
    <w:p w14:paraId="7E8C601B" w14:textId="772D588F" w:rsidR="00C7372E" w:rsidRPr="004D5A92" w:rsidRDefault="00C7372E" w:rsidP="002C6696">
      <w:pPr>
        <w:pStyle w:val="PHEBodytext"/>
        <w:ind w:right="504"/>
        <w:rPr>
          <w:rFonts w:cs="Arial"/>
        </w:rPr>
      </w:pPr>
      <w:r w:rsidRPr="004D5A92">
        <w:rPr>
          <w:rFonts w:cs="Arial"/>
        </w:rPr>
        <w:t>Ideally, a minimum volume of 1mL of pus</w:t>
      </w:r>
      <w:r w:rsidR="00C85D00" w:rsidRPr="004D5A92">
        <w:rPr>
          <w:rFonts w:cs="Arial"/>
        </w:rPr>
        <w:t xml:space="preserve"> should be submitted</w:t>
      </w:r>
      <w:r w:rsidRPr="004D5A92">
        <w:rPr>
          <w:rFonts w:cs="Arial"/>
        </w:rPr>
        <w:t>.</w:t>
      </w:r>
    </w:p>
    <w:p w14:paraId="7E8C601C" w14:textId="515D8A19" w:rsidR="007519B3" w:rsidRPr="004D5A92" w:rsidRDefault="003F5B11" w:rsidP="002C6696">
      <w:pPr>
        <w:pStyle w:val="PHEBodytext"/>
        <w:ind w:right="504"/>
        <w:rPr>
          <w:rFonts w:cs="Arial"/>
        </w:rPr>
      </w:pPr>
      <w:r w:rsidRPr="004D5A92">
        <w:rPr>
          <w:rFonts w:cs="Arial"/>
        </w:rPr>
        <w:t>Swabs are not the optimal sample type. However, if received, s</w:t>
      </w:r>
      <w:r w:rsidR="00C7372E" w:rsidRPr="004D5A92">
        <w:rPr>
          <w:rFonts w:cs="Arial"/>
        </w:rPr>
        <w:t>wabs should be well soaked in pus.</w:t>
      </w:r>
      <w:r w:rsidR="00F82F96" w:rsidRPr="004D5A92">
        <w:rPr>
          <w:rFonts w:cs="Arial"/>
        </w:rPr>
        <w:t xml:space="preserve"> Refer to </w:t>
      </w:r>
      <w:hyperlink r:id="rId37" w:anchor="bacteriology" w:history="1">
        <w:r w:rsidR="00336037" w:rsidRPr="004D5A92">
          <w:rPr>
            <w:rStyle w:val="Hyperlink"/>
            <w:rFonts w:cs="Arial"/>
            <w:sz w:val="24"/>
          </w:rPr>
          <w:t>B</w:t>
        </w:r>
        <w:r w:rsidR="009B797B">
          <w:rPr>
            <w:rStyle w:val="Hyperlink"/>
            <w:rFonts w:cs="Arial"/>
            <w:sz w:val="24"/>
          </w:rPr>
          <w:t xml:space="preserve"> </w:t>
        </w:r>
        <w:r w:rsidR="00336037" w:rsidRPr="004D5A92">
          <w:rPr>
            <w:rStyle w:val="Hyperlink"/>
            <w:rFonts w:cs="Arial"/>
            <w:sz w:val="24"/>
          </w:rPr>
          <w:t>11 - Investigation of swabs from skin and superficial soft tissue infections</w:t>
        </w:r>
      </w:hyperlink>
      <w:r w:rsidR="00336037" w:rsidRPr="004D5A92">
        <w:rPr>
          <w:rFonts w:cs="Arial"/>
        </w:rPr>
        <w:t>.</w:t>
      </w:r>
    </w:p>
    <w:p w14:paraId="7E8C601D" w14:textId="77777777" w:rsidR="00674F59" w:rsidRPr="004D5A92" w:rsidRDefault="007519B3" w:rsidP="002C6696">
      <w:pPr>
        <w:pStyle w:val="PHEBodytext"/>
        <w:ind w:right="504"/>
        <w:rPr>
          <w:rFonts w:cs="Arial"/>
        </w:rPr>
      </w:pPr>
      <w:r w:rsidRPr="004D5A92">
        <w:rPr>
          <w:rFonts w:cs="Arial"/>
        </w:rPr>
        <w:t>Numbers and frequency of specimen collection are dependent on clinical condition of patient.</w:t>
      </w:r>
    </w:p>
    <w:p w14:paraId="7E8C601E" w14:textId="5AD32745" w:rsidR="00B96940" w:rsidRPr="004D5A92" w:rsidRDefault="00B96940" w:rsidP="002C6696">
      <w:pPr>
        <w:pStyle w:val="PHEreportHeading1"/>
        <w:ind w:right="504"/>
      </w:pPr>
      <w:bookmarkStart w:id="212" w:name="_Toc367787585"/>
      <w:bookmarkStart w:id="213" w:name="_Toc454964912"/>
      <w:r w:rsidRPr="004D5A92">
        <w:t>3</w:t>
      </w:r>
      <w:r w:rsidRPr="004D5A92">
        <w:tab/>
        <w:t xml:space="preserve">Specimen </w:t>
      </w:r>
      <w:r w:rsidR="000B76CE">
        <w:t>t</w:t>
      </w:r>
      <w:r w:rsidRPr="004D5A92">
        <w:t xml:space="preserve">ransport and </w:t>
      </w:r>
      <w:r w:rsidR="000B76CE">
        <w:t>s</w:t>
      </w:r>
      <w:r w:rsidRPr="004D5A92">
        <w:t>torage</w:t>
      </w:r>
      <w:bookmarkEnd w:id="212"/>
      <w:r w:rsidR="0080248A">
        <w:fldChar w:fldCharType="begin" w:fldLock="1">
          <w:fldData xml:space="preserve">PEVuZE5vdGU+PENpdGU+PEF1dGhvcj5FdXJvcGVhbiBQYXJsaWFtZW50PC9BdXRob3I+PFllYXI+
MTk5ODwvWWVhcj48UmVjTnVtPjM0PC9SZWNOdW0+PERpc3BsYXlUZXh0PjxzdHlsZSBmYWNlPSJz
dXBlcnNjcmlwdCI+NjAsNjE8L3N0eWxlPjwvRGlzcGxheVRleHQ+PHJlY29yZD48cmVjLW51bWJl
cj4zNDwvcmVjLW51bWJlcj48Zm9yZWlnbi1rZXlzPjxrZXkgYXBwPSJFTiIgZGItaWQ9Ind3ejky
eHh4ZXN4YWY3ZTlheHJwYXg5dnB3eHY5NXZ2cmZ6OSIgdGltZXN0YW1wPSIxNDU0NTg4OTE4Ij4z
NDwva2V5PjwvZm9yZWlnbi1rZXlzPjxyZWYtdHlwZSBuYW1lPSJFbGVjdHJvbmljIEFydGljbGUi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bW11bml0aWVzPC9BdXRob3I+PFllYXI+MTk5ODwvWWVhcj48UmVjTnVtPjc5PC9SZWNOdW0+PHJl
Y29yZD48cmVjLW51bWJlcj43OTwvcmVjLW51bWJlcj48Zm9yZWlnbi1rZXlzPjxrZXkgYXBwPSJF
TiIgZGItaWQ9Ind3ejkyeHh4ZXN4YWY3ZTlheHJwYXg5dnB3eHY5NXZ2cmZ6OSIgdGltZXN0YW1w
PSIxNDU0NTg4OTE5Ij43OTwva2V5PjwvZm9yZWlnbi1rZXlzPjxyZWYtdHlwZSBuYW1lPSJSZXBv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80248A">
        <w:instrText xml:space="preserve"> ADDIN EN.CITE </w:instrText>
      </w:r>
      <w:r w:rsidR="0080248A">
        <w:fldChar w:fldCharType="begin" w:fldLock="1">
          <w:fldData xml:space="preserve">PEVuZE5vdGU+PENpdGU+PEF1dGhvcj5FdXJvcGVhbiBQYXJsaWFtZW50PC9BdXRob3I+PFllYXI+
MTk5ODwvWWVhcj48UmVjTnVtPjM0PC9SZWNOdW0+PERpc3BsYXlUZXh0PjxzdHlsZSBmYWNlPSJz
dXBlcnNjcmlwdCI+NjAsNjE8L3N0eWxlPjwvRGlzcGxheVRleHQ+PHJlY29yZD48cmVjLW51bWJl
cj4zNDwvcmVjLW51bWJlcj48Zm9yZWlnbi1rZXlzPjxrZXkgYXBwPSJFTiIgZGItaWQ9Ind3ejky
eHh4ZXN4YWY3ZTlheHJwYXg5dnB3eHY5NXZ2cmZ6OSIgdGltZXN0YW1wPSIxNDU0NTg4OTE4Ij4z
NDwva2V5PjwvZm9yZWlnbi1rZXlzPjxyZWYtdHlwZSBuYW1lPSJFbGVjdHJvbmljIEFydGljbGUi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bW11bml0aWVzPC9BdXRob3I+PFllYXI+MTk5ODwvWWVhcj48UmVjTnVtPjc5PC9SZWNOdW0+PHJl
Y29yZD48cmVjLW51bWJlcj43OTwvcmVjLW51bWJlcj48Zm9yZWlnbi1rZXlzPjxrZXkgYXBwPSJF
TiIgZGItaWQ9Ind3ejkyeHh4ZXN4YWY3ZTlheHJwYXg5dnB3eHY5NXZ2cmZ6OSIgdGltZXN0YW1w
PSIxNDU0NTg4OTE5Ij43OTwva2V5PjwvZm9yZWlnbi1rZXlzPjxyZWYtdHlwZSBuYW1lPSJSZXBv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80248A">
        <w:instrText xml:space="preserve"> ADDIN EN.CITE.DATA </w:instrText>
      </w:r>
      <w:r w:rsidR="0080248A">
        <w:fldChar w:fldCharType="end"/>
      </w:r>
      <w:r w:rsidR="0080248A">
        <w:fldChar w:fldCharType="separate"/>
      </w:r>
      <w:r w:rsidR="0080248A" w:rsidRPr="0080248A">
        <w:rPr>
          <w:noProof/>
          <w:vertAlign w:val="superscript"/>
        </w:rPr>
        <w:t>60,61</w:t>
      </w:r>
      <w:bookmarkEnd w:id="213"/>
      <w:r w:rsidR="0080248A">
        <w:fldChar w:fldCharType="end"/>
      </w:r>
    </w:p>
    <w:p w14:paraId="7E8C601F" w14:textId="3DFBD01E" w:rsidR="00B96940" w:rsidRPr="004D5A92" w:rsidRDefault="00B96940" w:rsidP="002C6696">
      <w:pPr>
        <w:pStyle w:val="PHEreportHeading2BlueHighlight"/>
        <w:ind w:right="504"/>
      </w:pPr>
      <w:r w:rsidRPr="004D5A92">
        <w:t>3.1</w:t>
      </w:r>
      <w:r w:rsidRPr="004D5A92">
        <w:tab/>
      </w:r>
      <w:r w:rsidR="002C6696" w:rsidRPr="004D5A92">
        <w:t xml:space="preserve">Optimal </w:t>
      </w:r>
      <w:r w:rsidR="000B76CE">
        <w:t>t</w:t>
      </w:r>
      <w:r w:rsidR="002C6696" w:rsidRPr="004D5A92">
        <w:t xml:space="preserve">ransport and </w:t>
      </w:r>
      <w:r w:rsidR="000B76CE">
        <w:t>s</w:t>
      </w:r>
      <w:r w:rsidR="002C6696" w:rsidRPr="004D5A92">
        <w:t xml:space="preserve">torage </w:t>
      </w:r>
      <w:r w:rsidR="000B76CE">
        <w:t>c</w:t>
      </w:r>
      <w:r w:rsidR="002C6696" w:rsidRPr="004D5A92">
        <w:t>onditions</w:t>
      </w:r>
    </w:p>
    <w:p w14:paraId="7E8C6020" w14:textId="77777777" w:rsidR="0019478E" w:rsidRPr="004D5A92" w:rsidRDefault="0019478E" w:rsidP="002C6696">
      <w:pPr>
        <w:pStyle w:val="PHEBodytext"/>
        <w:ind w:right="504"/>
        <w:rPr>
          <w:rFonts w:cs="Arial"/>
        </w:rPr>
      </w:pPr>
      <w:r w:rsidRPr="004D5A92">
        <w:rPr>
          <w:rFonts w:cs="Arial"/>
        </w:rPr>
        <w:t>For safety considerations refer to Section 1.1.</w:t>
      </w:r>
    </w:p>
    <w:p w14:paraId="7E8C6021" w14:textId="0FCE0471" w:rsidR="00B96940" w:rsidRPr="004D5A92" w:rsidRDefault="007519B3" w:rsidP="002C6696">
      <w:pPr>
        <w:pStyle w:val="PHEBodytext"/>
        <w:ind w:right="504"/>
        <w:rPr>
          <w:rFonts w:cs="Arial"/>
        </w:rPr>
      </w:pPr>
      <w:r w:rsidRPr="004D5A92">
        <w:rPr>
          <w:rFonts w:cs="Arial"/>
        </w:rPr>
        <w:t>Specimens should be transported and processed as soon as possible</w:t>
      </w:r>
      <w:r w:rsidR="0080248A">
        <w:rPr>
          <w:rFonts w:cs="Arial"/>
        </w:rPr>
        <w:fldChar w:fldCharType="begin" w:fldLock="1">
          <w:fldData xml:space="preserve">PEVuZE5vdGU+PENpdGU+PEF1dGhvcj5CYXJvbjwvQXV0aG9yPjxZZWFyPjIwMTM8L1llYXI+PFJl
Y051bT45MDwvUmVjTnVtPjxEaXNwbGF5VGV4dD48c3R5bGUgZmFjZT0ic3VwZXJzY3JpcHQiPjgx
PC9zdHlsZT48L0Rpc3BsYXlUZXh0PjxyZWNvcmQ+PHJlYy1udW1iZXI+OTA8L3JlYy1udW1iZXI+
PGZvcmVpZ24ta2V5cz48a2V5IGFwcD0iRU4iIGRiLWlkPSJ3d3o5Mnh4eGVzeGFmN2U5YXhycGF4
OXZwd3h2OTV2dnJmejkiIHRpbWVzdGFtcD0iMTQ1NDU4ODkxOSI+OTA8L2tleT48L2ZvcmVpZ24t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bmloLmdvdi9wdWJtZWQvMjM4NDU5NTE8L3VybD48dXJsPmh0dHA6Ly93d3cubmNiaS5ubG0ubmlo
Lmdvdi9wbWMvYXJ0aWNsZXMvUE1DMzcxOTg4Ni9wZGYvY2l0Mjc4LnBkZjwvdXJsPjwvcmVsYXRl
ZC11cmxzPjwvdXJscz48ZWxlY3Ryb25pYy1yZXNvdXJjZS1udW0+Y2l0Mjc4IFtwaWldOzEwLjEw
OTMvY2lkL2NpdDI3OCBbZG9pXTwvZWxlY3Ryb25pYy1yZXNvdXJjZS1udW0+PC9yZWNvcmQ+PC9D
aXRlPjwvRW5kTm90ZT5=
</w:fldData>
        </w:fldChar>
      </w:r>
      <w:r w:rsidR="0080248A">
        <w:rPr>
          <w:rFonts w:cs="Arial"/>
        </w:rPr>
        <w:instrText xml:space="preserve"> ADDIN EN.CITE </w:instrText>
      </w:r>
      <w:r w:rsidR="0080248A">
        <w:rPr>
          <w:rFonts w:cs="Arial"/>
        </w:rPr>
        <w:fldChar w:fldCharType="begin" w:fldLock="1">
          <w:fldData xml:space="preserve">PEVuZE5vdGU+PENpdGU+PEF1dGhvcj5CYXJvbjwvQXV0aG9yPjxZZWFyPjIwMTM8L1llYXI+PFJl
Y051bT45MDwvUmVjTnVtPjxEaXNwbGF5VGV4dD48c3R5bGUgZmFjZT0ic3VwZXJzY3JpcHQiPjgx
PC9zdHlsZT48L0Rpc3BsYXlUZXh0PjxyZWNvcmQ+PHJlYy1udW1iZXI+OTA8L3JlYy1udW1iZXI+
PGZvcmVpZ24ta2V5cz48a2V5IGFwcD0iRU4iIGRiLWlkPSJ3d3o5Mnh4eGVzeGFmN2U5YXhycGF4
OXZwd3h2OTV2dnJmejkiIHRpbWVzdGFtcD0iMTQ1NDU4ODkxOSI+OTA8L2tleT48L2ZvcmVpZ24t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bmloLmdvdi9wdWJtZWQvMjM4NDU5NTE8L3VybD48dXJsPmh0dHA6Ly93d3cubmNiaS5ubG0ubmlo
Lmdvdi9wbWMvYXJ0aWNsZXMvUE1DMzcxOTg4Ni9wZGYvY2l0Mjc4LnBkZjwvdXJsPjwvcmVsYXRl
ZC11cmxzPjwvdXJscz48ZWxlY3Ryb25pYy1yZXNvdXJjZS1udW0+Y2l0Mjc4IFtwaWldOzEwLjEw
OTMvY2lkL2NpdDI3OCBbZG9pXTwvZWxlY3Ryb25pYy1yZXNvdXJjZS1udW0+PC9yZWNvcmQ+PC9D
aXRlPjwvRW5kTm90ZT5=
</w:fldData>
        </w:fldChar>
      </w:r>
      <w:r w:rsidR="0080248A">
        <w:rPr>
          <w:rFonts w:cs="Arial"/>
        </w:rPr>
        <w:instrText xml:space="preserve"> ADDIN EN.CITE.DATA </w:instrText>
      </w:r>
      <w:r w:rsidR="0080248A">
        <w:rPr>
          <w:rFonts w:cs="Arial"/>
        </w:rPr>
      </w:r>
      <w:r w:rsidR="0080248A">
        <w:rPr>
          <w:rFonts w:cs="Arial"/>
        </w:rPr>
        <w:fldChar w:fldCharType="end"/>
      </w:r>
      <w:r w:rsidR="0080248A">
        <w:rPr>
          <w:rFonts w:cs="Arial"/>
        </w:rPr>
      </w:r>
      <w:r w:rsidR="0080248A">
        <w:rPr>
          <w:rFonts w:cs="Arial"/>
        </w:rPr>
        <w:fldChar w:fldCharType="separate"/>
      </w:r>
      <w:r w:rsidR="0080248A" w:rsidRPr="0080248A">
        <w:rPr>
          <w:rFonts w:cs="Arial"/>
          <w:noProof/>
          <w:vertAlign w:val="superscript"/>
        </w:rPr>
        <w:t>81</w:t>
      </w:r>
      <w:r w:rsidR="0080248A">
        <w:rPr>
          <w:rFonts w:cs="Arial"/>
        </w:rPr>
        <w:fldChar w:fldCharType="end"/>
      </w:r>
      <w:r w:rsidR="008E1A77" w:rsidRPr="004D5A92">
        <w:rPr>
          <w:rFonts w:cs="Arial"/>
        </w:rPr>
        <w:t>.</w:t>
      </w:r>
    </w:p>
    <w:p w14:paraId="7E8C6022" w14:textId="1D3211C5" w:rsidR="00C7372E" w:rsidRPr="004D5A92" w:rsidRDefault="00C7372E" w:rsidP="002C6696">
      <w:pPr>
        <w:pStyle w:val="PHEBodytext"/>
        <w:ind w:right="504"/>
        <w:rPr>
          <w:vertAlign w:val="superscript"/>
        </w:rPr>
      </w:pPr>
      <w:r w:rsidRPr="004D5A92">
        <w:t>The volume of specimen influences the transport time that is acceptable. Large volumes of purulent material maintain the viability of anaerobes for longer</w:t>
      </w:r>
      <w:r w:rsidR="0080248A">
        <w:fldChar w:fldCharType="begin" w:fldLock="1">
          <w:fldData xml:space="preserve">PEVuZE5vdGU+PENpdGU+PEF1dGhvcj5NaWxsZXI8L0F1dGhvcj48WWVhcj4xOTk5PC9ZZWFyPjxS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=
</w:fldData>
        </w:fldChar>
      </w:r>
      <w:r w:rsidR="0080248A">
        <w:instrText xml:space="preserve"> ADDIN EN.CITE </w:instrText>
      </w:r>
      <w:r w:rsidR="0080248A">
        <w:fldChar w:fldCharType="begin" w:fldLock="1">
          <w:fldData xml:space="preserve">PEVuZE5vdGU+PENpdGU+PEF1dGhvcj5NaWxsZXI8L0F1dGhvcj48WWVhcj4xOTk5PC9ZZWFyPjxS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=
</w:fldData>
        </w:fldChar>
      </w:r>
      <w:r w:rsidR="0080248A">
        <w:instrText xml:space="preserve"> ADDIN EN.CITE.DATA </w:instrText>
      </w:r>
      <w:r w:rsidR="0080248A">
        <w:fldChar w:fldCharType="end"/>
      </w:r>
      <w:r w:rsidR="0080248A">
        <w:fldChar w:fldCharType="separate"/>
      </w:r>
      <w:r w:rsidR="0080248A" w:rsidRPr="0080248A">
        <w:rPr>
          <w:noProof/>
          <w:vertAlign w:val="superscript"/>
        </w:rPr>
        <w:t>88,89</w:t>
      </w:r>
      <w:r w:rsidR="0080248A">
        <w:fldChar w:fldCharType="end"/>
      </w:r>
      <w:r w:rsidRPr="004D5A92">
        <w:t>.</w:t>
      </w:r>
    </w:p>
    <w:p w14:paraId="00EBF957" w14:textId="23B4366F" w:rsidR="00E841BB" w:rsidRPr="004D5A92" w:rsidRDefault="00E841BB" w:rsidP="002C6696">
      <w:pPr>
        <w:pStyle w:val="PHEBodytext"/>
        <w:ind w:right="504"/>
      </w:pPr>
      <w:r w:rsidRPr="004D5A92">
        <w:t>The recovery of anaerobes in particular is compromised if the transport time is delayed.</w:t>
      </w:r>
      <w:r w:rsidR="00690F5D" w:rsidRPr="004D5A92">
        <w:t xml:space="preserve"> </w:t>
      </w:r>
    </w:p>
    <w:p w14:paraId="7E8C6024" w14:textId="77777777" w:rsidR="001A28D1" w:rsidRPr="004D5A92" w:rsidRDefault="007519B3" w:rsidP="002C6696">
      <w:pPr>
        <w:pStyle w:val="PHEBodytext"/>
        <w:ind w:right="504"/>
        <w:rPr>
          <w:rFonts w:cs="Arial"/>
        </w:rPr>
      </w:pPr>
      <w:r w:rsidRPr="004D5A92">
        <w:rPr>
          <w:rFonts w:cs="Arial"/>
        </w:rPr>
        <w:t xml:space="preserve">If processing is delayed, refrigeration is preferable to storage at ambient temperature. </w:t>
      </w:r>
    </w:p>
    <w:p w14:paraId="7E8C6025" w14:textId="6E0815CD" w:rsidR="007519B3" w:rsidRPr="004D5A92" w:rsidRDefault="007519B3" w:rsidP="002C6696">
      <w:pPr>
        <w:pStyle w:val="PHEreportHeading1"/>
        <w:ind w:right="504"/>
      </w:pPr>
      <w:bookmarkStart w:id="214" w:name="_Toc367787588"/>
      <w:bookmarkStart w:id="215" w:name="_Toc454964913"/>
      <w:r w:rsidRPr="004D5A92">
        <w:t>4</w:t>
      </w:r>
      <w:r w:rsidRPr="004D5A92">
        <w:tab/>
        <w:t xml:space="preserve">Specimen </w:t>
      </w:r>
      <w:r w:rsidR="000B76CE">
        <w:t>p</w:t>
      </w:r>
      <w:r w:rsidRPr="004D5A92">
        <w:t>rocessing/</w:t>
      </w:r>
      <w:r w:rsidR="000B76CE">
        <w:t>p</w:t>
      </w:r>
      <w:r w:rsidRPr="004D5A92">
        <w:t>rocedure</w:t>
      </w:r>
      <w:bookmarkEnd w:id="214"/>
      <w:r w:rsidR="0080248A">
        <w:fldChar w:fldCharType="begin" w:fldLock="1">
          <w:fldData xml:space="preserve">PEVuZE5vdGU+PENpdGU+PEF1dGhvcj5FdXJvcGVhbiBQYXJsaWFtZW50PC9BdXRob3I+PFllYXI+
MTk5ODwvWWVhcj48UmVjTnVtPjM0PC9SZWNOdW0+PERpc3BsYXlUZXh0PjxzdHlsZSBmYWNlPSJz
dXBlcnNjcmlwdCI+NjAsNjE8L3N0eWxlPjwvRGlzcGxheVRleHQ+PHJlY29yZD48cmVjLW51bWJl
cj4zNDwvcmVjLW51bWJlcj48Zm9yZWlnbi1rZXlzPjxrZXkgYXBwPSJFTiIgZGItaWQ9Ind3ejky
eHh4ZXN4YWY3ZTlheHJwYXg5dnB3eHY5NXZ2cmZ6OSIgdGltZXN0YW1wPSIxNDU0NTg4OTE4Ij4z
NDwva2V5PjwvZm9yZWlnbi1rZXlzPjxyZWYtdHlwZSBuYW1lPSJFbGVjdHJvbmljIEFydGljbGUi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bW11bml0aWVzPC9BdXRob3I+PFllYXI+MTk5ODwvWWVhcj48UmVjTnVtPjc5PC9SZWNOdW0+PHJl
Y29yZD48cmVjLW51bWJlcj43OTwvcmVjLW51bWJlcj48Zm9yZWlnbi1rZXlzPjxrZXkgYXBwPSJF
TiIgZGItaWQ9Ind3ejkyeHh4ZXN4YWY3ZTlheHJwYXg5dnB3eHY5NXZ2cmZ6OSIgdGltZXN0YW1w
PSIxNDU0NTg4OTE5Ij43OTwva2V5PjwvZm9yZWlnbi1rZXlzPjxyZWYtdHlwZSBuYW1lPSJSZXBv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80248A">
        <w:instrText xml:space="preserve"> ADDIN EN.CITE </w:instrText>
      </w:r>
      <w:r w:rsidR="0080248A">
        <w:fldChar w:fldCharType="begin" w:fldLock="1">
          <w:fldData xml:space="preserve">PEVuZE5vdGU+PENpdGU+PEF1dGhvcj5FdXJvcGVhbiBQYXJsaWFtZW50PC9BdXRob3I+PFllYXI+
MTk5ODwvWWVhcj48UmVjTnVtPjM0PC9SZWNOdW0+PERpc3BsYXlUZXh0PjxzdHlsZSBmYWNlPSJz
dXBlcnNjcmlwdCI+NjAsNjE8L3N0eWxlPjwvRGlzcGxheVRleHQ+PHJlY29yZD48cmVjLW51bWJl
cj4zNDwvcmVjLW51bWJlcj48Zm9yZWlnbi1rZXlzPjxrZXkgYXBwPSJFTiIgZGItaWQ9Ind3ejky
eHh4ZXN4YWY3ZTlheHJwYXg5dnB3eHY5NXZ2cmZ6OSIgdGltZXN0YW1wPSIxNDU0NTg4OTE4Ij4z
NDwva2V5PjwvZm9yZWlnbi1rZXlzPjxyZWYtdHlwZSBuYW1lPSJFbGVjdHJvbmljIEFydGljbGUi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bW11bml0aWVzPC9BdXRob3I+PFllYXI+MTk5ODwvWWVhcj48UmVjTnVtPjc5PC9SZWNOdW0+PHJl
Y29yZD48cmVjLW51bWJlcj43OTwvcmVjLW51bWJlcj48Zm9yZWlnbi1rZXlzPjxrZXkgYXBwPSJF
TiIgZGItaWQ9Ind3ejkyeHh4ZXN4YWY3ZTlheHJwYXg5dnB3eHY5NXZ2cmZ6OSIgdGltZXN0YW1w
PSIxNDU0NTg4OTE5Ij43OTwva2V5PjwvZm9yZWlnbi1rZXlzPjxyZWYtdHlwZSBuYW1lPSJSZXBv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80248A">
        <w:instrText xml:space="preserve"> ADDIN EN.CITE.DATA </w:instrText>
      </w:r>
      <w:r w:rsidR="0080248A">
        <w:fldChar w:fldCharType="end"/>
      </w:r>
      <w:r w:rsidR="0080248A">
        <w:fldChar w:fldCharType="separate"/>
      </w:r>
      <w:r w:rsidR="0080248A" w:rsidRPr="0080248A">
        <w:rPr>
          <w:noProof/>
          <w:vertAlign w:val="superscript"/>
        </w:rPr>
        <w:t>60,61</w:t>
      </w:r>
      <w:bookmarkEnd w:id="215"/>
      <w:r w:rsidR="0080248A">
        <w:fldChar w:fldCharType="end"/>
      </w:r>
    </w:p>
    <w:p w14:paraId="7E8C6026" w14:textId="2425015E" w:rsidR="007519B3" w:rsidRPr="004D5A92" w:rsidRDefault="007519B3" w:rsidP="002C6696">
      <w:pPr>
        <w:pStyle w:val="PHEreportHeading2BlueHighlight"/>
        <w:ind w:right="504"/>
      </w:pPr>
      <w:bookmarkStart w:id="216" w:name="_Toc156896243"/>
      <w:bookmarkStart w:id="217" w:name="_Toc157500778"/>
      <w:r w:rsidRPr="004D5A92">
        <w:t>4.1</w:t>
      </w:r>
      <w:r w:rsidRPr="004D5A92">
        <w:tab/>
        <w:t xml:space="preserve">Test </w:t>
      </w:r>
      <w:r w:rsidR="000B76CE">
        <w:t>s</w:t>
      </w:r>
      <w:r w:rsidRPr="004D5A92">
        <w:t>election</w:t>
      </w:r>
      <w:bookmarkEnd w:id="216"/>
      <w:bookmarkEnd w:id="217"/>
    </w:p>
    <w:p w14:paraId="7E8C6027" w14:textId="56D83FD4" w:rsidR="006A224F" w:rsidRPr="004D5A92" w:rsidRDefault="006A224F" w:rsidP="002C6696">
      <w:pPr>
        <w:pStyle w:val="PHEBodytext"/>
        <w:ind w:right="504"/>
      </w:pPr>
      <w:r w:rsidRPr="004D5A92">
        <w:t>Divide specimen on receipt for appropriate procedures such as examination for parasites (</w:t>
      </w:r>
      <w:hyperlink r:id="rId38" w:anchor="bacteriology" w:history="1">
        <w:r w:rsidRPr="004D5A92">
          <w:rPr>
            <w:rStyle w:val="PHEBodyTextHyperlinkChar"/>
          </w:rPr>
          <w:t xml:space="preserve">B 31 – Investigation of </w:t>
        </w:r>
        <w:r w:rsidR="000B76CE">
          <w:rPr>
            <w:rStyle w:val="PHEBodyTextHyperlinkChar"/>
          </w:rPr>
          <w:t>s</w:t>
        </w:r>
        <w:r w:rsidRPr="004D5A92">
          <w:rPr>
            <w:rStyle w:val="PHEBodyTextHyperlinkChar"/>
          </w:rPr>
          <w:t xml:space="preserve">pecimens other than </w:t>
        </w:r>
        <w:r w:rsidR="000B76CE">
          <w:rPr>
            <w:rStyle w:val="PHEBodyTextHyperlinkChar"/>
          </w:rPr>
          <w:t>b</w:t>
        </w:r>
        <w:r w:rsidRPr="004D5A92">
          <w:rPr>
            <w:rStyle w:val="PHEBodyTextHyperlinkChar"/>
          </w:rPr>
          <w:t xml:space="preserve">lood for </w:t>
        </w:r>
        <w:r w:rsidR="000B76CE">
          <w:rPr>
            <w:rStyle w:val="PHEBodyTextHyperlinkChar"/>
          </w:rPr>
          <w:t>p</w:t>
        </w:r>
        <w:r w:rsidRPr="004D5A92">
          <w:rPr>
            <w:rStyle w:val="PHEBodyTextHyperlinkChar"/>
          </w:rPr>
          <w:t>arasites</w:t>
        </w:r>
      </w:hyperlink>
      <w:r w:rsidRPr="004D5A92">
        <w:t xml:space="preserve">) and culture for </w:t>
      </w:r>
      <w:r w:rsidRPr="004D5A92">
        <w:rPr>
          <w:i/>
        </w:rPr>
        <w:t>Mycobacterium</w:t>
      </w:r>
      <w:r w:rsidRPr="004D5A92">
        <w:t xml:space="preserve"> species (</w:t>
      </w:r>
      <w:hyperlink r:id="rId39" w:anchor="bacteriology" w:history="1">
        <w:r w:rsidRPr="004D5A92">
          <w:rPr>
            <w:rStyle w:val="PHEBodyTextHyperlinkChar"/>
          </w:rPr>
          <w:t xml:space="preserve">B 40 – Investigation of </w:t>
        </w:r>
        <w:r w:rsidR="000B76CE">
          <w:rPr>
            <w:rStyle w:val="PHEBodyTextHyperlinkChar"/>
          </w:rPr>
          <w:t>s</w:t>
        </w:r>
        <w:r w:rsidRPr="004D5A92">
          <w:rPr>
            <w:rStyle w:val="PHEBodyTextHyperlinkChar"/>
          </w:rPr>
          <w:t xml:space="preserve">pecimens for </w:t>
        </w:r>
        <w:r w:rsidRPr="004D5A92">
          <w:rPr>
            <w:rStyle w:val="PHEBodyTextHyperlinkChar"/>
            <w:i/>
          </w:rPr>
          <w:t>Mycobacterium</w:t>
        </w:r>
        <w:r w:rsidRPr="004D5A92">
          <w:rPr>
            <w:rStyle w:val="PHEBodyTextHyperlinkChar"/>
          </w:rPr>
          <w:t xml:space="preserve"> species</w:t>
        </w:r>
      </w:hyperlink>
      <w:r w:rsidRPr="004D5A92">
        <w:t>), depending on clinical details.</w:t>
      </w:r>
    </w:p>
    <w:p w14:paraId="7E8C6028" w14:textId="77777777" w:rsidR="0027434C" w:rsidRPr="004D5A92" w:rsidRDefault="00674F59" w:rsidP="002C6696">
      <w:pPr>
        <w:pStyle w:val="PHEreportHeading2BlueHighlight"/>
        <w:ind w:right="504"/>
      </w:pPr>
      <w:r w:rsidRPr="004D5A92">
        <w:t>4</w:t>
      </w:r>
      <w:r w:rsidR="0027434C" w:rsidRPr="004D5A92">
        <w:t>.</w:t>
      </w:r>
      <w:r w:rsidRPr="004D5A92">
        <w:t>2</w:t>
      </w:r>
      <w:r w:rsidR="0027434C" w:rsidRPr="004D5A92">
        <w:tab/>
        <w:t>Appearance</w:t>
      </w:r>
    </w:p>
    <w:p w14:paraId="02557437" w14:textId="177EA7D0" w:rsidR="00D37AA2" w:rsidRDefault="006A224F" w:rsidP="002C6696">
      <w:pPr>
        <w:pStyle w:val="PHEBodytext"/>
        <w:ind w:right="504"/>
      </w:pPr>
      <w:bookmarkStart w:id="218" w:name="_Toc210040717"/>
      <w:r w:rsidRPr="004D5A92">
        <w:t>Describe presence or absence of sulphur granules (if sought).</w:t>
      </w:r>
    </w:p>
    <w:p w14:paraId="3CF1C8E1" w14:textId="77777777" w:rsidR="000B76CE" w:rsidRDefault="000B76CE" w:rsidP="002C6696">
      <w:pPr>
        <w:pStyle w:val="PHEBodytext"/>
        <w:ind w:right="504"/>
      </w:pPr>
    </w:p>
    <w:p w14:paraId="22B439E1" w14:textId="77777777" w:rsidR="000B76CE" w:rsidRPr="004D5A92" w:rsidRDefault="000B76CE" w:rsidP="002C6696">
      <w:pPr>
        <w:pStyle w:val="PHEBodytext"/>
        <w:ind w:right="504"/>
      </w:pPr>
    </w:p>
    <w:p w14:paraId="7E8C602A" w14:textId="71124101" w:rsidR="0027434C" w:rsidRPr="004D5A92" w:rsidRDefault="00674F59" w:rsidP="002C6696">
      <w:pPr>
        <w:pStyle w:val="PHEreportHeading2BlueHighlight"/>
        <w:ind w:right="504"/>
      </w:pPr>
      <w:r w:rsidRPr="004D5A92">
        <w:lastRenderedPageBreak/>
        <w:t>4.3</w:t>
      </w:r>
      <w:r w:rsidR="0027434C" w:rsidRPr="004D5A92">
        <w:t xml:space="preserve"> </w:t>
      </w:r>
      <w:r w:rsidR="0027434C" w:rsidRPr="004D5A92">
        <w:tab/>
        <w:t xml:space="preserve">Sample </w:t>
      </w:r>
      <w:r w:rsidR="000B76CE">
        <w:t>p</w:t>
      </w:r>
      <w:r w:rsidR="0027434C" w:rsidRPr="004D5A92">
        <w:t>reparation</w:t>
      </w:r>
    </w:p>
    <w:p w14:paraId="7E8C602B" w14:textId="77777777" w:rsidR="008E62FF" w:rsidRPr="004D5A92" w:rsidRDefault="008E62FF" w:rsidP="002C6696">
      <w:pPr>
        <w:pStyle w:val="PHEreportHeading3"/>
        <w:ind w:right="504"/>
      </w:pPr>
      <w:r w:rsidRPr="004D5A92">
        <w:t xml:space="preserve">4.3.1 </w:t>
      </w:r>
      <w:r w:rsidRPr="004D5A92">
        <w:tab/>
        <w:t>Pre-treatment</w:t>
      </w:r>
    </w:p>
    <w:p w14:paraId="7E8C602C" w14:textId="77777777" w:rsidR="008E62FF" w:rsidRPr="004D5A92" w:rsidRDefault="008E62FF" w:rsidP="002C6696">
      <w:pPr>
        <w:pStyle w:val="PHEreportsub"/>
        <w:ind w:right="504"/>
      </w:pPr>
      <w:r w:rsidRPr="004D5A92">
        <w:t>Exudates</w:t>
      </w:r>
    </w:p>
    <w:p w14:paraId="7E8C602D" w14:textId="77777777" w:rsidR="008E62FF" w:rsidRPr="004D5A92" w:rsidRDefault="008E62FF" w:rsidP="002C6696">
      <w:pPr>
        <w:pStyle w:val="PHEBodytext"/>
        <w:ind w:right="504"/>
      </w:pPr>
      <w:r w:rsidRPr="004D5A92">
        <w:t>Centrifuge in a sterile, capped, conical-bottomed container at 1200 x g for 5-10 min.</w:t>
      </w:r>
    </w:p>
    <w:p w14:paraId="7E8C602E" w14:textId="0E42CE42" w:rsidR="008E62FF" w:rsidRPr="004D5A92" w:rsidRDefault="008E62FF" w:rsidP="002C6696">
      <w:pPr>
        <w:pStyle w:val="PHEBodytext"/>
        <w:ind w:right="504"/>
      </w:pPr>
      <w:r w:rsidRPr="004D5A92">
        <w:t xml:space="preserve">Transfer the supernatant with a sterile pipette, leaving approximately 0.5mL, to another </w:t>
      </w:r>
      <w:r w:rsidRPr="004D5A92">
        <w:rPr>
          <w:rFonts w:cs="Arial"/>
        </w:rPr>
        <w:t xml:space="preserve">CE </w:t>
      </w:r>
      <w:r w:rsidR="00D73568">
        <w:rPr>
          <w:rFonts w:cs="Arial"/>
        </w:rPr>
        <w:t>m</w:t>
      </w:r>
      <w:r w:rsidRPr="004D5A92">
        <w:rPr>
          <w:rFonts w:cs="Arial"/>
        </w:rPr>
        <w:t>arked</w:t>
      </w:r>
      <w:r w:rsidRPr="004D5A92">
        <w:t xml:space="preserve"> leak proof container</w:t>
      </w:r>
      <w:r w:rsidRPr="004D5A92">
        <w:rPr>
          <w:rStyle w:val="EndnoteReference"/>
        </w:rPr>
        <w:t xml:space="preserve"> </w:t>
      </w:r>
      <w:r w:rsidRPr="004D5A92">
        <w:t>in a sealed plastic bag for additional testing if required.</w:t>
      </w:r>
    </w:p>
    <w:p w14:paraId="7E8C602F" w14:textId="21AB681A" w:rsidR="008E62FF" w:rsidRPr="004D5A92" w:rsidRDefault="008E62FF" w:rsidP="002C6696">
      <w:pPr>
        <w:pStyle w:val="PHEBodytext"/>
        <w:ind w:right="504"/>
      </w:pPr>
      <w:proofErr w:type="spellStart"/>
      <w:r w:rsidRPr="004D5A92">
        <w:t>Resuspend</w:t>
      </w:r>
      <w:proofErr w:type="spellEnd"/>
      <w:r w:rsidRPr="004D5A92">
        <w:t xml:space="preserve"> the deposit in the remaining fluid.</w:t>
      </w:r>
    </w:p>
    <w:p w14:paraId="7E8C6030" w14:textId="77777777" w:rsidR="008E62FF" w:rsidRPr="004D5A92" w:rsidRDefault="008E62FF" w:rsidP="002C6696">
      <w:pPr>
        <w:pStyle w:val="PHEreportsub"/>
        <w:ind w:right="504"/>
      </w:pPr>
      <w:r w:rsidRPr="004D5A92">
        <w:t>Supplementary</w:t>
      </w:r>
    </w:p>
    <w:p w14:paraId="7E8C6031" w14:textId="77777777" w:rsidR="008E62FF" w:rsidRPr="004D5A92" w:rsidRDefault="008E62FF" w:rsidP="002C6696">
      <w:pPr>
        <w:pStyle w:val="PHEBodytext"/>
        <w:ind w:right="504"/>
      </w:pPr>
      <w:r w:rsidRPr="004D5A92">
        <w:t>Wash any sulphur granules that are present in saline.</w:t>
      </w:r>
    </w:p>
    <w:p w14:paraId="7E8C6032" w14:textId="014443F7" w:rsidR="008E62FF" w:rsidRPr="004D5A92" w:rsidRDefault="008E62FF" w:rsidP="002C6696">
      <w:pPr>
        <w:pStyle w:val="PHEBodytext"/>
        <w:ind w:right="504"/>
      </w:pPr>
      <w:r w:rsidRPr="004D5A92">
        <w:t xml:space="preserve">Suspend an aliquot of pus containing sulphur granules in sterile water or saline in a </w:t>
      </w:r>
      <w:r w:rsidRPr="004D5A92">
        <w:rPr>
          <w:rFonts w:cs="Arial"/>
        </w:rPr>
        <w:t xml:space="preserve">CE </w:t>
      </w:r>
      <w:r w:rsidR="00D73568">
        <w:rPr>
          <w:rFonts w:cs="Arial"/>
        </w:rPr>
        <w:t>m</w:t>
      </w:r>
      <w:r w:rsidRPr="004D5A92">
        <w:rPr>
          <w:rFonts w:cs="Arial"/>
        </w:rPr>
        <w:t>arked</w:t>
      </w:r>
      <w:r w:rsidRPr="004D5A92">
        <w:t xml:space="preserve"> leak proof container in a sealed plastic bag. Agitate gently to wash pus from the granules.</w:t>
      </w:r>
    </w:p>
    <w:p w14:paraId="7E8C6033" w14:textId="77777777" w:rsidR="008E62FF" w:rsidRPr="004D5A92" w:rsidRDefault="008E62FF" w:rsidP="002C6696">
      <w:pPr>
        <w:pStyle w:val="PHEBodytext"/>
        <w:ind w:right="504"/>
      </w:pPr>
      <w:r w:rsidRPr="004D5A92">
        <w:t>Grind the washed granules in a small amount of sterile water or saline, with a sterile tissue grinder (</w:t>
      </w:r>
      <w:proofErr w:type="gramStart"/>
      <w:r w:rsidRPr="004D5A92">
        <w:t>Griffiths</w:t>
      </w:r>
      <w:proofErr w:type="gramEnd"/>
      <w:r w:rsidRPr="004D5A92">
        <w:t xml:space="preserve"> tube or unbreakable alternative) or a pestle and mortar.</w:t>
      </w:r>
    </w:p>
    <w:p w14:paraId="7E8C6034" w14:textId="77777777" w:rsidR="008E62FF" w:rsidRPr="004D5A92" w:rsidRDefault="008E62FF" w:rsidP="002C6696">
      <w:pPr>
        <w:pStyle w:val="PHEBodytext"/>
        <w:ind w:right="504"/>
      </w:pPr>
      <w:r w:rsidRPr="004D5A92">
        <w:t>Use this homogenised sample to make a smear for Gram staining and to inoculate agar plates.</w:t>
      </w:r>
    </w:p>
    <w:p w14:paraId="7E8C6035" w14:textId="77777777" w:rsidR="008E62FF" w:rsidRPr="004D5A92" w:rsidRDefault="008E62FF" w:rsidP="002C6696">
      <w:pPr>
        <w:pStyle w:val="PHEBodytext"/>
        <w:ind w:right="504"/>
      </w:pPr>
      <w:r w:rsidRPr="004D5A92">
        <w:rPr>
          <w:b/>
        </w:rPr>
        <w:t xml:space="preserve">Note 1: </w:t>
      </w:r>
      <w:r w:rsidRPr="004D5A92">
        <w:t>All grinding of sulphur granules should be performed in a microbiological safety cabinet.</w:t>
      </w:r>
    </w:p>
    <w:p w14:paraId="7E8C6036" w14:textId="77777777" w:rsidR="008E62FF" w:rsidRPr="004D5A92" w:rsidRDefault="008E62FF" w:rsidP="002C6696">
      <w:pPr>
        <w:pStyle w:val="PHEBodytext"/>
        <w:ind w:right="504"/>
        <w:rPr>
          <w:rFonts w:cs="Arial"/>
        </w:rPr>
      </w:pPr>
      <w:r w:rsidRPr="004D5A92">
        <w:rPr>
          <w:b/>
          <w:spacing w:val="-2"/>
        </w:rPr>
        <w:t xml:space="preserve">Note 2: </w:t>
      </w:r>
      <w:r w:rsidRPr="004D5A92">
        <w:rPr>
          <w:spacing w:val="-2"/>
        </w:rPr>
        <w:t>If a fungal infection is suspected then grinding of the whole specimen should be avoided. This is to prevent damaging hyphae that would result in a reduced yield, particularly with zygomycetes.</w:t>
      </w:r>
    </w:p>
    <w:p w14:paraId="7E8C6037" w14:textId="77777777" w:rsidR="008E62FF" w:rsidRPr="004D5A92" w:rsidRDefault="008E62FF" w:rsidP="002C6696">
      <w:pPr>
        <w:pStyle w:val="PHEreportHeading3"/>
        <w:ind w:right="504"/>
      </w:pPr>
      <w:r w:rsidRPr="004D5A92">
        <w:t>4.3.2</w:t>
      </w:r>
      <w:r w:rsidRPr="004D5A92">
        <w:tab/>
        <w:t>Specimen processing</w:t>
      </w:r>
    </w:p>
    <w:p w14:paraId="7E8C6038" w14:textId="77777777" w:rsidR="008E62FF" w:rsidRPr="004D5A92" w:rsidRDefault="008E62FF" w:rsidP="002C6696">
      <w:pPr>
        <w:pStyle w:val="PHEreportsub"/>
        <w:ind w:right="504"/>
      </w:pPr>
      <w:r w:rsidRPr="004D5A92">
        <w:t>Pus</w:t>
      </w:r>
    </w:p>
    <w:p w14:paraId="7E8C6039" w14:textId="5D44FB6B" w:rsidR="008E62FF" w:rsidRPr="004D5A92" w:rsidRDefault="008E62FF" w:rsidP="002C6696">
      <w:pPr>
        <w:pStyle w:val="PHEBodytext"/>
        <w:ind w:right="504"/>
      </w:pPr>
      <w:r w:rsidRPr="004D5A92">
        <w:t xml:space="preserve">Inoculate agar plates and enrichment broth with the pus or centrifuged deposit with a sterile pipette (refer to </w:t>
      </w:r>
      <w:hyperlink r:id="rId40" w:anchor="quality-related-guidance" w:history="1">
        <w:r w:rsidRPr="000B76CE">
          <w:rPr>
            <w:rStyle w:val="Hyperlink"/>
            <w:sz w:val="24"/>
          </w:rPr>
          <w:t xml:space="preserve">Q 5 – Inoculation of </w:t>
        </w:r>
        <w:r w:rsidR="000B76CE" w:rsidRPr="000B76CE">
          <w:rPr>
            <w:rStyle w:val="Hyperlink"/>
            <w:sz w:val="24"/>
          </w:rPr>
          <w:t>c</w:t>
        </w:r>
        <w:r w:rsidRPr="000B76CE">
          <w:rPr>
            <w:rStyle w:val="Hyperlink"/>
            <w:sz w:val="24"/>
          </w:rPr>
          <w:t xml:space="preserve">ulture </w:t>
        </w:r>
        <w:r w:rsidR="000B76CE" w:rsidRPr="000B76CE">
          <w:rPr>
            <w:rStyle w:val="Hyperlink"/>
            <w:sz w:val="24"/>
          </w:rPr>
          <w:t>m</w:t>
        </w:r>
        <w:r w:rsidRPr="000B76CE">
          <w:rPr>
            <w:rStyle w:val="Hyperlink"/>
            <w:sz w:val="24"/>
          </w:rPr>
          <w:t>edia</w:t>
        </w:r>
        <w:r w:rsidR="00697389" w:rsidRPr="000B76CE">
          <w:rPr>
            <w:rStyle w:val="Hyperlink"/>
            <w:sz w:val="24"/>
          </w:rPr>
          <w:t xml:space="preserve"> for </w:t>
        </w:r>
        <w:r w:rsidR="000B76CE" w:rsidRPr="000B76CE">
          <w:rPr>
            <w:rStyle w:val="Hyperlink"/>
            <w:sz w:val="24"/>
          </w:rPr>
          <w:t>b</w:t>
        </w:r>
        <w:r w:rsidR="00697389" w:rsidRPr="000B76CE">
          <w:rPr>
            <w:rStyle w:val="Hyperlink"/>
            <w:sz w:val="24"/>
          </w:rPr>
          <w:t>acteriology</w:t>
        </w:r>
      </w:hyperlink>
      <w:r w:rsidRPr="004D5A92">
        <w:t>).</w:t>
      </w:r>
    </w:p>
    <w:p w14:paraId="7E8C603A" w14:textId="77777777" w:rsidR="008E62FF" w:rsidRPr="004D5A92" w:rsidRDefault="008E62FF" w:rsidP="002C6696">
      <w:pPr>
        <w:pStyle w:val="PHEBodytext"/>
        <w:ind w:right="504"/>
      </w:pPr>
      <w:r w:rsidRPr="004D5A92">
        <w:t>If sulphur granules are present, these should be ground and included in the culture.</w:t>
      </w:r>
    </w:p>
    <w:p w14:paraId="7E8C603B" w14:textId="77777777" w:rsidR="008E62FF" w:rsidRPr="004D5A92" w:rsidRDefault="008E62FF" w:rsidP="002C6696">
      <w:pPr>
        <w:pStyle w:val="PHEBodytext"/>
        <w:ind w:right="504"/>
      </w:pPr>
      <w:r w:rsidRPr="004D5A92">
        <w:t>For the isolation of individual colonies, spread inoculum with a sterile loop.</w:t>
      </w:r>
    </w:p>
    <w:p w14:paraId="7E8C603C" w14:textId="574D0615" w:rsidR="008E62FF" w:rsidRPr="004D5A92" w:rsidRDefault="008E62FF" w:rsidP="002C6696">
      <w:pPr>
        <w:pStyle w:val="PHEBodytext"/>
        <w:ind w:right="504"/>
      </w:pPr>
      <w:r w:rsidRPr="004D5A92">
        <w:t xml:space="preserve">All additional pus/fluid from the specimen should be stored </w:t>
      </w:r>
      <w:r w:rsidR="003F5B11" w:rsidRPr="004D5A92">
        <w:t>at 4°</w:t>
      </w:r>
      <w:r w:rsidR="003F5B11" w:rsidRPr="004D5A92">
        <w:rPr>
          <w:rFonts w:cs="Arial"/>
        </w:rPr>
        <w:t>C</w:t>
      </w:r>
      <w:r w:rsidR="00487ECE">
        <w:rPr>
          <w:rFonts w:cs="Arial"/>
        </w:rPr>
        <w:t xml:space="preserve"> </w:t>
      </w:r>
      <w:r w:rsidRPr="004D5A92">
        <w:t xml:space="preserve">for </w:t>
      </w:r>
      <w:r w:rsidR="006E622F" w:rsidRPr="004D5A92">
        <w:t xml:space="preserve">at least </w:t>
      </w:r>
      <w:r w:rsidRPr="004D5A92">
        <w:t xml:space="preserve">7 days </w:t>
      </w:r>
      <w:r w:rsidR="003F5B11" w:rsidRPr="004D5A92">
        <w:t>after the issue of the final report.</w:t>
      </w:r>
    </w:p>
    <w:p w14:paraId="7E8C603D" w14:textId="77777777" w:rsidR="008E62FF" w:rsidRPr="004D5A92" w:rsidRDefault="008E62FF" w:rsidP="002C6696">
      <w:pPr>
        <w:pStyle w:val="PHEreportsub"/>
        <w:ind w:right="504"/>
      </w:pPr>
      <w:r w:rsidRPr="004D5A92">
        <w:t>Swabs</w:t>
      </w:r>
    </w:p>
    <w:p w14:paraId="7E8C603F" w14:textId="2383FC07" w:rsidR="008E62FF" w:rsidRDefault="00356D78" w:rsidP="002C6696">
      <w:pPr>
        <w:pStyle w:val="PHEBodytext"/>
        <w:ind w:right="504"/>
        <w:rPr>
          <w:rStyle w:val="Hyperlink"/>
          <w:sz w:val="24"/>
        </w:rPr>
      </w:pPr>
      <w:r>
        <w:rPr>
          <w:spacing w:val="-2"/>
        </w:rPr>
        <w:t>If a swab of pus is received, follow the recommendations in</w:t>
      </w:r>
      <w:r w:rsidR="002617C6" w:rsidRPr="004D5A92">
        <w:rPr>
          <w:spacing w:val="-2"/>
        </w:rPr>
        <w:t xml:space="preserve"> </w:t>
      </w:r>
      <w:hyperlink r:id="rId41" w:anchor="bacteriology" w:history="1">
        <w:r w:rsidR="002617C6" w:rsidRPr="004D5A92">
          <w:rPr>
            <w:rStyle w:val="Hyperlink"/>
            <w:spacing w:val="-2"/>
            <w:sz w:val="24"/>
          </w:rPr>
          <w:t>B</w:t>
        </w:r>
        <w:r w:rsidR="000B76CE">
          <w:rPr>
            <w:rStyle w:val="Hyperlink"/>
            <w:spacing w:val="-2"/>
            <w:sz w:val="24"/>
          </w:rPr>
          <w:t xml:space="preserve"> </w:t>
        </w:r>
        <w:r w:rsidR="002617C6" w:rsidRPr="004D5A92">
          <w:rPr>
            <w:rStyle w:val="Hyperlink"/>
            <w:spacing w:val="-2"/>
            <w:sz w:val="24"/>
          </w:rPr>
          <w:t>11</w:t>
        </w:r>
        <w:r w:rsidR="000B76CE">
          <w:rPr>
            <w:rStyle w:val="Hyperlink"/>
            <w:spacing w:val="-2"/>
            <w:sz w:val="24"/>
          </w:rPr>
          <w:t xml:space="preserve"> –</w:t>
        </w:r>
        <w:r w:rsidR="00665596" w:rsidRPr="004D5A92">
          <w:rPr>
            <w:rStyle w:val="Hyperlink"/>
            <w:spacing w:val="-2"/>
            <w:sz w:val="24"/>
          </w:rPr>
          <w:t xml:space="preserve"> I</w:t>
        </w:r>
        <w:r w:rsidR="00381B18">
          <w:rPr>
            <w:rStyle w:val="Hyperlink"/>
            <w:rFonts w:cs="Arial"/>
            <w:sz w:val="24"/>
          </w:rPr>
          <w:t>nvestigation of swabs from s</w:t>
        </w:r>
        <w:r w:rsidR="00665596" w:rsidRPr="004D5A92">
          <w:rPr>
            <w:rStyle w:val="Hyperlink"/>
            <w:rFonts w:cs="Arial"/>
            <w:sz w:val="24"/>
          </w:rPr>
          <w:t xml:space="preserve">kin and </w:t>
        </w:r>
        <w:r w:rsidR="00381B18">
          <w:rPr>
            <w:rStyle w:val="Hyperlink"/>
            <w:rFonts w:cs="Arial"/>
            <w:sz w:val="24"/>
          </w:rPr>
          <w:t>superficial soft t</w:t>
        </w:r>
        <w:r w:rsidR="00665596" w:rsidRPr="004D5A92">
          <w:rPr>
            <w:rStyle w:val="Hyperlink"/>
            <w:rFonts w:cs="Arial"/>
            <w:sz w:val="24"/>
          </w:rPr>
          <w:t>issue</w:t>
        </w:r>
        <w:r w:rsidR="00381B18">
          <w:rPr>
            <w:rStyle w:val="Hyperlink"/>
            <w:sz w:val="24"/>
          </w:rPr>
          <w:t xml:space="preserve"> i</w:t>
        </w:r>
        <w:r w:rsidR="00665596" w:rsidRPr="004D5A92">
          <w:rPr>
            <w:rStyle w:val="Hyperlink"/>
            <w:sz w:val="24"/>
          </w:rPr>
          <w:t>nfections</w:t>
        </w:r>
      </w:hyperlink>
      <w:r w:rsidR="00487ECE" w:rsidRPr="00487ECE">
        <w:t>.</w:t>
      </w:r>
    </w:p>
    <w:p w14:paraId="7E8C6040" w14:textId="77777777" w:rsidR="0027434C" w:rsidRPr="004D5A92" w:rsidRDefault="00674F59" w:rsidP="002C6696">
      <w:pPr>
        <w:pStyle w:val="PHEreportHeading2BlueHighlight"/>
        <w:ind w:left="0" w:right="504" w:firstLine="0"/>
      </w:pPr>
      <w:r w:rsidRPr="004D5A92">
        <w:t>4.4</w:t>
      </w:r>
      <w:r w:rsidR="0027434C" w:rsidRPr="004D5A92">
        <w:tab/>
        <w:t>Microscopy</w:t>
      </w:r>
      <w:bookmarkEnd w:id="218"/>
    </w:p>
    <w:p w14:paraId="7E8C6041" w14:textId="77777777" w:rsidR="0027434C" w:rsidRPr="004D5A92" w:rsidRDefault="00674F59" w:rsidP="002C6696">
      <w:pPr>
        <w:pStyle w:val="PHEreportHeading3"/>
        <w:ind w:right="504"/>
      </w:pPr>
      <w:r w:rsidRPr="004D5A92">
        <w:t>4.4</w:t>
      </w:r>
      <w:r w:rsidR="0027434C" w:rsidRPr="004D5A92">
        <w:t>.1</w:t>
      </w:r>
      <w:r w:rsidR="0027434C" w:rsidRPr="004D5A92">
        <w:tab/>
        <w:t>Standard</w:t>
      </w:r>
    </w:p>
    <w:p w14:paraId="7E8C6042" w14:textId="77777777" w:rsidR="006A224F" w:rsidRPr="004D5A92" w:rsidRDefault="006A224F" w:rsidP="002C6696">
      <w:pPr>
        <w:pStyle w:val="PHEreportsub"/>
        <w:ind w:right="504"/>
      </w:pPr>
      <w:r w:rsidRPr="004D5A92">
        <w:t>Swab</w:t>
      </w:r>
    </w:p>
    <w:p w14:paraId="7E8C6043" w14:textId="4EFDDE15" w:rsidR="006A224F" w:rsidRPr="004D5A92" w:rsidRDefault="006A224F" w:rsidP="002C6696">
      <w:pPr>
        <w:pStyle w:val="PHEBodytext"/>
        <w:ind w:right="504"/>
      </w:pPr>
      <w:r w:rsidRPr="004D5A92">
        <w:t xml:space="preserve">Prepare a thin smear on a clean microscope slide for Gram staining after performing culture (refer to </w:t>
      </w:r>
      <w:hyperlink r:id="rId42" w:anchor="quality-related-guidance" w:history="1">
        <w:r w:rsidRPr="00487ECE">
          <w:rPr>
            <w:rStyle w:val="Hyperlink"/>
            <w:sz w:val="24"/>
          </w:rPr>
          <w:t xml:space="preserve">Q 5 – Inoculation of </w:t>
        </w:r>
        <w:r w:rsidR="00487ECE">
          <w:rPr>
            <w:rStyle w:val="Hyperlink"/>
            <w:sz w:val="24"/>
          </w:rPr>
          <w:t>c</w:t>
        </w:r>
        <w:r w:rsidRPr="00487ECE">
          <w:rPr>
            <w:rStyle w:val="Hyperlink"/>
            <w:sz w:val="24"/>
          </w:rPr>
          <w:t xml:space="preserve">ulture </w:t>
        </w:r>
        <w:r w:rsidR="00487ECE">
          <w:rPr>
            <w:rStyle w:val="Hyperlink"/>
            <w:sz w:val="24"/>
          </w:rPr>
          <w:t>m</w:t>
        </w:r>
        <w:r w:rsidRPr="00487ECE">
          <w:rPr>
            <w:rStyle w:val="Hyperlink"/>
            <w:sz w:val="24"/>
          </w:rPr>
          <w:t>edia</w:t>
        </w:r>
        <w:r w:rsidR="00697389" w:rsidRPr="00487ECE">
          <w:rPr>
            <w:rStyle w:val="Hyperlink"/>
            <w:sz w:val="24"/>
          </w:rPr>
          <w:t xml:space="preserve"> for </w:t>
        </w:r>
        <w:r w:rsidR="00487ECE">
          <w:rPr>
            <w:rStyle w:val="Hyperlink"/>
            <w:sz w:val="24"/>
          </w:rPr>
          <w:t>b</w:t>
        </w:r>
        <w:r w:rsidR="00697389" w:rsidRPr="00487ECE">
          <w:rPr>
            <w:rStyle w:val="Hyperlink"/>
            <w:sz w:val="24"/>
          </w:rPr>
          <w:t>acteriology</w:t>
        </w:r>
      </w:hyperlink>
      <w:r w:rsidRPr="004D5A92">
        <w:t>).</w:t>
      </w:r>
    </w:p>
    <w:p w14:paraId="7E8C6044" w14:textId="77777777" w:rsidR="006A224F" w:rsidRPr="004D5A92" w:rsidRDefault="006A224F" w:rsidP="002C6696">
      <w:pPr>
        <w:pStyle w:val="PHEreportsub"/>
        <w:ind w:right="504"/>
      </w:pPr>
      <w:r w:rsidRPr="004D5A92">
        <w:lastRenderedPageBreak/>
        <w:t>Pus</w:t>
      </w:r>
    </w:p>
    <w:p w14:paraId="275F0499" w14:textId="63C560FB" w:rsidR="007E4DEF" w:rsidRPr="004D5A92" w:rsidRDefault="006A224F" w:rsidP="002C6696">
      <w:pPr>
        <w:pStyle w:val="PHEBodytext"/>
        <w:ind w:right="504"/>
      </w:pPr>
      <w:r w:rsidRPr="004D5A92">
        <w:t xml:space="preserve">Using a sterile pipette place one drop of neat specimen or centrifuged deposit (see </w:t>
      </w:r>
      <w:r w:rsidR="00A93C4D" w:rsidRPr="004D5A92">
        <w:t>4</w:t>
      </w:r>
      <w:r w:rsidRPr="004D5A92">
        <w:t xml:space="preserve">.5.1), as applicable, </w:t>
      </w:r>
      <w:r w:rsidR="00C95A48">
        <w:t xml:space="preserve">on to a clean microscope slide. </w:t>
      </w:r>
      <w:r w:rsidRPr="004D5A92">
        <w:t xml:space="preserve">Spread this using a sterile loop to make a thin smear for Gram staining (refer to </w:t>
      </w:r>
      <w:hyperlink r:id="rId43" w:anchor="test-procedures" w:history="1">
        <w:r w:rsidRPr="004D5A92">
          <w:rPr>
            <w:rStyle w:val="PHEBodyTextHyperlinkChar"/>
          </w:rPr>
          <w:t xml:space="preserve">TP 39 – Staining </w:t>
        </w:r>
        <w:r w:rsidR="00487ECE">
          <w:rPr>
            <w:rStyle w:val="PHEBodyTextHyperlinkChar"/>
          </w:rPr>
          <w:t>p</w:t>
        </w:r>
        <w:r w:rsidRPr="004D5A92">
          <w:rPr>
            <w:rStyle w:val="PHEBodyTextHyperlinkChar"/>
          </w:rPr>
          <w:t>rocedures</w:t>
        </w:r>
      </w:hyperlink>
      <w:r w:rsidRPr="004D5A92">
        <w:t>).</w:t>
      </w:r>
      <w:r w:rsidR="0019162E">
        <w:t xml:space="preserve"> </w:t>
      </w:r>
      <w:r w:rsidR="007E4DEF" w:rsidRPr="004D5A92">
        <w:t xml:space="preserve">The Gram film result should be used as a guide </w:t>
      </w:r>
      <w:r w:rsidR="00C95A48">
        <w:t>for supplementary cultures (</w:t>
      </w:r>
      <w:proofErr w:type="spellStart"/>
      <w:r w:rsidR="00C95A48">
        <w:t>eg</w:t>
      </w:r>
      <w:proofErr w:type="spellEnd"/>
      <w:r w:rsidR="007E4DEF" w:rsidRPr="004D5A92">
        <w:t xml:space="preserve"> fungal, </w:t>
      </w:r>
      <w:proofErr w:type="spellStart"/>
      <w:r w:rsidR="007E4DEF" w:rsidRPr="004D5A92">
        <w:t>Actinomyces</w:t>
      </w:r>
      <w:proofErr w:type="spellEnd"/>
      <w:r w:rsidR="007E4DEF" w:rsidRPr="004D5A92">
        <w:t>) when appropriate.</w:t>
      </w:r>
    </w:p>
    <w:p w14:paraId="7E8C6047" w14:textId="77777777" w:rsidR="0027434C" w:rsidRPr="004D5A92" w:rsidRDefault="00674F59" w:rsidP="002C6696">
      <w:pPr>
        <w:pStyle w:val="PHEreportHeading3"/>
        <w:ind w:right="504"/>
      </w:pPr>
      <w:r w:rsidRPr="004D5A92">
        <w:t>4.4</w:t>
      </w:r>
      <w:r w:rsidR="0027434C" w:rsidRPr="004D5A92">
        <w:t>.2</w:t>
      </w:r>
      <w:r w:rsidR="0027434C" w:rsidRPr="004D5A92">
        <w:tab/>
        <w:t>Supplementary</w:t>
      </w:r>
    </w:p>
    <w:p w14:paraId="7E8C6048" w14:textId="77777777" w:rsidR="006A224F" w:rsidRPr="004D5A92" w:rsidRDefault="006A224F" w:rsidP="002C6696">
      <w:pPr>
        <w:pStyle w:val="PHEreportsub"/>
        <w:ind w:right="504"/>
      </w:pPr>
      <w:r w:rsidRPr="004D5A92">
        <w:t>Gram stain of sulphur granules</w:t>
      </w:r>
    </w:p>
    <w:p w14:paraId="7E8C6049" w14:textId="77777777" w:rsidR="006A224F" w:rsidRPr="004D5A92" w:rsidRDefault="006A224F" w:rsidP="002C6696">
      <w:pPr>
        <w:pStyle w:val="PHEBodytext"/>
        <w:ind w:right="504"/>
      </w:pPr>
      <w:r w:rsidRPr="004D5A92">
        <w:t>With care,</w:t>
      </w:r>
      <w:r w:rsidRPr="004D5A92">
        <w:rPr>
          <w:b/>
        </w:rPr>
        <w:t xml:space="preserve"> </w:t>
      </w:r>
      <w:r w:rsidRPr="004D5A92">
        <w:t xml:space="preserve">either </w:t>
      </w:r>
      <w:proofErr w:type="gramStart"/>
      <w:r w:rsidRPr="004D5A92">
        <w:t>squash</w:t>
      </w:r>
      <w:proofErr w:type="gramEnd"/>
      <w:r w:rsidRPr="004D5A92">
        <w:t xml:space="preserve"> the sulphur granules that have been washed in saline between two slides using gentle pressure, or use the homogenised granules (see </w:t>
      </w:r>
      <w:r w:rsidR="00A93C4D" w:rsidRPr="004D5A92">
        <w:t>s</w:t>
      </w:r>
      <w:r w:rsidRPr="004D5A92">
        <w:t xml:space="preserve">ection </w:t>
      </w:r>
      <w:r w:rsidR="00A93C4D" w:rsidRPr="004D5A92">
        <w:t>4</w:t>
      </w:r>
      <w:r w:rsidRPr="004D5A92">
        <w:t>.5.1) and make a thin smear for Gram staining.</w:t>
      </w:r>
    </w:p>
    <w:p w14:paraId="7E8C604A" w14:textId="77777777" w:rsidR="006A224F" w:rsidRPr="004D5A92" w:rsidRDefault="006A224F" w:rsidP="002C6696">
      <w:pPr>
        <w:pStyle w:val="PHEBodytext"/>
        <w:ind w:right="504"/>
      </w:pPr>
      <w:r w:rsidRPr="004D5A92">
        <w:rPr>
          <w:b/>
        </w:rPr>
        <w:t xml:space="preserve">Note: </w:t>
      </w:r>
      <w:r w:rsidRPr="004D5A92">
        <w:t>Any grinding of sulphur granules should be performed in a microbiological safety cabinet.</w:t>
      </w:r>
    </w:p>
    <w:p w14:paraId="7E8C604B" w14:textId="0E4D5336" w:rsidR="0027434C" w:rsidRPr="004D5A92" w:rsidRDefault="006A224F" w:rsidP="002C6696">
      <w:pPr>
        <w:pStyle w:val="PHEBodytext"/>
        <w:ind w:right="504"/>
      </w:pPr>
      <w:r w:rsidRPr="004D5A92">
        <w:t xml:space="preserve">For microscopy, </w:t>
      </w:r>
      <w:r w:rsidRPr="004D5A92">
        <w:rPr>
          <w:i/>
        </w:rPr>
        <w:t>Mycobacterium</w:t>
      </w:r>
      <w:r w:rsidRPr="004D5A92">
        <w:t xml:space="preserve"> species (</w:t>
      </w:r>
      <w:hyperlink r:id="rId44" w:anchor="bacteriology" w:history="1">
        <w:r w:rsidRPr="004D5A92">
          <w:rPr>
            <w:rStyle w:val="PHEBodyTextHyperlinkChar"/>
          </w:rPr>
          <w:t xml:space="preserve">B 40 – Investigation of </w:t>
        </w:r>
        <w:r w:rsidR="00487ECE">
          <w:rPr>
            <w:rStyle w:val="PHEBodyTextHyperlinkChar"/>
          </w:rPr>
          <w:t>s</w:t>
        </w:r>
        <w:r w:rsidRPr="004D5A92">
          <w:rPr>
            <w:rStyle w:val="PHEBodyTextHyperlinkChar"/>
          </w:rPr>
          <w:t xml:space="preserve">pecimens for </w:t>
        </w:r>
        <w:r w:rsidRPr="004D5A92">
          <w:rPr>
            <w:rStyle w:val="PHEBodyTextHyperlinkChar"/>
            <w:i/>
          </w:rPr>
          <w:t>Mycobacterium</w:t>
        </w:r>
        <w:r w:rsidRPr="004D5A92">
          <w:rPr>
            <w:rStyle w:val="PHEBodyTextHyperlinkChar"/>
          </w:rPr>
          <w:t xml:space="preserve"> species</w:t>
        </w:r>
      </w:hyperlink>
      <w:r w:rsidRPr="004D5A92">
        <w:t>) and parasites (</w:t>
      </w:r>
      <w:hyperlink r:id="rId45" w:anchor="bacteriology" w:history="1">
        <w:r w:rsidRPr="004D5A92">
          <w:rPr>
            <w:rStyle w:val="PHEBodyTextHyperlinkChar"/>
          </w:rPr>
          <w:t xml:space="preserve">B 31 – Investigation of </w:t>
        </w:r>
        <w:r w:rsidR="00487ECE">
          <w:rPr>
            <w:rStyle w:val="PHEBodyTextHyperlinkChar"/>
          </w:rPr>
          <w:t>s</w:t>
        </w:r>
        <w:r w:rsidRPr="004D5A92">
          <w:rPr>
            <w:rStyle w:val="PHEBodyTextHyperlinkChar"/>
          </w:rPr>
          <w:t xml:space="preserve">pecimens other than </w:t>
        </w:r>
        <w:r w:rsidR="00487ECE">
          <w:rPr>
            <w:rStyle w:val="PHEBodyTextHyperlinkChar"/>
          </w:rPr>
          <w:t>b</w:t>
        </w:r>
        <w:r w:rsidRPr="004D5A92">
          <w:rPr>
            <w:rStyle w:val="PHEBodyTextHyperlinkChar"/>
          </w:rPr>
          <w:t xml:space="preserve">lood for </w:t>
        </w:r>
        <w:r w:rsidR="00487ECE">
          <w:rPr>
            <w:rStyle w:val="PHEBodyTextHyperlinkChar"/>
          </w:rPr>
          <w:t>pa</w:t>
        </w:r>
        <w:r w:rsidRPr="004D5A92">
          <w:rPr>
            <w:rStyle w:val="PHEBodyTextHyperlinkChar"/>
          </w:rPr>
          <w:t>rasites</w:t>
        </w:r>
      </w:hyperlink>
      <w:r w:rsidRPr="004D5A92">
        <w:t xml:space="preserve">). For fungi and other staining procedures refer to </w:t>
      </w:r>
      <w:hyperlink r:id="rId46" w:anchor="test-procedures" w:history="1">
        <w:r w:rsidRPr="004D5A92">
          <w:rPr>
            <w:rStyle w:val="PHEBodyTextHyperlinkChar"/>
          </w:rPr>
          <w:t xml:space="preserve">TP 39 – Staining </w:t>
        </w:r>
        <w:r w:rsidR="00487ECE">
          <w:rPr>
            <w:rStyle w:val="PHEBodyTextHyperlinkChar"/>
          </w:rPr>
          <w:t>p</w:t>
        </w:r>
        <w:r w:rsidRPr="004D5A92">
          <w:rPr>
            <w:rStyle w:val="PHEBodyTextHyperlinkChar"/>
          </w:rPr>
          <w:t>rocedures</w:t>
        </w:r>
      </w:hyperlink>
      <w:r w:rsidRPr="004D5A92">
        <w:t>.</w:t>
      </w:r>
    </w:p>
    <w:p w14:paraId="7E8C604C" w14:textId="44F13D93" w:rsidR="007519B3" w:rsidRPr="004D5A92" w:rsidRDefault="00674F59" w:rsidP="002C6696">
      <w:pPr>
        <w:pStyle w:val="PHEreportHeading2BlueHighlight"/>
        <w:ind w:right="504"/>
      </w:pPr>
      <w:bookmarkStart w:id="219" w:name="_Toc156896244"/>
      <w:bookmarkStart w:id="220" w:name="_Toc157500779"/>
      <w:r w:rsidRPr="004D5A92">
        <w:t>4.5</w:t>
      </w:r>
      <w:r w:rsidR="007519B3" w:rsidRPr="004D5A92">
        <w:tab/>
        <w:t xml:space="preserve">Culture and </w:t>
      </w:r>
      <w:r w:rsidR="00487ECE">
        <w:t>i</w:t>
      </w:r>
      <w:r w:rsidR="007519B3" w:rsidRPr="004D5A92">
        <w:t>nvestigation</w:t>
      </w:r>
      <w:bookmarkEnd w:id="219"/>
      <w:bookmarkEnd w:id="220"/>
    </w:p>
    <w:p w14:paraId="7E8C604D" w14:textId="630E0A7E" w:rsidR="008E62FF" w:rsidRPr="004D5A92" w:rsidRDefault="008E62FF" w:rsidP="002C6696">
      <w:pPr>
        <w:pStyle w:val="PHEBodytext"/>
        <w:ind w:right="504"/>
      </w:pPr>
      <w:r w:rsidRPr="004D5A92">
        <w:t>Inoculate each agar plate using a sterile pipette (</w:t>
      </w:r>
      <w:hyperlink r:id="rId47" w:anchor="quality-related-guidance" w:history="1">
        <w:r w:rsidRPr="00487ECE">
          <w:rPr>
            <w:rStyle w:val="Hyperlink"/>
            <w:sz w:val="24"/>
          </w:rPr>
          <w:t xml:space="preserve">Q 5 - Inoculation of </w:t>
        </w:r>
        <w:r w:rsidR="00487ECE">
          <w:rPr>
            <w:rStyle w:val="Hyperlink"/>
            <w:sz w:val="24"/>
          </w:rPr>
          <w:t>c</w:t>
        </w:r>
        <w:r w:rsidRPr="00487ECE">
          <w:rPr>
            <w:rStyle w:val="Hyperlink"/>
            <w:sz w:val="24"/>
          </w:rPr>
          <w:t xml:space="preserve">ulture </w:t>
        </w:r>
        <w:r w:rsidR="00487ECE">
          <w:rPr>
            <w:rStyle w:val="Hyperlink"/>
            <w:sz w:val="24"/>
          </w:rPr>
          <w:t>m</w:t>
        </w:r>
        <w:r w:rsidRPr="00487ECE">
          <w:rPr>
            <w:rStyle w:val="Hyperlink"/>
            <w:sz w:val="24"/>
          </w:rPr>
          <w:t>edia</w:t>
        </w:r>
        <w:r w:rsidR="002C6696" w:rsidRPr="00487ECE">
          <w:rPr>
            <w:rStyle w:val="Hyperlink"/>
            <w:sz w:val="24"/>
          </w:rPr>
          <w:t xml:space="preserve"> for </w:t>
        </w:r>
        <w:r w:rsidR="00487ECE">
          <w:rPr>
            <w:rStyle w:val="Hyperlink"/>
            <w:sz w:val="24"/>
          </w:rPr>
          <w:t>b</w:t>
        </w:r>
        <w:r w:rsidR="002C6696" w:rsidRPr="00487ECE">
          <w:rPr>
            <w:rStyle w:val="Hyperlink"/>
            <w:sz w:val="24"/>
          </w:rPr>
          <w:t>acteriology</w:t>
        </w:r>
      </w:hyperlink>
      <w:r w:rsidRPr="004D5A92">
        <w:t>).</w:t>
      </w:r>
    </w:p>
    <w:p w14:paraId="7E8C604E" w14:textId="77777777" w:rsidR="006A224F" w:rsidRPr="004D5A92" w:rsidRDefault="008E62FF" w:rsidP="002C6696">
      <w:pPr>
        <w:pStyle w:val="PHEBodytext"/>
        <w:ind w:right="504"/>
        <w:rPr>
          <w:spacing w:val="-2"/>
        </w:rPr>
      </w:pPr>
      <w:r w:rsidRPr="004D5A92">
        <w:rPr>
          <w:spacing w:val="-2"/>
        </w:rPr>
        <w:t>For the isolation of individual colonies, spread inoculum with a sterile loop.</w:t>
      </w:r>
    </w:p>
    <w:p w14:paraId="7E8C604F" w14:textId="77777777" w:rsidR="003C5E07" w:rsidRPr="004D5A92" w:rsidRDefault="008E62FF" w:rsidP="003C5E07">
      <w:pPr>
        <w:pStyle w:val="PHEreportHeading3"/>
        <w:rPr>
          <w:spacing w:val="-2"/>
        </w:rPr>
      </w:pPr>
      <w:r w:rsidRPr="004D5A92">
        <w:t>4.5.1</w:t>
      </w:r>
      <w:r w:rsidR="003C5E07" w:rsidRPr="004D5A92">
        <w:tab/>
        <w:t>Culture media, conditions and organisms</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1364"/>
        <w:gridCol w:w="1134"/>
        <w:gridCol w:w="1560"/>
        <w:gridCol w:w="850"/>
        <w:gridCol w:w="1134"/>
        <w:gridCol w:w="709"/>
        <w:gridCol w:w="992"/>
        <w:gridCol w:w="1896"/>
      </w:tblGrid>
      <w:tr w:rsidR="003C5E07" w:rsidRPr="004D5A92" w14:paraId="7E8C6057" w14:textId="77777777" w:rsidTr="00633231">
        <w:trPr>
          <w:jc w:val="center"/>
        </w:trPr>
        <w:tc>
          <w:tcPr>
            <w:tcW w:w="1364" w:type="dxa"/>
            <w:vMerge w:val="restart"/>
          </w:tcPr>
          <w:p w14:paraId="7E8C6050" w14:textId="77777777" w:rsidR="003C5E07" w:rsidRPr="004D5A92" w:rsidRDefault="003C5E07" w:rsidP="00CD03D9">
            <w:pPr>
              <w:pStyle w:val="PHEbodytextTable"/>
              <w:rPr>
                <w:rFonts w:cs="Arial"/>
                <w:b/>
                <w:sz w:val="18"/>
                <w:szCs w:val="18"/>
              </w:rPr>
            </w:pPr>
            <w:r w:rsidRPr="004D5A92">
              <w:rPr>
                <w:rFonts w:cs="Arial"/>
                <w:b/>
                <w:sz w:val="18"/>
                <w:szCs w:val="18"/>
              </w:rPr>
              <w:t>Clinical details/</w:t>
            </w:r>
          </w:p>
          <w:p w14:paraId="7E8C6051" w14:textId="77777777" w:rsidR="003C5E07" w:rsidRPr="004D5A92" w:rsidRDefault="003C5E07" w:rsidP="00CD03D9">
            <w:pPr>
              <w:pStyle w:val="PHEbodytextTable"/>
              <w:rPr>
                <w:rFonts w:cs="Arial"/>
                <w:b/>
                <w:sz w:val="18"/>
                <w:szCs w:val="18"/>
              </w:rPr>
            </w:pPr>
            <w:r w:rsidRPr="004D5A92">
              <w:rPr>
                <w:rFonts w:cs="Arial"/>
                <w:b/>
                <w:sz w:val="18"/>
                <w:szCs w:val="18"/>
              </w:rPr>
              <w:t>conditions</w:t>
            </w:r>
          </w:p>
        </w:tc>
        <w:tc>
          <w:tcPr>
            <w:tcW w:w="1134" w:type="dxa"/>
            <w:vMerge w:val="restart"/>
          </w:tcPr>
          <w:p w14:paraId="7E8C6052" w14:textId="77777777" w:rsidR="003C5E07" w:rsidRPr="004D5A92" w:rsidRDefault="003C5E07" w:rsidP="00CD03D9">
            <w:pPr>
              <w:pStyle w:val="PHEbodytextTable"/>
              <w:rPr>
                <w:rFonts w:cs="Arial"/>
                <w:b/>
                <w:sz w:val="18"/>
                <w:szCs w:val="18"/>
              </w:rPr>
            </w:pPr>
            <w:r w:rsidRPr="004D5A92">
              <w:rPr>
                <w:rFonts w:cs="Arial"/>
                <w:b/>
                <w:sz w:val="18"/>
                <w:szCs w:val="18"/>
              </w:rPr>
              <w:t>Specimen</w:t>
            </w:r>
          </w:p>
        </w:tc>
        <w:tc>
          <w:tcPr>
            <w:tcW w:w="1560" w:type="dxa"/>
            <w:vMerge w:val="restart"/>
          </w:tcPr>
          <w:p w14:paraId="7E8C6053" w14:textId="77777777" w:rsidR="003C5E07" w:rsidRPr="004D5A92" w:rsidRDefault="003C5E07" w:rsidP="00CD03D9">
            <w:pPr>
              <w:pStyle w:val="PHEbodytextTable"/>
              <w:rPr>
                <w:rFonts w:cs="Arial"/>
                <w:b/>
                <w:sz w:val="18"/>
                <w:szCs w:val="18"/>
              </w:rPr>
            </w:pPr>
            <w:r w:rsidRPr="004D5A92">
              <w:rPr>
                <w:rFonts w:cs="Arial"/>
                <w:b/>
                <w:sz w:val="18"/>
                <w:szCs w:val="18"/>
              </w:rPr>
              <w:t>Standard media</w:t>
            </w:r>
          </w:p>
        </w:tc>
        <w:tc>
          <w:tcPr>
            <w:tcW w:w="2693" w:type="dxa"/>
            <w:gridSpan w:val="3"/>
          </w:tcPr>
          <w:p w14:paraId="7E8C6054" w14:textId="77777777" w:rsidR="003C5E07" w:rsidRPr="004D5A92" w:rsidRDefault="003C5E07" w:rsidP="00CD03D9">
            <w:pPr>
              <w:pStyle w:val="PHEbodytextTable"/>
              <w:rPr>
                <w:rFonts w:cs="Arial"/>
                <w:b/>
                <w:sz w:val="18"/>
                <w:szCs w:val="18"/>
              </w:rPr>
            </w:pPr>
            <w:r w:rsidRPr="004D5A92">
              <w:rPr>
                <w:rFonts w:cs="Arial"/>
                <w:b/>
                <w:sz w:val="18"/>
                <w:szCs w:val="18"/>
              </w:rPr>
              <w:t>Incubation</w:t>
            </w:r>
          </w:p>
        </w:tc>
        <w:tc>
          <w:tcPr>
            <w:tcW w:w="992" w:type="dxa"/>
            <w:vMerge w:val="restart"/>
          </w:tcPr>
          <w:p w14:paraId="7E8C6055" w14:textId="77777777" w:rsidR="003C5E07" w:rsidRPr="004D5A92" w:rsidRDefault="003C5E07" w:rsidP="00CD03D9">
            <w:pPr>
              <w:pStyle w:val="PHEbodytextTable"/>
              <w:rPr>
                <w:rFonts w:cs="Arial"/>
                <w:b/>
                <w:sz w:val="18"/>
                <w:szCs w:val="18"/>
              </w:rPr>
            </w:pPr>
            <w:r w:rsidRPr="004D5A92">
              <w:rPr>
                <w:rFonts w:cs="Arial"/>
                <w:b/>
                <w:sz w:val="18"/>
                <w:szCs w:val="18"/>
              </w:rPr>
              <w:t>Cultures read</w:t>
            </w:r>
          </w:p>
        </w:tc>
        <w:tc>
          <w:tcPr>
            <w:tcW w:w="1896" w:type="dxa"/>
            <w:vMerge w:val="restart"/>
          </w:tcPr>
          <w:p w14:paraId="7E8C6056" w14:textId="77777777" w:rsidR="003C5E07" w:rsidRPr="004D5A92" w:rsidRDefault="003C5E07" w:rsidP="004C1031">
            <w:pPr>
              <w:pStyle w:val="PHEbodytextTable"/>
              <w:ind w:right="202"/>
              <w:rPr>
                <w:rFonts w:cs="Arial"/>
                <w:b/>
                <w:sz w:val="18"/>
                <w:szCs w:val="18"/>
              </w:rPr>
            </w:pPr>
            <w:r w:rsidRPr="004D5A92">
              <w:rPr>
                <w:rFonts w:cs="Arial"/>
                <w:b/>
                <w:sz w:val="18"/>
                <w:szCs w:val="18"/>
              </w:rPr>
              <w:t>Target organism(s)</w:t>
            </w:r>
          </w:p>
        </w:tc>
      </w:tr>
      <w:tr w:rsidR="003C5E07" w:rsidRPr="004D5A92" w14:paraId="7E8C6060" w14:textId="77777777" w:rsidTr="00633231">
        <w:trPr>
          <w:jc w:val="center"/>
        </w:trPr>
        <w:tc>
          <w:tcPr>
            <w:tcW w:w="1364" w:type="dxa"/>
            <w:vMerge/>
          </w:tcPr>
          <w:p w14:paraId="7E8C6058" w14:textId="77777777" w:rsidR="003C5E07" w:rsidRPr="004D5A92" w:rsidRDefault="003C5E07" w:rsidP="00CD03D9">
            <w:pPr>
              <w:pStyle w:val="PHEbodytextTable"/>
              <w:rPr>
                <w:rFonts w:cs="Arial"/>
                <w:sz w:val="18"/>
                <w:szCs w:val="18"/>
              </w:rPr>
            </w:pPr>
          </w:p>
        </w:tc>
        <w:tc>
          <w:tcPr>
            <w:tcW w:w="1134" w:type="dxa"/>
            <w:vMerge/>
          </w:tcPr>
          <w:p w14:paraId="7E8C6059" w14:textId="77777777" w:rsidR="003C5E07" w:rsidRPr="004D5A92" w:rsidRDefault="003C5E07" w:rsidP="00CD03D9">
            <w:pPr>
              <w:pStyle w:val="PHEbodytextTable"/>
              <w:rPr>
                <w:rFonts w:cs="Arial"/>
                <w:sz w:val="18"/>
                <w:szCs w:val="18"/>
              </w:rPr>
            </w:pPr>
          </w:p>
        </w:tc>
        <w:tc>
          <w:tcPr>
            <w:tcW w:w="1560" w:type="dxa"/>
            <w:vMerge/>
          </w:tcPr>
          <w:p w14:paraId="7E8C605A" w14:textId="77777777" w:rsidR="003C5E07" w:rsidRPr="004D5A92" w:rsidRDefault="003C5E07" w:rsidP="00CD03D9">
            <w:pPr>
              <w:pStyle w:val="PHEbodytextTable"/>
              <w:rPr>
                <w:rFonts w:cs="Arial"/>
                <w:sz w:val="18"/>
                <w:szCs w:val="18"/>
              </w:rPr>
            </w:pPr>
          </w:p>
        </w:tc>
        <w:tc>
          <w:tcPr>
            <w:tcW w:w="850" w:type="dxa"/>
          </w:tcPr>
          <w:p w14:paraId="7E8C605B" w14:textId="77777777" w:rsidR="003C5E07" w:rsidRPr="004D5A92" w:rsidRDefault="003C5E07" w:rsidP="00CD03D9">
            <w:pPr>
              <w:pStyle w:val="PHEbodytextTable"/>
              <w:rPr>
                <w:rFonts w:cs="Arial"/>
                <w:b/>
                <w:sz w:val="18"/>
                <w:szCs w:val="18"/>
              </w:rPr>
            </w:pPr>
            <w:r w:rsidRPr="004D5A92">
              <w:rPr>
                <w:rFonts w:cs="Arial"/>
                <w:b/>
                <w:sz w:val="18"/>
                <w:szCs w:val="18"/>
              </w:rPr>
              <w:t>Temp °C</w:t>
            </w:r>
          </w:p>
        </w:tc>
        <w:tc>
          <w:tcPr>
            <w:tcW w:w="1134" w:type="dxa"/>
          </w:tcPr>
          <w:p w14:paraId="7E8C605C" w14:textId="77777777" w:rsidR="003C5E07" w:rsidRPr="004D5A92" w:rsidRDefault="003C5E07" w:rsidP="00CD03D9">
            <w:pPr>
              <w:pStyle w:val="PHEbodytextTable"/>
              <w:rPr>
                <w:rFonts w:cs="Arial"/>
                <w:b/>
                <w:sz w:val="18"/>
                <w:szCs w:val="18"/>
              </w:rPr>
            </w:pPr>
            <w:r w:rsidRPr="004D5A92">
              <w:rPr>
                <w:rFonts w:cs="Arial"/>
                <w:b/>
                <w:sz w:val="18"/>
                <w:szCs w:val="18"/>
              </w:rPr>
              <w:t>Atmos</w:t>
            </w:r>
          </w:p>
        </w:tc>
        <w:tc>
          <w:tcPr>
            <w:tcW w:w="709" w:type="dxa"/>
          </w:tcPr>
          <w:p w14:paraId="7E8C605D" w14:textId="77777777" w:rsidR="003C5E07" w:rsidRPr="004D5A92" w:rsidRDefault="003C5E07" w:rsidP="00CD03D9">
            <w:pPr>
              <w:pStyle w:val="PHEbodytextTable"/>
              <w:rPr>
                <w:rFonts w:cs="Arial"/>
                <w:b/>
                <w:sz w:val="18"/>
                <w:szCs w:val="18"/>
              </w:rPr>
            </w:pPr>
            <w:r w:rsidRPr="004D5A92">
              <w:rPr>
                <w:rFonts w:cs="Arial"/>
                <w:b/>
                <w:sz w:val="18"/>
                <w:szCs w:val="18"/>
              </w:rPr>
              <w:t>Time</w:t>
            </w:r>
          </w:p>
        </w:tc>
        <w:tc>
          <w:tcPr>
            <w:tcW w:w="992" w:type="dxa"/>
            <w:vMerge/>
          </w:tcPr>
          <w:p w14:paraId="7E8C605E" w14:textId="77777777" w:rsidR="003C5E07" w:rsidRPr="004D5A92" w:rsidRDefault="003C5E07" w:rsidP="00CD03D9">
            <w:pPr>
              <w:pStyle w:val="PHEbodytextTable"/>
              <w:rPr>
                <w:rFonts w:cs="Arial"/>
                <w:sz w:val="18"/>
                <w:szCs w:val="18"/>
              </w:rPr>
            </w:pPr>
          </w:p>
        </w:tc>
        <w:tc>
          <w:tcPr>
            <w:tcW w:w="1896" w:type="dxa"/>
            <w:vMerge/>
          </w:tcPr>
          <w:p w14:paraId="7E8C605F" w14:textId="77777777" w:rsidR="003C5E07" w:rsidRPr="004D5A92" w:rsidRDefault="003C5E07" w:rsidP="00CD03D9">
            <w:pPr>
              <w:pStyle w:val="PHEbodytextTable"/>
              <w:rPr>
                <w:rFonts w:cs="Arial"/>
                <w:sz w:val="18"/>
                <w:szCs w:val="18"/>
              </w:rPr>
            </w:pPr>
          </w:p>
        </w:tc>
      </w:tr>
      <w:tr w:rsidR="0018206A" w:rsidRPr="004D5A92" w14:paraId="7E8C606C" w14:textId="77777777" w:rsidTr="0019162E">
        <w:trPr>
          <w:trHeight w:val="505"/>
          <w:jc w:val="center"/>
        </w:trPr>
        <w:tc>
          <w:tcPr>
            <w:tcW w:w="1364" w:type="dxa"/>
            <w:vMerge w:val="restart"/>
            <w:shd w:val="clear" w:color="auto" w:fill="auto"/>
          </w:tcPr>
          <w:p w14:paraId="7E8C6061" w14:textId="77777777" w:rsidR="0018206A" w:rsidRPr="004D5A92" w:rsidRDefault="0018206A" w:rsidP="00F11CFF">
            <w:pPr>
              <w:pStyle w:val="PHEbodytextTable"/>
              <w:rPr>
                <w:sz w:val="18"/>
                <w:szCs w:val="18"/>
              </w:rPr>
            </w:pPr>
            <w:r w:rsidRPr="004D5A92">
              <w:rPr>
                <w:sz w:val="18"/>
                <w:szCs w:val="18"/>
              </w:rPr>
              <w:t>All clinical conditions</w:t>
            </w:r>
          </w:p>
          <w:p w14:paraId="7E8C6062" w14:textId="77777777" w:rsidR="0018206A" w:rsidRPr="004D5A92" w:rsidRDefault="0018206A" w:rsidP="00F11CFF">
            <w:pPr>
              <w:pStyle w:val="PHEbodytextTable"/>
              <w:rPr>
                <w:rFonts w:cs="Arial"/>
                <w:sz w:val="18"/>
                <w:szCs w:val="18"/>
              </w:rPr>
            </w:pPr>
          </w:p>
        </w:tc>
        <w:tc>
          <w:tcPr>
            <w:tcW w:w="1134" w:type="dxa"/>
            <w:vMerge w:val="restart"/>
          </w:tcPr>
          <w:p w14:paraId="7E8C6064" w14:textId="6DEC063C" w:rsidR="0018206A" w:rsidRPr="004D5A92" w:rsidRDefault="0018206A" w:rsidP="002617C6">
            <w:pPr>
              <w:pStyle w:val="PHEbodytextTable"/>
              <w:rPr>
                <w:rFonts w:cs="Arial"/>
                <w:sz w:val="18"/>
                <w:szCs w:val="18"/>
              </w:rPr>
            </w:pPr>
            <w:r w:rsidRPr="004D5A92">
              <w:rPr>
                <w:rFonts w:cs="Arial"/>
                <w:sz w:val="18"/>
                <w:szCs w:val="18"/>
              </w:rPr>
              <w:t xml:space="preserve">All pus and exudates </w:t>
            </w:r>
          </w:p>
        </w:tc>
        <w:tc>
          <w:tcPr>
            <w:tcW w:w="1560" w:type="dxa"/>
          </w:tcPr>
          <w:p w14:paraId="7E8C6065" w14:textId="77777777" w:rsidR="0018206A" w:rsidRPr="004D5A92" w:rsidRDefault="0018206A" w:rsidP="006A224F">
            <w:pPr>
              <w:pStyle w:val="PHEbodytextTable"/>
              <w:rPr>
                <w:rFonts w:cs="Arial"/>
                <w:sz w:val="18"/>
                <w:szCs w:val="18"/>
              </w:rPr>
            </w:pPr>
            <w:r w:rsidRPr="004D5A92">
              <w:rPr>
                <w:rFonts w:cs="Arial"/>
                <w:sz w:val="18"/>
                <w:szCs w:val="18"/>
              </w:rPr>
              <w:t>Blood agar</w:t>
            </w:r>
          </w:p>
        </w:tc>
        <w:tc>
          <w:tcPr>
            <w:tcW w:w="850" w:type="dxa"/>
          </w:tcPr>
          <w:p w14:paraId="7E8C6066" w14:textId="77777777" w:rsidR="0018206A" w:rsidRPr="004D5A92" w:rsidRDefault="0018206A" w:rsidP="006A224F">
            <w:pPr>
              <w:pStyle w:val="PHEbodytextTable"/>
              <w:rPr>
                <w:rFonts w:cs="Arial"/>
                <w:sz w:val="18"/>
                <w:szCs w:val="18"/>
              </w:rPr>
            </w:pPr>
            <w:r w:rsidRPr="004D5A92">
              <w:rPr>
                <w:rFonts w:cs="Arial"/>
                <w:sz w:val="18"/>
                <w:szCs w:val="18"/>
              </w:rPr>
              <w:t>35-37</w:t>
            </w:r>
          </w:p>
        </w:tc>
        <w:tc>
          <w:tcPr>
            <w:tcW w:w="1134" w:type="dxa"/>
          </w:tcPr>
          <w:p w14:paraId="7E8C6067" w14:textId="77777777" w:rsidR="0018206A" w:rsidRPr="004D5A92" w:rsidRDefault="0018206A" w:rsidP="006A224F">
            <w:pPr>
              <w:pStyle w:val="PHEbodytextTable"/>
              <w:rPr>
                <w:rFonts w:cs="Arial"/>
                <w:sz w:val="18"/>
                <w:szCs w:val="18"/>
              </w:rPr>
            </w:pPr>
            <w:r w:rsidRPr="004D5A92">
              <w:rPr>
                <w:rFonts w:cs="Arial"/>
                <w:sz w:val="18"/>
                <w:szCs w:val="18"/>
              </w:rPr>
              <w:t>5–10% CO</w:t>
            </w:r>
            <w:r w:rsidRPr="004D5A92">
              <w:rPr>
                <w:rFonts w:cs="Arial"/>
                <w:sz w:val="18"/>
                <w:szCs w:val="18"/>
                <w:vertAlign w:val="subscript"/>
              </w:rPr>
              <w:t>2</w:t>
            </w:r>
          </w:p>
        </w:tc>
        <w:tc>
          <w:tcPr>
            <w:tcW w:w="709" w:type="dxa"/>
          </w:tcPr>
          <w:p w14:paraId="7E8C6068" w14:textId="77777777" w:rsidR="0018206A" w:rsidRPr="004D5A92" w:rsidRDefault="0018206A" w:rsidP="00383CC5">
            <w:pPr>
              <w:pStyle w:val="PHEbodytextTable"/>
              <w:rPr>
                <w:rFonts w:cs="Arial"/>
                <w:sz w:val="18"/>
                <w:szCs w:val="18"/>
              </w:rPr>
            </w:pPr>
            <w:r w:rsidRPr="004D5A92">
              <w:rPr>
                <w:rFonts w:cs="Arial"/>
                <w:sz w:val="18"/>
                <w:szCs w:val="18"/>
              </w:rPr>
              <w:t>40-48hr</w:t>
            </w:r>
          </w:p>
        </w:tc>
        <w:tc>
          <w:tcPr>
            <w:tcW w:w="992" w:type="dxa"/>
          </w:tcPr>
          <w:p w14:paraId="7E8C6069" w14:textId="77777777" w:rsidR="0018206A" w:rsidRPr="004D5A92" w:rsidRDefault="0018206A" w:rsidP="006A224F">
            <w:pPr>
              <w:pStyle w:val="PHEbodytextTable"/>
              <w:rPr>
                <w:rFonts w:cs="Arial"/>
                <w:sz w:val="18"/>
                <w:szCs w:val="18"/>
              </w:rPr>
            </w:pPr>
            <w:r w:rsidRPr="004D5A92">
              <w:rPr>
                <w:rFonts w:cs="Arial"/>
                <w:sz w:val="18"/>
                <w:szCs w:val="18"/>
              </w:rPr>
              <w:t>daily</w:t>
            </w:r>
          </w:p>
        </w:tc>
        <w:tc>
          <w:tcPr>
            <w:tcW w:w="1896" w:type="dxa"/>
            <w:vMerge w:val="restart"/>
          </w:tcPr>
          <w:p w14:paraId="7E8C606A" w14:textId="77777777" w:rsidR="0018206A" w:rsidRPr="004D5A92" w:rsidRDefault="0018206A" w:rsidP="006A224F">
            <w:pPr>
              <w:pStyle w:val="PHEbodytextTable"/>
              <w:rPr>
                <w:rFonts w:cs="Arial"/>
                <w:sz w:val="18"/>
                <w:szCs w:val="18"/>
              </w:rPr>
            </w:pPr>
            <w:r w:rsidRPr="004D5A92">
              <w:rPr>
                <w:rFonts w:cs="Arial"/>
                <w:sz w:val="18"/>
                <w:szCs w:val="18"/>
              </w:rPr>
              <w:t>Any organism</w:t>
            </w:r>
          </w:p>
          <w:p w14:paraId="7E8C606B" w14:textId="77777777" w:rsidR="0018206A" w:rsidRPr="004D5A92" w:rsidRDefault="0018206A" w:rsidP="006A224F">
            <w:pPr>
              <w:pStyle w:val="PHEbodytextTable"/>
              <w:rPr>
                <w:rFonts w:cs="Arial"/>
                <w:sz w:val="18"/>
                <w:szCs w:val="18"/>
              </w:rPr>
            </w:pPr>
          </w:p>
        </w:tc>
      </w:tr>
      <w:tr w:rsidR="0018206A" w:rsidRPr="004D5A92" w14:paraId="7E8C6076" w14:textId="77777777" w:rsidTr="0019162E">
        <w:trPr>
          <w:trHeight w:val="740"/>
          <w:jc w:val="center"/>
        </w:trPr>
        <w:tc>
          <w:tcPr>
            <w:tcW w:w="1364" w:type="dxa"/>
            <w:vMerge/>
            <w:shd w:val="clear" w:color="auto" w:fill="auto"/>
          </w:tcPr>
          <w:p w14:paraId="7E8C606D" w14:textId="77777777" w:rsidR="0018206A" w:rsidRPr="004D5A92" w:rsidRDefault="0018206A" w:rsidP="00CD03D9">
            <w:pPr>
              <w:pStyle w:val="PHEbodytextTable"/>
              <w:rPr>
                <w:rFonts w:cs="Arial"/>
                <w:sz w:val="18"/>
                <w:szCs w:val="18"/>
              </w:rPr>
            </w:pPr>
          </w:p>
        </w:tc>
        <w:tc>
          <w:tcPr>
            <w:tcW w:w="1134" w:type="dxa"/>
            <w:vMerge/>
          </w:tcPr>
          <w:p w14:paraId="7E8C606E" w14:textId="75B64E70" w:rsidR="0018206A" w:rsidRPr="004D5A92" w:rsidRDefault="0018206A" w:rsidP="002617C6">
            <w:pPr>
              <w:pStyle w:val="PHEbodytextTable"/>
              <w:rPr>
                <w:rFonts w:cs="Arial"/>
                <w:sz w:val="18"/>
                <w:szCs w:val="18"/>
              </w:rPr>
            </w:pPr>
          </w:p>
        </w:tc>
        <w:tc>
          <w:tcPr>
            <w:tcW w:w="1560" w:type="dxa"/>
          </w:tcPr>
          <w:p w14:paraId="7E8C606F" w14:textId="77777777" w:rsidR="0018206A" w:rsidRPr="004D5A92" w:rsidRDefault="0018206A" w:rsidP="006A224F">
            <w:pPr>
              <w:pStyle w:val="PHEbodytextTable"/>
              <w:rPr>
                <w:rFonts w:cs="Arial"/>
                <w:sz w:val="18"/>
                <w:szCs w:val="18"/>
              </w:rPr>
            </w:pPr>
            <w:r w:rsidRPr="004D5A92">
              <w:rPr>
                <w:rFonts w:cs="Arial"/>
                <w:sz w:val="18"/>
                <w:szCs w:val="18"/>
              </w:rPr>
              <w:t>CLED/</w:t>
            </w:r>
          </w:p>
          <w:p w14:paraId="7E8C6070" w14:textId="77777777" w:rsidR="0018206A" w:rsidRPr="004D5A92" w:rsidRDefault="0018206A" w:rsidP="006A224F">
            <w:pPr>
              <w:pStyle w:val="PHEbodytextTable"/>
              <w:rPr>
                <w:rFonts w:cs="Arial"/>
                <w:sz w:val="18"/>
                <w:szCs w:val="18"/>
              </w:rPr>
            </w:pPr>
            <w:r w:rsidRPr="004D5A92">
              <w:rPr>
                <w:rFonts w:cs="Arial"/>
                <w:sz w:val="18"/>
                <w:szCs w:val="18"/>
              </w:rPr>
              <w:t>MacConkey agar</w:t>
            </w:r>
          </w:p>
        </w:tc>
        <w:tc>
          <w:tcPr>
            <w:tcW w:w="850" w:type="dxa"/>
          </w:tcPr>
          <w:p w14:paraId="7E8C6071" w14:textId="77777777" w:rsidR="0018206A" w:rsidRPr="004D5A92" w:rsidRDefault="0018206A" w:rsidP="006A224F">
            <w:pPr>
              <w:pStyle w:val="PHEbodytextTable"/>
              <w:rPr>
                <w:rFonts w:cs="Arial"/>
                <w:sz w:val="18"/>
                <w:szCs w:val="18"/>
              </w:rPr>
            </w:pPr>
            <w:r w:rsidRPr="004D5A92">
              <w:rPr>
                <w:rFonts w:cs="Arial"/>
                <w:sz w:val="18"/>
                <w:szCs w:val="18"/>
              </w:rPr>
              <w:t>35-37</w:t>
            </w:r>
          </w:p>
        </w:tc>
        <w:tc>
          <w:tcPr>
            <w:tcW w:w="1134" w:type="dxa"/>
          </w:tcPr>
          <w:p w14:paraId="7E8C6072" w14:textId="77777777" w:rsidR="0018206A" w:rsidRPr="004D5A92" w:rsidRDefault="0018206A" w:rsidP="006A224F">
            <w:pPr>
              <w:pStyle w:val="PHEbodytextTable"/>
              <w:rPr>
                <w:rFonts w:cs="Arial"/>
                <w:sz w:val="18"/>
                <w:szCs w:val="18"/>
              </w:rPr>
            </w:pPr>
            <w:r w:rsidRPr="004D5A92">
              <w:rPr>
                <w:rFonts w:cs="Arial"/>
                <w:sz w:val="18"/>
                <w:szCs w:val="18"/>
              </w:rPr>
              <w:t>Air</w:t>
            </w:r>
          </w:p>
        </w:tc>
        <w:tc>
          <w:tcPr>
            <w:tcW w:w="709" w:type="dxa"/>
          </w:tcPr>
          <w:p w14:paraId="7E8C6073" w14:textId="77777777" w:rsidR="0018206A" w:rsidRPr="004D5A92" w:rsidRDefault="0018206A" w:rsidP="001678C0">
            <w:pPr>
              <w:pStyle w:val="PHEbodytextTable"/>
              <w:rPr>
                <w:rFonts w:cs="Arial"/>
                <w:sz w:val="18"/>
                <w:szCs w:val="18"/>
              </w:rPr>
            </w:pPr>
            <w:r w:rsidRPr="004D5A92">
              <w:rPr>
                <w:rFonts w:cs="Arial"/>
                <w:sz w:val="18"/>
                <w:szCs w:val="18"/>
              </w:rPr>
              <w:t>18-24hr</w:t>
            </w:r>
          </w:p>
        </w:tc>
        <w:tc>
          <w:tcPr>
            <w:tcW w:w="992" w:type="dxa"/>
          </w:tcPr>
          <w:p w14:paraId="7E8C6074" w14:textId="77777777" w:rsidR="0018206A" w:rsidRPr="004D5A92" w:rsidRDefault="0018206A" w:rsidP="00383CC5">
            <w:pPr>
              <w:pStyle w:val="PHEbodytextTable"/>
              <w:rPr>
                <w:rFonts w:cs="Arial"/>
                <w:sz w:val="18"/>
                <w:szCs w:val="18"/>
              </w:rPr>
            </w:pPr>
            <w:r w:rsidRPr="004D5A92">
              <w:rPr>
                <w:rFonts w:cs="Arial"/>
                <w:sz w:val="18"/>
                <w:szCs w:val="18"/>
              </w:rPr>
              <w:sym w:font="Symbol" w:char="F0B3"/>
            </w:r>
            <w:r w:rsidRPr="004D5A92">
              <w:rPr>
                <w:rFonts w:cs="Arial"/>
                <w:sz w:val="18"/>
                <w:szCs w:val="18"/>
              </w:rPr>
              <w:t>18hr</w:t>
            </w:r>
          </w:p>
        </w:tc>
        <w:tc>
          <w:tcPr>
            <w:tcW w:w="1896" w:type="dxa"/>
            <w:vMerge/>
          </w:tcPr>
          <w:p w14:paraId="7E8C6075" w14:textId="77777777" w:rsidR="0018206A" w:rsidRPr="004D5A92" w:rsidRDefault="0018206A" w:rsidP="006A224F">
            <w:pPr>
              <w:pStyle w:val="PHEbodytextTable"/>
              <w:rPr>
                <w:rFonts w:cs="Arial"/>
                <w:sz w:val="18"/>
                <w:szCs w:val="18"/>
              </w:rPr>
            </w:pPr>
          </w:p>
        </w:tc>
      </w:tr>
      <w:tr w:rsidR="0018206A" w:rsidRPr="004D5A92" w14:paraId="7E8C607F" w14:textId="77777777" w:rsidTr="00633231">
        <w:trPr>
          <w:trHeight w:val="750"/>
          <w:jc w:val="center"/>
        </w:trPr>
        <w:tc>
          <w:tcPr>
            <w:tcW w:w="1364" w:type="dxa"/>
            <w:vMerge/>
            <w:shd w:val="clear" w:color="auto" w:fill="auto"/>
          </w:tcPr>
          <w:p w14:paraId="7E8C6077" w14:textId="77777777" w:rsidR="0018206A" w:rsidRPr="004D5A92" w:rsidRDefault="0018206A" w:rsidP="00CD03D9">
            <w:pPr>
              <w:pStyle w:val="PHEbodytextTable"/>
              <w:rPr>
                <w:rFonts w:cs="Arial"/>
                <w:sz w:val="18"/>
                <w:szCs w:val="18"/>
              </w:rPr>
            </w:pPr>
          </w:p>
        </w:tc>
        <w:tc>
          <w:tcPr>
            <w:tcW w:w="1134" w:type="dxa"/>
            <w:vMerge/>
          </w:tcPr>
          <w:p w14:paraId="7E8C6078" w14:textId="6B743198" w:rsidR="0018206A" w:rsidRPr="004D5A92" w:rsidRDefault="0018206A" w:rsidP="002617C6">
            <w:pPr>
              <w:pStyle w:val="PHEbodytextTable"/>
              <w:rPr>
                <w:rFonts w:cs="Arial"/>
                <w:sz w:val="18"/>
                <w:szCs w:val="18"/>
              </w:rPr>
            </w:pPr>
          </w:p>
        </w:tc>
        <w:tc>
          <w:tcPr>
            <w:tcW w:w="1560" w:type="dxa"/>
          </w:tcPr>
          <w:p w14:paraId="7E8C6079" w14:textId="4FE4DC37" w:rsidR="0018206A" w:rsidRPr="004D5A92" w:rsidRDefault="0018206A" w:rsidP="00BD1E8A">
            <w:pPr>
              <w:pStyle w:val="PHEbodytextTable"/>
              <w:rPr>
                <w:rFonts w:cs="Arial"/>
                <w:sz w:val="18"/>
                <w:szCs w:val="18"/>
              </w:rPr>
            </w:pPr>
            <w:r w:rsidRPr="004D5A92">
              <w:rPr>
                <w:rFonts w:cs="Arial"/>
                <w:sz w:val="18"/>
                <w:szCs w:val="18"/>
              </w:rPr>
              <w:t>Selective anaerobe agar with a metronidazole       5µg disc</w:t>
            </w:r>
          </w:p>
        </w:tc>
        <w:tc>
          <w:tcPr>
            <w:tcW w:w="850" w:type="dxa"/>
          </w:tcPr>
          <w:p w14:paraId="7E8C607A" w14:textId="77777777" w:rsidR="0018206A" w:rsidRPr="004D5A92" w:rsidRDefault="0018206A" w:rsidP="006A224F">
            <w:pPr>
              <w:pStyle w:val="PHEbodytextTable"/>
              <w:rPr>
                <w:rFonts w:cs="Arial"/>
                <w:sz w:val="18"/>
                <w:szCs w:val="18"/>
              </w:rPr>
            </w:pPr>
            <w:r w:rsidRPr="004D5A92">
              <w:rPr>
                <w:rFonts w:cs="Arial"/>
                <w:sz w:val="18"/>
                <w:szCs w:val="18"/>
              </w:rPr>
              <w:t>35-37</w:t>
            </w:r>
          </w:p>
        </w:tc>
        <w:tc>
          <w:tcPr>
            <w:tcW w:w="1134" w:type="dxa"/>
          </w:tcPr>
          <w:p w14:paraId="7E8C607B" w14:textId="77777777" w:rsidR="0018206A" w:rsidRPr="004D5A92" w:rsidRDefault="0018206A" w:rsidP="006A224F">
            <w:pPr>
              <w:pStyle w:val="PHEbodytextTable"/>
              <w:rPr>
                <w:rFonts w:cs="Arial"/>
                <w:sz w:val="18"/>
                <w:szCs w:val="18"/>
              </w:rPr>
            </w:pPr>
            <w:r w:rsidRPr="004D5A92">
              <w:rPr>
                <w:rFonts w:cs="Arial"/>
                <w:sz w:val="18"/>
                <w:szCs w:val="18"/>
              </w:rPr>
              <w:t>Anaerobic</w:t>
            </w:r>
          </w:p>
        </w:tc>
        <w:tc>
          <w:tcPr>
            <w:tcW w:w="709" w:type="dxa"/>
          </w:tcPr>
          <w:p w14:paraId="7E8C607C" w14:textId="77777777" w:rsidR="0018206A" w:rsidRPr="004D5A92" w:rsidRDefault="0018206A" w:rsidP="006A224F">
            <w:pPr>
              <w:pStyle w:val="PHEbodytextTable"/>
              <w:rPr>
                <w:rFonts w:cs="Arial"/>
                <w:sz w:val="18"/>
                <w:szCs w:val="18"/>
              </w:rPr>
            </w:pPr>
            <w:r w:rsidRPr="004D5A92">
              <w:rPr>
                <w:rFonts w:cs="Arial"/>
                <w:sz w:val="18"/>
                <w:szCs w:val="18"/>
              </w:rPr>
              <w:t xml:space="preserve">5 d </w:t>
            </w:r>
          </w:p>
        </w:tc>
        <w:tc>
          <w:tcPr>
            <w:tcW w:w="992" w:type="dxa"/>
          </w:tcPr>
          <w:p w14:paraId="7E8C607D" w14:textId="77777777" w:rsidR="0018206A" w:rsidRPr="004D5A92" w:rsidRDefault="0018206A" w:rsidP="006A224F">
            <w:pPr>
              <w:pStyle w:val="PHEbodytextTable"/>
              <w:rPr>
                <w:rFonts w:cs="Arial"/>
                <w:sz w:val="18"/>
                <w:szCs w:val="18"/>
              </w:rPr>
            </w:pPr>
            <w:r w:rsidRPr="004D5A92">
              <w:rPr>
                <w:rFonts w:cs="Arial"/>
                <w:sz w:val="18"/>
                <w:szCs w:val="18"/>
              </w:rPr>
              <w:sym w:font="Symbol" w:char="F0B3"/>
            </w:r>
            <w:r w:rsidRPr="004D5A92">
              <w:rPr>
                <w:rFonts w:cs="Arial"/>
                <w:sz w:val="18"/>
                <w:szCs w:val="18"/>
              </w:rPr>
              <w:t>40hr and at 5 d</w:t>
            </w:r>
          </w:p>
        </w:tc>
        <w:tc>
          <w:tcPr>
            <w:tcW w:w="1896" w:type="dxa"/>
          </w:tcPr>
          <w:p w14:paraId="7E8C607E" w14:textId="77777777" w:rsidR="0018206A" w:rsidRPr="004D5A92" w:rsidRDefault="0018206A" w:rsidP="006A224F">
            <w:pPr>
              <w:pStyle w:val="PHEbodytextTable"/>
              <w:rPr>
                <w:rFonts w:cs="Arial"/>
                <w:sz w:val="18"/>
                <w:szCs w:val="18"/>
              </w:rPr>
            </w:pPr>
            <w:r w:rsidRPr="004D5A92">
              <w:rPr>
                <w:rFonts w:cs="Arial"/>
                <w:sz w:val="18"/>
                <w:szCs w:val="18"/>
              </w:rPr>
              <w:t>Anaerobes</w:t>
            </w:r>
          </w:p>
        </w:tc>
      </w:tr>
      <w:tr w:rsidR="0018206A" w:rsidRPr="004D5A92" w14:paraId="7E8C609E" w14:textId="77777777" w:rsidTr="00633231">
        <w:trPr>
          <w:trHeight w:val="178"/>
          <w:jc w:val="center"/>
        </w:trPr>
        <w:tc>
          <w:tcPr>
            <w:tcW w:w="1364" w:type="dxa"/>
            <w:vMerge/>
            <w:shd w:val="clear" w:color="auto" w:fill="auto"/>
          </w:tcPr>
          <w:p w14:paraId="7E8C6080" w14:textId="77777777" w:rsidR="0018206A" w:rsidRPr="004D5A92" w:rsidRDefault="0018206A" w:rsidP="00CD03D9">
            <w:pPr>
              <w:pStyle w:val="PHEbodytextTable"/>
              <w:rPr>
                <w:rFonts w:cs="Arial"/>
                <w:sz w:val="18"/>
                <w:szCs w:val="18"/>
              </w:rPr>
            </w:pPr>
          </w:p>
        </w:tc>
        <w:tc>
          <w:tcPr>
            <w:tcW w:w="1134" w:type="dxa"/>
            <w:vMerge/>
          </w:tcPr>
          <w:p w14:paraId="7E8C6081" w14:textId="71FB7C6B" w:rsidR="0018206A" w:rsidRPr="004D5A92" w:rsidRDefault="0018206A" w:rsidP="002617C6">
            <w:pPr>
              <w:pStyle w:val="PHEbodytextTable"/>
              <w:rPr>
                <w:rFonts w:cs="Arial"/>
                <w:sz w:val="18"/>
                <w:szCs w:val="18"/>
              </w:rPr>
            </w:pPr>
          </w:p>
        </w:tc>
        <w:tc>
          <w:tcPr>
            <w:tcW w:w="1560" w:type="dxa"/>
          </w:tcPr>
          <w:p w14:paraId="7E8C6082" w14:textId="32F01686" w:rsidR="0018206A" w:rsidRPr="004D5A92" w:rsidRDefault="0018206A" w:rsidP="00F11CFF">
            <w:pPr>
              <w:pStyle w:val="PHEbodytextTable"/>
              <w:spacing w:before="0"/>
              <w:rPr>
                <w:sz w:val="18"/>
                <w:szCs w:val="18"/>
              </w:rPr>
            </w:pPr>
            <w:r w:rsidRPr="004D5A92">
              <w:rPr>
                <w:sz w:val="18"/>
                <w:szCs w:val="18"/>
              </w:rPr>
              <w:t>Fastidious anaerobic cooked meat broth or equivalent.</w:t>
            </w:r>
          </w:p>
          <w:p w14:paraId="7E8C6084" w14:textId="3B425618" w:rsidR="0018206A" w:rsidRPr="004D5A92" w:rsidRDefault="0018206A" w:rsidP="0064296E">
            <w:pPr>
              <w:pStyle w:val="PHEbodytextTable"/>
              <w:rPr>
                <w:rFonts w:cs="Arial"/>
                <w:sz w:val="18"/>
                <w:szCs w:val="18"/>
              </w:rPr>
            </w:pPr>
            <w:r w:rsidRPr="004D5A92">
              <w:rPr>
                <w:rFonts w:cs="Arial"/>
                <w:sz w:val="18"/>
                <w:szCs w:val="18"/>
              </w:rPr>
              <w:t>Subculture if evidence of growth (≥40hr), or at day 5 to a</w:t>
            </w:r>
            <w:r w:rsidR="00346F39" w:rsidRPr="004D5A92">
              <w:rPr>
                <w:rFonts w:cs="Arial"/>
                <w:sz w:val="18"/>
                <w:szCs w:val="18"/>
              </w:rPr>
              <w:t xml:space="preserve">bove media (excluding </w:t>
            </w:r>
            <w:r w:rsidR="00346F39" w:rsidRPr="004D5A92">
              <w:rPr>
                <w:rFonts w:cs="Arial"/>
                <w:sz w:val="18"/>
                <w:szCs w:val="18"/>
              </w:rPr>
              <w:lastRenderedPageBreak/>
              <w:t>MacConkey</w:t>
            </w:r>
            <w:r w:rsidRPr="004D5A92">
              <w:rPr>
                <w:rFonts w:cs="Arial"/>
                <w:sz w:val="18"/>
                <w:szCs w:val="18"/>
              </w:rPr>
              <w:t>)</w:t>
            </w:r>
          </w:p>
        </w:tc>
        <w:tc>
          <w:tcPr>
            <w:tcW w:w="850" w:type="dxa"/>
          </w:tcPr>
          <w:p w14:paraId="7E8C6085" w14:textId="77777777" w:rsidR="0018206A" w:rsidRPr="004D5A92" w:rsidRDefault="0018206A" w:rsidP="00383CC5">
            <w:pPr>
              <w:pStyle w:val="PHEbodytextTable"/>
              <w:rPr>
                <w:rFonts w:cs="Arial"/>
                <w:sz w:val="18"/>
                <w:szCs w:val="18"/>
              </w:rPr>
            </w:pPr>
            <w:r w:rsidRPr="004D5A92">
              <w:rPr>
                <w:rFonts w:cs="Arial"/>
                <w:sz w:val="18"/>
                <w:szCs w:val="18"/>
              </w:rPr>
              <w:lastRenderedPageBreak/>
              <w:t>35-37</w:t>
            </w:r>
          </w:p>
          <w:p w14:paraId="7E8C6086" w14:textId="77777777" w:rsidR="0018206A" w:rsidRPr="004D5A92" w:rsidRDefault="0018206A" w:rsidP="00383CC5">
            <w:pPr>
              <w:pStyle w:val="PHEbodytextTable"/>
              <w:rPr>
                <w:rFonts w:cs="Arial"/>
                <w:sz w:val="18"/>
                <w:szCs w:val="18"/>
              </w:rPr>
            </w:pPr>
          </w:p>
          <w:p w14:paraId="7E8C6087" w14:textId="77777777" w:rsidR="0018206A" w:rsidRPr="004D5A92" w:rsidRDefault="0018206A" w:rsidP="00383CC5">
            <w:pPr>
              <w:pStyle w:val="PHEbodytextTable"/>
              <w:rPr>
                <w:rFonts w:cs="Arial"/>
                <w:sz w:val="18"/>
                <w:szCs w:val="18"/>
              </w:rPr>
            </w:pPr>
          </w:p>
          <w:p w14:paraId="7E8C6088" w14:textId="77777777" w:rsidR="0018206A" w:rsidRPr="004D5A92" w:rsidRDefault="0018206A" w:rsidP="00383CC5">
            <w:pPr>
              <w:pStyle w:val="PHEbodytextTable"/>
              <w:rPr>
                <w:rFonts w:cs="Arial"/>
                <w:sz w:val="18"/>
                <w:szCs w:val="18"/>
              </w:rPr>
            </w:pPr>
          </w:p>
          <w:p w14:paraId="7E8C6089" w14:textId="77777777" w:rsidR="0018206A" w:rsidRPr="004D5A92" w:rsidRDefault="0018206A" w:rsidP="00383CC5">
            <w:pPr>
              <w:pStyle w:val="PHEbodytextTable"/>
              <w:rPr>
                <w:rFonts w:cs="Arial"/>
                <w:sz w:val="18"/>
                <w:szCs w:val="18"/>
              </w:rPr>
            </w:pPr>
          </w:p>
          <w:p w14:paraId="7E8C608A" w14:textId="77777777" w:rsidR="0018206A" w:rsidRPr="004D5A92" w:rsidRDefault="0018206A" w:rsidP="00383CC5">
            <w:pPr>
              <w:pStyle w:val="PHEbodytextTable"/>
              <w:rPr>
                <w:rFonts w:cs="Arial"/>
                <w:sz w:val="18"/>
                <w:szCs w:val="18"/>
              </w:rPr>
            </w:pPr>
            <w:r w:rsidRPr="004D5A92">
              <w:rPr>
                <w:rFonts w:cs="Arial"/>
                <w:sz w:val="18"/>
                <w:szCs w:val="18"/>
              </w:rPr>
              <w:t>35-37</w:t>
            </w:r>
          </w:p>
        </w:tc>
        <w:tc>
          <w:tcPr>
            <w:tcW w:w="1134" w:type="dxa"/>
          </w:tcPr>
          <w:p w14:paraId="7E8C608B" w14:textId="77777777" w:rsidR="0018206A" w:rsidRPr="004D5A92" w:rsidRDefault="0018206A" w:rsidP="00383CC5">
            <w:pPr>
              <w:pStyle w:val="PHEbodytextTable"/>
              <w:rPr>
                <w:rFonts w:cs="Arial"/>
                <w:sz w:val="18"/>
                <w:szCs w:val="18"/>
              </w:rPr>
            </w:pPr>
            <w:r w:rsidRPr="004D5A92">
              <w:rPr>
                <w:rFonts w:cs="Arial"/>
                <w:sz w:val="18"/>
                <w:szCs w:val="18"/>
              </w:rPr>
              <w:t>Air</w:t>
            </w:r>
          </w:p>
          <w:p w14:paraId="7E8C608C" w14:textId="77777777" w:rsidR="0018206A" w:rsidRPr="004D5A92" w:rsidRDefault="0018206A" w:rsidP="00383CC5">
            <w:pPr>
              <w:pStyle w:val="PHEbodytextTable"/>
              <w:rPr>
                <w:rFonts w:cs="Arial"/>
                <w:sz w:val="18"/>
                <w:szCs w:val="18"/>
              </w:rPr>
            </w:pPr>
          </w:p>
          <w:p w14:paraId="7E8C608D" w14:textId="77777777" w:rsidR="0018206A" w:rsidRPr="004D5A92" w:rsidRDefault="0018206A" w:rsidP="00383CC5">
            <w:pPr>
              <w:pStyle w:val="PHEbodytextTable"/>
              <w:rPr>
                <w:rFonts w:cs="Arial"/>
                <w:sz w:val="18"/>
                <w:szCs w:val="18"/>
              </w:rPr>
            </w:pPr>
          </w:p>
          <w:p w14:paraId="7E8C608E" w14:textId="77777777" w:rsidR="0018206A" w:rsidRPr="004D5A92" w:rsidRDefault="0018206A" w:rsidP="00383CC5">
            <w:pPr>
              <w:pStyle w:val="PHEbodytextTable"/>
              <w:rPr>
                <w:rFonts w:cs="Arial"/>
                <w:sz w:val="18"/>
                <w:szCs w:val="18"/>
              </w:rPr>
            </w:pPr>
          </w:p>
          <w:p w14:paraId="7E8C608F" w14:textId="77777777" w:rsidR="0018206A" w:rsidRPr="004D5A92" w:rsidRDefault="0018206A" w:rsidP="00383CC5">
            <w:pPr>
              <w:pStyle w:val="PHEbodytextTable"/>
              <w:rPr>
                <w:rFonts w:cs="Arial"/>
                <w:sz w:val="18"/>
                <w:szCs w:val="18"/>
              </w:rPr>
            </w:pPr>
          </w:p>
          <w:p w14:paraId="7E8C6090" w14:textId="77777777" w:rsidR="0018206A" w:rsidRPr="004D5A92" w:rsidRDefault="0018206A" w:rsidP="00383CC5">
            <w:pPr>
              <w:pStyle w:val="PHEbodytextTable"/>
              <w:rPr>
                <w:rFonts w:cs="Arial"/>
                <w:sz w:val="18"/>
                <w:szCs w:val="18"/>
              </w:rPr>
            </w:pPr>
            <w:r w:rsidRPr="004D5A92">
              <w:rPr>
                <w:rFonts w:cs="Arial"/>
                <w:sz w:val="18"/>
                <w:szCs w:val="18"/>
              </w:rPr>
              <w:t>As above</w:t>
            </w:r>
          </w:p>
        </w:tc>
        <w:tc>
          <w:tcPr>
            <w:tcW w:w="709" w:type="dxa"/>
          </w:tcPr>
          <w:p w14:paraId="7E8C6091" w14:textId="77777777" w:rsidR="0018206A" w:rsidRPr="004D5A92" w:rsidRDefault="0018206A" w:rsidP="00383CC5">
            <w:pPr>
              <w:pStyle w:val="PHEbodytextTable"/>
              <w:rPr>
                <w:rFonts w:cs="Arial"/>
                <w:sz w:val="18"/>
                <w:szCs w:val="18"/>
              </w:rPr>
            </w:pPr>
            <w:r w:rsidRPr="004D5A92">
              <w:rPr>
                <w:rFonts w:cs="Arial"/>
                <w:sz w:val="18"/>
                <w:szCs w:val="18"/>
              </w:rPr>
              <w:t>5 d</w:t>
            </w:r>
          </w:p>
          <w:p w14:paraId="7E8C6092" w14:textId="77777777" w:rsidR="0018206A" w:rsidRPr="004D5A92" w:rsidRDefault="0018206A" w:rsidP="00383CC5">
            <w:pPr>
              <w:pStyle w:val="PHEbodytextTable"/>
              <w:rPr>
                <w:rFonts w:cs="Arial"/>
                <w:sz w:val="18"/>
                <w:szCs w:val="18"/>
              </w:rPr>
            </w:pPr>
          </w:p>
          <w:p w14:paraId="7E8C6093" w14:textId="77777777" w:rsidR="0018206A" w:rsidRPr="004D5A92" w:rsidRDefault="0018206A" w:rsidP="00383CC5">
            <w:pPr>
              <w:pStyle w:val="PHEbodytextTable"/>
              <w:rPr>
                <w:rFonts w:cs="Arial"/>
                <w:sz w:val="18"/>
                <w:szCs w:val="18"/>
              </w:rPr>
            </w:pPr>
          </w:p>
          <w:p w14:paraId="7E8C6094" w14:textId="77777777" w:rsidR="0018206A" w:rsidRPr="004D5A92" w:rsidRDefault="0018206A" w:rsidP="00383CC5">
            <w:pPr>
              <w:pStyle w:val="PHEbodytextTable"/>
              <w:rPr>
                <w:rFonts w:cs="Arial"/>
                <w:sz w:val="18"/>
                <w:szCs w:val="18"/>
              </w:rPr>
            </w:pPr>
          </w:p>
          <w:p w14:paraId="7E8C6095" w14:textId="77777777" w:rsidR="0018206A" w:rsidRPr="004D5A92" w:rsidRDefault="0018206A" w:rsidP="00383CC5">
            <w:pPr>
              <w:pStyle w:val="PHEbodytextTable"/>
              <w:rPr>
                <w:rFonts w:cs="Arial"/>
                <w:sz w:val="18"/>
                <w:szCs w:val="18"/>
              </w:rPr>
            </w:pPr>
          </w:p>
          <w:p w14:paraId="7E8C6096" w14:textId="77777777" w:rsidR="0018206A" w:rsidRPr="004D5A92" w:rsidRDefault="0018206A" w:rsidP="00383CC5">
            <w:pPr>
              <w:pStyle w:val="PHEbodytextTable"/>
              <w:rPr>
                <w:rFonts w:cs="Arial"/>
                <w:sz w:val="18"/>
                <w:szCs w:val="18"/>
              </w:rPr>
            </w:pPr>
            <w:r w:rsidRPr="004D5A92">
              <w:rPr>
                <w:rFonts w:cs="Arial"/>
                <w:sz w:val="18"/>
                <w:szCs w:val="18"/>
              </w:rPr>
              <w:t>40-48hr</w:t>
            </w:r>
          </w:p>
        </w:tc>
        <w:tc>
          <w:tcPr>
            <w:tcW w:w="992" w:type="dxa"/>
          </w:tcPr>
          <w:p w14:paraId="7E8C6097" w14:textId="77777777" w:rsidR="0018206A" w:rsidRPr="004D5A92" w:rsidRDefault="0018206A" w:rsidP="00383CC5">
            <w:pPr>
              <w:pStyle w:val="PHEbodytextTable"/>
              <w:rPr>
                <w:rFonts w:cs="Arial"/>
                <w:sz w:val="18"/>
                <w:szCs w:val="18"/>
              </w:rPr>
            </w:pPr>
            <w:r w:rsidRPr="004D5A92">
              <w:rPr>
                <w:rFonts w:cs="Arial"/>
                <w:sz w:val="18"/>
                <w:szCs w:val="18"/>
              </w:rPr>
              <w:t>N/A</w:t>
            </w:r>
          </w:p>
          <w:p w14:paraId="7E8C6098" w14:textId="77777777" w:rsidR="0018206A" w:rsidRPr="004D5A92" w:rsidRDefault="0018206A" w:rsidP="00383CC5">
            <w:pPr>
              <w:pStyle w:val="PHEbodytextTable"/>
              <w:rPr>
                <w:rFonts w:cs="Arial"/>
                <w:sz w:val="18"/>
                <w:szCs w:val="18"/>
              </w:rPr>
            </w:pPr>
          </w:p>
          <w:p w14:paraId="7E8C6099" w14:textId="77777777" w:rsidR="0018206A" w:rsidRPr="004D5A92" w:rsidRDefault="0018206A" w:rsidP="00383CC5">
            <w:pPr>
              <w:pStyle w:val="PHEbodytextTable"/>
              <w:rPr>
                <w:rFonts w:cs="Arial"/>
                <w:sz w:val="18"/>
                <w:szCs w:val="18"/>
              </w:rPr>
            </w:pPr>
          </w:p>
          <w:p w14:paraId="7E8C609A" w14:textId="77777777" w:rsidR="0018206A" w:rsidRPr="004D5A92" w:rsidRDefault="0018206A" w:rsidP="00383CC5">
            <w:pPr>
              <w:pStyle w:val="PHEbodytextTable"/>
              <w:rPr>
                <w:rFonts w:cs="Arial"/>
                <w:sz w:val="18"/>
                <w:szCs w:val="18"/>
              </w:rPr>
            </w:pPr>
          </w:p>
          <w:p w14:paraId="7E8C609B" w14:textId="77777777" w:rsidR="0018206A" w:rsidRPr="004D5A92" w:rsidRDefault="0018206A" w:rsidP="00383CC5">
            <w:pPr>
              <w:pStyle w:val="PHEbodytextTable"/>
              <w:rPr>
                <w:rFonts w:cs="Arial"/>
                <w:sz w:val="18"/>
                <w:szCs w:val="18"/>
              </w:rPr>
            </w:pPr>
          </w:p>
          <w:p w14:paraId="7E8C609C" w14:textId="77777777" w:rsidR="0018206A" w:rsidRPr="004D5A92" w:rsidRDefault="0018206A" w:rsidP="00383CC5">
            <w:pPr>
              <w:pStyle w:val="PHEbodytextTable"/>
              <w:rPr>
                <w:rFonts w:cs="Arial"/>
                <w:sz w:val="18"/>
                <w:szCs w:val="18"/>
              </w:rPr>
            </w:pPr>
            <w:r w:rsidRPr="004D5A92">
              <w:rPr>
                <w:rFonts w:cs="Arial"/>
                <w:sz w:val="18"/>
                <w:szCs w:val="18"/>
              </w:rPr>
              <w:sym w:font="Symbol" w:char="F0B3"/>
            </w:r>
            <w:r w:rsidRPr="004D5A92">
              <w:rPr>
                <w:rFonts w:cs="Arial"/>
                <w:sz w:val="18"/>
                <w:szCs w:val="18"/>
              </w:rPr>
              <w:t>40hr</w:t>
            </w:r>
          </w:p>
        </w:tc>
        <w:tc>
          <w:tcPr>
            <w:tcW w:w="1896" w:type="dxa"/>
          </w:tcPr>
          <w:p w14:paraId="7E8C609D" w14:textId="77777777" w:rsidR="0018206A" w:rsidRPr="004D5A92" w:rsidRDefault="0018206A" w:rsidP="00383CC5">
            <w:pPr>
              <w:pStyle w:val="PHEbodytextTable"/>
              <w:rPr>
                <w:rFonts w:cs="Arial"/>
                <w:sz w:val="18"/>
                <w:szCs w:val="18"/>
              </w:rPr>
            </w:pPr>
            <w:r w:rsidRPr="004D5A92">
              <w:rPr>
                <w:rFonts w:cs="Arial"/>
                <w:sz w:val="18"/>
                <w:szCs w:val="18"/>
              </w:rPr>
              <w:t>Any organism</w:t>
            </w:r>
          </w:p>
        </w:tc>
      </w:tr>
      <w:tr w:rsidR="00383CC5" w:rsidRPr="004D5A92" w14:paraId="7E8C60A1" w14:textId="77777777" w:rsidTr="00793046">
        <w:trPr>
          <w:jc w:val="center"/>
        </w:trPr>
        <w:tc>
          <w:tcPr>
            <w:tcW w:w="9639" w:type="dxa"/>
            <w:gridSpan w:val="8"/>
          </w:tcPr>
          <w:p w14:paraId="7E8C60A0" w14:textId="77777777" w:rsidR="00383CC5" w:rsidRPr="004D5A92" w:rsidRDefault="00383CC5" w:rsidP="00CD03D9">
            <w:pPr>
              <w:pStyle w:val="PHEbodytextTable"/>
              <w:rPr>
                <w:sz w:val="18"/>
                <w:szCs w:val="18"/>
              </w:rPr>
            </w:pPr>
            <w:r w:rsidRPr="004D5A92">
              <w:rPr>
                <w:sz w:val="18"/>
                <w:szCs w:val="18"/>
              </w:rPr>
              <w:lastRenderedPageBreak/>
              <w:t>For these situations, add the following:</w:t>
            </w:r>
          </w:p>
        </w:tc>
      </w:tr>
      <w:tr w:rsidR="00383CC5" w:rsidRPr="004D5A92" w14:paraId="7E8C60A9" w14:textId="77777777" w:rsidTr="00793046">
        <w:trPr>
          <w:jc w:val="center"/>
        </w:trPr>
        <w:tc>
          <w:tcPr>
            <w:tcW w:w="1364" w:type="dxa"/>
            <w:vMerge w:val="restart"/>
          </w:tcPr>
          <w:p w14:paraId="7E8C60A2" w14:textId="77777777" w:rsidR="00383CC5" w:rsidRPr="004D5A92" w:rsidRDefault="00383CC5" w:rsidP="00CD03D9">
            <w:pPr>
              <w:pStyle w:val="PHEbodytextTable"/>
              <w:rPr>
                <w:b/>
                <w:sz w:val="18"/>
                <w:szCs w:val="18"/>
              </w:rPr>
            </w:pPr>
            <w:r w:rsidRPr="004D5A92">
              <w:rPr>
                <w:b/>
                <w:sz w:val="18"/>
                <w:szCs w:val="18"/>
              </w:rPr>
              <w:t>Clinical details/</w:t>
            </w:r>
          </w:p>
          <w:p w14:paraId="7E8C60A3" w14:textId="77777777" w:rsidR="00383CC5" w:rsidRPr="004D5A92" w:rsidRDefault="00383CC5" w:rsidP="00CD03D9">
            <w:pPr>
              <w:pStyle w:val="PHEbodytextTable"/>
              <w:rPr>
                <w:b/>
                <w:sz w:val="18"/>
                <w:szCs w:val="18"/>
              </w:rPr>
            </w:pPr>
            <w:r w:rsidRPr="004D5A92">
              <w:rPr>
                <w:b/>
                <w:sz w:val="18"/>
                <w:szCs w:val="18"/>
              </w:rPr>
              <w:t>conditions</w:t>
            </w:r>
          </w:p>
        </w:tc>
        <w:tc>
          <w:tcPr>
            <w:tcW w:w="1134" w:type="dxa"/>
            <w:vMerge w:val="restart"/>
          </w:tcPr>
          <w:p w14:paraId="7E8C60A4" w14:textId="77777777" w:rsidR="00383CC5" w:rsidRPr="004D5A92" w:rsidRDefault="00383CC5" w:rsidP="00CD03D9">
            <w:pPr>
              <w:pStyle w:val="PHEbodytextTable"/>
              <w:rPr>
                <w:b/>
                <w:sz w:val="18"/>
                <w:szCs w:val="18"/>
              </w:rPr>
            </w:pPr>
            <w:r w:rsidRPr="004D5A92">
              <w:rPr>
                <w:b/>
                <w:sz w:val="18"/>
                <w:szCs w:val="18"/>
              </w:rPr>
              <w:t>Specimen</w:t>
            </w:r>
          </w:p>
        </w:tc>
        <w:tc>
          <w:tcPr>
            <w:tcW w:w="1560" w:type="dxa"/>
            <w:vMerge w:val="restart"/>
          </w:tcPr>
          <w:p w14:paraId="7E8C60A5" w14:textId="77777777" w:rsidR="00383CC5" w:rsidRPr="004D5A92" w:rsidRDefault="00383CC5" w:rsidP="00CD03D9">
            <w:pPr>
              <w:pStyle w:val="PHEbodytextTable"/>
              <w:rPr>
                <w:b/>
                <w:sz w:val="18"/>
                <w:szCs w:val="18"/>
              </w:rPr>
            </w:pPr>
            <w:r w:rsidRPr="004D5A92">
              <w:rPr>
                <w:b/>
                <w:sz w:val="18"/>
                <w:szCs w:val="18"/>
              </w:rPr>
              <w:t>Supplementary media</w:t>
            </w:r>
          </w:p>
        </w:tc>
        <w:tc>
          <w:tcPr>
            <w:tcW w:w="2693" w:type="dxa"/>
            <w:gridSpan w:val="3"/>
          </w:tcPr>
          <w:p w14:paraId="7E8C60A6" w14:textId="77777777" w:rsidR="00383CC5" w:rsidRPr="004D5A92" w:rsidRDefault="00383CC5" w:rsidP="00CD03D9">
            <w:pPr>
              <w:pStyle w:val="PHEbodytextTable"/>
              <w:rPr>
                <w:b/>
                <w:sz w:val="18"/>
                <w:szCs w:val="18"/>
              </w:rPr>
            </w:pPr>
            <w:r w:rsidRPr="004D5A92">
              <w:rPr>
                <w:b/>
                <w:sz w:val="18"/>
                <w:szCs w:val="18"/>
              </w:rPr>
              <w:t>Incubation</w:t>
            </w:r>
          </w:p>
        </w:tc>
        <w:tc>
          <w:tcPr>
            <w:tcW w:w="992" w:type="dxa"/>
            <w:vMerge w:val="restart"/>
          </w:tcPr>
          <w:p w14:paraId="7E8C60A7" w14:textId="77777777" w:rsidR="00383CC5" w:rsidRPr="004D5A92" w:rsidRDefault="00383CC5" w:rsidP="00CD03D9">
            <w:pPr>
              <w:pStyle w:val="PHEbodytextTable"/>
              <w:rPr>
                <w:b/>
                <w:sz w:val="18"/>
                <w:szCs w:val="18"/>
              </w:rPr>
            </w:pPr>
            <w:r w:rsidRPr="004D5A92">
              <w:rPr>
                <w:b/>
                <w:sz w:val="18"/>
                <w:szCs w:val="18"/>
              </w:rPr>
              <w:t>Cultures read</w:t>
            </w:r>
          </w:p>
        </w:tc>
        <w:tc>
          <w:tcPr>
            <w:tcW w:w="1896" w:type="dxa"/>
            <w:vMerge w:val="restart"/>
          </w:tcPr>
          <w:p w14:paraId="7E8C60A8" w14:textId="77777777" w:rsidR="00383CC5" w:rsidRPr="004D5A92" w:rsidRDefault="00383CC5" w:rsidP="00CD03D9">
            <w:pPr>
              <w:pStyle w:val="PHEbodytextTable"/>
              <w:rPr>
                <w:b/>
                <w:sz w:val="18"/>
                <w:szCs w:val="18"/>
              </w:rPr>
            </w:pPr>
            <w:r w:rsidRPr="004D5A92">
              <w:rPr>
                <w:b/>
                <w:sz w:val="18"/>
                <w:szCs w:val="18"/>
              </w:rPr>
              <w:t>Target organism(s)</w:t>
            </w:r>
          </w:p>
        </w:tc>
      </w:tr>
      <w:tr w:rsidR="00383CC5" w:rsidRPr="004D5A92" w14:paraId="7E8C60B2" w14:textId="77777777" w:rsidTr="00F74868">
        <w:trPr>
          <w:jc w:val="center"/>
        </w:trPr>
        <w:tc>
          <w:tcPr>
            <w:tcW w:w="1364" w:type="dxa"/>
            <w:vMerge/>
            <w:tcBorders>
              <w:bottom w:val="single" w:sz="8" w:space="0" w:color="auto"/>
            </w:tcBorders>
          </w:tcPr>
          <w:p w14:paraId="7E8C60AA" w14:textId="77777777" w:rsidR="00383CC5" w:rsidRPr="004D5A92" w:rsidRDefault="00383CC5" w:rsidP="00CD03D9">
            <w:pPr>
              <w:pStyle w:val="PHEbodytextTable"/>
              <w:rPr>
                <w:sz w:val="18"/>
                <w:szCs w:val="18"/>
              </w:rPr>
            </w:pPr>
          </w:p>
        </w:tc>
        <w:tc>
          <w:tcPr>
            <w:tcW w:w="1134" w:type="dxa"/>
            <w:vMerge/>
            <w:tcBorders>
              <w:bottom w:val="single" w:sz="8" w:space="0" w:color="auto"/>
            </w:tcBorders>
          </w:tcPr>
          <w:p w14:paraId="7E8C60AB" w14:textId="77777777" w:rsidR="00383CC5" w:rsidRPr="004D5A92" w:rsidRDefault="00383CC5" w:rsidP="00CD03D9">
            <w:pPr>
              <w:pStyle w:val="PHEbodytextTable"/>
              <w:rPr>
                <w:sz w:val="18"/>
                <w:szCs w:val="18"/>
              </w:rPr>
            </w:pPr>
          </w:p>
        </w:tc>
        <w:tc>
          <w:tcPr>
            <w:tcW w:w="1560" w:type="dxa"/>
            <w:vMerge/>
            <w:tcBorders>
              <w:bottom w:val="single" w:sz="8" w:space="0" w:color="auto"/>
            </w:tcBorders>
          </w:tcPr>
          <w:p w14:paraId="7E8C60AC" w14:textId="77777777" w:rsidR="00383CC5" w:rsidRPr="004D5A92" w:rsidRDefault="00383CC5" w:rsidP="00CD03D9">
            <w:pPr>
              <w:pStyle w:val="PHEbodytextTable"/>
              <w:rPr>
                <w:sz w:val="18"/>
                <w:szCs w:val="18"/>
              </w:rPr>
            </w:pPr>
          </w:p>
        </w:tc>
        <w:tc>
          <w:tcPr>
            <w:tcW w:w="850" w:type="dxa"/>
            <w:tcBorders>
              <w:bottom w:val="single" w:sz="8" w:space="0" w:color="auto"/>
            </w:tcBorders>
          </w:tcPr>
          <w:p w14:paraId="7E8C60AD" w14:textId="77777777" w:rsidR="00383CC5" w:rsidRPr="004D5A92" w:rsidRDefault="00383CC5" w:rsidP="00CD03D9">
            <w:pPr>
              <w:pStyle w:val="PHEbodytextTable"/>
              <w:rPr>
                <w:b/>
                <w:sz w:val="18"/>
                <w:szCs w:val="18"/>
              </w:rPr>
            </w:pPr>
            <w:r w:rsidRPr="004D5A92">
              <w:rPr>
                <w:b/>
                <w:sz w:val="18"/>
                <w:szCs w:val="18"/>
              </w:rPr>
              <w:t>Temp °C</w:t>
            </w:r>
          </w:p>
        </w:tc>
        <w:tc>
          <w:tcPr>
            <w:tcW w:w="1134" w:type="dxa"/>
            <w:tcBorders>
              <w:bottom w:val="single" w:sz="8" w:space="0" w:color="auto"/>
            </w:tcBorders>
          </w:tcPr>
          <w:p w14:paraId="7E8C60AE" w14:textId="77777777" w:rsidR="00383CC5" w:rsidRPr="004D5A92" w:rsidRDefault="00383CC5" w:rsidP="00CD03D9">
            <w:pPr>
              <w:pStyle w:val="PHEbodytextTable"/>
              <w:rPr>
                <w:b/>
                <w:sz w:val="18"/>
                <w:szCs w:val="18"/>
              </w:rPr>
            </w:pPr>
            <w:r w:rsidRPr="004D5A92">
              <w:rPr>
                <w:b/>
                <w:sz w:val="18"/>
                <w:szCs w:val="18"/>
              </w:rPr>
              <w:t>Atmos</w:t>
            </w:r>
          </w:p>
        </w:tc>
        <w:tc>
          <w:tcPr>
            <w:tcW w:w="709" w:type="dxa"/>
            <w:tcBorders>
              <w:bottom w:val="single" w:sz="8" w:space="0" w:color="auto"/>
            </w:tcBorders>
          </w:tcPr>
          <w:p w14:paraId="7E8C60AF" w14:textId="77777777" w:rsidR="00383CC5" w:rsidRPr="004D5A92" w:rsidRDefault="00383CC5" w:rsidP="00CD03D9">
            <w:pPr>
              <w:pStyle w:val="PHEbodytextTable"/>
              <w:rPr>
                <w:b/>
                <w:sz w:val="18"/>
                <w:szCs w:val="18"/>
              </w:rPr>
            </w:pPr>
            <w:r w:rsidRPr="004D5A92">
              <w:rPr>
                <w:b/>
                <w:sz w:val="18"/>
                <w:szCs w:val="18"/>
              </w:rPr>
              <w:t>Time</w:t>
            </w:r>
          </w:p>
        </w:tc>
        <w:tc>
          <w:tcPr>
            <w:tcW w:w="992" w:type="dxa"/>
            <w:vMerge/>
            <w:tcBorders>
              <w:bottom w:val="single" w:sz="8" w:space="0" w:color="auto"/>
            </w:tcBorders>
          </w:tcPr>
          <w:p w14:paraId="7E8C60B0" w14:textId="77777777" w:rsidR="00383CC5" w:rsidRPr="004D5A92" w:rsidRDefault="00383CC5" w:rsidP="00CD03D9">
            <w:pPr>
              <w:pStyle w:val="PHEbodytextTable"/>
              <w:rPr>
                <w:sz w:val="18"/>
                <w:szCs w:val="18"/>
              </w:rPr>
            </w:pPr>
          </w:p>
        </w:tc>
        <w:tc>
          <w:tcPr>
            <w:tcW w:w="1896" w:type="dxa"/>
            <w:vMerge/>
            <w:tcBorders>
              <w:bottom w:val="single" w:sz="8" w:space="0" w:color="auto"/>
            </w:tcBorders>
          </w:tcPr>
          <w:p w14:paraId="7E8C60B1" w14:textId="77777777" w:rsidR="00383CC5" w:rsidRPr="004D5A92" w:rsidRDefault="00383CC5" w:rsidP="00CD03D9">
            <w:pPr>
              <w:pStyle w:val="PHEbodytextTable"/>
              <w:rPr>
                <w:sz w:val="18"/>
                <w:szCs w:val="18"/>
              </w:rPr>
            </w:pPr>
          </w:p>
        </w:tc>
      </w:tr>
      <w:tr w:rsidR="00F82F96" w:rsidRPr="004D5A92" w14:paraId="7E8C60C3" w14:textId="77777777" w:rsidTr="00F74868">
        <w:trPr>
          <w:trHeight w:val="3264"/>
          <w:jc w:val="center"/>
        </w:trPr>
        <w:tc>
          <w:tcPr>
            <w:tcW w:w="1364" w:type="dxa"/>
            <w:tcBorders>
              <w:bottom w:val="single" w:sz="8" w:space="0" w:color="auto"/>
            </w:tcBorders>
          </w:tcPr>
          <w:p w14:paraId="7E8C60B3" w14:textId="7119D07D" w:rsidR="00F82F96" w:rsidRPr="004D5A92" w:rsidRDefault="00F82F96" w:rsidP="00383CC5">
            <w:pPr>
              <w:pStyle w:val="PHEbodytextTable"/>
              <w:rPr>
                <w:sz w:val="18"/>
                <w:szCs w:val="18"/>
              </w:rPr>
            </w:pPr>
            <w:r w:rsidRPr="004D5A92">
              <w:rPr>
                <w:sz w:val="18"/>
                <w:szCs w:val="18"/>
              </w:rPr>
              <w:t>Submandibular abscess</w:t>
            </w:r>
          </w:p>
          <w:p w14:paraId="7E8C60B6" w14:textId="77777777" w:rsidR="00F82F96" w:rsidRPr="004D5A92" w:rsidRDefault="00F82F96" w:rsidP="00383CC5">
            <w:pPr>
              <w:pStyle w:val="PHEbodytextTable"/>
              <w:rPr>
                <w:sz w:val="18"/>
                <w:szCs w:val="18"/>
              </w:rPr>
            </w:pPr>
            <w:r w:rsidRPr="004D5A92">
              <w:rPr>
                <w:sz w:val="18"/>
                <w:szCs w:val="18"/>
              </w:rPr>
              <w:t>Brain abscess</w:t>
            </w:r>
          </w:p>
          <w:p w14:paraId="7E8C60B7" w14:textId="77777777" w:rsidR="00F82F96" w:rsidRPr="004D5A92" w:rsidRDefault="00F82F96" w:rsidP="00383CC5">
            <w:pPr>
              <w:pStyle w:val="PHEbodytextTable"/>
              <w:rPr>
                <w:sz w:val="18"/>
                <w:szCs w:val="18"/>
              </w:rPr>
            </w:pPr>
            <w:r w:rsidRPr="004D5A92">
              <w:rPr>
                <w:sz w:val="18"/>
                <w:szCs w:val="18"/>
              </w:rPr>
              <w:t>Liver abscess</w:t>
            </w:r>
          </w:p>
          <w:p w14:paraId="7E8C60B8" w14:textId="1DCDAF63" w:rsidR="00F82F96" w:rsidRPr="004D5A92" w:rsidRDefault="00F82F96" w:rsidP="00383CC5">
            <w:pPr>
              <w:pStyle w:val="PHEbodytextTable"/>
              <w:rPr>
                <w:sz w:val="18"/>
                <w:szCs w:val="18"/>
              </w:rPr>
            </w:pPr>
            <w:r w:rsidRPr="004D5A92">
              <w:rPr>
                <w:sz w:val="18"/>
                <w:szCs w:val="18"/>
              </w:rPr>
              <w:t>Lung empyema/</w:t>
            </w:r>
            <w:r w:rsidRPr="004D5A92">
              <w:rPr>
                <w:sz w:val="18"/>
                <w:szCs w:val="18"/>
              </w:rPr>
              <w:br w:type="textWrapping" w:clear="all"/>
              <w:t>abscess</w:t>
            </w:r>
          </w:p>
          <w:p w14:paraId="7E8C60B9" w14:textId="77777777" w:rsidR="00F82F96" w:rsidRPr="004D5A92" w:rsidRDefault="00F82F96" w:rsidP="00383CC5">
            <w:pPr>
              <w:pStyle w:val="PHEbodytextTable"/>
              <w:rPr>
                <w:sz w:val="18"/>
                <w:szCs w:val="18"/>
              </w:rPr>
            </w:pPr>
            <w:r w:rsidRPr="004D5A92">
              <w:rPr>
                <w:sz w:val="18"/>
                <w:szCs w:val="18"/>
              </w:rPr>
              <w:t>Psoas abscess</w:t>
            </w:r>
          </w:p>
          <w:p w14:paraId="7E8C60BA" w14:textId="77777777" w:rsidR="00F82F96" w:rsidRPr="004D5A92" w:rsidRDefault="00F82F96" w:rsidP="00383CC5">
            <w:pPr>
              <w:pStyle w:val="PHEbodytextTable"/>
              <w:rPr>
                <w:sz w:val="18"/>
                <w:szCs w:val="18"/>
              </w:rPr>
            </w:pPr>
            <w:r w:rsidRPr="004D5A92">
              <w:rPr>
                <w:sz w:val="18"/>
                <w:szCs w:val="18"/>
              </w:rPr>
              <w:t>Spinal abscess</w:t>
            </w:r>
          </w:p>
        </w:tc>
        <w:tc>
          <w:tcPr>
            <w:tcW w:w="1134" w:type="dxa"/>
            <w:tcBorders>
              <w:bottom w:val="single" w:sz="8" w:space="0" w:color="auto"/>
            </w:tcBorders>
            <w:shd w:val="clear" w:color="auto" w:fill="auto"/>
          </w:tcPr>
          <w:p w14:paraId="7E8C60BB" w14:textId="77777777" w:rsidR="00F82F96" w:rsidRPr="004D5A92" w:rsidRDefault="00F82F96" w:rsidP="000365C1">
            <w:pPr>
              <w:pStyle w:val="PHEbodytextTable"/>
              <w:rPr>
                <w:sz w:val="18"/>
                <w:szCs w:val="18"/>
              </w:rPr>
            </w:pPr>
            <w:r w:rsidRPr="004D5A92">
              <w:rPr>
                <w:sz w:val="18"/>
                <w:szCs w:val="18"/>
              </w:rPr>
              <w:t xml:space="preserve">Pus </w:t>
            </w:r>
          </w:p>
          <w:p w14:paraId="7E8C60BC" w14:textId="27ED6195" w:rsidR="00F82F96" w:rsidRPr="004D5A92" w:rsidRDefault="00F82F96" w:rsidP="000365C1">
            <w:pPr>
              <w:pStyle w:val="PHEbodytextTable"/>
              <w:rPr>
                <w:sz w:val="18"/>
                <w:szCs w:val="18"/>
              </w:rPr>
            </w:pPr>
          </w:p>
        </w:tc>
        <w:tc>
          <w:tcPr>
            <w:tcW w:w="1560" w:type="dxa"/>
            <w:tcBorders>
              <w:bottom w:val="single" w:sz="8" w:space="0" w:color="auto"/>
            </w:tcBorders>
          </w:tcPr>
          <w:p w14:paraId="7E8C60BD" w14:textId="26AC3C10" w:rsidR="00F82F96" w:rsidRPr="004D5A92" w:rsidRDefault="00F82F96" w:rsidP="00383CC5">
            <w:pPr>
              <w:pStyle w:val="PHEbodytextTable"/>
              <w:rPr>
                <w:strike/>
                <w:sz w:val="18"/>
                <w:szCs w:val="18"/>
              </w:rPr>
            </w:pPr>
            <w:r w:rsidRPr="004D5A92">
              <w:rPr>
                <w:sz w:val="18"/>
                <w:szCs w:val="18"/>
              </w:rPr>
              <w:t>Chocolate agar</w:t>
            </w:r>
          </w:p>
        </w:tc>
        <w:tc>
          <w:tcPr>
            <w:tcW w:w="850" w:type="dxa"/>
            <w:tcBorders>
              <w:bottom w:val="single" w:sz="8" w:space="0" w:color="auto"/>
            </w:tcBorders>
          </w:tcPr>
          <w:p w14:paraId="7E8C60BE" w14:textId="676E8276" w:rsidR="00F82F96" w:rsidRPr="004D5A92" w:rsidRDefault="00F82F96" w:rsidP="00383CC5">
            <w:pPr>
              <w:pStyle w:val="PHEbodytextTable"/>
              <w:rPr>
                <w:strike/>
                <w:sz w:val="18"/>
                <w:szCs w:val="18"/>
              </w:rPr>
            </w:pPr>
            <w:r w:rsidRPr="004D5A92">
              <w:rPr>
                <w:sz w:val="18"/>
                <w:szCs w:val="18"/>
              </w:rPr>
              <w:t xml:space="preserve">35–37 </w:t>
            </w:r>
          </w:p>
        </w:tc>
        <w:tc>
          <w:tcPr>
            <w:tcW w:w="1134" w:type="dxa"/>
            <w:tcBorders>
              <w:bottom w:val="single" w:sz="8" w:space="0" w:color="auto"/>
            </w:tcBorders>
          </w:tcPr>
          <w:p w14:paraId="7E8C60BF" w14:textId="0B471CF5" w:rsidR="00F82F96" w:rsidRPr="004D5A92" w:rsidRDefault="00F82F96" w:rsidP="00383CC5">
            <w:pPr>
              <w:pStyle w:val="PHEbodytextTable"/>
              <w:rPr>
                <w:strike/>
                <w:sz w:val="18"/>
                <w:szCs w:val="18"/>
              </w:rPr>
            </w:pPr>
            <w:r w:rsidRPr="004D5A92">
              <w:rPr>
                <w:sz w:val="18"/>
                <w:szCs w:val="18"/>
              </w:rPr>
              <w:t>5–10% CO</w:t>
            </w:r>
            <w:r w:rsidRPr="004D5A92">
              <w:rPr>
                <w:sz w:val="18"/>
                <w:szCs w:val="18"/>
                <w:vertAlign w:val="subscript"/>
              </w:rPr>
              <w:t>2</w:t>
            </w:r>
          </w:p>
        </w:tc>
        <w:tc>
          <w:tcPr>
            <w:tcW w:w="709" w:type="dxa"/>
            <w:tcBorders>
              <w:bottom w:val="single" w:sz="8" w:space="0" w:color="auto"/>
            </w:tcBorders>
          </w:tcPr>
          <w:p w14:paraId="7E8C60C0" w14:textId="378373BB" w:rsidR="00F82F96" w:rsidRPr="004D5A92" w:rsidRDefault="00F82F96" w:rsidP="00383CC5">
            <w:pPr>
              <w:pStyle w:val="PHEbodytextTable"/>
              <w:rPr>
                <w:strike/>
                <w:sz w:val="18"/>
                <w:szCs w:val="18"/>
              </w:rPr>
            </w:pPr>
            <w:r w:rsidRPr="004D5A92">
              <w:rPr>
                <w:sz w:val="18"/>
                <w:szCs w:val="18"/>
              </w:rPr>
              <w:t>40 – 48hr</w:t>
            </w:r>
          </w:p>
        </w:tc>
        <w:tc>
          <w:tcPr>
            <w:tcW w:w="992" w:type="dxa"/>
            <w:tcBorders>
              <w:bottom w:val="single" w:sz="8" w:space="0" w:color="auto"/>
            </w:tcBorders>
          </w:tcPr>
          <w:p w14:paraId="7E8C60C1" w14:textId="187816DC" w:rsidR="00F82F96" w:rsidRPr="004D5A92" w:rsidRDefault="00F82F96" w:rsidP="00383CC5">
            <w:pPr>
              <w:pStyle w:val="PHEbodytextTable"/>
              <w:rPr>
                <w:strike/>
                <w:sz w:val="18"/>
                <w:szCs w:val="18"/>
              </w:rPr>
            </w:pPr>
            <w:r w:rsidRPr="004D5A92">
              <w:rPr>
                <w:sz w:val="18"/>
                <w:szCs w:val="18"/>
              </w:rPr>
              <w:sym w:font="Symbol" w:char="F0B3"/>
            </w:r>
            <w:r w:rsidRPr="004D5A92">
              <w:rPr>
                <w:sz w:val="18"/>
                <w:szCs w:val="18"/>
              </w:rPr>
              <w:t>40hr</w:t>
            </w:r>
          </w:p>
        </w:tc>
        <w:tc>
          <w:tcPr>
            <w:tcW w:w="1896" w:type="dxa"/>
            <w:tcBorders>
              <w:bottom w:val="single" w:sz="8" w:space="0" w:color="auto"/>
            </w:tcBorders>
          </w:tcPr>
          <w:p w14:paraId="7E8C60C2" w14:textId="30835637" w:rsidR="00F82F96" w:rsidRPr="004D5A92" w:rsidRDefault="00F82F96" w:rsidP="00383CC5">
            <w:pPr>
              <w:pStyle w:val="PHEbodytextTable"/>
              <w:rPr>
                <w:strike/>
                <w:sz w:val="18"/>
                <w:szCs w:val="18"/>
              </w:rPr>
            </w:pPr>
            <w:r w:rsidRPr="004D5A92">
              <w:rPr>
                <w:sz w:val="18"/>
                <w:szCs w:val="18"/>
              </w:rPr>
              <w:t>Fastidious organisms</w:t>
            </w:r>
          </w:p>
        </w:tc>
      </w:tr>
      <w:tr w:rsidR="00383CC5" w:rsidRPr="004D5A92" w14:paraId="7E8C60D7" w14:textId="77777777" w:rsidTr="00793046">
        <w:trPr>
          <w:jc w:val="center"/>
        </w:trPr>
        <w:tc>
          <w:tcPr>
            <w:tcW w:w="1364" w:type="dxa"/>
          </w:tcPr>
          <w:p w14:paraId="7E8C60CD" w14:textId="77777777" w:rsidR="00383CC5" w:rsidRPr="004D5A92" w:rsidRDefault="00383CC5" w:rsidP="00383CC5">
            <w:pPr>
              <w:pStyle w:val="PHEbodytextTable"/>
              <w:rPr>
                <w:sz w:val="17"/>
                <w:szCs w:val="17"/>
              </w:rPr>
            </w:pPr>
            <w:r w:rsidRPr="004D5A92">
              <w:rPr>
                <w:sz w:val="17"/>
                <w:szCs w:val="17"/>
              </w:rPr>
              <w:t xml:space="preserve">Actinomycosis </w:t>
            </w:r>
          </w:p>
          <w:p w14:paraId="7E8C60CE" w14:textId="64A9621E" w:rsidR="00383CC5" w:rsidRPr="004D5A92" w:rsidRDefault="00383CC5" w:rsidP="003B668C">
            <w:pPr>
              <w:pStyle w:val="PHEbodytextTable"/>
              <w:rPr>
                <w:b/>
                <w:sz w:val="18"/>
                <w:szCs w:val="18"/>
              </w:rPr>
            </w:pPr>
            <w:r w:rsidRPr="004D5A92">
              <w:rPr>
                <w:sz w:val="18"/>
                <w:szCs w:val="18"/>
              </w:rPr>
              <w:t xml:space="preserve">(or where microscopy suggestive of </w:t>
            </w:r>
            <w:r w:rsidR="003B668C" w:rsidRPr="009F00F4">
              <w:rPr>
                <w:sz w:val="18"/>
                <w:szCs w:val="18"/>
              </w:rPr>
              <w:t>acti</w:t>
            </w:r>
            <w:r w:rsidR="00695D9F" w:rsidRPr="009F00F4">
              <w:rPr>
                <w:sz w:val="18"/>
                <w:szCs w:val="18"/>
              </w:rPr>
              <w:t>n</w:t>
            </w:r>
            <w:r w:rsidR="003B668C" w:rsidRPr="009F00F4">
              <w:rPr>
                <w:sz w:val="18"/>
                <w:szCs w:val="18"/>
              </w:rPr>
              <w:t>o</w:t>
            </w:r>
            <w:r w:rsidRPr="009F00F4">
              <w:rPr>
                <w:sz w:val="18"/>
                <w:szCs w:val="18"/>
              </w:rPr>
              <w:t>mycetes)</w:t>
            </w:r>
          </w:p>
        </w:tc>
        <w:tc>
          <w:tcPr>
            <w:tcW w:w="1134" w:type="dxa"/>
            <w:shd w:val="clear" w:color="auto" w:fill="auto"/>
          </w:tcPr>
          <w:p w14:paraId="7E8C60CF" w14:textId="77777777" w:rsidR="00F11CFF" w:rsidRPr="004D5A92" w:rsidRDefault="00F11CFF" w:rsidP="00F11CFF">
            <w:pPr>
              <w:pStyle w:val="PHEbodytextTable"/>
              <w:rPr>
                <w:sz w:val="18"/>
                <w:szCs w:val="18"/>
              </w:rPr>
            </w:pPr>
            <w:r w:rsidRPr="004D5A92">
              <w:rPr>
                <w:sz w:val="18"/>
                <w:szCs w:val="18"/>
              </w:rPr>
              <w:t xml:space="preserve">Pus </w:t>
            </w:r>
          </w:p>
          <w:p w14:paraId="7E8C60D0" w14:textId="58C55E61" w:rsidR="00383CC5" w:rsidRPr="004D5A92" w:rsidRDefault="00383CC5" w:rsidP="00F11CFF">
            <w:pPr>
              <w:pStyle w:val="PHEbodytextTable"/>
              <w:rPr>
                <w:b/>
                <w:sz w:val="18"/>
                <w:szCs w:val="18"/>
              </w:rPr>
            </w:pPr>
          </w:p>
        </w:tc>
        <w:tc>
          <w:tcPr>
            <w:tcW w:w="1560" w:type="dxa"/>
          </w:tcPr>
          <w:p w14:paraId="7E8C60D1" w14:textId="77777777" w:rsidR="00383CC5" w:rsidRPr="004D5A92" w:rsidRDefault="00383CC5" w:rsidP="00383CC5">
            <w:pPr>
              <w:pStyle w:val="PHEbodytextTable"/>
              <w:rPr>
                <w:sz w:val="18"/>
                <w:szCs w:val="18"/>
              </w:rPr>
            </w:pPr>
            <w:r w:rsidRPr="004D5A92">
              <w:rPr>
                <w:sz w:val="18"/>
                <w:szCs w:val="18"/>
              </w:rPr>
              <w:t xml:space="preserve">Blood agar supplemented with metronidazole and nalidixic acid </w:t>
            </w:r>
          </w:p>
        </w:tc>
        <w:tc>
          <w:tcPr>
            <w:tcW w:w="850" w:type="dxa"/>
          </w:tcPr>
          <w:p w14:paraId="7E8C60D2" w14:textId="77777777" w:rsidR="00383CC5" w:rsidRPr="004D5A92" w:rsidRDefault="00383CC5" w:rsidP="00383CC5">
            <w:pPr>
              <w:pStyle w:val="PHEbodytextTable"/>
              <w:rPr>
                <w:sz w:val="18"/>
                <w:szCs w:val="18"/>
              </w:rPr>
            </w:pPr>
            <w:r w:rsidRPr="004D5A92">
              <w:rPr>
                <w:sz w:val="18"/>
                <w:szCs w:val="18"/>
              </w:rPr>
              <w:t>35-37</w:t>
            </w:r>
          </w:p>
        </w:tc>
        <w:tc>
          <w:tcPr>
            <w:tcW w:w="1134" w:type="dxa"/>
          </w:tcPr>
          <w:p w14:paraId="7E8C60D3" w14:textId="77777777" w:rsidR="00383CC5" w:rsidRPr="004D5A92" w:rsidRDefault="001678C0" w:rsidP="00383CC5">
            <w:pPr>
              <w:pStyle w:val="PHEbodytextTable"/>
              <w:rPr>
                <w:sz w:val="18"/>
                <w:szCs w:val="18"/>
              </w:rPr>
            </w:pPr>
            <w:r w:rsidRPr="004D5A92">
              <w:rPr>
                <w:sz w:val="18"/>
                <w:szCs w:val="18"/>
              </w:rPr>
              <w:t>A</w:t>
            </w:r>
            <w:r w:rsidR="00383CC5" w:rsidRPr="004D5A92">
              <w:rPr>
                <w:sz w:val="18"/>
                <w:szCs w:val="18"/>
              </w:rPr>
              <w:t>naerobic</w:t>
            </w:r>
          </w:p>
        </w:tc>
        <w:tc>
          <w:tcPr>
            <w:tcW w:w="709" w:type="dxa"/>
          </w:tcPr>
          <w:p w14:paraId="7E8C60D4" w14:textId="77777777" w:rsidR="00383CC5" w:rsidRPr="004D5A92" w:rsidRDefault="00383CC5" w:rsidP="00383CC5">
            <w:pPr>
              <w:pStyle w:val="PHEbodytextTable"/>
              <w:rPr>
                <w:sz w:val="18"/>
                <w:szCs w:val="18"/>
              </w:rPr>
            </w:pPr>
            <w:r w:rsidRPr="004D5A92">
              <w:rPr>
                <w:sz w:val="18"/>
                <w:szCs w:val="18"/>
              </w:rPr>
              <w:t>10 d</w:t>
            </w:r>
          </w:p>
        </w:tc>
        <w:tc>
          <w:tcPr>
            <w:tcW w:w="992" w:type="dxa"/>
          </w:tcPr>
          <w:p w14:paraId="7E8C60D5" w14:textId="77777777" w:rsidR="00383CC5" w:rsidRPr="004D5A92" w:rsidRDefault="00383CC5" w:rsidP="00383CC5">
            <w:pPr>
              <w:pStyle w:val="PHEbodytextTable"/>
              <w:rPr>
                <w:sz w:val="18"/>
                <w:szCs w:val="18"/>
              </w:rPr>
            </w:pPr>
            <w:r w:rsidRPr="004D5A92">
              <w:rPr>
                <w:sz w:val="18"/>
                <w:szCs w:val="18"/>
              </w:rPr>
              <w:sym w:font="Symbol" w:char="F0B3"/>
            </w:r>
            <w:r w:rsidRPr="004D5A92">
              <w:rPr>
                <w:sz w:val="18"/>
                <w:szCs w:val="18"/>
              </w:rPr>
              <w:t>40hr, at 7 d and 10 d</w:t>
            </w:r>
          </w:p>
        </w:tc>
        <w:tc>
          <w:tcPr>
            <w:tcW w:w="1896" w:type="dxa"/>
          </w:tcPr>
          <w:p w14:paraId="7E8C60D6" w14:textId="77777777" w:rsidR="00383CC5" w:rsidRPr="004D5A92" w:rsidRDefault="00383CC5" w:rsidP="00383CC5">
            <w:pPr>
              <w:pStyle w:val="PHEbodytextTable"/>
              <w:rPr>
                <w:sz w:val="18"/>
                <w:szCs w:val="18"/>
              </w:rPr>
            </w:pPr>
            <w:r w:rsidRPr="004D5A92">
              <w:rPr>
                <w:i/>
                <w:sz w:val="18"/>
                <w:szCs w:val="18"/>
              </w:rPr>
              <w:t xml:space="preserve">Actinomyces </w:t>
            </w:r>
            <w:r w:rsidRPr="004D5A92">
              <w:rPr>
                <w:sz w:val="18"/>
                <w:szCs w:val="18"/>
              </w:rPr>
              <w:t>species</w:t>
            </w:r>
          </w:p>
        </w:tc>
      </w:tr>
      <w:tr w:rsidR="0039054A" w:rsidRPr="004D5A92" w14:paraId="7E8C60E1" w14:textId="77777777" w:rsidTr="00793046">
        <w:trPr>
          <w:jc w:val="center"/>
        </w:trPr>
        <w:tc>
          <w:tcPr>
            <w:tcW w:w="1364" w:type="dxa"/>
          </w:tcPr>
          <w:p w14:paraId="7E8C60D8" w14:textId="77777777" w:rsidR="0039054A" w:rsidRPr="004D5A92" w:rsidRDefault="0039054A" w:rsidP="00383CC5">
            <w:pPr>
              <w:pStyle w:val="PHEbodytextTable"/>
              <w:rPr>
                <w:sz w:val="18"/>
                <w:szCs w:val="18"/>
              </w:rPr>
            </w:pPr>
            <w:r w:rsidRPr="004D5A92">
              <w:rPr>
                <w:sz w:val="18"/>
                <w:szCs w:val="18"/>
              </w:rPr>
              <w:t>Nocardiosis</w:t>
            </w:r>
          </w:p>
        </w:tc>
        <w:tc>
          <w:tcPr>
            <w:tcW w:w="1134" w:type="dxa"/>
            <w:shd w:val="clear" w:color="auto" w:fill="auto"/>
          </w:tcPr>
          <w:p w14:paraId="7E8C60D9" w14:textId="77777777" w:rsidR="0039054A" w:rsidRPr="004D5A92" w:rsidRDefault="0039054A" w:rsidP="00F11CFF">
            <w:pPr>
              <w:pStyle w:val="PHEbodytextTable"/>
              <w:rPr>
                <w:sz w:val="18"/>
                <w:szCs w:val="18"/>
              </w:rPr>
            </w:pPr>
            <w:r w:rsidRPr="004D5A92">
              <w:rPr>
                <w:sz w:val="18"/>
                <w:szCs w:val="18"/>
              </w:rPr>
              <w:t xml:space="preserve">Pus </w:t>
            </w:r>
          </w:p>
          <w:p w14:paraId="7E8C60DA" w14:textId="26C2937F" w:rsidR="0039054A" w:rsidRPr="004D5A92" w:rsidRDefault="0039054A" w:rsidP="00F11CFF">
            <w:pPr>
              <w:pStyle w:val="PHEbodytextTable"/>
              <w:rPr>
                <w:b/>
                <w:sz w:val="18"/>
                <w:szCs w:val="18"/>
              </w:rPr>
            </w:pPr>
          </w:p>
        </w:tc>
        <w:tc>
          <w:tcPr>
            <w:tcW w:w="1560" w:type="dxa"/>
          </w:tcPr>
          <w:p w14:paraId="7E8C60DB" w14:textId="77777777" w:rsidR="0039054A" w:rsidRPr="004D5A92" w:rsidRDefault="0039054A" w:rsidP="00383CC5">
            <w:pPr>
              <w:pStyle w:val="PHEbodytextTable"/>
              <w:rPr>
                <w:sz w:val="18"/>
                <w:szCs w:val="18"/>
              </w:rPr>
            </w:pPr>
            <w:r w:rsidRPr="004D5A92">
              <w:rPr>
                <w:sz w:val="18"/>
                <w:szCs w:val="18"/>
              </w:rPr>
              <w:t>Blood agar</w:t>
            </w:r>
          </w:p>
        </w:tc>
        <w:tc>
          <w:tcPr>
            <w:tcW w:w="850" w:type="dxa"/>
          </w:tcPr>
          <w:p w14:paraId="7E8C60DC" w14:textId="77777777" w:rsidR="0039054A" w:rsidRPr="004D5A92" w:rsidRDefault="0039054A" w:rsidP="00383CC5">
            <w:pPr>
              <w:pStyle w:val="PHEbodytextTable"/>
              <w:rPr>
                <w:sz w:val="18"/>
                <w:szCs w:val="18"/>
              </w:rPr>
            </w:pPr>
            <w:r w:rsidRPr="004D5A92">
              <w:rPr>
                <w:sz w:val="18"/>
                <w:szCs w:val="18"/>
              </w:rPr>
              <w:t>35-37</w:t>
            </w:r>
          </w:p>
        </w:tc>
        <w:tc>
          <w:tcPr>
            <w:tcW w:w="1134" w:type="dxa"/>
          </w:tcPr>
          <w:p w14:paraId="7E8C60DD" w14:textId="0964C558" w:rsidR="0039054A" w:rsidRPr="00A630D8" w:rsidRDefault="0039054A" w:rsidP="00383CC5">
            <w:pPr>
              <w:pStyle w:val="PHEbodytextTable"/>
              <w:rPr>
                <w:sz w:val="18"/>
                <w:szCs w:val="18"/>
              </w:rPr>
            </w:pPr>
            <w:r w:rsidRPr="00A630D8">
              <w:rPr>
                <w:rFonts w:cs="Arial"/>
                <w:sz w:val="18"/>
                <w:szCs w:val="18"/>
              </w:rPr>
              <w:t>5-10% CO</w:t>
            </w:r>
            <w:r w:rsidRPr="00A630D8">
              <w:rPr>
                <w:rFonts w:cs="Arial"/>
                <w:sz w:val="18"/>
                <w:szCs w:val="18"/>
                <w:vertAlign w:val="subscript"/>
              </w:rPr>
              <w:t>2</w:t>
            </w:r>
          </w:p>
        </w:tc>
        <w:tc>
          <w:tcPr>
            <w:tcW w:w="709" w:type="dxa"/>
          </w:tcPr>
          <w:p w14:paraId="7E8C60DE" w14:textId="0A207E1A" w:rsidR="0039054A" w:rsidRPr="00A630D8" w:rsidRDefault="0039054A" w:rsidP="00383CC5">
            <w:pPr>
              <w:pStyle w:val="PHEbodytextTable"/>
              <w:rPr>
                <w:sz w:val="18"/>
                <w:szCs w:val="18"/>
              </w:rPr>
            </w:pPr>
            <w:r w:rsidRPr="00A630D8">
              <w:rPr>
                <w:rFonts w:cs="Arial"/>
                <w:sz w:val="18"/>
                <w:szCs w:val="18"/>
              </w:rPr>
              <w:t>16-48hr</w:t>
            </w:r>
          </w:p>
        </w:tc>
        <w:tc>
          <w:tcPr>
            <w:tcW w:w="992" w:type="dxa"/>
          </w:tcPr>
          <w:p w14:paraId="7E8C60DF" w14:textId="580E63E4" w:rsidR="0039054A" w:rsidRPr="00A630D8" w:rsidRDefault="0039054A" w:rsidP="00383CC5">
            <w:pPr>
              <w:pStyle w:val="PHEbodytextTable"/>
              <w:rPr>
                <w:sz w:val="18"/>
                <w:szCs w:val="18"/>
              </w:rPr>
            </w:pPr>
            <w:r w:rsidRPr="00A630D8">
              <w:rPr>
                <w:rFonts w:cs="Arial"/>
                <w:sz w:val="18"/>
                <w:szCs w:val="18"/>
              </w:rPr>
              <w:t>daily</w:t>
            </w:r>
          </w:p>
        </w:tc>
        <w:tc>
          <w:tcPr>
            <w:tcW w:w="1896" w:type="dxa"/>
          </w:tcPr>
          <w:p w14:paraId="7E8C60E0" w14:textId="3B1AFC6B" w:rsidR="0039054A" w:rsidRPr="004D5A92" w:rsidRDefault="0039054A" w:rsidP="00383CC5">
            <w:pPr>
              <w:pStyle w:val="PHEbodytextTable"/>
              <w:rPr>
                <w:sz w:val="18"/>
                <w:szCs w:val="18"/>
              </w:rPr>
            </w:pPr>
            <w:r w:rsidRPr="004D5A92">
              <w:rPr>
                <w:i/>
                <w:sz w:val="18"/>
                <w:szCs w:val="18"/>
              </w:rPr>
              <w:t>Nocardia</w:t>
            </w:r>
            <w:r w:rsidRPr="004D5A92">
              <w:rPr>
                <w:sz w:val="18"/>
                <w:szCs w:val="18"/>
              </w:rPr>
              <w:t xml:space="preserve"> species</w:t>
            </w:r>
            <w:r>
              <w:rPr>
                <w:sz w:val="18"/>
                <w:szCs w:val="18"/>
              </w:rPr>
              <w:t>*</w:t>
            </w:r>
          </w:p>
        </w:tc>
      </w:tr>
      <w:tr w:rsidR="0039054A" w:rsidRPr="004D5A92" w14:paraId="7E8C60EC" w14:textId="77777777" w:rsidTr="00F74868">
        <w:trPr>
          <w:jc w:val="center"/>
        </w:trPr>
        <w:tc>
          <w:tcPr>
            <w:tcW w:w="1364" w:type="dxa"/>
            <w:tcBorders>
              <w:bottom w:val="single" w:sz="8" w:space="0" w:color="auto"/>
            </w:tcBorders>
          </w:tcPr>
          <w:p w14:paraId="7E8C60E2" w14:textId="69BDD8F1" w:rsidR="0039054A" w:rsidRPr="004D5A92" w:rsidRDefault="0039054A" w:rsidP="00383CC5">
            <w:pPr>
              <w:pStyle w:val="PHEbodytextTable"/>
              <w:rPr>
                <w:sz w:val="18"/>
                <w:szCs w:val="18"/>
              </w:rPr>
            </w:pPr>
            <w:r w:rsidRPr="004D5A92">
              <w:rPr>
                <w:sz w:val="18"/>
                <w:szCs w:val="18"/>
              </w:rPr>
              <w:t>Immunocompromised or fungi suspected (Gram film or clinical details)</w:t>
            </w:r>
          </w:p>
        </w:tc>
        <w:tc>
          <w:tcPr>
            <w:tcW w:w="1134" w:type="dxa"/>
            <w:tcBorders>
              <w:bottom w:val="single" w:sz="8" w:space="0" w:color="auto"/>
            </w:tcBorders>
            <w:shd w:val="clear" w:color="auto" w:fill="auto"/>
          </w:tcPr>
          <w:p w14:paraId="7E8C60E3" w14:textId="77777777" w:rsidR="0039054A" w:rsidRPr="004D5A92" w:rsidRDefault="0039054A" w:rsidP="00F11CFF">
            <w:pPr>
              <w:pStyle w:val="PHEbodytextTable"/>
              <w:rPr>
                <w:sz w:val="18"/>
                <w:szCs w:val="18"/>
              </w:rPr>
            </w:pPr>
            <w:r w:rsidRPr="004D5A92">
              <w:rPr>
                <w:sz w:val="18"/>
                <w:szCs w:val="18"/>
              </w:rPr>
              <w:t xml:space="preserve">Pus </w:t>
            </w:r>
          </w:p>
          <w:p w14:paraId="7E8C60E4" w14:textId="11A123F7" w:rsidR="0039054A" w:rsidRPr="004D5A92" w:rsidRDefault="0039054A" w:rsidP="00F11CFF">
            <w:pPr>
              <w:pStyle w:val="PHEbodytextTable"/>
              <w:rPr>
                <w:b/>
                <w:sz w:val="18"/>
                <w:szCs w:val="18"/>
              </w:rPr>
            </w:pPr>
          </w:p>
        </w:tc>
        <w:tc>
          <w:tcPr>
            <w:tcW w:w="1560" w:type="dxa"/>
            <w:tcBorders>
              <w:bottom w:val="single" w:sz="8" w:space="0" w:color="auto"/>
            </w:tcBorders>
          </w:tcPr>
          <w:p w14:paraId="7E8C60E5" w14:textId="77777777" w:rsidR="0039054A" w:rsidRPr="004D5A92" w:rsidRDefault="0039054A" w:rsidP="00383CC5">
            <w:pPr>
              <w:pStyle w:val="PHEbodytextTable"/>
              <w:rPr>
                <w:sz w:val="18"/>
                <w:szCs w:val="18"/>
              </w:rPr>
            </w:pPr>
            <w:r w:rsidRPr="004D5A92">
              <w:rPr>
                <w:sz w:val="18"/>
                <w:szCs w:val="18"/>
              </w:rPr>
              <w:t>Sabouraud agar</w:t>
            </w:r>
          </w:p>
        </w:tc>
        <w:tc>
          <w:tcPr>
            <w:tcW w:w="850" w:type="dxa"/>
            <w:tcBorders>
              <w:bottom w:val="single" w:sz="8" w:space="0" w:color="auto"/>
            </w:tcBorders>
          </w:tcPr>
          <w:p w14:paraId="7E8C60E6" w14:textId="77777777" w:rsidR="0039054A" w:rsidRPr="004D5A92" w:rsidRDefault="0039054A" w:rsidP="00383CC5">
            <w:pPr>
              <w:pStyle w:val="PHEbodytextTable"/>
              <w:rPr>
                <w:sz w:val="18"/>
                <w:szCs w:val="18"/>
              </w:rPr>
            </w:pPr>
            <w:r w:rsidRPr="004D5A92">
              <w:rPr>
                <w:sz w:val="18"/>
                <w:szCs w:val="18"/>
              </w:rPr>
              <w:t>28-30</w:t>
            </w:r>
          </w:p>
        </w:tc>
        <w:tc>
          <w:tcPr>
            <w:tcW w:w="1134" w:type="dxa"/>
            <w:tcBorders>
              <w:bottom w:val="single" w:sz="8" w:space="0" w:color="auto"/>
            </w:tcBorders>
          </w:tcPr>
          <w:p w14:paraId="7E8C60E7" w14:textId="77777777" w:rsidR="0039054A" w:rsidRPr="004D5A92" w:rsidRDefault="0039054A" w:rsidP="00383CC5">
            <w:pPr>
              <w:pStyle w:val="PHEbodytextTable"/>
              <w:rPr>
                <w:sz w:val="18"/>
                <w:szCs w:val="18"/>
              </w:rPr>
            </w:pPr>
            <w:r w:rsidRPr="004D5A92">
              <w:rPr>
                <w:sz w:val="18"/>
                <w:szCs w:val="18"/>
              </w:rPr>
              <w:t>Air</w:t>
            </w:r>
          </w:p>
        </w:tc>
        <w:tc>
          <w:tcPr>
            <w:tcW w:w="709" w:type="dxa"/>
            <w:tcBorders>
              <w:bottom w:val="single" w:sz="8" w:space="0" w:color="auto"/>
            </w:tcBorders>
          </w:tcPr>
          <w:p w14:paraId="7E8C60E8" w14:textId="77777777" w:rsidR="0039054A" w:rsidRPr="004D5A92" w:rsidRDefault="0039054A" w:rsidP="00383CC5">
            <w:pPr>
              <w:pStyle w:val="PHEbodytextTable"/>
              <w:rPr>
                <w:sz w:val="18"/>
                <w:szCs w:val="18"/>
              </w:rPr>
            </w:pPr>
            <w:r w:rsidRPr="004D5A92">
              <w:rPr>
                <w:sz w:val="18"/>
                <w:szCs w:val="18"/>
              </w:rPr>
              <w:t>14 d</w:t>
            </w:r>
          </w:p>
        </w:tc>
        <w:tc>
          <w:tcPr>
            <w:tcW w:w="992" w:type="dxa"/>
            <w:tcBorders>
              <w:bottom w:val="single" w:sz="8" w:space="0" w:color="auto"/>
            </w:tcBorders>
          </w:tcPr>
          <w:p w14:paraId="7E8C60E9" w14:textId="77777777" w:rsidR="0039054A" w:rsidRPr="004D5A92" w:rsidRDefault="0039054A" w:rsidP="00383CC5">
            <w:pPr>
              <w:pStyle w:val="PHEbodytextTable"/>
              <w:rPr>
                <w:sz w:val="18"/>
                <w:szCs w:val="18"/>
              </w:rPr>
            </w:pPr>
            <w:r w:rsidRPr="004D5A92">
              <w:rPr>
                <w:sz w:val="18"/>
                <w:szCs w:val="18"/>
              </w:rPr>
              <w:t>daily</w:t>
            </w:r>
          </w:p>
        </w:tc>
        <w:tc>
          <w:tcPr>
            <w:tcW w:w="1896" w:type="dxa"/>
            <w:tcBorders>
              <w:bottom w:val="single" w:sz="8" w:space="0" w:color="auto"/>
            </w:tcBorders>
          </w:tcPr>
          <w:p w14:paraId="7E8C60EA" w14:textId="77777777" w:rsidR="0039054A" w:rsidRPr="004D5A92" w:rsidRDefault="0039054A" w:rsidP="00383CC5">
            <w:pPr>
              <w:pStyle w:val="PHEbodytextTable"/>
              <w:rPr>
                <w:sz w:val="18"/>
                <w:szCs w:val="18"/>
              </w:rPr>
            </w:pPr>
            <w:r w:rsidRPr="004D5A92">
              <w:rPr>
                <w:sz w:val="18"/>
                <w:szCs w:val="18"/>
              </w:rPr>
              <w:t>Yeast</w:t>
            </w:r>
          </w:p>
          <w:p w14:paraId="7E8C60EB" w14:textId="77777777" w:rsidR="0039054A" w:rsidRPr="004D5A92" w:rsidRDefault="0039054A" w:rsidP="00383CC5">
            <w:pPr>
              <w:pStyle w:val="PHEbodytextTable"/>
              <w:rPr>
                <w:sz w:val="18"/>
                <w:szCs w:val="18"/>
              </w:rPr>
            </w:pPr>
            <w:r w:rsidRPr="004D5A92">
              <w:rPr>
                <w:sz w:val="18"/>
                <w:szCs w:val="18"/>
              </w:rPr>
              <w:t>Mould</w:t>
            </w:r>
          </w:p>
        </w:tc>
      </w:tr>
      <w:tr w:rsidR="0039054A" w:rsidRPr="004D5A92" w14:paraId="7E8C60F7" w14:textId="77777777" w:rsidTr="00793046">
        <w:trPr>
          <w:jc w:val="center"/>
        </w:trPr>
        <w:tc>
          <w:tcPr>
            <w:tcW w:w="1364" w:type="dxa"/>
          </w:tcPr>
          <w:p w14:paraId="7E8C60ED" w14:textId="77777777" w:rsidR="0039054A" w:rsidRPr="004D5A92" w:rsidRDefault="0039054A" w:rsidP="00383CC5">
            <w:pPr>
              <w:pStyle w:val="PHEbodytextTable"/>
              <w:rPr>
                <w:sz w:val="18"/>
                <w:szCs w:val="18"/>
              </w:rPr>
            </w:pPr>
            <w:r w:rsidRPr="004D5A92">
              <w:rPr>
                <w:sz w:val="18"/>
                <w:szCs w:val="18"/>
              </w:rPr>
              <w:t>Prostatic abscess</w:t>
            </w:r>
          </w:p>
          <w:p w14:paraId="7E8C60EE" w14:textId="77777777" w:rsidR="0039054A" w:rsidRPr="004D5A92" w:rsidRDefault="0039054A" w:rsidP="00383CC5">
            <w:pPr>
              <w:pStyle w:val="PHEbodytextTable"/>
              <w:rPr>
                <w:sz w:val="18"/>
                <w:szCs w:val="18"/>
              </w:rPr>
            </w:pPr>
            <w:r w:rsidRPr="004D5A92">
              <w:rPr>
                <w:sz w:val="18"/>
                <w:szCs w:val="18"/>
              </w:rPr>
              <w:t>Primary peritonitis in females</w:t>
            </w:r>
          </w:p>
        </w:tc>
        <w:tc>
          <w:tcPr>
            <w:tcW w:w="1134" w:type="dxa"/>
            <w:shd w:val="clear" w:color="auto" w:fill="auto"/>
          </w:tcPr>
          <w:p w14:paraId="7E8C60F0" w14:textId="70A06D4B" w:rsidR="0039054A" w:rsidRPr="004D5A92" w:rsidRDefault="0039054A" w:rsidP="00F11CFF">
            <w:pPr>
              <w:pStyle w:val="PHEbodytextTable"/>
              <w:rPr>
                <w:sz w:val="18"/>
                <w:szCs w:val="18"/>
              </w:rPr>
            </w:pPr>
            <w:r w:rsidRPr="004D5A92">
              <w:rPr>
                <w:sz w:val="18"/>
                <w:szCs w:val="18"/>
              </w:rPr>
              <w:t>Pus</w:t>
            </w:r>
          </w:p>
        </w:tc>
        <w:tc>
          <w:tcPr>
            <w:tcW w:w="1560" w:type="dxa"/>
          </w:tcPr>
          <w:p w14:paraId="7E8C60F1" w14:textId="77777777" w:rsidR="0039054A" w:rsidRPr="004D5A92" w:rsidRDefault="0039054A" w:rsidP="00383CC5">
            <w:pPr>
              <w:pStyle w:val="PHEbodytextTable"/>
              <w:rPr>
                <w:sz w:val="18"/>
                <w:szCs w:val="18"/>
              </w:rPr>
            </w:pPr>
            <w:r w:rsidRPr="004D5A92">
              <w:rPr>
                <w:sz w:val="18"/>
                <w:szCs w:val="18"/>
              </w:rPr>
              <w:t>GC selective/ Chocolate agar</w:t>
            </w:r>
          </w:p>
        </w:tc>
        <w:tc>
          <w:tcPr>
            <w:tcW w:w="850" w:type="dxa"/>
          </w:tcPr>
          <w:p w14:paraId="7E8C60F2" w14:textId="77777777" w:rsidR="0039054A" w:rsidRPr="004D5A92" w:rsidRDefault="0039054A" w:rsidP="00383CC5">
            <w:pPr>
              <w:pStyle w:val="PHEbodytextTable"/>
              <w:rPr>
                <w:sz w:val="18"/>
                <w:szCs w:val="18"/>
              </w:rPr>
            </w:pPr>
            <w:r w:rsidRPr="004D5A92">
              <w:rPr>
                <w:sz w:val="18"/>
                <w:szCs w:val="18"/>
              </w:rPr>
              <w:t>35-37</w:t>
            </w:r>
          </w:p>
        </w:tc>
        <w:tc>
          <w:tcPr>
            <w:tcW w:w="1134" w:type="dxa"/>
          </w:tcPr>
          <w:p w14:paraId="7E8C60F3" w14:textId="77777777" w:rsidR="0039054A" w:rsidRPr="004D5A92" w:rsidRDefault="0039054A" w:rsidP="00383CC5">
            <w:pPr>
              <w:pStyle w:val="PHEbodytextTable"/>
              <w:rPr>
                <w:sz w:val="18"/>
                <w:szCs w:val="18"/>
              </w:rPr>
            </w:pPr>
            <w:r w:rsidRPr="004D5A92">
              <w:rPr>
                <w:sz w:val="18"/>
                <w:szCs w:val="18"/>
              </w:rPr>
              <w:t>5-10% CO</w:t>
            </w:r>
            <w:r w:rsidRPr="004D5A92">
              <w:rPr>
                <w:sz w:val="18"/>
                <w:szCs w:val="18"/>
                <w:vertAlign w:val="subscript"/>
              </w:rPr>
              <w:t>2</w:t>
            </w:r>
          </w:p>
        </w:tc>
        <w:tc>
          <w:tcPr>
            <w:tcW w:w="709" w:type="dxa"/>
          </w:tcPr>
          <w:p w14:paraId="7E8C60F4" w14:textId="77777777" w:rsidR="0039054A" w:rsidRPr="004D5A92" w:rsidRDefault="0039054A" w:rsidP="00383CC5">
            <w:pPr>
              <w:pStyle w:val="PHEbodytextTable"/>
              <w:rPr>
                <w:sz w:val="18"/>
                <w:szCs w:val="18"/>
              </w:rPr>
            </w:pPr>
            <w:r w:rsidRPr="004D5A92">
              <w:rPr>
                <w:sz w:val="18"/>
                <w:szCs w:val="18"/>
              </w:rPr>
              <w:t>40-48hr</w:t>
            </w:r>
          </w:p>
        </w:tc>
        <w:tc>
          <w:tcPr>
            <w:tcW w:w="992" w:type="dxa"/>
          </w:tcPr>
          <w:p w14:paraId="7E8C60F5" w14:textId="77777777" w:rsidR="0039054A" w:rsidRPr="004D5A92" w:rsidRDefault="0039054A" w:rsidP="00383CC5">
            <w:pPr>
              <w:pStyle w:val="PHEbodytextTable"/>
              <w:rPr>
                <w:sz w:val="18"/>
                <w:szCs w:val="18"/>
              </w:rPr>
            </w:pPr>
            <w:r w:rsidRPr="004D5A92">
              <w:rPr>
                <w:sz w:val="18"/>
                <w:szCs w:val="18"/>
              </w:rPr>
              <w:sym w:font="Symbol" w:char="F0B3"/>
            </w:r>
            <w:r w:rsidRPr="004D5A92">
              <w:rPr>
                <w:sz w:val="18"/>
                <w:szCs w:val="18"/>
              </w:rPr>
              <w:t>40hr</w:t>
            </w:r>
          </w:p>
        </w:tc>
        <w:tc>
          <w:tcPr>
            <w:tcW w:w="1896" w:type="dxa"/>
          </w:tcPr>
          <w:p w14:paraId="7E8C60F6" w14:textId="77777777" w:rsidR="0039054A" w:rsidRPr="004D5A92" w:rsidRDefault="0039054A" w:rsidP="00383CC5">
            <w:pPr>
              <w:pStyle w:val="PHEbodytextTable"/>
              <w:rPr>
                <w:sz w:val="18"/>
                <w:szCs w:val="18"/>
              </w:rPr>
            </w:pPr>
            <w:r w:rsidRPr="004D5A92">
              <w:rPr>
                <w:i/>
                <w:sz w:val="18"/>
                <w:szCs w:val="18"/>
              </w:rPr>
              <w:t>N. gonorrhoeae</w:t>
            </w:r>
          </w:p>
        </w:tc>
      </w:tr>
      <w:tr w:rsidR="0039054A" w:rsidRPr="004D5A92" w14:paraId="7E8C60FF" w14:textId="77777777" w:rsidTr="00793046">
        <w:trPr>
          <w:jc w:val="center"/>
        </w:trPr>
        <w:tc>
          <w:tcPr>
            <w:tcW w:w="1364" w:type="dxa"/>
            <w:vMerge w:val="restart"/>
          </w:tcPr>
          <w:p w14:paraId="7E8C60F8" w14:textId="77777777" w:rsidR="0039054A" w:rsidRPr="004D5A92" w:rsidRDefault="0039054A" w:rsidP="00CD03D9">
            <w:pPr>
              <w:pStyle w:val="PHEbodytextTable"/>
              <w:rPr>
                <w:b/>
                <w:sz w:val="18"/>
                <w:szCs w:val="18"/>
              </w:rPr>
            </w:pPr>
            <w:r w:rsidRPr="004D5A92">
              <w:rPr>
                <w:b/>
                <w:sz w:val="18"/>
                <w:szCs w:val="18"/>
              </w:rPr>
              <w:t>Clinical details/</w:t>
            </w:r>
          </w:p>
          <w:p w14:paraId="7E8C60F9" w14:textId="77777777" w:rsidR="0039054A" w:rsidRPr="004D5A92" w:rsidRDefault="0039054A" w:rsidP="00CD03D9">
            <w:pPr>
              <w:pStyle w:val="PHEbodytextTable"/>
              <w:rPr>
                <w:b/>
                <w:sz w:val="18"/>
                <w:szCs w:val="18"/>
              </w:rPr>
            </w:pPr>
            <w:r w:rsidRPr="004D5A92">
              <w:rPr>
                <w:b/>
                <w:sz w:val="18"/>
                <w:szCs w:val="18"/>
              </w:rPr>
              <w:t>conditions</w:t>
            </w:r>
          </w:p>
        </w:tc>
        <w:tc>
          <w:tcPr>
            <w:tcW w:w="1134" w:type="dxa"/>
            <w:vMerge w:val="restart"/>
          </w:tcPr>
          <w:p w14:paraId="7E8C60FA" w14:textId="77777777" w:rsidR="0039054A" w:rsidRPr="004D5A92" w:rsidRDefault="0039054A" w:rsidP="00CD03D9">
            <w:pPr>
              <w:pStyle w:val="PHEbodytextTable"/>
              <w:rPr>
                <w:b/>
                <w:sz w:val="18"/>
                <w:szCs w:val="18"/>
              </w:rPr>
            </w:pPr>
            <w:r w:rsidRPr="004D5A92">
              <w:rPr>
                <w:b/>
                <w:sz w:val="18"/>
                <w:szCs w:val="18"/>
              </w:rPr>
              <w:t>Specimen</w:t>
            </w:r>
          </w:p>
        </w:tc>
        <w:tc>
          <w:tcPr>
            <w:tcW w:w="1560" w:type="dxa"/>
            <w:vMerge w:val="restart"/>
          </w:tcPr>
          <w:p w14:paraId="7E8C60FB" w14:textId="77777777" w:rsidR="0039054A" w:rsidRPr="004D5A92" w:rsidRDefault="0039054A" w:rsidP="00CD03D9">
            <w:pPr>
              <w:pStyle w:val="PHEbodytextTable"/>
              <w:rPr>
                <w:b/>
                <w:sz w:val="18"/>
                <w:szCs w:val="18"/>
              </w:rPr>
            </w:pPr>
            <w:r w:rsidRPr="004D5A92">
              <w:rPr>
                <w:b/>
                <w:sz w:val="18"/>
                <w:szCs w:val="18"/>
              </w:rPr>
              <w:t>Optional media</w:t>
            </w:r>
          </w:p>
        </w:tc>
        <w:tc>
          <w:tcPr>
            <w:tcW w:w="2693" w:type="dxa"/>
            <w:gridSpan w:val="3"/>
          </w:tcPr>
          <w:p w14:paraId="7E8C60FC" w14:textId="77777777" w:rsidR="0039054A" w:rsidRPr="004D5A92" w:rsidRDefault="0039054A" w:rsidP="00CD03D9">
            <w:pPr>
              <w:pStyle w:val="PHEbodytextTable"/>
              <w:rPr>
                <w:b/>
                <w:sz w:val="18"/>
                <w:szCs w:val="18"/>
              </w:rPr>
            </w:pPr>
            <w:r w:rsidRPr="004D5A92">
              <w:rPr>
                <w:b/>
                <w:sz w:val="18"/>
                <w:szCs w:val="18"/>
              </w:rPr>
              <w:t>Incubation</w:t>
            </w:r>
          </w:p>
        </w:tc>
        <w:tc>
          <w:tcPr>
            <w:tcW w:w="992" w:type="dxa"/>
            <w:vMerge w:val="restart"/>
          </w:tcPr>
          <w:p w14:paraId="7E8C60FD" w14:textId="77777777" w:rsidR="0039054A" w:rsidRPr="004D5A92" w:rsidRDefault="0039054A" w:rsidP="00CD03D9">
            <w:pPr>
              <w:pStyle w:val="PHEbodytextTable"/>
              <w:rPr>
                <w:b/>
                <w:sz w:val="18"/>
                <w:szCs w:val="18"/>
              </w:rPr>
            </w:pPr>
            <w:r w:rsidRPr="004D5A92">
              <w:rPr>
                <w:b/>
                <w:sz w:val="18"/>
                <w:szCs w:val="18"/>
              </w:rPr>
              <w:t>Cultures read</w:t>
            </w:r>
          </w:p>
        </w:tc>
        <w:tc>
          <w:tcPr>
            <w:tcW w:w="1896" w:type="dxa"/>
            <w:vMerge w:val="restart"/>
          </w:tcPr>
          <w:p w14:paraId="7E8C60FE" w14:textId="77777777" w:rsidR="0039054A" w:rsidRPr="004D5A92" w:rsidRDefault="0039054A" w:rsidP="00CD03D9">
            <w:pPr>
              <w:pStyle w:val="PHEbodytextTable"/>
              <w:rPr>
                <w:b/>
                <w:sz w:val="18"/>
                <w:szCs w:val="18"/>
              </w:rPr>
            </w:pPr>
            <w:r w:rsidRPr="004D5A92">
              <w:rPr>
                <w:b/>
                <w:sz w:val="18"/>
                <w:szCs w:val="18"/>
              </w:rPr>
              <w:t>Target organism(s)</w:t>
            </w:r>
          </w:p>
        </w:tc>
      </w:tr>
      <w:tr w:rsidR="0039054A" w:rsidRPr="004D5A92" w14:paraId="7E8C6108" w14:textId="77777777" w:rsidTr="00793046">
        <w:trPr>
          <w:jc w:val="center"/>
        </w:trPr>
        <w:tc>
          <w:tcPr>
            <w:tcW w:w="1364" w:type="dxa"/>
            <w:vMerge/>
          </w:tcPr>
          <w:p w14:paraId="7E8C6100" w14:textId="77777777" w:rsidR="0039054A" w:rsidRPr="004D5A92" w:rsidRDefault="0039054A" w:rsidP="00CD03D9">
            <w:pPr>
              <w:pStyle w:val="PHEbodytextTable"/>
              <w:rPr>
                <w:sz w:val="18"/>
                <w:szCs w:val="18"/>
              </w:rPr>
            </w:pPr>
          </w:p>
        </w:tc>
        <w:tc>
          <w:tcPr>
            <w:tcW w:w="1134" w:type="dxa"/>
            <w:vMerge/>
          </w:tcPr>
          <w:p w14:paraId="7E8C6101" w14:textId="77777777" w:rsidR="0039054A" w:rsidRPr="004D5A92" w:rsidRDefault="0039054A" w:rsidP="00CD03D9">
            <w:pPr>
              <w:pStyle w:val="PHEbodytextTable"/>
              <w:rPr>
                <w:sz w:val="18"/>
                <w:szCs w:val="18"/>
              </w:rPr>
            </w:pPr>
          </w:p>
        </w:tc>
        <w:tc>
          <w:tcPr>
            <w:tcW w:w="1560" w:type="dxa"/>
            <w:vMerge/>
          </w:tcPr>
          <w:p w14:paraId="7E8C6102" w14:textId="77777777" w:rsidR="0039054A" w:rsidRPr="004D5A92" w:rsidRDefault="0039054A" w:rsidP="00CD03D9">
            <w:pPr>
              <w:pStyle w:val="PHEbodytextTable"/>
              <w:rPr>
                <w:sz w:val="18"/>
                <w:szCs w:val="18"/>
              </w:rPr>
            </w:pPr>
          </w:p>
        </w:tc>
        <w:tc>
          <w:tcPr>
            <w:tcW w:w="850" w:type="dxa"/>
          </w:tcPr>
          <w:p w14:paraId="7E8C6103" w14:textId="77777777" w:rsidR="0039054A" w:rsidRPr="004D5A92" w:rsidRDefault="0039054A" w:rsidP="00CD03D9">
            <w:pPr>
              <w:pStyle w:val="PHEbodytextTable"/>
              <w:rPr>
                <w:b/>
                <w:sz w:val="18"/>
                <w:szCs w:val="18"/>
              </w:rPr>
            </w:pPr>
            <w:r w:rsidRPr="004D5A92">
              <w:rPr>
                <w:b/>
                <w:sz w:val="18"/>
                <w:szCs w:val="18"/>
              </w:rPr>
              <w:t>Temp °C</w:t>
            </w:r>
          </w:p>
        </w:tc>
        <w:tc>
          <w:tcPr>
            <w:tcW w:w="1134" w:type="dxa"/>
          </w:tcPr>
          <w:p w14:paraId="7E8C6104" w14:textId="77777777" w:rsidR="0039054A" w:rsidRPr="004D5A92" w:rsidRDefault="0039054A" w:rsidP="00CD03D9">
            <w:pPr>
              <w:pStyle w:val="PHEbodytextTable"/>
              <w:rPr>
                <w:b/>
                <w:sz w:val="18"/>
                <w:szCs w:val="18"/>
              </w:rPr>
            </w:pPr>
            <w:r w:rsidRPr="004D5A92">
              <w:rPr>
                <w:b/>
                <w:sz w:val="18"/>
                <w:szCs w:val="18"/>
              </w:rPr>
              <w:t>Atmos</w:t>
            </w:r>
          </w:p>
        </w:tc>
        <w:tc>
          <w:tcPr>
            <w:tcW w:w="709" w:type="dxa"/>
          </w:tcPr>
          <w:p w14:paraId="7E8C6105" w14:textId="77777777" w:rsidR="0039054A" w:rsidRPr="004D5A92" w:rsidRDefault="0039054A" w:rsidP="00CD03D9">
            <w:pPr>
              <w:pStyle w:val="PHEbodytextTable"/>
              <w:rPr>
                <w:b/>
                <w:sz w:val="18"/>
                <w:szCs w:val="18"/>
              </w:rPr>
            </w:pPr>
            <w:r w:rsidRPr="004D5A92">
              <w:rPr>
                <w:b/>
                <w:sz w:val="18"/>
                <w:szCs w:val="18"/>
              </w:rPr>
              <w:t>Time</w:t>
            </w:r>
          </w:p>
        </w:tc>
        <w:tc>
          <w:tcPr>
            <w:tcW w:w="992" w:type="dxa"/>
            <w:vMerge/>
          </w:tcPr>
          <w:p w14:paraId="7E8C6106" w14:textId="77777777" w:rsidR="0039054A" w:rsidRPr="004D5A92" w:rsidRDefault="0039054A" w:rsidP="00CD03D9">
            <w:pPr>
              <w:pStyle w:val="PHEbodytextTable"/>
              <w:rPr>
                <w:sz w:val="18"/>
                <w:szCs w:val="18"/>
              </w:rPr>
            </w:pPr>
          </w:p>
        </w:tc>
        <w:tc>
          <w:tcPr>
            <w:tcW w:w="1896" w:type="dxa"/>
            <w:vMerge/>
          </w:tcPr>
          <w:p w14:paraId="7E8C6107" w14:textId="77777777" w:rsidR="0039054A" w:rsidRPr="004D5A92" w:rsidRDefault="0039054A" w:rsidP="00CD03D9">
            <w:pPr>
              <w:pStyle w:val="PHEbodytextTable"/>
              <w:rPr>
                <w:sz w:val="18"/>
                <w:szCs w:val="18"/>
              </w:rPr>
            </w:pPr>
          </w:p>
        </w:tc>
      </w:tr>
      <w:tr w:rsidR="0039054A" w:rsidRPr="004D5A92" w14:paraId="7E8C6113" w14:textId="77777777" w:rsidTr="00793046">
        <w:trPr>
          <w:trHeight w:val="1013"/>
          <w:jc w:val="center"/>
        </w:trPr>
        <w:tc>
          <w:tcPr>
            <w:tcW w:w="1364" w:type="dxa"/>
            <w:vMerge w:val="restart"/>
          </w:tcPr>
          <w:p w14:paraId="7E8C6109" w14:textId="77777777" w:rsidR="0039054A" w:rsidRPr="004D5A92" w:rsidRDefault="0039054A" w:rsidP="00CD03D9">
            <w:pPr>
              <w:pStyle w:val="PHEbodytextTable"/>
              <w:rPr>
                <w:sz w:val="18"/>
                <w:szCs w:val="18"/>
              </w:rPr>
            </w:pPr>
            <w:r w:rsidRPr="004D5A92">
              <w:rPr>
                <w:sz w:val="18"/>
                <w:szCs w:val="18"/>
              </w:rPr>
              <w:t>When clinical details or microscopy suggestive of mixed infection</w:t>
            </w:r>
          </w:p>
        </w:tc>
        <w:tc>
          <w:tcPr>
            <w:tcW w:w="1134" w:type="dxa"/>
            <w:vMerge w:val="restart"/>
            <w:shd w:val="clear" w:color="auto" w:fill="auto"/>
          </w:tcPr>
          <w:p w14:paraId="7E8C610A" w14:textId="77777777" w:rsidR="0039054A" w:rsidRPr="004D5A92" w:rsidRDefault="0039054A" w:rsidP="00F11CFF">
            <w:pPr>
              <w:pStyle w:val="PHEbodytextTable"/>
              <w:rPr>
                <w:sz w:val="18"/>
                <w:szCs w:val="18"/>
              </w:rPr>
            </w:pPr>
            <w:r w:rsidRPr="004D5A92">
              <w:rPr>
                <w:sz w:val="18"/>
                <w:szCs w:val="18"/>
              </w:rPr>
              <w:t xml:space="preserve">Pus </w:t>
            </w:r>
          </w:p>
          <w:p w14:paraId="7E8C610B" w14:textId="6DED7060" w:rsidR="0039054A" w:rsidRPr="004D5A92" w:rsidRDefault="0039054A" w:rsidP="00F11CFF">
            <w:pPr>
              <w:pStyle w:val="PHEbodytextTable"/>
              <w:rPr>
                <w:sz w:val="18"/>
                <w:szCs w:val="18"/>
              </w:rPr>
            </w:pPr>
          </w:p>
        </w:tc>
        <w:tc>
          <w:tcPr>
            <w:tcW w:w="1560" w:type="dxa"/>
          </w:tcPr>
          <w:p w14:paraId="7E8C610C" w14:textId="77777777" w:rsidR="0039054A" w:rsidRPr="004D5A92" w:rsidRDefault="0039054A" w:rsidP="00383CC5">
            <w:pPr>
              <w:pStyle w:val="PHEbodytextTable"/>
              <w:rPr>
                <w:sz w:val="18"/>
                <w:szCs w:val="18"/>
              </w:rPr>
            </w:pPr>
            <w:r w:rsidRPr="004D5A92">
              <w:rPr>
                <w:sz w:val="18"/>
                <w:szCs w:val="18"/>
              </w:rPr>
              <w:t>Staph/strep selective agar</w:t>
            </w:r>
          </w:p>
        </w:tc>
        <w:tc>
          <w:tcPr>
            <w:tcW w:w="850" w:type="dxa"/>
          </w:tcPr>
          <w:p w14:paraId="7E8C610D" w14:textId="77777777" w:rsidR="0039054A" w:rsidRPr="004D5A92" w:rsidRDefault="0039054A" w:rsidP="00383CC5">
            <w:pPr>
              <w:pStyle w:val="PHEbodytextTable"/>
              <w:rPr>
                <w:sz w:val="18"/>
                <w:szCs w:val="18"/>
              </w:rPr>
            </w:pPr>
            <w:r w:rsidRPr="004D5A92">
              <w:rPr>
                <w:sz w:val="18"/>
                <w:szCs w:val="18"/>
              </w:rPr>
              <w:t>35-37</w:t>
            </w:r>
          </w:p>
        </w:tc>
        <w:tc>
          <w:tcPr>
            <w:tcW w:w="1134" w:type="dxa"/>
          </w:tcPr>
          <w:p w14:paraId="7E8C610E" w14:textId="2E8F2A6F" w:rsidR="0039054A" w:rsidRPr="004D5A92" w:rsidRDefault="0039054A" w:rsidP="00383CC5">
            <w:pPr>
              <w:pStyle w:val="PHEbodytextTable"/>
              <w:rPr>
                <w:sz w:val="18"/>
                <w:szCs w:val="18"/>
              </w:rPr>
            </w:pPr>
            <w:r w:rsidRPr="004D5A92">
              <w:rPr>
                <w:sz w:val="18"/>
                <w:szCs w:val="18"/>
              </w:rPr>
              <w:t>Air</w:t>
            </w:r>
          </w:p>
        </w:tc>
        <w:tc>
          <w:tcPr>
            <w:tcW w:w="709" w:type="dxa"/>
          </w:tcPr>
          <w:p w14:paraId="7E8C610F" w14:textId="77777777" w:rsidR="0039054A" w:rsidRPr="004D5A92" w:rsidRDefault="0039054A" w:rsidP="00383CC5">
            <w:pPr>
              <w:pStyle w:val="PHEbodytextTable"/>
              <w:rPr>
                <w:sz w:val="18"/>
                <w:szCs w:val="18"/>
              </w:rPr>
            </w:pPr>
            <w:r w:rsidRPr="004D5A92">
              <w:rPr>
                <w:sz w:val="18"/>
                <w:szCs w:val="18"/>
              </w:rPr>
              <w:t>40-48hr</w:t>
            </w:r>
          </w:p>
        </w:tc>
        <w:tc>
          <w:tcPr>
            <w:tcW w:w="992" w:type="dxa"/>
          </w:tcPr>
          <w:p w14:paraId="7E8C6110" w14:textId="77777777" w:rsidR="0039054A" w:rsidRPr="004D5A92" w:rsidRDefault="0039054A" w:rsidP="00383CC5">
            <w:pPr>
              <w:pStyle w:val="PHEbodytextTable"/>
              <w:rPr>
                <w:sz w:val="18"/>
                <w:szCs w:val="18"/>
              </w:rPr>
            </w:pPr>
            <w:r w:rsidRPr="004D5A92">
              <w:rPr>
                <w:sz w:val="18"/>
                <w:szCs w:val="18"/>
              </w:rPr>
              <w:t>daily</w:t>
            </w:r>
          </w:p>
        </w:tc>
        <w:tc>
          <w:tcPr>
            <w:tcW w:w="1896" w:type="dxa"/>
          </w:tcPr>
          <w:p w14:paraId="7E8C6111" w14:textId="77777777" w:rsidR="0039054A" w:rsidRPr="004D5A92" w:rsidRDefault="0039054A" w:rsidP="00383CC5">
            <w:pPr>
              <w:pStyle w:val="PHEbodytextTable"/>
              <w:rPr>
                <w:sz w:val="18"/>
                <w:szCs w:val="18"/>
              </w:rPr>
            </w:pPr>
            <w:r w:rsidRPr="004D5A92">
              <w:rPr>
                <w:i/>
                <w:sz w:val="18"/>
                <w:szCs w:val="18"/>
              </w:rPr>
              <w:t>S. aureus</w:t>
            </w:r>
          </w:p>
          <w:p w14:paraId="7E8C6112" w14:textId="77777777" w:rsidR="0039054A" w:rsidRPr="004D5A92" w:rsidRDefault="0039054A" w:rsidP="00383CC5">
            <w:pPr>
              <w:pStyle w:val="PHEbodytextTable"/>
              <w:rPr>
                <w:sz w:val="18"/>
                <w:szCs w:val="18"/>
              </w:rPr>
            </w:pPr>
            <w:r w:rsidRPr="004D5A92">
              <w:rPr>
                <w:sz w:val="18"/>
                <w:szCs w:val="18"/>
              </w:rPr>
              <w:t>Streptococci</w:t>
            </w:r>
          </w:p>
        </w:tc>
      </w:tr>
      <w:tr w:rsidR="0039054A" w:rsidRPr="004D5A92" w14:paraId="7E8C611E" w14:textId="77777777" w:rsidTr="00793046">
        <w:trPr>
          <w:trHeight w:val="1012"/>
          <w:jc w:val="center"/>
        </w:trPr>
        <w:tc>
          <w:tcPr>
            <w:tcW w:w="1364" w:type="dxa"/>
            <w:vMerge/>
          </w:tcPr>
          <w:p w14:paraId="7E8C6114" w14:textId="77777777" w:rsidR="0039054A" w:rsidRPr="004D5A92" w:rsidRDefault="0039054A" w:rsidP="00CD03D9">
            <w:pPr>
              <w:pStyle w:val="PHEbodytextTable"/>
              <w:rPr>
                <w:sz w:val="18"/>
                <w:szCs w:val="18"/>
              </w:rPr>
            </w:pPr>
          </w:p>
        </w:tc>
        <w:tc>
          <w:tcPr>
            <w:tcW w:w="1134" w:type="dxa"/>
            <w:vMerge/>
            <w:shd w:val="clear" w:color="auto" w:fill="auto"/>
          </w:tcPr>
          <w:p w14:paraId="7E8C6115" w14:textId="77777777" w:rsidR="0039054A" w:rsidRPr="004D5A92" w:rsidRDefault="0039054A" w:rsidP="00CD03D9">
            <w:pPr>
              <w:pStyle w:val="PHEbodytextTable"/>
              <w:rPr>
                <w:sz w:val="18"/>
                <w:szCs w:val="18"/>
              </w:rPr>
            </w:pPr>
          </w:p>
        </w:tc>
        <w:tc>
          <w:tcPr>
            <w:tcW w:w="1560" w:type="dxa"/>
          </w:tcPr>
          <w:p w14:paraId="5F7306B3" w14:textId="52D0378E" w:rsidR="0039054A" w:rsidRPr="004D5A92" w:rsidRDefault="0039054A" w:rsidP="00383CC5">
            <w:pPr>
              <w:pStyle w:val="PHEbodytextTable"/>
              <w:rPr>
                <w:sz w:val="18"/>
                <w:szCs w:val="18"/>
              </w:rPr>
            </w:pPr>
            <w:r w:rsidRPr="004D5A92">
              <w:rPr>
                <w:sz w:val="18"/>
                <w:szCs w:val="18"/>
              </w:rPr>
              <w:t xml:space="preserve">Selective Gram negative anaerobe medium </w:t>
            </w:r>
          </w:p>
          <w:p w14:paraId="7E8C6117" w14:textId="27709E16" w:rsidR="0039054A" w:rsidRPr="004D5A92" w:rsidRDefault="0039054A" w:rsidP="00383CC5">
            <w:pPr>
              <w:pStyle w:val="PHEbodytextTable"/>
              <w:rPr>
                <w:sz w:val="18"/>
                <w:szCs w:val="18"/>
              </w:rPr>
            </w:pPr>
          </w:p>
        </w:tc>
        <w:tc>
          <w:tcPr>
            <w:tcW w:w="850" w:type="dxa"/>
          </w:tcPr>
          <w:p w14:paraId="7E8C6118" w14:textId="77777777" w:rsidR="0039054A" w:rsidRPr="004D5A92" w:rsidRDefault="0039054A" w:rsidP="00383CC5">
            <w:pPr>
              <w:pStyle w:val="PHEbodytextTable"/>
              <w:rPr>
                <w:sz w:val="18"/>
                <w:szCs w:val="18"/>
              </w:rPr>
            </w:pPr>
            <w:r w:rsidRPr="004D5A92">
              <w:rPr>
                <w:sz w:val="18"/>
                <w:szCs w:val="18"/>
              </w:rPr>
              <w:t>35-37</w:t>
            </w:r>
          </w:p>
        </w:tc>
        <w:tc>
          <w:tcPr>
            <w:tcW w:w="1134" w:type="dxa"/>
          </w:tcPr>
          <w:p w14:paraId="7E8C6119" w14:textId="455BB9F8" w:rsidR="0039054A" w:rsidRPr="004D5A92" w:rsidRDefault="0039054A" w:rsidP="00383CC5">
            <w:pPr>
              <w:pStyle w:val="PHEbodytextTable"/>
              <w:rPr>
                <w:sz w:val="18"/>
                <w:szCs w:val="18"/>
              </w:rPr>
            </w:pPr>
            <w:r w:rsidRPr="004D5A92">
              <w:rPr>
                <w:sz w:val="18"/>
                <w:szCs w:val="18"/>
              </w:rPr>
              <w:t>Anaerobic</w:t>
            </w:r>
          </w:p>
        </w:tc>
        <w:tc>
          <w:tcPr>
            <w:tcW w:w="709" w:type="dxa"/>
          </w:tcPr>
          <w:p w14:paraId="7E8C611A" w14:textId="77777777" w:rsidR="0039054A" w:rsidRPr="004D5A92" w:rsidRDefault="0039054A" w:rsidP="00383CC5">
            <w:pPr>
              <w:pStyle w:val="PHEbodytextTable"/>
              <w:rPr>
                <w:sz w:val="18"/>
                <w:szCs w:val="18"/>
              </w:rPr>
            </w:pPr>
            <w:r w:rsidRPr="004D5A92">
              <w:rPr>
                <w:sz w:val="18"/>
                <w:szCs w:val="18"/>
              </w:rPr>
              <w:t>Up to 5 d</w:t>
            </w:r>
          </w:p>
        </w:tc>
        <w:tc>
          <w:tcPr>
            <w:tcW w:w="992" w:type="dxa"/>
          </w:tcPr>
          <w:p w14:paraId="7E8C611B" w14:textId="77777777" w:rsidR="0039054A" w:rsidRPr="004D5A92" w:rsidRDefault="0039054A" w:rsidP="001678C0">
            <w:pPr>
              <w:pStyle w:val="PHEbodytextTable"/>
              <w:rPr>
                <w:sz w:val="18"/>
                <w:szCs w:val="18"/>
              </w:rPr>
            </w:pPr>
            <w:r w:rsidRPr="004D5A92">
              <w:rPr>
                <w:sz w:val="18"/>
                <w:szCs w:val="18"/>
              </w:rPr>
              <w:sym w:font="Symbol" w:char="F0B3"/>
            </w:r>
            <w:r w:rsidRPr="004D5A92">
              <w:rPr>
                <w:sz w:val="18"/>
                <w:szCs w:val="18"/>
              </w:rPr>
              <w:t>40hr</w:t>
            </w:r>
          </w:p>
          <w:p w14:paraId="7E8C611C" w14:textId="77777777" w:rsidR="0039054A" w:rsidRPr="004D5A92" w:rsidRDefault="0039054A" w:rsidP="00383CC5">
            <w:pPr>
              <w:pStyle w:val="PHEbodytextTable"/>
              <w:rPr>
                <w:sz w:val="18"/>
                <w:szCs w:val="18"/>
              </w:rPr>
            </w:pPr>
            <w:r w:rsidRPr="004D5A92">
              <w:rPr>
                <w:sz w:val="18"/>
                <w:szCs w:val="18"/>
              </w:rPr>
              <w:t>and 5 d</w:t>
            </w:r>
          </w:p>
        </w:tc>
        <w:tc>
          <w:tcPr>
            <w:tcW w:w="1896" w:type="dxa"/>
          </w:tcPr>
          <w:p w14:paraId="7E8C611D" w14:textId="77777777" w:rsidR="0039054A" w:rsidRPr="004D5A92" w:rsidRDefault="0039054A" w:rsidP="00383CC5">
            <w:pPr>
              <w:pStyle w:val="PHEbodytextTable"/>
              <w:rPr>
                <w:sz w:val="18"/>
                <w:szCs w:val="18"/>
              </w:rPr>
            </w:pPr>
            <w:r w:rsidRPr="004D5A92">
              <w:rPr>
                <w:iCs/>
                <w:sz w:val="18"/>
                <w:szCs w:val="18"/>
              </w:rPr>
              <w:t>Gram negative</w:t>
            </w:r>
            <w:r w:rsidRPr="004D5A92">
              <w:rPr>
                <w:sz w:val="18"/>
                <w:szCs w:val="18"/>
              </w:rPr>
              <w:t xml:space="preserve"> anaerobes</w:t>
            </w:r>
          </w:p>
        </w:tc>
      </w:tr>
      <w:tr w:rsidR="0039054A" w:rsidRPr="004D5A92" w14:paraId="7E8C6120" w14:textId="77777777" w:rsidTr="00793046">
        <w:trPr>
          <w:jc w:val="center"/>
        </w:trPr>
        <w:tc>
          <w:tcPr>
            <w:tcW w:w="9639" w:type="dxa"/>
            <w:gridSpan w:val="8"/>
          </w:tcPr>
          <w:p w14:paraId="15525F81" w14:textId="77777777" w:rsidR="0039054A" w:rsidRDefault="0039054A" w:rsidP="00DC04C9">
            <w:pPr>
              <w:pStyle w:val="PHEbodytextTable"/>
              <w:rPr>
                <w:sz w:val="18"/>
                <w:szCs w:val="18"/>
              </w:rPr>
            </w:pPr>
            <w:r w:rsidRPr="004D5A92">
              <w:rPr>
                <w:sz w:val="18"/>
                <w:szCs w:val="18"/>
              </w:rPr>
              <w:t>Other organisms for consideration - Fungi (</w:t>
            </w:r>
            <w:hyperlink r:id="rId48" w:anchor="bacteriology" w:history="1">
              <w:r w:rsidRPr="004D5A92">
                <w:rPr>
                  <w:rStyle w:val="PHEBodyTextHyperlinkChar"/>
                  <w:sz w:val="18"/>
                  <w:szCs w:val="18"/>
                </w:rPr>
                <w:t xml:space="preserve">B 39 – Investigation of </w:t>
              </w:r>
              <w:r>
                <w:rPr>
                  <w:rStyle w:val="PHEBodyTextHyperlinkChar"/>
                  <w:sz w:val="18"/>
                  <w:szCs w:val="18"/>
                </w:rPr>
                <w:t>d</w:t>
              </w:r>
              <w:r w:rsidRPr="004D5A92">
                <w:rPr>
                  <w:rStyle w:val="PHEBodyTextHyperlinkChar"/>
                  <w:sz w:val="18"/>
                  <w:szCs w:val="18"/>
                </w:rPr>
                <w:t xml:space="preserve">ermatological </w:t>
              </w:r>
              <w:r>
                <w:rPr>
                  <w:rStyle w:val="PHEBodyTextHyperlinkChar"/>
                  <w:sz w:val="18"/>
                  <w:szCs w:val="18"/>
                </w:rPr>
                <w:t>s</w:t>
              </w:r>
              <w:r w:rsidRPr="004D5A92">
                <w:rPr>
                  <w:rStyle w:val="PHEBodyTextHyperlinkChar"/>
                  <w:sz w:val="18"/>
                  <w:szCs w:val="18"/>
                </w:rPr>
                <w:t xml:space="preserve">pecimens for </w:t>
              </w:r>
              <w:r>
                <w:rPr>
                  <w:rStyle w:val="PHEBodyTextHyperlinkChar"/>
                  <w:sz w:val="18"/>
                  <w:szCs w:val="18"/>
                </w:rPr>
                <w:t>s</w:t>
              </w:r>
              <w:r w:rsidRPr="004D5A92">
                <w:rPr>
                  <w:rStyle w:val="PHEBodyTextHyperlinkChar"/>
                  <w:sz w:val="18"/>
                  <w:szCs w:val="18"/>
                </w:rPr>
                <w:t xml:space="preserve">uperficial </w:t>
              </w:r>
              <w:r>
                <w:rPr>
                  <w:rStyle w:val="PHEBodyTextHyperlinkChar"/>
                  <w:sz w:val="18"/>
                  <w:szCs w:val="18"/>
                </w:rPr>
                <w:t>m</w:t>
              </w:r>
              <w:r w:rsidRPr="004D5A92">
                <w:rPr>
                  <w:rStyle w:val="PHEBodyTextHyperlinkChar"/>
                  <w:sz w:val="18"/>
                  <w:szCs w:val="18"/>
                </w:rPr>
                <w:t>ycoses</w:t>
              </w:r>
            </w:hyperlink>
            <w:r w:rsidRPr="004D5A92">
              <w:rPr>
                <w:sz w:val="18"/>
                <w:szCs w:val="18"/>
              </w:rPr>
              <w:t xml:space="preserve">)  </w:t>
            </w:r>
            <w:r w:rsidRPr="004D5A92">
              <w:rPr>
                <w:sz w:val="18"/>
                <w:szCs w:val="18"/>
              </w:rPr>
              <w:lastRenderedPageBreak/>
              <w:t xml:space="preserve">and </w:t>
            </w:r>
            <w:r w:rsidRPr="0039054A">
              <w:rPr>
                <w:i/>
                <w:sz w:val="18"/>
                <w:szCs w:val="18"/>
              </w:rPr>
              <w:t>Mycobacterium</w:t>
            </w:r>
            <w:r w:rsidRPr="004D5A92">
              <w:rPr>
                <w:sz w:val="18"/>
                <w:szCs w:val="18"/>
              </w:rPr>
              <w:t xml:space="preserve"> species (</w:t>
            </w:r>
            <w:hyperlink r:id="rId49" w:anchor="bacteriology" w:history="1">
              <w:r w:rsidRPr="004D5A92">
                <w:rPr>
                  <w:rStyle w:val="PHEBodyTextHyperlinkChar"/>
                  <w:sz w:val="18"/>
                  <w:szCs w:val="18"/>
                </w:rPr>
                <w:t xml:space="preserve">B 40 – Investigation of </w:t>
              </w:r>
              <w:r>
                <w:rPr>
                  <w:rStyle w:val="PHEBodyTextHyperlinkChar"/>
                  <w:sz w:val="18"/>
                  <w:szCs w:val="18"/>
                </w:rPr>
                <w:t>s</w:t>
              </w:r>
              <w:r w:rsidRPr="004D5A92">
                <w:rPr>
                  <w:rStyle w:val="PHEBodyTextHyperlinkChar"/>
                  <w:sz w:val="18"/>
                  <w:szCs w:val="18"/>
                </w:rPr>
                <w:t xml:space="preserve">pecimens for </w:t>
              </w:r>
              <w:r w:rsidRPr="004D5A92">
                <w:rPr>
                  <w:rStyle w:val="PHEBodyTextHyperlinkChar"/>
                  <w:i/>
                  <w:sz w:val="18"/>
                  <w:szCs w:val="18"/>
                </w:rPr>
                <w:t>Mycobacterium</w:t>
              </w:r>
              <w:r w:rsidRPr="004D5A92">
                <w:rPr>
                  <w:rStyle w:val="PHEBodyTextHyperlinkChar"/>
                  <w:sz w:val="18"/>
                  <w:szCs w:val="18"/>
                </w:rPr>
                <w:t xml:space="preserve"> species</w:t>
              </w:r>
            </w:hyperlink>
            <w:r w:rsidRPr="004D5A92">
              <w:rPr>
                <w:sz w:val="18"/>
                <w:szCs w:val="18"/>
              </w:rPr>
              <w:t xml:space="preserve">) </w:t>
            </w:r>
          </w:p>
          <w:p w14:paraId="7E8C611F" w14:textId="0EDA3436" w:rsidR="0039054A" w:rsidRPr="004D5A92" w:rsidRDefault="00122E56" w:rsidP="00122E56">
            <w:pPr>
              <w:pStyle w:val="PHEbodytextTable"/>
              <w:rPr>
                <w:sz w:val="18"/>
                <w:szCs w:val="18"/>
              </w:rPr>
            </w:pPr>
            <w:r w:rsidRPr="00A630D8">
              <w:rPr>
                <w:sz w:val="18"/>
                <w:szCs w:val="18"/>
              </w:rPr>
              <w:t xml:space="preserve">*Refer to </w:t>
            </w:r>
            <w:hyperlink r:id="rId50" w:anchor="bacteriology" w:history="1">
              <w:r w:rsidRPr="00A630D8">
                <w:rPr>
                  <w:rStyle w:val="Hyperlink"/>
                  <w:sz w:val="18"/>
                  <w:szCs w:val="18"/>
                </w:rPr>
                <w:t xml:space="preserve">B 17 </w:t>
              </w:r>
              <w:proofErr w:type="gramStart"/>
              <w:r w:rsidR="00A630D8" w:rsidRPr="00A630D8">
                <w:rPr>
                  <w:rStyle w:val="Hyperlink"/>
                  <w:sz w:val="18"/>
                  <w:szCs w:val="18"/>
                </w:rPr>
                <w:t>–</w:t>
              </w:r>
              <w:r w:rsidR="00A630D8">
                <w:rPr>
                  <w:rStyle w:val="Hyperlink"/>
                  <w:sz w:val="18"/>
                  <w:szCs w:val="18"/>
                </w:rPr>
                <w:t xml:space="preserve"> </w:t>
              </w:r>
              <w:proofErr w:type="gramEnd"/>
              <w:r w:rsidRPr="00A630D8">
                <w:rPr>
                  <w:rStyle w:val="Hyperlink"/>
                  <w:sz w:val="18"/>
                  <w:szCs w:val="18"/>
                </w:rPr>
                <w:fldChar w:fldCharType="begin" w:fldLock="1"/>
              </w:r>
              <w:r w:rsidRPr="00A630D8">
                <w:rPr>
                  <w:rStyle w:val="Hyperlink"/>
                  <w:sz w:val="18"/>
                  <w:szCs w:val="18"/>
                </w:rPr>
                <w:instrText xml:space="preserve"> FILLIN  "SMI Title front cover" \d "Type SMI Title front cover here &lt;tab+enter&gt;" \o  \* MERGEFORMAT </w:instrText>
              </w:r>
              <w:r w:rsidRPr="00A630D8">
                <w:rPr>
                  <w:rStyle w:val="Hyperlink"/>
                  <w:sz w:val="18"/>
                  <w:szCs w:val="18"/>
                </w:rPr>
                <w:fldChar w:fldCharType="separate"/>
              </w:r>
              <w:r w:rsidRPr="00A630D8">
                <w:rPr>
                  <w:rStyle w:val="Hyperlink"/>
                  <w:sz w:val="18"/>
                  <w:szCs w:val="18"/>
                </w:rPr>
                <w:t>Investigation of tissues and biopsies from deep-seated sites and organs</w:t>
              </w:r>
              <w:r w:rsidRPr="00A630D8">
                <w:rPr>
                  <w:rStyle w:val="Hyperlink"/>
                  <w:sz w:val="18"/>
                  <w:szCs w:val="18"/>
                </w:rPr>
                <w:fldChar w:fldCharType="end"/>
              </w:r>
            </w:hyperlink>
            <w:r w:rsidRPr="00A630D8">
              <w:rPr>
                <w:sz w:val="18"/>
                <w:szCs w:val="18"/>
              </w:rPr>
              <w:t xml:space="preserve">) for isolation of </w:t>
            </w:r>
            <w:r w:rsidRPr="00A630D8">
              <w:rPr>
                <w:i/>
                <w:sz w:val="18"/>
                <w:szCs w:val="18"/>
              </w:rPr>
              <w:t>Nocardia</w:t>
            </w:r>
            <w:r w:rsidRPr="00A630D8">
              <w:rPr>
                <w:sz w:val="18"/>
                <w:szCs w:val="18"/>
              </w:rPr>
              <w:t xml:space="preserve"> species using specimen type, biopsy (this includes bronchoalveolar lavage (BAL)).</w:t>
            </w:r>
          </w:p>
        </w:tc>
      </w:tr>
    </w:tbl>
    <w:p w14:paraId="7E8C6122" w14:textId="77777777" w:rsidR="007519B3" w:rsidRPr="004D5A92" w:rsidRDefault="007519B3" w:rsidP="00C52D0C">
      <w:pPr>
        <w:pStyle w:val="PHEreportHeading2BlueHighlight"/>
        <w:ind w:left="0" w:right="504" w:firstLine="0"/>
      </w:pPr>
      <w:bookmarkStart w:id="221" w:name="_Toc156896245"/>
      <w:bookmarkStart w:id="222" w:name="_Toc157500780"/>
      <w:r w:rsidRPr="004D5A92">
        <w:lastRenderedPageBreak/>
        <w:t>4.</w:t>
      </w:r>
      <w:r w:rsidR="00674F59" w:rsidRPr="004D5A92">
        <w:t>6</w:t>
      </w:r>
      <w:r w:rsidRPr="004D5A92">
        <w:tab/>
        <w:t>Identification</w:t>
      </w:r>
      <w:bookmarkEnd w:id="221"/>
      <w:bookmarkEnd w:id="222"/>
    </w:p>
    <w:p w14:paraId="7E8C6123" w14:textId="77777777" w:rsidR="003C5E07" w:rsidRPr="004D5A92" w:rsidRDefault="003C5E07" w:rsidP="002C6696">
      <w:pPr>
        <w:pStyle w:val="PHEBodytext"/>
        <w:ind w:right="504"/>
        <w:rPr>
          <w:rFonts w:cs="Arial"/>
        </w:rPr>
      </w:pPr>
      <w:r w:rsidRPr="004D5A92">
        <w:rPr>
          <w:rFonts w:cs="Arial"/>
        </w:rPr>
        <w:t>Refer to individual SMIs for organism identification.</w:t>
      </w:r>
    </w:p>
    <w:p w14:paraId="7E8C6124" w14:textId="77777777" w:rsidR="003C5E07" w:rsidRPr="004D5A92" w:rsidRDefault="003C5E07" w:rsidP="002C6696">
      <w:pPr>
        <w:pStyle w:val="PHEreportHeading3"/>
        <w:ind w:right="504"/>
      </w:pPr>
      <w:r w:rsidRPr="004D5A92">
        <w:t>4.</w:t>
      </w:r>
      <w:r w:rsidR="00674F59" w:rsidRPr="004D5A92">
        <w:t>6</w:t>
      </w:r>
      <w:r w:rsidRPr="004D5A92">
        <w:t>.1</w:t>
      </w:r>
      <w:r w:rsidRPr="004D5A92">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3C5E07" w:rsidRPr="004D5A92" w14:paraId="7E8C6129" w14:textId="77777777" w:rsidTr="00FD051F">
        <w:trPr>
          <w:jc w:val="center"/>
        </w:trPr>
        <w:tc>
          <w:tcPr>
            <w:tcW w:w="3452" w:type="dxa"/>
          </w:tcPr>
          <w:p w14:paraId="7E8C6125" w14:textId="77777777" w:rsidR="003C5E07" w:rsidRPr="004D5A92" w:rsidRDefault="003C5E07" w:rsidP="0064336C">
            <w:pPr>
              <w:pStyle w:val="PHEbodytextTable"/>
              <w:rPr>
                <w:szCs w:val="20"/>
              </w:rPr>
            </w:pPr>
            <w:r w:rsidRPr="004D5A92">
              <w:rPr>
                <w:rStyle w:val="PHEBodyTextHyperlinkChar"/>
                <w:color w:val="auto"/>
                <w:sz w:val="20"/>
                <w:szCs w:val="20"/>
                <w:u w:val="none"/>
              </w:rPr>
              <w:t xml:space="preserve"> </w:t>
            </w:r>
            <w:r w:rsidR="0064336C" w:rsidRPr="004D5A92">
              <w:t>Actinomycetes</w:t>
            </w:r>
          </w:p>
        </w:tc>
        <w:tc>
          <w:tcPr>
            <w:tcW w:w="6187" w:type="dxa"/>
          </w:tcPr>
          <w:p w14:paraId="7E8C6126" w14:textId="77777777" w:rsidR="003C5E07" w:rsidRPr="004D5A92" w:rsidRDefault="0064336C" w:rsidP="0064336C">
            <w:pPr>
              <w:pStyle w:val="PHEbodytextTable"/>
              <w:rPr>
                <w:rFonts w:cs="Arial"/>
                <w:szCs w:val="20"/>
              </w:rPr>
            </w:pPr>
            <w:r w:rsidRPr="004D5A92">
              <w:rPr>
                <w:rFonts w:cs="Arial"/>
                <w:szCs w:val="20"/>
              </w:rPr>
              <w:t>species</w:t>
            </w:r>
            <w:r w:rsidR="003C5E07" w:rsidRPr="004D5A92">
              <w:rPr>
                <w:rFonts w:cs="Arial"/>
                <w:szCs w:val="20"/>
              </w:rPr>
              <w:t xml:space="preserve"> level</w:t>
            </w:r>
          </w:p>
          <w:p w14:paraId="7E8C6127" w14:textId="4B47DC86" w:rsidR="003C5E07" w:rsidRPr="004D5A92" w:rsidRDefault="009A7036" w:rsidP="0064336C">
            <w:pPr>
              <w:pStyle w:val="PHEbodytextTable"/>
              <w:rPr>
                <w:rFonts w:cs="Arial"/>
                <w:szCs w:val="20"/>
              </w:rPr>
            </w:pPr>
            <w:hyperlink r:id="rId51" w:anchor="identification" w:history="1">
              <w:r w:rsidR="0064336C" w:rsidRPr="004D5A92">
                <w:rPr>
                  <w:rStyle w:val="Hyperlink"/>
                  <w:rFonts w:cs="Arial"/>
                  <w:sz w:val="20"/>
                  <w:szCs w:val="20"/>
                </w:rPr>
                <w:t xml:space="preserve">ID 10 – Identification of </w:t>
              </w:r>
              <w:r w:rsidR="00DC04C9">
                <w:rPr>
                  <w:rStyle w:val="Hyperlink"/>
                  <w:rFonts w:cs="Arial"/>
                  <w:sz w:val="20"/>
                  <w:szCs w:val="20"/>
                </w:rPr>
                <w:t>a</w:t>
              </w:r>
              <w:r w:rsidR="0064336C" w:rsidRPr="004D5A92">
                <w:rPr>
                  <w:rStyle w:val="Hyperlink"/>
                  <w:rFonts w:cs="Arial"/>
                  <w:sz w:val="20"/>
                  <w:szCs w:val="20"/>
                </w:rPr>
                <w:t xml:space="preserve">erobic </w:t>
              </w:r>
              <w:r w:rsidR="0064336C" w:rsidRPr="0039054A">
                <w:rPr>
                  <w:rStyle w:val="Hyperlink"/>
                  <w:rFonts w:cs="Arial"/>
                  <w:sz w:val="20"/>
                  <w:szCs w:val="20"/>
                </w:rPr>
                <w:t xml:space="preserve">Actinomycetes </w:t>
              </w:r>
            </w:hyperlink>
          </w:p>
          <w:p w14:paraId="7E8C6128" w14:textId="618E895E" w:rsidR="0064336C" w:rsidRPr="004D5A92" w:rsidRDefault="009A7036" w:rsidP="00DC04C9">
            <w:pPr>
              <w:pStyle w:val="PHEbodytextTable"/>
              <w:rPr>
                <w:rFonts w:cs="Arial"/>
                <w:szCs w:val="20"/>
              </w:rPr>
            </w:pPr>
            <w:hyperlink r:id="rId52" w:anchor="identification" w:history="1">
              <w:r w:rsidR="0064336C" w:rsidRPr="004D5A92">
                <w:rPr>
                  <w:rStyle w:val="Hyperlink"/>
                  <w:rFonts w:cs="Arial"/>
                  <w:sz w:val="20"/>
                  <w:szCs w:val="20"/>
                </w:rPr>
                <w:t xml:space="preserve">ID 15 – Identification of </w:t>
              </w:r>
              <w:r w:rsidR="00DC04C9">
                <w:rPr>
                  <w:rStyle w:val="Hyperlink"/>
                  <w:rFonts w:cs="Arial"/>
                  <w:sz w:val="20"/>
                  <w:szCs w:val="20"/>
                </w:rPr>
                <w:t>a</w:t>
              </w:r>
              <w:r w:rsidR="0064336C" w:rsidRPr="004D5A92">
                <w:rPr>
                  <w:rStyle w:val="Hyperlink"/>
                  <w:rFonts w:cs="Arial"/>
                  <w:sz w:val="20"/>
                  <w:szCs w:val="20"/>
                </w:rPr>
                <w:t xml:space="preserve">naerobic </w:t>
              </w:r>
              <w:r w:rsidR="0064336C" w:rsidRPr="0039054A">
                <w:rPr>
                  <w:rStyle w:val="Hyperlink"/>
                  <w:rFonts w:cs="Arial"/>
                  <w:i/>
                  <w:sz w:val="20"/>
                  <w:szCs w:val="20"/>
                </w:rPr>
                <w:t>Actinomyces</w:t>
              </w:r>
              <w:r w:rsidR="0064336C" w:rsidRPr="004D5A92">
                <w:rPr>
                  <w:rStyle w:val="Hyperlink"/>
                  <w:rFonts w:cs="Arial"/>
                  <w:sz w:val="20"/>
                  <w:szCs w:val="20"/>
                </w:rPr>
                <w:t xml:space="preserve"> species</w:t>
              </w:r>
            </w:hyperlink>
          </w:p>
        </w:tc>
      </w:tr>
      <w:tr w:rsidR="0064336C" w:rsidRPr="004D5A92" w14:paraId="7E8C612C" w14:textId="77777777" w:rsidTr="00FD051F">
        <w:trPr>
          <w:jc w:val="center"/>
        </w:trPr>
        <w:tc>
          <w:tcPr>
            <w:tcW w:w="3452" w:type="dxa"/>
          </w:tcPr>
          <w:p w14:paraId="7E8C612A" w14:textId="77777777" w:rsidR="0064336C" w:rsidRPr="004D5A92" w:rsidRDefault="009A7036" w:rsidP="0064336C">
            <w:pPr>
              <w:pStyle w:val="PHEbodytextTable"/>
              <w:rPr>
                <w:rFonts w:cs="Arial"/>
                <w:szCs w:val="20"/>
              </w:rPr>
            </w:pPr>
            <w:hyperlink r:id="rId53" w:anchor="identification" w:history="1">
              <w:r w:rsidR="0064336C" w:rsidRPr="004D5A92">
                <w:rPr>
                  <w:rStyle w:val="HPABodyTextHyperlinkChar0"/>
                  <w:rFonts w:ascii="Arial" w:hAnsi="Arial" w:cs="Arial"/>
                  <w:sz w:val="20"/>
                  <w:szCs w:val="20"/>
                </w:rPr>
                <w:t>Anaerobes</w:t>
              </w:r>
            </w:hyperlink>
          </w:p>
        </w:tc>
        <w:tc>
          <w:tcPr>
            <w:tcW w:w="6187" w:type="dxa"/>
          </w:tcPr>
          <w:p w14:paraId="1E459222" w14:textId="0F9EA72D" w:rsidR="0064336C" w:rsidRPr="004D5A92" w:rsidRDefault="00BE4AF3" w:rsidP="0064336C">
            <w:pPr>
              <w:pStyle w:val="PHEbodytextTable"/>
              <w:rPr>
                <w:rFonts w:cs="Arial"/>
                <w:szCs w:val="20"/>
              </w:rPr>
            </w:pPr>
            <w:r w:rsidRPr="004D5A92">
              <w:rPr>
                <w:rFonts w:cs="Arial"/>
                <w:szCs w:val="20"/>
              </w:rPr>
              <w:t>genus</w:t>
            </w:r>
            <w:r w:rsidR="0064336C" w:rsidRPr="004D5A92">
              <w:rPr>
                <w:rFonts w:cs="Arial"/>
                <w:szCs w:val="20"/>
              </w:rPr>
              <w:t xml:space="preserve"> level</w:t>
            </w:r>
          </w:p>
          <w:p w14:paraId="7E8C612B" w14:textId="6E03EC27" w:rsidR="00812D38" w:rsidRPr="004D5A92" w:rsidRDefault="00812D38" w:rsidP="0064336C">
            <w:pPr>
              <w:pStyle w:val="PHEbodytextTable"/>
              <w:rPr>
                <w:rFonts w:cs="Arial"/>
                <w:szCs w:val="20"/>
              </w:rPr>
            </w:pPr>
            <w:r w:rsidRPr="004D5A92">
              <w:rPr>
                <w:rFonts w:cs="Arial"/>
                <w:szCs w:val="20"/>
              </w:rPr>
              <w:t>(in brain samples to species level)</w:t>
            </w:r>
          </w:p>
        </w:tc>
      </w:tr>
      <w:tr w:rsidR="0064336C" w:rsidRPr="004D5A92" w14:paraId="7E8C612F" w14:textId="77777777" w:rsidTr="00FD051F">
        <w:trPr>
          <w:jc w:val="center"/>
        </w:trPr>
        <w:tc>
          <w:tcPr>
            <w:tcW w:w="3452" w:type="dxa"/>
          </w:tcPr>
          <w:p w14:paraId="7E8C612D" w14:textId="77777777" w:rsidR="0064336C" w:rsidRPr="004D5A92" w:rsidRDefault="009A7036" w:rsidP="0064336C">
            <w:pPr>
              <w:pStyle w:val="PHEbodytextTable"/>
              <w:rPr>
                <w:rFonts w:cs="Arial"/>
                <w:szCs w:val="20"/>
              </w:rPr>
            </w:pPr>
            <w:hyperlink r:id="rId54" w:anchor="identification" w:history="1">
              <w:r w:rsidR="0064336C" w:rsidRPr="004D5A92">
                <w:rPr>
                  <w:rStyle w:val="HPABodyTextHyperlinkChar0"/>
                  <w:rFonts w:ascii="Arial" w:hAnsi="Arial" w:cs="Arial"/>
                  <w:sz w:val="20"/>
                  <w:szCs w:val="20"/>
                </w:rPr>
                <w:t>β-haemolytic streptococci</w:t>
              </w:r>
            </w:hyperlink>
          </w:p>
        </w:tc>
        <w:tc>
          <w:tcPr>
            <w:tcW w:w="6187" w:type="dxa"/>
          </w:tcPr>
          <w:p w14:paraId="7E8C612E" w14:textId="77777777" w:rsidR="0064336C" w:rsidRPr="004D5A92" w:rsidRDefault="0064296E" w:rsidP="0064336C">
            <w:pPr>
              <w:pStyle w:val="PHEbodytextTable"/>
              <w:rPr>
                <w:rFonts w:cs="Arial"/>
                <w:szCs w:val="20"/>
              </w:rPr>
            </w:pPr>
            <w:r w:rsidRPr="004D5A92">
              <w:rPr>
                <w:rFonts w:cs="Arial"/>
                <w:szCs w:val="20"/>
              </w:rPr>
              <w:t>species level</w:t>
            </w:r>
          </w:p>
        </w:tc>
      </w:tr>
      <w:tr w:rsidR="0064336C" w:rsidRPr="004D5A92" w14:paraId="7E8C6132" w14:textId="77777777" w:rsidTr="00FD051F">
        <w:trPr>
          <w:jc w:val="center"/>
        </w:trPr>
        <w:tc>
          <w:tcPr>
            <w:tcW w:w="3452" w:type="dxa"/>
          </w:tcPr>
          <w:p w14:paraId="7E8C6130" w14:textId="77777777" w:rsidR="0064336C" w:rsidRPr="004D5A92" w:rsidRDefault="009A7036" w:rsidP="0064336C">
            <w:pPr>
              <w:pStyle w:val="PHEbodytextTable"/>
              <w:rPr>
                <w:rFonts w:cs="Arial"/>
                <w:szCs w:val="20"/>
              </w:rPr>
            </w:pPr>
            <w:hyperlink r:id="rId55" w:anchor="identification" w:history="1">
              <w:r w:rsidR="0064336C" w:rsidRPr="004D5A92">
                <w:rPr>
                  <w:rStyle w:val="HPABodyTextHyperlinkChar0"/>
                  <w:rFonts w:ascii="Arial" w:hAnsi="Arial" w:cs="Arial"/>
                  <w:sz w:val="20"/>
                  <w:szCs w:val="20"/>
                </w:rPr>
                <w:t>Coagulase negative staphylococci</w:t>
              </w:r>
            </w:hyperlink>
          </w:p>
        </w:tc>
        <w:tc>
          <w:tcPr>
            <w:tcW w:w="6187" w:type="dxa"/>
          </w:tcPr>
          <w:p w14:paraId="7E8C6131" w14:textId="77777777" w:rsidR="0064336C" w:rsidRPr="004D5A92" w:rsidRDefault="0064336C" w:rsidP="004C1031">
            <w:pPr>
              <w:pStyle w:val="PHEbodytextTable"/>
              <w:rPr>
                <w:rFonts w:cs="Arial"/>
                <w:szCs w:val="20"/>
              </w:rPr>
            </w:pPr>
            <w:r w:rsidRPr="004D5A92">
              <w:rPr>
                <w:rFonts w:cs="Arial"/>
                <w:szCs w:val="20"/>
              </w:rPr>
              <w:t>"coagulase</w:t>
            </w:r>
            <w:r w:rsidR="004C1031" w:rsidRPr="004D5A92">
              <w:rPr>
                <w:rFonts w:cs="Arial"/>
                <w:szCs w:val="20"/>
              </w:rPr>
              <w:t xml:space="preserve"> </w:t>
            </w:r>
            <w:r w:rsidRPr="004D5A92">
              <w:rPr>
                <w:rFonts w:cs="Arial"/>
                <w:szCs w:val="20"/>
              </w:rPr>
              <w:t>negative" level</w:t>
            </w:r>
          </w:p>
        </w:tc>
      </w:tr>
      <w:tr w:rsidR="0064336C" w:rsidRPr="004D5A92" w14:paraId="7E8C6135" w14:textId="77777777" w:rsidTr="00FD051F">
        <w:trPr>
          <w:jc w:val="center"/>
        </w:trPr>
        <w:tc>
          <w:tcPr>
            <w:tcW w:w="3452" w:type="dxa"/>
          </w:tcPr>
          <w:p w14:paraId="7E8C6133" w14:textId="77777777" w:rsidR="0064336C" w:rsidRPr="004D5A92" w:rsidRDefault="009A7036" w:rsidP="0064336C">
            <w:pPr>
              <w:pStyle w:val="PHEbodytextTable"/>
              <w:rPr>
                <w:rFonts w:cs="Arial"/>
                <w:szCs w:val="20"/>
              </w:rPr>
            </w:pPr>
            <w:hyperlink r:id="rId56" w:anchor="identification" w:history="1">
              <w:r w:rsidR="0064336C" w:rsidRPr="004D5A92">
                <w:rPr>
                  <w:rStyle w:val="HPABodyTextHyperlinkChar0"/>
                  <w:rFonts w:ascii="Arial" w:hAnsi="Arial" w:cs="Arial"/>
                  <w:sz w:val="20"/>
                  <w:szCs w:val="20"/>
                </w:rPr>
                <w:t>Enterobacteriaceae</w:t>
              </w:r>
            </w:hyperlink>
          </w:p>
        </w:tc>
        <w:tc>
          <w:tcPr>
            <w:tcW w:w="6187" w:type="dxa"/>
          </w:tcPr>
          <w:p w14:paraId="7E8C6134" w14:textId="59753724" w:rsidR="0064336C" w:rsidRPr="004D5A92" w:rsidRDefault="00874DD8" w:rsidP="00874DD8">
            <w:pPr>
              <w:pStyle w:val="PHEbodytextTable"/>
              <w:rPr>
                <w:rFonts w:cs="Arial"/>
                <w:szCs w:val="20"/>
              </w:rPr>
            </w:pPr>
            <w:r w:rsidRPr="004D5A92">
              <w:rPr>
                <w:rFonts w:cs="Arial"/>
                <w:szCs w:val="20"/>
              </w:rPr>
              <w:t>genus</w:t>
            </w:r>
            <w:r w:rsidR="0064336C" w:rsidRPr="004D5A92">
              <w:rPr>
                <w:rFonts w:cs="Arial"/>
                <w:szCs w:val="20"/>
              </w:rPr>
              <w:t xml:space="preserve"> level</w:t>
            </w:r>
          </w:p>
        </w:tc>
      </w:tr>
      <w:tr w:rsidR="0064336C" w:rsidRPr="004D5A92" w14:paraId="7E8C6138" w14:textId="77777777" w:rsidTr="00FD051F">
        <w:trPr>
          <w:jc w:val="center"/>
        </w:trPr>
        <w:tc>
          <w:tcPr>
            <w:tcW w:w="3452" w:type="dxa"/>
          </w:tcPr>
          <w:p w14:paraId="7E8C6136" w14:textId="5979D9C2" w:rsidR="0064336C" w:rsidRPr="004D5A92" w:rsidRDefault="00BE4AF3" w:rsidP="0064336C">
            <w:pPr>
              <w:pStyle w:val="PHEbodytextTable"/>
              <w:rPr>
                <w:rFonts w:cs="Arial"/>
                <w:szCs w:val="20"/>
              </w:rPr>
            </w:pPr>
            <w:r w:rsidRPr="004D5A92">
              <w:rPr>
                <w:rFonts w:cs="Arial"/>
                <w:szCs w:val="20"/>
              </w:rPr>
              <w:t>Yeast</w:t>
            </w:r>
          </w:p>
        </w:tc>
        <w:tc>
          <w:tcPr>
            <w:tcW w:w="6187" w:type="dxa"/>
          </w:tcPr>
          <w:p w14:paraId="7E8C6137" w14:textId="78B9E08C" w:rsidR="0064336C" w:rsidRPr="004D5A92" w:rsidRDefault="00553042" w:rsidP="00812D38">
            <w:pPr>
              <w:pStyle w:val="PHEbodytextTable"/>
              <w:rPr>
                <w:rFonts w:cs="Arial"/>
                <w:szCs w:val="20"/>
              </w:rPr>
            </w:pPr>
            <w:r w:rsidRPr="004D5A92">
              <w:rPr>
                <w:rFonts w:cs="Arial"/>
                <w:szCs w:val="20"/>
              </w:rPr>
              <w:t>s</w:t>
            </w:r>
            <w:r w:rsidR="00BE4AF3" w:rsidRPr="004D5A92">
              <w:rPr>
                <w:rFonts w:cs="Arial"/>
                <w:szCs w:val="20"/>
              </w:rPr>
              <w:t>pecies level</w:t>
            </w:r>
          </w:p>
        </w:tc>
      </w:tr>
      <w:tr w:rsidR="00BE4AF3" w:rsidRPr="004D5A92" w14:paraId="6C718263" w14:textId="77777777" w:rsidTr="00FD051F">
        <w:trPr>
          <w:jc w:val="center"/>
        </w:trPr>
        <w:tc>
          <w:tcPr>
            <w:tcW w:w="3452" w:type="dxa"/>
          </w:tcPr>
          <w:p w14:paraId="01FD92AE" w14:textId="5F66307F" w:rsidR="00BE4AF3" w:rsidRPr="004D5A92" w:rsidRDefault="00BE4AF3" w:rsidP="0064336C">
            <w:pPr>
              <w:pStyle w:val="PHEbodytextTable"/>
              <w:rPr>
                <w:rFonts w:cs="Arial"/>
                <w:szCs w:val="20"/>
              </w:rPr>
            </w:pPr>
            <w:r w:rsidRPr="004D5A92">
              <w:rPr>
                <w:rFonts w:cs="Arial"/>
                <w:szCs w:val="20"/>
              </w:rPr>
              <w:t xml:space="preserve">Mould </w:t>
            </w:r>
          </w:p>
        </w:tc>
        <w:tc>
          <w:tcPr>
            <w:tcW w:w="6187" w:type="dxa"/>
          </w:tcPr>
          <w:p w14:paraId="77F0D03C" w14:textId="6E5F4F80" w:rsidR="00BE4AF3" w:rsidRPr="004D5A92" w:rsidRDefault="00BE4AF3" w:rsidP="00812D38">
            <w:pPr>
              <w:pStyle w:val="PHEbodytextTable"/>
              <w:rPr>
                <w:rFonts w:cs="Arial"/>
                <w:szCs w:val="20"/>
              </w:rPr>
            </w:pPr>
            <w:r w:rsidRPr="004D5A92">
              <w:rPr>
                <w:rFonts w:cs="Arial"/>
                <w:szCs w:val="20"/>
              </w:rPr>
              <w:t xml:space="preserve">species level </w:t>
            </w:r>
          </w:p>
        </w:tc>
      </w:tr>
      <w:tr w:rsidR="00BE4AF3" w:rsidRPr="004D5A92" w14:paraId="7E8C613B" w14:textId="77777777" w:rsidTr="00FD051F">
        <w:trPr>
          <w:jc w:val="center"/>
        </w:trPr>
        <w:tc>
          <w:tcPr>
            <w:tcW w:w="3452" w:type="dxa"/>
          </w:tcPr>
          <w:p w14:paraId="7E8C6139" w14:textId="77777777" w:rsidR="00BE4AF3" w:rsidRPr="0039054A" w:rsidRDefault="009A7036" w:rsidP="0064336C">
            <w:pPr>
              <w:pStyle w:val="PHEbodytextTable"/>
              <w:rPr>
                <w:rFonts w:cs="Arial"/>
                <w:i/>
                <w:szCs w:val="20"/>
              </w:rPr>
            </w:pPr>
            <w:hyperlink r:id="rId57" w:anchor="identification" w:history="1">
              <w:r w:rsidR="00BE4AF3" w:rsidRPr="0039054A">
                <w:rPr>
                  <w:rStyle w:val="HPABodyTextHyperlinkChar0"/>
                  <w:rFonts w:ascii="Arial" w:hAnsi="Arial" w:cs="Arial"/>
                  <w:i/>
                  <w:sz w:val="20"/>
                  <w:szCs w:val="20"/>
                </w:rPr>
                <w:t>Neisseria</w:t>
              </w:r>
            </w:hyperlink>
          </w:p>
        </w:tc>
        <w:tc>
          <w:tcPr>
            <w:tcW w:w="6187" w:type="dxa"/>
          </w:tcPr>
          <w:p w14:paraId="7E8C613A" w14:textId="77777777" w:rsidR="00BE4AF3" w:rsidRPr="004D5A92" w:rsidRDefault="00BE4AF3" w:rsidP="0064336C">
            <w:pPr>
              <w:pStyle w:val="PHEbodytextTable"/>
              <w:rPr>
                <w:rFonts w:cs="Arial"/>
                <w:szCs w:val="20"/>
              </w:rPr>
            </w:pPr>
            <w:r w:rsidRPr="004D5A92">
              <w:rPr>
                <w:rFonts w:cs="Arial"/>
                <w:szCs w:val="20"/>
              </w:rPr>
              <w:t>species level</w:t>
            </w:r>
          </w:p>
        </w:tc>
      </w:tr>
      <w:tr w:rsidR="00BE4AF3" w:rsidRPr="004D5A92" w14:paraId="7E8C613E" w14:textId="77777777" w:rsidTr="00FD051F">
        <w:trPr>
          <w:jc w:val="center"/>
        </w:trPr>
        <w:tc>
          <w:tcPr>
            <w:tcW w:w="3452" w:type="dxa"/>
          </w:tcPr>
          <w:p w14:paraId="7E8C613C" w14:textId="77777777" w:rsidR="00BE4AF3" w:rsidRPr="004D5A92" w:rsidRDefault="009A7036" w:rsidP="0064336C">
            <w:pPr>
              <w:pStyle w:val="PHEbodytextTable"/>
              <w:rPr>
                <w:rFonts w:cs="Arial"/>
                <w:szCs w:val="20"/>
              </w:rPr>
            </w:pPr>
            <w:hyperlink r:id="rId58" w:anchor="identification" w:history="1">
              <w:r w:rsidR="00BE4AF3" w:rsidRPr="004D5A92">
                <w:rPr>
                  <w:rStyle w:val="HPABodyTextHyperlinkChar0"/>
                  <w:rFonts w:ascii="Arial" w:hAnsi="Arial" w:cs="Arial"/>
                  <w:sz w:val="20"/>
                  <w:szCs w:val="20"/>
                </w:rPr>
                <w:t>Pseudomonads</w:t>
              </w:r>
            </w:hyperlink>
          </w:p>
        </w:tc>
        <w:tc>
          <w:tcPr>
            <w:tcW w:w="6187" w:type="dxa"/>
          </w:tcPr>
          <w:p w14:paraId="7E8C613D" w14:textId="77777777" w:rsidR="00BE4AF3" w:rsidRPr="004D5A92" w:rsidRDefault="00BE4AF3" w:rsidP="0064336C">
            <w:pPr>
              <w:pStyle w:val="PHEbodytextTable"/>
              <w:rPr>
                <w:rFonts w:cs="Arial"/>
                <w:szCs w:val="20"/>
              </w:rPr>
            </w:pPr>
            <w:r w:rsidRPr="004D5A92">
              <w:rPr>
                <w:rFonts w:cs="Arial"/>
                <w:szCs w:val="20"/>
              </w:rPr>
              <w:t>species level</w:t>
            </w:r>
          </w:p>
        </w:tc>
      </w:tr>
      <w:tr w:rsidR="00BE4AF3" w:rsidRPr="004D5A92" w14:paraId="7E8C6142" w14:textId="77777777" w:rsidTr="00FD051F">
        <w:trPr>
          <w:jc w:val="center"/>
        </w:trPr>
        <w:tc>
          <w:tcPr>
            <w:tcW w:w="3452" w:type="dxa"/>
          </w:tcPr>
          <w:p w14:paraId="7E8C613F" w14:textId="77777777" w:rsidR="00BE4AF3" w:rsidRPr="004D5A92" w:rsidRDefault="009A7036" w:rsidP="0064336C">
            <w:pPr>
              <w:pStyle w:val="PHEbodytextTable"/>
              <w:rPr>
                <w:rFonts w:cs="Arial"/>
                <w:i/>
                <w:szCs w:val="20"/>
              </w:rPr>
            </w:pPr>
            <w:hyperlink r:id="rId59" w:anchor="identification" w:history="1">
              <w:r w:rsidR="00BE4AF3" w:rsidRPr="004D5A92">
                <w:rPr>
                  <w:rStyle w:val="HPABodyTextHyperlinkChar0"/>
                  <w:rFonts w:ascii="Arial" w:hAnsi="Arial" w:cs="Arial"/>
                  <w:i/>
                  <w:sz w:val="20"/>
                  <w:szCs w:val="20"/>
                </w:rPr>
                <w:t>S. aureus</w:t>
              </w:r>
            </w:hyperlink>
          </w:p>
        </w:tc>
        <w:tc>
          <w:tcPr>
            <w:tcW w:w="6187" w:type="dxa"/>
          </w:tcPr>
          <w:p w14:paraId="7E8C6140" w14:textId="77777777" w:rsidR="00BE4AF3" w:rsidRPr="004D5A92" w:rsidRDefault="00BE4AF3" w:rsidP="00AB0BC8">
            <w:pPr>
              <w:pStyle w:val="PHEbodytextTable"/>
              <w:rPr>
                <w:rFonts w:cs="Arial"/>
                <w:szCs w:val="20"/>
              </w:rPr>
            </w:pPr>
            <w:r w:rsidRPr="004D5A92">
              <w:rPr>
                <w:rFonts w:cs="Arial"/>
                <w:szCs w:val="20"/>
              </w:rPr>
              <w:t xml:space="preserve">species level </w:t>
            </w:r>
          </w:p>
          <w:p w14:paraId="6FDE7935" w14:textId="77777777" w:rsidR="00BE4AF3" w:rsidRDefault="00BE4AF3" w:rsidP="00AB0BC8">
            <w:pPr>
              <w:pStyle w:val="PHEbodytextTable"/>
              <w:rPr>
                <w:rFonts w:cs="Arial"/>
                <w:szCs w:val="20"/>
              </w:rPr>
            </w:pPr>
            <w:r w:rsidRPr="004D5A92">
              <w:rPr>
                <w:rFonts w:cs="Arial"/>
                <w:szCs w:val="20"/>
              </w:rPr>
              <w:t xml:space="preserve">(consider </w:t>
            </w:r>
            <w:r w:rsidRPr="004D5A92">
              <w:t>Panton-Valentine leukocidin (</w:t>
            </w:r>
            <w:r w:rsidRPr="004D5A92">
              <w:rPr>
                <w:rFonts w:cs="Arial"/>
                <w:szCs w:val="20"/>
              </w:rPr>
              <w:t>PVL) and toxin testing if appropriate clinical details)</w:t>
            </w:r>
          </w:p>
          <w:p w14:paraId="7E8C6141" w14:textId="01DFCADB" w:rsidR="005459DC" w:rsidRPr="004D5A92" w:rsidRDefault="005459DC" w:rsidP="00AB0BC8">
            <w:pPr>
              <w:pStyle w:val="PHEbodytextTable"/>
              <w:rPr>
                <w:rFonts w:cs="Arial"/>
                <w:szCs w:val="20"/>
              </w:rPr>
            </w:pPr>
            <w:r>
              <w:t>(consider toxin testing on samples from post mortem</w:t>
            </w:r>
            <w:r w:rsidR="00D73568">
              <w:t xml:space="preserve"> </w:t>
            </w:r>
            <w:r>
              <w:t>s</w:t>
            </w:r>
            <w:r w:rsidR="00D73568">
              <w:t>amples</w:t>
            </w:r>
            <w:r>
              <w:t>)</w:t>
            </w:r>
          </w:p>
        </w:tc>
      </w:tr>
      <w:tr w:rsidR="00BE4AF3" w:rsidRPr="004D5A92" w14:paraId="7E8C6145" w14:textId="77777777" w:rsidTr="00FD051F">
        <w:trPr>
          <w:jc w:val="center"/>
        </w:trPr>
        <w:tc>
          <w:tcPr>
            <w:tcW w:w="3452" w:type="dxa"/>
          </w:tcPr>
          <w:p w14:paraId="7E8C6143" w14:textId="77777777" w:rsidR="00BE4AF3" w:rsidRPr="004D5A92" w:rsidRDefault="00BE4AF3" w:rsidP="0064336C">
            <w:pPr>
              <w:pStyle w:val="PHEbodytextTable"/>
              <w:rPr>
                <w:rFonts w:cs="Arial"/>
                <w:szCs w:val="20"/>
              </w:rPr>
            </w:pPr>
            <w:r w:rsidRPr="004D5A92">
              <w:rPr>
                <w:rFonts w:cs="Arial"/>
                <w:szCs w:val="20"/>
              </w:rPr>
              <w:t>"</w:t>
            </w:r>
            <w:r w:rsidRPr="004D5A92">
              <w:rPr>
                <w:rFonts w:cs="Arial"/>
                <w:i/>
                <w:szCs w:val="20"/>
              </w:rPr>
              <w:t>S. anginosus</w:t>
            </w:r>
            <w:r w:rsidRPr="004D5A92">
              <w:rPr>
                <w:rFonts w:cs="Arial"/>
                <w:szCs w:val="20"/>
              </w:rPr>
              <w:t>" group</w:t>
            </w:r>
          </w:p>
        </w:tc>
        <w:tc>
          <w:tcPr>
            <w:tcW w:w="6187" w:type="dxa"/>
          </w:tcPr>
          <w:p w14:paraId="7E8C6144" w14:textId="77777777" w:rsidR="00BE4AF3" w:rsidRPr="004D5A92" w:rsidRDefault="00BE4AF3" w:rsidP="0064336C">
            <w:pPr>
              <w:pStyle w:val="PHEbodytextTable"/>
              <w:rPr>
                <w:rFonts w:cs="Arial"/>
                <w:szCs w:val="20"/>
              </w:rPr>
            </w:pPr>
            <w:r w:rsidRPr="004D5A92">
              <w:rPr>
                <w:rFonts w:cs="Arial"/>
                <w:szCs w:val="20"/>
              </w:rPr>
              <w:t>"</w:t>
            </w:r>
            <w:r w:rsidRPr="004D5A92">
              <w:rPr>
                <w:rFonts w:cs="Arial"/>
                <w:i/>
                <w:szCs w:val="20"/>
              </w:rPr>
              <w:t>S. anginosus</w:t>
            </w:r>
            <w:r w:rsidRPr="004D5A92">
              <w:rPr>
                <w:rFonts w:cs="Arial"/>
                <w:szCs w:val="20"/>
              </w:rPr>
              <w:t>" group level</w:t>
            </w:r>
          </w:p>
        </w:tc>
      </w:tr>
      <w:tr w:rsidR="00BE4AF3" w:rsidRPr="004D5A92" w14:paraId="7E8C6148" w14:textId="77777777" w:rsidTr="00FD051F">
        <w:trPr>
          <w:jc w:val="center"/>
        </w:trPr>
        <w:tc>
          <w:tcPr>
            <w:tcW w:w="3452" w:type="dxa"/>
          </w:tcPr>
          <w:p w14:paraId="7E8C6146" w14:textId="77777777" w:rsidR="00BE4AF3" w:rsidRPr="004D5A92" w:rsidRDefault="00BE4AF3" w:rsidP="0064336C">
            <w:pPr>
              <w:pStyle w:val="PHEbodytextTable"/>
              <w:rPr>
                <w:rFonts w:cs="Arial"/>
                <w:szCs w:val="20"/>
              </w:rPr>
            </w:pPr>
            <w:r w:rsidRPr="004D5A92">
              <w:rPr>
                <w:rFonts w:cs="Arial"/>
                <w:szCs w:val="20"/>
              </w:rPr>
              <w:t>Mycobacterium</w:t>
            </w:r>
          </w:p>
        </w:tc>
        <w:tc>
          <w:tcPr>
            <w:tcW w:w="6187" w:type="dxa"/>
          </w:tcPr>
          <w:p w14:paraId="7E8C6147" w14:textId="2AEDCC0A" w:rsidR="00BE4AF3" w:rsidRPr="004D5A92" w:rsidRDefault="009A7036" w:rsidP="00487ECE">
            <w:pPr>
              <w:pStyle w:val="PHEbodytextTable"/>
              <w:rPr>
                <w:rFonts w:cs="Arial"/>
                <w:szCs w:val="20"/>
              </w:rPr>
            </w:pPr>
            <w:hyperlink r:id="rId60" w:anchor="bacteriology" w:history="1">
              <w:r w:rsidR="00BE4AF3" w:rsidRPr="004D5A92">
                <w:rPr>
                  <w:rStyle w:val="HPABodyTextHyperlinkChar0"/>
                  <w:rFonts w:ascii="Arial" w:hAnsi="Arial" w:cs="Arial"/>
                  <w:sz w:val="20"/>
                  <w:szCs w:val="20"/>
                </w:rPr>
                <w:t xml:space="preserve">B 40 - Investigation of </w:t>
              </w:r>
              <w:r w:rsidR="00487ECE">
                <w:rPr>
                  <w:rStyle w:val="HPABodyTextHyperlinkChar0"/>
                  <w:rFonts w:ascii="Arial" w:hAnsi="Arial" w:cs="Arial"/>
                  <w:sz w:val="20"/>
                  <w:szCs w:val="20"/>
                </w:rPr>
                <w:t>s</w:t>
              </w:r>
              <w:r w:rsidR="00BE4AF3" w:rsidRPr="004D5A92">
                <w:rPr>
                  <w:rStyle w:val="HPABodyTextHyperlinkChar0"/>
                  <w:rFonts w:ascii="Arial" w:hAnsi="Arial" w:cs="Arial"/>
                  <w:sz w:val="20"/>
                  <w:szCs w:val="20"/>
                </w:rPr>
                <w:t xml:space="preserve">pecimens for </w:t>
              </w:r>
              <w:r w:rsidR="00BE4AF3" w:rsidRPr="004D5A92">
                <w:rPr>
                  <w:rStyle w:val="HPABodyTextHyperlinkChar0"/>
                  <w:rFonts w:ascii="Arial" w:hAnsi="Arial" w:cs="Arial"/>
                  <w:i/>
                  <w:sz w:val="20"/>
                  <w:szCs w:val="20"/>
                </w:rPr>
                <w:t>Mycobacterium</w:t>
              </w:r>
              <w:r w:rsidR="00BE4AF3" w:rsidRPr="004D5A92">
                <w:rPr>
                  <w:rStyle w:val="HPABodyTextHyperlinkChar0"/>
                  <w:rFonts w:ascii="Arial" w:hAnsi="Arial" w:cs="Arial"/>
                  <w:sz w:val="20"/>
                  <w:szCs w:val="20"/>
                </w:rPr>
                <w:t xml:space="preserve"> species</w:t>
              </w:r>
            </w:hyperlink>
          </w:p>
        </w:tc>
      </w:tr>
      <w:tr w:rsidR="00BE4AF3" w:rsidRPr="004D5A92" w14:paraId="7E8C614B" w14:textId="77777777" w:rsidTr="00FD051F">
        <w:trPr>
          <w:jc w:val="center"/>
        </w:trPr>
        <w:tc>
          <w:tcPr>
            <w:tcW w:w="3452" w:type="dxa"/>
          </w:tcPr>
          <w:p w14:paraId="7E8C6149" w14:textId="77777777" w:rsidR="00BE4AF3" w:rsidRPr="004D5A92" w:rsidRDefault="00BE4AF3" w:rsidP="0064336C">
            <w:pPr>
              <w:pStyle w:val="PHEbodytextTable"/>
              <w:rPr>
                <w:rFonts w:cs="Arial"/>
                <w:szCs w:val="20"/>
              </w:rPr>
            </w:pPr>
            <w:r w:rsidRPr="004D5A92">
              <w:rPr>
                <w:rFonts w:cs="Arial"/>
                <w:szCs w:val="20"/>
              </w:rPr>
              <w:t>Parasites</w:t>
            </w:r>
          </w:p>
        </w:tc>
        <w:tc>
          <w:tcPr>
            <w:tcW w:w="6187" w:type="dxa"/>
          </w:tcPr>
          <w:p w14:paraId="7E8C614A" w14:textId="5502B291" w:rsidR="00BE4AF3" w:rsidRPr="004D5A92" w:rsidRDefault="009A7036" w:rsidP="00487ECE">
            <w:pPr>
              <w:pStyle w:val="PHEbodytextTable"/>
              <w:rPr>
                <w:rFonts w:cs="Arial"/>
                <w:szCs w:val="20"/>
              </w:rPr>
            </w:pPr>
            <w:hyperlink r:id="rId61" w:anchor="bacteriology" w:history="1">
              <w:r w:rsidR="00BE4AF3" w:rsidRPr="004D5A92">
                <w:rPr>
                  <w:rStyle w:val="HPABodyTextHyperlinkChar0"/>
                  <w:rFonts w:ascii="Arial" w:hAnsi="Arial" w:cs="Arial"/>
                  <w:sz w:val="20"/>
                  <w:szCs w:val="20"/>
                </w:rPr>
                <w:t xml:space="preserve">B 31 - Investigation of </w:t>
              </w:r>
              <w:r w:rsidR="00487ECE">
                <w:rPr>
                  <w:rStyle w:val="HPABodyTextHyperlinkChar0"/>
                  <w:rFonts w:ascii="Arial" w:hAnsi="Arial" w:cs="Arial"/>
                  <w:sz w:val="20"/>
                  <w:szCs w:val="20"/>
                </w:rPr>
                <w:t>s</w:t>
              </w:r>
              <w:r w:rsidR="00BE4AF3" w:rsidRPr="004D5A92">
                <w:rPr>
                  <w:rStyle w:val="HPABodyTextHyperlinkChar0"/>
                  <w:rFonts w:ascii="Arial" w:hAnsi="Arial" w:cs="Arial"/>
                  <w:sz w:val="20"/>
                  <w:szCs w:val="20"/>
                </w:rPr>
                <w:t xml:space="preserve">pecimens other than </w:t>
              </w:r>
              <w:r w:rsidR="00487ECE">
                <w:rPr>
                  <w:rStyle w:val="HPABodyTextHyperlinkChar0"/>
                  <w:rFonts w:ascii="Arial" w:hAnsi="Arial" w:cs="Arial"/>
                  <w:sz w:val="20"/>
                  <w:szCs w:val="20"/>
                </w:rPr>
                <w:t>b</w:t>
              </w:r>
              <w:r w:rsidR="00BE4AF3" w:rsidRPr="004D5A92">
                <w:rPr>
                  <w:rStyle w:val="HPABodyTextHyperlinkChar0"/>
                  <w:rFonts w:ascii="Arial" w:hAnsi="Arial" w:cs="Arial"/>
                  <w:sz w:val="20"/>
                  <w:szCs w:val="20"/>
                </w:rPr>
                <w:t xml:space="preserve">lood for </w:t>
              </w:r>
              <w:r w:rsidR="00487ECE">
                <w:rPr>
                  <w:rStyle w:val="HPABodyTextHyperlinkChar0"/>
                  <w:rFonts w:ascii="Arial" w:hAnsi="Arial" w:cs="Arial"/>
                  <w:sz w:val="20"/>
                  <w:szCs w:val="20"/>
                </w:rPr>
                <w:t>p</w:t>
              </w:r>
              <w:r w:rsidR="00BE4AF3" w:rsidRPr="004D5A92">
                <w:rPr>
                  <w:rStyle w:val="HPABodyTextHyperlinkChar0"/>
                  <w:rFonts w:ascii="Arial" w:hAnsi="Arial" w:cs="Arial"/>
                  <w:sz w:val="20"/>
                  <w:szCs w:val="20"/>
                </w:rPr>
                <w:t>arasites</w:t>
              </w:r>
            </w:hyperlink>
          </w:p>
        </w:tc>
      </w:tr>
    </w:tbl>
    <w:p w14:paraId="6847269C" w14:textId="692AA61E" w:rsidR="00FE098F" w:rsidRPr="004D5A92" w:rsidRDefault="003C5E07" w:rsidP="002C6696">
      <w:pPr>
        <w:ind w:left="0" w:right="504" w:firstLine="0"/>
        <w:rPr>
          <w:rFonts w:cs="Arial"/>
        </w:rPr>
      </w:pPr>
      <w:r w:rsidRPr="004D5A92">
        <w:rPr>
          <w:rFonts w:cs="Arial"/>
        </w:rPr>
        <w:t>Organisms may be further identified if this is clinically or epidemiologically indicated.</w:t>
      </w:r>
    </w:p>
    <w:p w14:paraId="7E8C614D" w14:textId="43CC915D" w:rsidR="003C5E07" w:rsidRPr="004D5A92" w:rsidRDefault="003C5E07" w:rsidP="002C6696">
      <w:pPr>
        <w:pStyle w:val="PHEreportHeading2BlueHighlight"/>
        <w:ind w:right="504"/>
      </w:pPr>
      <w:r w:rsidRPr="004D5A92">
        <w:t>4.</w:t>
      </w:r>
      <w:r w:rsidR="006860D3" w:rsidRPr="004D5A92">
        <w:t>7</w:t>
      </w:r>
      <w:r w:rsidRPr="004D5A92">
        <w:tab/>
        <w:t xml:space="preserve">Antimicrobial </w:t>
      </w:r>
      <w:r w:rsidR="00487ECE">
        <w:t>s</w:t>
      </w:r>
      <w:r w:rsidRPr="004D5A92">
        <w:t xml:space="preserve">usceptibility </w:t>
      </w:r>
      <w:r w:rsidR="00487ECE">
        <w:t>t</w:t>
      </w:r>
      <w:r w:rsidRPr="004D5A92">
        <w:t>esting</w:t>
      </w:r>
    </w:p>
    <w:p w14:paraId="79E7B49E" w14:textId="3A2ECF0D" w:rsidR="00CA0D6C" w:rsidRPr="004D5A92" w:rsidRDefault="00CA0D6C" w:rsidP="00CA0D6C">
      <w:pPr>
        <w:pStyle w:val="PHEBodytext"/>
        <w:rPr>
          <w:rFonts w:cs="Arial"/>
        </w:rPr>
      </w:pPr>
      <w:r w:rsidRPr="004D5A92">
        <w:rPr>
          <w:rFonts w:cs="Arial"/>
        </w:rPr>
        <w:t xml:space="preserve">Refer to </w:t>
      </w:r>
      <w:hyperlink r:id="rId62" w:history="1">
        <w:r w:rsidRPr="004D5A92">
          <w:rPr>
            <w:rStyle w:val="Hyperlink"/>
            <w:rFonts w:cs="Arial"/>
            <w:sz w:val="24"/>
          </w:rPr>
          <w:t>British Society for Antimicrobial Chemotherapy (BSAC)</w:t>
        </w:r>
      </w:hyperlink>
      <w:r w:rsidRPr="004D5A92">
        <w:rPr>
          <w:rStyle w:val="Hyperlink"/>
          <w:rFonts w:cs="Arial"/>
          <w:color w:val="auto"/>
          <w:sz w:val="24"/>
          <w:u w:val="none"/>
        </w:rPr>
        <w:t>,</w:t>
      </w:r>
      <w:r w:rsidRPr="004D5A92">
        <w:rPr>
          <w:rFonts w:cs="Arial"/>
        </w:rPr>
        <w:t xml:space="preserve"> </w:t>
      </w:r>
      <w:hyperlink r:id="rId63" w:history="1">
        <w:r w:rsidRPr="004D5A92">
          <w:rPr>
            <w:rStyle w:val="Hyperlink"/>
            <w:rFonts w:cs="Arial"/>
            <w:sz w:val="24"/>
          </w:rPr>
          <w:t>EUCAST</w:t>
        </w:r>
      </w:hyperlink>
      <w:r w:rsidRPr="004D5A92">
        <w:rPr>
          <w:rFonts w:cs="Arial"/>
        </w:rPr>
        <w:t xml:space="preserve"> and/or </w:t>
      </w:r>
      <w:hyperlink r:id="rId64" w:history="1">
        <w:r w:rsidRPr="004D5A92">
          <w:rPr>
            <w:rStyle w:val="Hyperlink"/>
            <w:rFonts w:cs="Arial"/>
            <w:sz w:val="24"/>
          </w:rPr>
          <w:t>CSLI</w:t>
        </w:r>
      </w:hyperlink>
      <w:r w:rsidRPr="004D5A92">
        <w:rPr>
          <w:rFonts w:cs="Arial"/>
        </w:rPr>
        <w:t xml:space="preserve"> guidelines or manufacturer’s validation for </w:t>
      </w:r>
      <w:r w:rsidR="00F9358B" w:rsidRPr="004D5A92">
        <w:rPr>
          <w:rFonts w:cs="Arial"/>
        </w:rPr>
        <w:t>preparatory</w:t>
      </w:r>
      <w:r w:rsidRPr="004D5A92">
        <w:rPr>
          <w:rFonts w:cs="Arial"/>
        </w:rPr>
        <w:t xml:space="preserve"> methods.</w:t>
      </w:r>
    </w:p>
    <w:p w14:paraId="1B05729A" w14:textId="6968A320" w:rsidR="00CA0D6C" w:rsidRPr="004D5A92" w:rsidRDefault="008D7129" w:rsidP="00D3493C">
      <w:pPr>
        <w:pStyle w:val="PHEBodytext"/>
        <w:ind w:right="504"/>
        <w:rPr>
          <w:rFonts w:cs="Arial"/>
        </w:rPr>
      </w:pPr>
      <w:r w:rsidRPr="004D5A92">
        <w:rPr>
          <w:rFonts w:cs="Arial"/>
        </w:rPr>
        <w:t>This SMI</w:t>
      </w:r>
      <w:r w:rsidR="00CA0D6C" w:rsidRPr="004D5A92">
        <w:rPr>
          <w:rFonts w:cs="Arial"/>
        </w:rPr>
        <w:t xml:space="preserve"> </w:t>
      </w:r>
      <w:r w:rsidR="00336037" w:rsidRPr="004D5A92">
        <w:rPr>
          <w:rFonts w:cs="Arial"/>
        </w:rPr>
        <w:t xml:space="preserve">does not contain </w:t>
      </w:r>
      <w:r w:rsidR="00CA0D6C" w:rsidRPr="004D5A92">
        <w:rPr>
          <w:rFonts w:cs="Arial"/>
        </w:rPr>
        <w:t>recommend</w:t>
      </w:r>
      <w:r w:rsidR="00336037" w:rsidRPr="004D5A92">
        <w:rPr>
          <w:rFonts w:cs="Arial"/>
        </w:rPr>
        <w:t>ations for the</w:t>
      </w:r>
      <w:r w:rsidR="00CA0D6C" w:rsidRPr="004D5A92">
        <w:rPr>
          <w:rFonts w:cs="Arial"/>
        </w:rPr>
        <w:t xml:space="preserve"> selective and restrictive reporting of susceptibilities to antimicrobials</w:t>
      </w:r>
      <w:r w:rsidR="00336037" w:rsidRPr="004D5A92">
        <w:rPr>
          <w:rFonts w:cs="Arial"/>
        </w:rPr>
        <w:t xml:space="preserve"> due to the diversity of organisms associated with pus and exudate samples</w:t>
      </w:r>
      <w:r w:rsidR="00CA0D6C" w:rsidRPr="004D5A92">
        <w:rPr>
          <w:rFonts w:cs="Arial"/>
        </w:rPr>
        <w:t xml:space="preserve">. </w:t>
      </w:r>
      <w:r w:rsidR="00336037" w:rsidRPr="004D5A92">
        <w:rPr>
          <w:rFonts w:cs="Arial"/>
        </w:rPr>
        <w:t>Local decisions on antimicrobial susceptibility testing should be</w:t>
      </w:r>
      <w:r w:rsidR="00CA0D6C" w:rsidRPr="004D5A92">
        <w:rPr>
          <w:rFonts w:cs="Arial"/>
        </w:rPr>
        <w:t xml:space="preserve"> subject to consultation that should include local antimicrobial stewardship groups.</w:t>
      </w:r>
    </w:p>
    <w:p w14:paraId="781EC246" w14:textId="6FCA1D8D" w:rsidR="00CA0D6C" w:rsidRPr="004D5A92" w:rsidRDefault="00CA0D6C" w:rsidP="00CA0D6C">
      <w:pPr>
        <w:pStyle w:val="PHEreportHeading3"/>
        <w:ind w:left="0" w:firstLine="0"/>
      </w:pPr>
      <w:r w:rsidRPr="004D5A92">
        <w:t xml:space="preserve">4.7.1 Antimicrobial </w:t>
      </w:r>
      <w:r w:rsidR="00487ECE">
        <w:t>s</w:t>
      </w:r>
      <w:r w:rsidRPr="004D5A92">
        <w:t xml:space="preserve">usceptibility </w:t>
      </w:r>
      <w:r w:rsidR="00487ECE">
        <w:t>t</w:t>
      </w:r>
      <w:r w:rsidRPr="004D5A92">
        <w:t xml:space="preserve">esting and </w:t>
      </w:r>
      <w:r w:rsidR="00487ECE">
        <w:t>r</w:t>
      </w:r>
      <w:r w:rsidRPr="004D5A92">
        <w:t xml:space="preserve">eporting </w:t>
      </w:r>
      <w:r w:rsidR="00487ECE">
        <w:t>t</w:t>
      </w:r>
      <w:r w:rsidRPr="004D5A92">
        <w:t>able</w:t>
      </w:r>
    </w:p>
    <w:p w14:paraId="4909065C" w14:textId="4F0FFBFA" w:rsidR="00CA0D6C" w:rsidRPr="004D5A92" w:rsidRDefault="00CA0D6C" w:rsidP="00CA0D6C">
      <w:pPr>
        <w:pStyle w:val="PHEBodytext"/>
        <w:rPr>
          <w:rFonts w:cs="Arial"/>
        </w:rPr>
      </w:pPr>
      <w:r w:rsidRPr="004D5A92">
        <w:rPr>
          <w:rFonts w:cs="Arial"/>
        </w:rPr>
        <w:t>N/A</w:t>
      </w:r>
    </w:p>
    <w:p w14:paraId="7E8C614F" w14:textId="2E0EA2D1" w:rsidR="0027434C" w:rsidRPr="004D5A92" w:rsidRDefault="00674F59" w:rsidP="002C6696">
      <w:pPr>
        <w:pStyle w:val="PHEreportHeading2BlueHighlight"/>
        <w:ind w:right="504"/>
      </w:pPr>
      <w:r w:rsidRPr="004D5A92">
        <w:lastRenderedPageBreak/>
        <w:t>4.</w:t>
      </w:r>
      <w:r w:rsidR="006860D3" w:rsidRPr="004D5A92">
        <w:t>8</w:t>
      </w:r>
      <w:r w:rsidR="0027434C" w:rsidRPr="004D5A92">
        <w:tab/>
        <w:t xml:space="preserve">Referral for </w:t>
      </w:r>
      <w:r w:rsidR="00487ECE">
        <w:t>o</w:t>
      </w:r>
      <w:r w:rsidR="0027434C" w:rsidRPr="004D5A92">
        <w:t xml:space="preserve">utbreak </w:t>
      </w:r>
      <w:r w:rsidR="00487ECE">
        <w:t>i</w:t>
      </w:r>
      <w:r w:rsidR="0027434C" w:rsidRPr="004D5A92">
        <w:t>nvestigations</w:t>
      </w:r>
    </w:p>
    <w:p w14:paraId="0522AE86" w14:textId="140DEBB1" w:rsidR="0018206A" w:rsidRPr="004D5A92" w:rsidRDefault="0027434C" w:rsidP="002C6696">
      <w:pPr>
        <w:pStyle w:val="PHEBodytext"/>
        <w:ind w:right="504"/>
        <w:rPr>
          <w:rFonts w:cs="Arial"/>
        </w:rPr>
      </w:pPr>
      <w:bookmarkStart w:id="223" w:name="_Toc210040721"/>
      <w:r w:rsidRPr="004D5A92">
        <w:rPr>
          <w:rFonts w:cs="Arial"/>
        </w:rPr>
        <w:t>N/A</w:t>
      </w:r>
    </w:p>
    <w:bookmarkEnd w:id="223"/>
    <w:p w14:paraId="7E8C6151" w14:textId="65A3C7CD" w:rsidR="003C5E07" w:rsidRPr="004D5A92" w:rsidRDefault="003C5E07" w:rsidP="002C6696">
      <w:pPr>
        <w:pStyle w:val="PHEreportHeading2BlueHighlight"/>
        <w:ind w:right="504"/>
      </w:pPr>
      <w:r w:rsidRPr="004D5A92">
        <w:t>4.</w:t>
      </w:r>
      <w:r w:rsidR="006860D3" w:rsidRPr="004D5A92">
        <w:t>9</w:t>
      </w:r>
      <w:r w:rsidRPr="004D5A92">
        <w:tab/>
        <w:t xml:space="preserve">Referral to </w:t>
      </w:r>
      <w:r w:rsidR="00487ECE">
        <w:t>r</w:t>
      </w:r>
      <w:r w:rsidRPr="004D5A92">
        <w:t xml:space="preserve">eference </w:t>
      </w:r>
      <w:r w:rsidR="00487ECE">
        <w:t>l</w:t>
      </w:r>
      <w:r w:rsidRPr="004D5A92">
        <w:t xml:space="preserve">aboratories </w:t>
      </w:r>
    </w:p>
    <w:p w14:paraId="7E8C6152" w14:textId="77777777" w:rsidR="003C5E07" w:rsidRPr="004D5A92" w:rsidRDefault="003C5E07" w:rsidP="002C6696">
      <w:pPr>
        <w:pStyle w:val="PHEBodytext"/>
        <w:ind w:right="504"/>
        <w:rPr>
          <w:rFonts w:cs="Arial"/>
        </w:rPr>
      </w:pPr>
      <w:r w:rsidRPr="004D5A92">
        <w:rPr>
          <w:rFonts w:cs="Arial"/>
        </w:rPr>
        <w:t xml:space="preserve">For information on the tests offered, </w:t>
      </w:r>
      <w:proofErr w:type="spellStart"/>
      <w:r w:rsidRPr="004D5A92">
        <w:rPr>
          <w:rFonts w:cs="Arial"/>
        </w:rPr>
        <w:t>turn around</w:t>
      </w:r>
      <w:proofErr w:type="spellEnd"/>
      <w:r w:rsidRPr="004D5A92">
        <w:rPr>
          <w:rFonts w:cs="Arial"/>
        </w:rPr>
        <w:t xml:space="preserve"> times, transport procedure and the other requirements of the reference laboratory </w:t>
      </w:r>
      <w:hyperlink r:id="rId65" w:history="1">
        <w:r w:rsidRPr="004D5A92">
          <w:rPr>
            <w:rStyle w:val="Hyperlink"/>
            <w:rFonts w:cs="Arial"/>
            <w:sz w:val="24"/>
          </w:rPr>
          <w:t>click here for user manuals and request forms</w:t>
        </w:r>
      </w:hyperlink>
      <w:r w:rsidRPr="004D5A92">
        <w:rPr>
          <w:rFonts w:cs="Arial"/>
        </w:rPr>
        <w:t>.</w:t>
      </w:r>
    </w:p>
    <w:p w14:paraId="7E8C6153" w14:textId="673670F9" w:rsidR="003C5E07" w:rsidRDefault="003C5E07" w:rsidP="002C6696">
      <w:pPr>
        <w:pStyle w:val="PHEBodytext"/>
        <w:ind w:right="504"/>
        <w:rPr>
          <w:rFonts w:cs="Arial"/>
        </w:rPr>
      </w:pPr>
      <w:r w:rsidRPr="004D5A92">
        <w:rPr>
          <w:rFonts w:cs="Arial"/>
        </w:rPr>
        <w:t>Organisms with unusua</w:t>
      </w:r>
      <w:r w:rsidR="008E1A77" w:rsidRPr="004D5A92">
        <w:rPr>
          <w:rFonts w:cs="Arial"/>
        </w:rPr>
        <w:t xml:space="preserve">l or unexpected </w:t>
      </w:r>
      <w:r w:rsidR="004D5A92" w:rsidRPr="004D5A92">
        <w:rPr>
          <w:rFonts w:cs="Arial"/>
        </w:rPr>
        <w:t>resistance</w:t>
      </w:r>
      <w:r w:rsidRPr="004D5A92">
        <w:rPr>
          <w:rFonts w:cs="Arial"/>
        </w:rPr>
        <w:t xml:space="preserve"> and whenever there is a laboratory or clinical problem, or anomaly that requires elucidation should be sent to the appropriate reference laboratory.</w:t>
      </w:r>
    </w:p>
    <w:p w14:paraId="52C32134" w14:textId="2D7DF57F" w:rsidR="005459DC" w:rsidRPr="005459DC" w:rsidRDefault="005459DC" w:rsidP="00494471">
      <w:pPr>
        <w:autoSpaceDE w:val="0"/>
        <w:autoSpaceDN w:val="0"/>
        <w:adjustRightInd w:val="0"/>
        <w:spacing w:before="60" w:after="120"/>
        <w:ind w:left="0" w:right="504" w:firstLine="0"/>
        <w:rPr>
          <w:rFonts w:cs="Arial"/>
          <w:szCs w:val="28"/>
        </w:rPr>
      </w:pPr>
      <w:r>
        <w:rPr>
          <w:rFonts w:cs="Arial"/>
          <w:szCs w:val="28"/>
        </w:rPr>
        <w:t xml:space="preserve">Consider sending </w:t>
      </w:r>
      <w:r w:rsidRPr="00766DE8">
        <w:rPr>
          <w:rFonts w:cs="Arial"/>
          <w:i/>
          <w:szCs w:val="28"/>
        </w:rPr>
        <w:t>S. aure</w:t>
      </w:r>
      <w:r>
        <w:rPr>
          <w:rFonts w:cs="Arial"/>
          <w:i/>
          <w:szCs w:val="28"/>
        </w:rPr>
        <w:t>u</w:t>
      </w:r>
      <w:r w:rsidRPr="00766DE8">
        <w:rPr>
          <w:rFonts w:cs="Arial"/>
          <w:i/>
          <w:szCs w:val="28"/>
        </w:rPr>
        <w:t>s</w:t>
      </w:r>
      <w:r>
        <w:rPr>
          <w:rFonts w:cs="Arial"/>
          <w:szCs w:val="28"/>
        </w:rPr>
        <w:t xml:space="preserve"> isolates for toxin testing where appropriate clinical details are provided. For example, isolates from post mortems where the specimen is suspected to be the cause of death should be sent for toxin testing. </w:t>
      </w:r>
    </w:p>
    <w:p w14:paraId="7E8C6154" w14:textId="2E670B5C" w:rsidR="003C5E07" w:rsidRPr="004D5A92" w:rsidRDefault="003C5E07" w:rsidP="002C6696">
      <w:pPr>
        <w:pStyle w:val="PHEBodytext"/>
        <w:ind w:right="504"/>
        <w:rPr>
          <w:rFonts w:cs="Arial"/>
        </w:rPr>
      </w:pPr>
      <w:r w:rsidRPr="004D5A92">
        <w:rPr>
          <w:rFonts w:cs="Arial"/>
        </w:rPr>
        <w:t>Contact appropriate devolved nation</w:t>
      </w:r>
      <w:r w:rsidR="00697389" w:rsidRPr="004D5A92">
        <w:rPr>
          <w:rFonts w:cs="Arial"/>
        </w:rPr>
        <w:t>al</w:t>
      </w:r>
      <w:r w:rsidRPr="004D5A92">
        <w:rPr>
          <w:rFonts w:cs="Arial"/>
        </w:rPr>
        <w:t xml:space="preserve"> reference laboratory for informati</w:t>
      </w:r>
      <w:r w:rsidR="005459DC">
        <w:rPr>
          <w:rFonts w:cs="Arial"/>
        </w:rPr>
        <w:t>on on the tests available, turn</w:t>
      </w:r>
      <w:r w:rsidRPr="004D5A92">
        <w:rPr>
          <w:rFonts w:cs="Arial"/>
        </w:rPr>
        <w:t>around times, transport procedure and any other requirements for sample submission:</w:t>
      </w:r>
    </w:p>
    <w:p w14:paraId="7E8C6155" w14:textId="77777777" w:rsidR="004C1031" w:rsidRPr="004D5A92" w:rsidRDefault="003C5E07" w:rsidP="002C6696">
      <w:pPr>
        <w:pStyle w:val="PHEBodytext"/>
        <w:ind w:right="504"/>
        <w:rPr>
          <w:rFonts w:cs="Arial"/>
        </w:rPr>
      </w:pPr>
      <w:r w:rsidRPr="004D5A92">
        <w:rPr>
          <w:rFonts w:cs="Arial"/>
        </w:rPr>
        <w:t xml:space="preserve">England and Wales </w:t>
      </w:r>
    </w:p>
    <w:p w14:paraId="7E8C6156" w14:textId="77777777" w:rsidR="003C5E07" w:rsidRPr="004D5A92" w:rsidRDefault="009A7036" w:rsidP="002C6696">
      <w:pPr>
        <w:pStyle w:val="PHEBodytext"/>
        <w:ind w:right="504"/>
        <w:rPr>
          <w:rFonts w:cs="Arial"/>
        </w:rPr>
      </w:pPr>
      <w:hyperlink r:id="rId66" w:history="1">
        <w:r w:rsidR="004C1031" w:rsidRPr="004D5A92">
          <w:rPr>
            <w:rStyle w:val="Hyperlink"/>
            <w:sz w:val="24"/>
          </w:rPr>
          <w:t>https://www.gov.uk/specialist-and-reference-microbiology-laboratory-tests-and-services</w:t>
        </w:r>
      </w:hyperlink>
      <w:r w:rsidR="003C5E07" w:rsidRPr="004D5A92">
        <w:rPr>
          <w:rFonts w:cs="Arial"/>
        </w:rPr>
        <w:t xml:space="preserve"> </w:t>
      </w:r>
    </w:p>
    <w:p w14:paraId="7E8C6157" w14:textId="77777777" w:rsidR="003C5E07" w:rsidRPr="004D5A92" w:rsidRDefault="003C5E07" w:rsidP="002C6696">
      <w:pPr>
        <w:pStyle w:val="PHEBodytext"/>
        <w:ind w:right="504"/>
        <w:rPr>
          <w:rFonts w:cs="Arial"/>
        </w:rPr>
      </w:pPr>
      <w:r w:rsidRPr="004D5A92">
        <w:rPr>
          <w:rFonts w:cs="Arial"/>
        </w:rPr>
        <w:t xml:space="preserve">Scotland </w:t>
      </w:r>
    </w:p>
    <w:p w14:paraId="7E8C6158" w14:textId="77777777" w:rsidR="003C5E07" w:rsidRPr="004D5A92" w:rsidRDefault="009A7036" w:rsidP="002C6696">
      <w:pPr>
        <w:pStyle w:val="PHEBodytext"/>
        <w:ind w:right="504"/>
        <w:rPr>
          <w:rFonts w:cs="Arial"/>
        </w:rPr>
      </w:pPr>
      <w:hyperlink r:id="rId67" w:history="1">
        <w:r w:rsidR="003C5E07" w:rsidRPr="004D5A92">
          <w:rPr>
            <w:rStyle w:val="Hyperlink"/>
            <w:rFonts w:cs="Arial"/>
            <w:sz w:val="24"/>
          </w:rPr>
          <w:t>http://www.hps.scot.nhs.uk/reflab/index.aspx</w:t>
        </w:r>
      </w:hyperlink>
      <w:r w:rsidR="003C5E07" w:rsidRPr="004D5A92">
        <w:rPr>
          <w:rFonts w:cs="Arial"/>
        </w:rPr>
        <w:t xml:space="preserve"> </w:t>
      </w:r>
    </w:p>
    <w:p w14:paraId="7E8C6159" w14:textId="77777777" w:rsidR="003C5E07" w:rsidRPr="004D5A92" w:rsidRDefault="003C5E07" w:rsidP="002C6696">
      <w:pPr>
        <w:pStyle w:val="PHEBodytext"/>
        <w:ind w:right="504"/>
        <w:rPr>
          <w:rFonts w:cs="Arial"/>
        </w:rPr>
      </w:pPr>
      <w:r w:rsidRPr="004D5A92">
        <w:rPr>
          <w:rFonts w:cs="Arial"/>
        </w:rPr>
        <w:t>Northern Ireland</w:t>
      </w:r>
    </w:p>
    <w:bookmarkStart w:id="224" w:name="_Toc119225996"/>
    <w:bookmarkStart w:id="225" w:name="_Toc210040722"/>
    <w:bookmarkStart w:id="226" w:name="_Toc367968769"/>
    <w:p w14:paraId="7E8C615A" w14:textId="77777777" w:rsidR="008B47AD" w:rsidRPr="004D5A92" w:rsidRDefault="008B47AD" w:rsidP="002C6696">
      <w:pPr>
        <w:pStyle w:val="PHEBodytext"/>
        <w:ind w:right="504"/>
        <w:rPr>
          <w:rFonts w:cs="Arial"/>
        </w:rPr>
      </w:pPr>
      <w:r w:rsidRPr="004D5A92">
        <w:fldChar w:fldCharType="begin" w:fldLock="1"/>
      </w:r>
      <w:r w:rsidRPr="004D5A92">
        <w:instrText xml:space="preserve"> HYPERLINK "http://www.publichealth.hscni.net/directorate-public-health/health-protection" </w:instrText>
      </w:r>
      <w:r w:rsidRPr="004D5A92">
        <w:fldChar w:fldCharType="separate"/>
      </w:r>
      <w:r w:rsidRPr="004D5A92">
        <w:rPr>
          <w:rStyle w:val="Hyperlink"/>
          <w:rFonts w:cs="Arial"/>
          <w:sz w:val="24"/>
        </w:rPr>
        <w:t>http://www.publichealth.hscni.net/directorate-public-health/health-protection</w:t>
      </w:r>
      <w:r w:rsidRPr="004D5A92">
        <w:rPr>
          <w:rStyle w:val="Hyperlink"/>
          <w:rFonts w:cs="Arial"/>
          <w:sz w:val="24"/>
        </w:rPr>
        <w:fldChar w:fldCharType="end"/>
      </w:r>
      <w:r w:rsidRPr="004D5A92">
        <w:rPr>
          <w:rFonts w:cs="Arial"/>
        </w:rPr>
        <w:t xml:space="preserve"> </w:t>
      </w:r>
    </w:p>
    <w:p w14:paraId="7E8C615B" w14:textId="2582108D" w:rsidR="00CD03D9" w:rsidRPr="004D5A92" w:rsidRDefault="00CD03D9" w:rsidP="002C6696">
      <w:pPr>
        <w:pStyle w:val="PHEreportHeading1"/>
        <w:ind w:right="504"/>
      </w:pPr>
      <w:bookmarkStart w:id="227" w:name="_Toc454964914"/>
      <w:r w:rsidRPr="004D5A92">
        <w:t>5</w:t>
      </w:r>
      <w:r w:rsidRPr="004D5A92">
        <w:tab/>
      </w:r>
      <w:bookmarkEnd w:id="224"/>
      <w:bookmarkEnd w:id="225"/>
      <w:r w:rsidRPr="004D5A92">
        <w:t xml:space="preserve">Reporting </w:t>
      </w:r>
      <w:r w:rsidR="00487ECE">
        <w:t>p</w:t>
      </w:r>
      <w:r w:rsidRPr="004D5A92">
        <w:t>rocedure</w:t>
      </w:r>
      <w:bookmarkEnd w:id="226"/>
      <w:bookmarkEnd w:id="227"/>
    </w:p>
    <w:p w14:paraId="7E8C615C" w14:textId="77777777" w:rsidR="00CD03D9" w:rsidRPr="004D5A92" w:rsidRDefault="00CD03D9" w:rsidP="002C6696">
      <w:pPr>
        <w:pStyle w:val="PHEreportHeading2BlueHighlight"/>
        <w:ind w:right="504"/>
      </w:pPr>
      <w:bookmarkStart w:id="228" w:name="_Toc210040723"/>
      <w:r w:rsidRPr="004D5A92">
        <w:t>5.1</w:t>
      </w:r>
      <w:r w:rsidRPr="004D5A92">
        <w:tab/>
        <w:t>Microscopy</w:t>
      </w:r>
      <w:bookmarkEnd w:id="228"/>
    </w:p>
    <w:p w14:paraId="7E8C615D" w14:textId="77777777" w:rsidR="00181F1D" w:rsidRPr="004D5A92" w:rsidRDefault="00181F1D" w:rsidP="00181F1D">
      <w:pPr>
        <w:pStyle w:val="PHEreportsub"/>
        <w:rPr>
          <w:rFonts w:cs="Arial"/>
        </w:rPr>
      </w:pPr>
      <w:bookmarkStart w:id="229" w:name="_Toc210040724"/>
      <w:r w:rsidRPr="004D5A92">
        <w:rPr>
          <w:rFonts w:cs="Arial"/>
        </w:rPr>
        <w:t>Gram stain</w:t>
      </w:r>
    </w:p>
    <w:p w14:paraId="7E8C615E" w14:textId="77777777" w:rsidR="00D23575" w:rsidRPr="004D5A92" w:rsidRDefault="00D23575" w:rsidP="002C6696">
      <w:pPr>
        <w:pStyle w:val="PHEBodytext"/>
        <w:ind w:right="504"/>
      </w:pPr>
      <w:r w:rsidRPr="004D5A92">
        <w:t>Report on WBCs and organisms detected.</w:t>
      </w:r>
    </w:p>
    <w:p w14:paraId="7E8C615F" w14:textId="77777777" w:rsidR="00181F1D" w:rsidRPr="004D5A92" w:rsidRDefault="00181F1D" w:rsidP="00181F1D">
      <w:pPr>
        <w:pStyle w:val="PHEreportHeading3"/>
        <w:rPr>
          <w:rFonts w:cs="Arial"/>
        </w:rPr>
      </w:pPr>
      <w:r w:rsidRPr="004D5A92">
        <w:rPr>
          <w:rFonts w:cs="Arial"/>
        </w:rPr>
        <w:t>5.1.1</w:t>
      </w:r>
      <w:r w:rsidRPr="004D5A92">
        <w:rPr>
          <w:rFonts w:cs="Arial"/>
        </w:rPr>
        <w:tab/>
        <w:t>Microscopy reporting time</w:t>
      </w:r>
    </w:p>
    <w:p w14:paraId="30A95603" w14:textId="77777777" w:rsidR="00633231" w:rsidRPr="004D5A92" w:rsidRDefault="00633231" w:rsidP="00633231">
      <w:pPr>
        <w:pStyle w:val="PHEBodytext"/>
        <w:ind w:right="504"/>
        <w:rPr>
          <w:sz w:val="23"/>
          <w:szCs w:val="23"/>
        </w:rPr>
      </w:pPr>
      <w:r w:rsidRPr="004D5A92">
        <w:rPr>
          <w:sz w:val="23"/>
          <w:szCs w:val="23"/>
        </w:rPr>
        <w:t>All results should be issued to the requesting clinician as soon as they become available, unless specific alternative arrangements have been made with the requestors.</w:t>
      </w:r>
    </w:p>
    <w:p w14:paraId="4A6C6D65" w14:textId="77777777" w:rsidR="00633231" w:rsidRPr="004D5A92" w:rsidRDefault="00633231" w:rsidP="00633231">
      <w:pPr>
        <w:pStyle w:val="PHEBodytext"/>
        <w:ind w:right="504"/>
        <w:rPr>
          <w:sz w:val="23"/>
          <w:szCs w:val="23"/>
        </w:rPr>
      </w:pPr>
      <w:r w:rsidRPr="004D5A92">
        <w:rPr>
          <w:sz w:val="23"/>
          <w:szCs w:val="23"/>
        </w:rPr>
        <w:t>Urgent results should be telephoned or transmitted electronically in accordance with local policies.</w:t>
      </w:r>
    </w:p>
    <w:p w14:paraId="7E8C6162" w14:textId="65ECE8C9" w:rsidR="002C6696" w:rsidRPr="004D5A92" w:rsidRDefault="00D23575" w:rsidP="00633231">
      <w:pPr>
        <w:pStyle w:val="PHEBodytext"/>
        <w:ind w:right="504"/>
      </w:pPr>
      <w:r w:rsidRPr="004D5A92">
        <w:t xml:space="preserve">For the reporting of microscopy for fungi, </w:t>
      </w:r>
      <w:r w:rsidRPr="004D5A92">
        <w:rPr>
          <w:i/>
        </w:rPr>
        <w:t>Mycobacterium</w:t>
      </w:r>
      <w:r w:rsidRPr="004D5A92">
        <w:t xml:space="preserve"> species and parasites (</w:t>
      </w:r>
      <w:hyperlink r:id="rId68" w:anchor="bacteriology" w:history="1">
        <w:r w:rsidRPr="004D5A92">
          <w:rPr>
            <w:rStyle w:val="PHEBodyTextHyperlinkChar"/>
          </w:rPr>
          <w:t xml:space="preserve">B 40 – Investigation of </w:t>
        </w:r>
        <w:r w:rsidR="00487ECE">
          <w:rPr>
            <w:rStyle w:val="PHEBodyTextHyperlinkChar"/>
          </w:rPr>
          <w:t>s</w:t>
        </w:r>
        <w:r w:rsidRPr="004D5A92">
          <w:rPr>
            <w:rStyle w:val="PHEBodyTextHyperlinkChar"/>
          </w:rPr>
          <w:t xml:space="preserve">pecimens for </w:t>
        </w:r>
        <w:r w:rsidRPr="004D5A92">
          <w:rPr>
            <w:rStyle w:val="PHEBodyTextHyperlinkChar"/>
            <w:i/>
          </w:rPr>
          <w:t>Mycobacterium</w:t>
        </w:r>
        <w:r w:rsidRPr="004D5A92">
          <w:rPr>
            <w:rStyle w:val="PHEBodyTextHyperlinkChar"/>
          </w:rPr>
          <w:t xml:space="preserve"> species</w:t>
        </w:r>
      </w:hyperlink>
      <w:r w:rsidRPr="004D5A92">
        <w:t>) and parasites (</w:t>
      </w:r>
      <w:hyperlink r:id="rId69" w:anchor="bacteriology" w:history="1">
        <w:r w:rsidRPr="004D5A92">
          <w:rPr>
            <w:rStyle w:val="PHEBodyTextHyperlinkChar"/>
          </w:rPr>
          <w:t xml:space="preserve">B 31 – Investigation of </w:t>
        </w:r>
        <w:r w:rsidR="00487ECE">
          <w:rPr>
            <w:rStyle w:val="PHEBodyTextHyperlinkChar"/>
          </w:rPr>
          <w:t>s</w:t>
        </w:r>
        <w:r w:rsidRPr="004D5A92">
          <w:rPr>
            <w:rStyle w:val="PHEBodyTextHyperlinkChar"/>
          </w:rPr>
          <w:t xml:space="preserve">pecimens other than </w:t>
        </w:r>
        <w:r w:rsidR="00487ECE">
          <w:rPr>
            <w:rStyle w:val="PHEBodyTextHyperlinkChar"/>
          </w:rPr>
          <w:t>b</w:t>
        </w:r>
        <w:r w:rsidRPr="004D5A92">
          <w:rPr>
            <w:rStyle w:val="PHEBodyTextHyperlinkChar"/>
          </w:rPr>
          <w:t xml:space="preserve">lood for </w:t>
        </w:r>
        <w:r w:rsidR="00487ECE">
          <w:rPr>
            <w:rStyle w:val="PHEBodyTextHyperlinkChar"/>
          </w:rPr>
          <w:t>p</w:t>
        </w:r>
        <w:r w:rsidRPr="004D5A92">
          <w:rPr>
            <w:rStyle w:val="PHEBodyTextHyperlinkChar"/>
          </w:rPr>
          <w:t>arasites</w:t>
        </w:r>
      </w:hyperlink>
      <w:r w:rsidRPr="004D5A92">
        <w:t>).</w:t>
      </w:r>
    </w:p>
    <w:p w14:paraId="7E8C6163" w14:textId="77777777" w:rsidR="00CD03D9" w:rsidRPr="004D5A92" w:rsidRDefault="00CD03D9" w:rsidP="002C6696">
      <w:pPr>
        <w:pStyle w:val="PHEreportHeading2BlueHighlight"/>
        <w:ind w:right="504"/>
      </w:pPr>
      <w:r w:rsidRPr="004D5A92">
        <w:t>5.2</w:t>
      </w:r>
      <w:r w:rsidRPr="004D5A92">
        <w:tab/>
        <w:t>Culture</w:t>
      </w:r>
      <w:bookmarkEnd w:id="229"/>
    </w:p>
    <w:p w14:paraId="7E8C6164" w14:textId="77777777" w:rsidR="00181F1D" w:rsidRPr="004D5A92" w:rsidRDefault="00181F1D" w:rsidP="00181F1D">
      <w:pPr>
        <w:pStyle w:val="PHEBodytext"/>
        <w:rPr>
          <w:rFonts w:cs="Arial"/>
        </w:rPr>
      </w:pPr>
      <w:bookmarkStart w:id="230" w:name="_Toc210040725"/>
      <w:r w:rsidRPr="004D5A92">
        <w:rPr>
          <w:sz w:val="23"/>
          <w:szCs w:val="23"/>
        </w:rPr>
        <w:t>The following results should be reported:</w:t>
      </w:r>
    </w:p>
    <w:p w14:paraId="7E8C6165" w14:textId="77777777" w:rsidR="00D23575" w:rsidRPr="004D5A92" w:rsidRDefault="00D23575" w:rsidP="00181F1D">
      <w:pPr>
        <w:pStyle w:val="PHEBodytext"/>
        <w:numPr>
          <w:ilvl w:val="0"/>
          <w:numId w:val="30"/>
        </w:numPr>
        <w:ind w:right="504"/>
      </w:pPr>
      <w:r w:rsidRPr="004D5A92">
        <w:t xml:space="preserve">clinically significant organisms isolated </w:t>
      </w:r>
    </w:p>
    <w:p w14:paraId="7E8C6166" w14:textId="77777777" w:rsidR="00D23575" w:rsidRPr="004D5A92" w:rsidRDefault="00D23575" w:rsidP="00181F1D">
      <w:pPr>
        <w:pStyle w:val="PHEBodytext"/>
        <w:numPr>
          <w:ilvl w:val="0"/>
          <w:numId w:val="30"/>
        </w:numPr>
        <w:ind w:right="504"/>
      </w:pPr>
      <w:r w:rsidRPr="004D5A92">
        <w:t xml:space="preserve">other growth </w:t>
      </w:r>
    </w:p>
    <w:p w14:paraId="7E8C6167" w14:textId="77777777" w:rsidR="00D23575" w:rsidRPr="004D5A92" w:rsidRDefault="00181F1D" w:rsidP="00181F1D">
      <w:pPr>
        <w:pStyle w:val="PHEBodytext"/>
        <w:numPr>
          <w:ilvl w:val="0"/>
          <w:numId w:val="30"/>
        </w:numPr>
        <w:ind w:right="504"/>
      </w:pPr>
      <w:r w:rsidRPr="004D5A92">
        <w:lastRenderedPageBreak/>
        <w:t>absence of growth</w:t>
      </w:r>
    </w:p>
    <w:p w14:paraId="7E8C6168" w14:textId="77777777" w:rsidR="00D23575" w:rsidRPr="004D5A92" w:rsidRDefault="00D23575" w:rsidP="002C6696">
      <w:pPr>
        <w:pStyle w:val="PHEBodytext"/>
        <w:ind w:right="504"/>
      </w:pPr>
      <w:r w:rsidRPr="004D5A92">
        <w:t>Report on the presence of sulphur granules.</w:t>
      </w:r>
    </w:p>
    <w:p w14:paraId="7E8C6169" w14:textId="187C8CE6" w:rsidR="00D23575" w:rsidRPr="004D5A92" w:rsidRDefault="00D23575" w:rsidP="002C6696">
      <w:pPr>
        <w:pStyle w:val="PHEBodytext"/>
        <w:ind w:right="504"/>
      </w:pPr>
      <w:r w:rsidRPr="004D5A92">
        <w:t xml:space="preserve">Also, report results </w:t>
      </w:r>
      <w:r w:rsidR="00181F1D" w:rsidRPr="004D5A92">
        <w:t xml:space="preserve">of supplementary investigations: fungi, </w:t>
      </w:r>
      <w:r w:rsidR="00181F1D" w:rsidRPr="004D5A92">
        <w:rPr>
          <w:i/>
        </w:rPr>
        <w:t>Mycobacterium</w:t>
      </w:r>
      <w:r w:rsidR="00181F1D" w:rsidRPr="004D5A92">
        <w:t xml:space="preserve"> species and parasites. (</w:t>
      </w:r>
      <w:hyperlink r:id="rId70" w:anchor="bacteriology" w:history="1">
        <w:r w:rsidR="00181F1D" w:rsidRPr="004D5A92">
          <w:rPr>
            <w:rStyle w:val="PHEBodyTextHyperlinkChar"/>
          </w:rPr>
          <w:t xml:space="preserve">B 31 – Investigation of </w:t>
        </w:r>
        <w:r w:rsidR="00487ECE">
          <w:rPr>
            <w:rStyle w:val="PHEBodyTextHyperlinkChar"/>
          </w:rPr>
          <w:t>s</w:t>
        </w:r>
        <w:r w:rsidR="00181F1D" w:rsidRPr="004D5A92">
          <w:rPr>
            <w:rStyle w:val="PHEBodyTextHyperlinkChar"/>
          </w:rPr>
          <w:t xml:space="preserve">pecimens other than </w:t>
        </w:r>
        <w:r w:rsidR="00487ECE">
          <w:rPr>
            <w:rStyle w:val="PHEBodyTextHyperlinkChar"/>
          </w:rPr>
          <w:t>b</w:t>
        </w:r>
        <w:r w:rsidR="00181F1D" w:rsidRPr="004D5A92">
          <w:rPr>
            <w:rStyle w:val="PHEBodyTextHyperlinkChar"/>
          </w:rPr>
          <w:t xml:space="preserve">lood for </w:t>
        </w:r>
        <w:r w:rsidR="00487ECE">
          <w:rPr>
            <w:rStyle w:val="PHEBodyTextHyperlinkChar"/>
          </w:rPr>
          <w:t>p</w:t>
        </w:r>
        <w:r w:rsidR="00181F1D" w:rsidRPr="004D5A92">
          <w:rPr>
            <w:rStyle w:val="PHEBodyTextHyperlinkChar"/>
          </w:rPr>
          <w:t>arasites</w:t>
        </w:r>
      </w:hyperlink>
      <w:r w:rsidR="00181F1D" w:rsidRPr="004D5A92">
        <w:t>).</w:t>
      </w:r>
    </w:p>
    <w:p w14:paraId="7E8C616A" w14:textId="77777777" w:rsidR="00D23575" w:rsidRPr="004D5A92" w:rsidRDefault="00D23575" w:rsidP="002C6696">
      <w:pPr>
        <w:pStyle w:val="PHEreportHeading3"/>
        <w:ind w:right="504"/>
      </w:pPr>
      <w:r w:rsidRPr="004D5A92">
        <w:t>5.2.1</w:t>
      </w:r>
      <w:r w:rsidRPr="004D5A92">
        <w:tab/>
        <w:t>Culture reporting time</w:t>
      </w:r>
    </w:p>
    <w:p w14:paraId="422E94F9" w14:textId="77777777" w:rsidR="00633231" w:rsidRPr="004D5A92" w:rsidRDefault="00633231" w:rsidP="00494471">
      <w:pPr>
        <w:pStyle w:val="PHEBodytext"/>
        <w:ind w:right="504"/>
        <w:rPr>
          <w:rFonts w:cs="Arial"/>
        </w:rPr>
      </w:pPr>
      <w:r w:rsidRPr="004D5A92">
        <w:rPr>
          <w:rFonts w:cs="Arial"/>
        </w:rPr>
        <w:t>Interim or preliminary results should be issued on detection of potentially clinically significant isolates as soon as growth is detected, unless specific alternative arrangements have been made with the requestors.</w:t>
      </w:r>
    </w:p>
    <w:p w14:paraId="1015E648" w14:textId="77777777" w:rsidR="00633231" w:rsidRPr="00494471" w:rsidRDefault="00633231" w:rsidP="00494471">
      <w:pPr>
        <w:pStyle w:val="PHEBodytext"/>
        <w:ind w:right="504"/>
      </w:pPr>
      <w:r w:rsidRPr="004D5A92">
        <w:t xml:space="preserve">Urgent results should be telephoned or transmitted electronically in accordance with local policies. </w:t>
      </w:r>
    </w:p>
    <w:p w14:paraId="3330191F" w14:textId="77777777" w:rsidR="00633231" w:rsidRPr="004D5A92" w:rsidRDefault="00633231" w:rsidP="00494471">
      <w:pPr>
        <w:pStyle w:val="PHEBodytext"/>
        <w:ind w:right="504"/>
        <w:rPr>
          <w:sz w:val="23"/>
          <w:szCs w:val="23"/>
        </w:rPr>
      </w:pPr>
      <w:r w:rsidRPr="004D5A92">
        <w:rPr>
          <w:rFonts w:cs="Arial"/>
        </w:rPr>
        <w:t>Final written or computer generated reports should follow preliminary and verbal reports as soon as possible.</w:t>
      </w:r>
      <w:r w:rsidRPr="004D5A92">
        <w:rPr>
          <w:sz w:val="23"/>
          <w:szCs w:val="23"/>
        </w:rPr>
        <w:t xml:space="preserve"> </w:t>
      </w:r>
    </w:p>
    <w:p w14:paraId="7E8C616D" w14:textId="4C304861" w:rsidR="00CD03D9" w:rsidRPr="004D5A92" w:rsidRDefault="00CD03D9" w:rsidP="002C6696">
      <w:pPr>
        <w:pStyle w:val="PHEreportHeading2BlueHighlight"/>
        <w:ind w:right="504"/>
      </w:pPr>
      <w:r w:rsidRPr="004D5A92">
        <w:t>5.3</w:t>
      </w:r>
      <w:r w:rsidRPr="004D5A92">
        <w:tab/>
        <w:t xml:space="preserve">Antimicrobial </w:t>
      </w:r>
      <w:r w:rsidR="00487ECE">
        <w:t>s</w:t>
      </w:r>
      <w:r w:rsidRPr="004D5A92">
        <w:t xml:space="preserve">usceptibility </w:t>
      </w:r>
      <w:r w:rsidR="00487ECE">
        <w:t>t</w:t>
      </w:r>
      <w:r w:rsidRPr="004D5A92">
        <w:t>esting</w:t>
      </w:r>
      <w:bookmarkEnd w:id="230"/>
    </w:p>
    <w:p w14:paraId="30109ABF" w14:textId="6E46EAC6" w:rsidR="0088590D" w:rsidRPr="004D5A92" w:rsidRDefault="0088590D" w:rsidP="00494471">
      <w:pPr>
        <w:pStyle w:val="PHEBodytext"/>
        <w:ind w:right="504"/>
      </w:pPr>
      <w:bookmarkStart w:id="231" w:name="_Toc367968770"/>
      <w:r w:rsidRPr="004D5A92">
        <w:rPr>
          <w:rFonts w:cs="Arial"/>
        </w:rPr>
        <w:t>Report susceptibilities as clinically indicated</w:t>
      </w:r>
      <w:r w:rsidR="008D7129" w:rsidRPr="004D5A92">
        <w:rPr>
          <w:rFonts w:cs="Arial"/>
        </w:rPr>
        <w:t>; guidance on selective reporting is not included in this SMI</w:t>
      </w:r>
      <w:r w:rsidRPr="004D5A92">
        <w:rPr>
          <w:rFonts w:cs="Arial"/>
        </w:rPr>
        <w:t xml:space="preserve">. Prudent use of antimicrobials according to local and national protocols is recommended. </w:t>
      </w:r>
    </w:p>
    <w:p w14:paraId="7E8C616E" w14:textId="33B4422A" w:rsidR="00AB0BC8" w:rsidRPr="004D5A92" w:rsidRDefault="0088590D" w:rsidP="00494471">
      <w:pPr>
        <w:ind w:left="0" w:right="504" w:firstLine="0"/>
        <w:rPr>
          <w:rFonts w:cs="Arial"/>
          <w:b/>
          <w:color w:val="000000"/>
          <w:sz w:val="36"/>
          <w:szCs w:val="28"/>
          <w:lang w:val="en-US" w:eastAsia="en-US"/>
        </w:rPr>
      </w:pPr>
      <w:r w:rsidRPr="004D5A92">
        <w:t xml:space="preserve">Generally, all resistant results should be reported as this is good practice and informs the user. </w:t>
      </w:r>
      <w:r w:rsidR="00AB0BC8" w:rsidRPr="004D5A92">
        <w:br w:type="page"/>
      </w:r>
    </w:p>
    <w:p w14:paraId="7E8C616F" w14:textId="248D8CFD" w:rsidR="00CD03D9" w:rsidRPr="004D5A92" w:rsidRDefault="00CD03D9" w:rsidP="002C6696">
      <w:pPr>
        <w:pStyle w:val="PHEreportHeading1"/>
        <w:ind w:right="504"/>
      </w:pPr>
      <w:bookmarkStart w:id="232" w:name="_Toc454964915"/>
      <w:r w:rsidRPr="004D5A92">
        <w:lastRenderedPageBreak/>
        <w:t>6</w:t>
      </w:r>
      <w:r w:rsidRPr="004D5A92">
        <w:tab/>
        <w:t>Notification to PHE</w:t>
      </w:r>
      <w:r w:rsidR="0080248A">
        <w:fldChar w:fldCharType="begin" w:fldLock="1"/>
      </w:r>
      <w:r w:rsidR="0080248A">
        <w:instrText xml:space="preserve"> ADDIN EN.CITE &lt;EndNote&gt;&lt;Cite&gt;&lt;Author&gt;Public Health England&lt;/Author&gt;&lt;Year&gt;2013&lt;/Year&gt;&lt;RecNum&gt;25&lt;/RecNum&gt;&lt;DisplayText&gt;&lt;style face="superscript"&gt;90,91&lt;/style&gt;&lt;/DisplayText&gt;&lt;record&gt;&lt;rec-number&gt;25&lt;/rec-number&gt;&lt;foreign-keys&gt;&lt;key app="EN" db-id="wwz92xxxesxaf7e9axrpax9vpwxv95vvrfz9" timestamp="1454588918"&gt;25&lt;/key&gt;&lt;/foreign-keys&gt;&lt;ref-type name="Report"&gt;27&lt;/ref-type&gt;&lt;contributors&gt;&lt;authors&gt;&lt;author&gt;Public Health England,&lt;/author&gt;&lt;/authors&gt;&lt;/contributors&gt;&lt;titles&gt;&lt;title&gt;Laboratory Reporting to Public Health England: A Guide for Diagnostic Laboratories&lt;/title&gt;&lt;/titles&gt;&lt;pages&gt;1-37.&lt;/pages&gt;&lt;keywords&gt;&lt;keyword&gt;England&lt;/keyword&gt;&lt;keyword&gt;Health&lt;/keyword&gt;&lt;keyword&gt;Laboratories&lt;/keyword&gt;&lt;keyword&gt;Public Health&lt;/keyword&gt;&lt;keyword&gt;Safety&lt;/keyword&gt;&lt;/keywords&gt;&lt;dates&gt;&lt;year&gt;2013&lt;/year&gt;&lt;pub-dates&gt;&lt;date&gt;7/2013&lt;/date&gt;&lt;/pub-dates&gt;&lt;/dates&gt;&lt;label&gt;37136&lt;/label&gt;&lt;urls&gt;&lt;/urls&gt;&lt;/record&gt;&lt;/Cite&gt;&lt;Cite&gt;&lt;Author&gt;Department of Health&lt;/Author&gt;&lt;Year&gt;2010&lt;/Year&gt;&lt;RecNum&gt;76&lt;/RecNum&gt;&lt;record&gt;&lt;rec-number&gt;76&lt;/rec-number&gt;&lt;foreign-keys&gt;&lt;key app="EN" db-id="wwz92xxxesxaf7e9axrpax9vpwxv95vvrfz9" timestamp="1454588919"&gt;76&lt;/key&gt;&lt;/foreign-keys&gt;&lt;ref-type name="Electronic Article"&gt;43&lt;/ref-type&gt;&lt;contributors&gt;&lt;authors&gt;&lt;author&gt;Department of Health,&lt;/author&gt;&lt;/authors&gt;&lt;/contributors&gt;&lt;titles&gt;&lt;title&gt;Health Protection Legislation (England) Guidance&lt;/title&gt;&lt;secondary-title&gt;http://www.dh.gov.uk/en/Publicationsandstatistics/Publications/PublicationsPolicyAndGuidance/DH_114510&lt;/secondary-title&gt;&lt;/titles&gt;&lt;periodical&gt;&lt;full-title&gt;http://www.dh.gov.uk/en/Publicationsandstatistics/Publications/PublicationsPolicyAndGuidance/DH_114510&lt;/full-title&gt;&lt;/periodical&gt;&lt;pages&gt;1-112&lt;/pages&gt;&lt;section&gt;3/25/2010&lt;/section&gt;&lt;reprint-edition&gt;Not in File&lt;/reprint-edition&gt;&lt;keywords&gt;&lt;keyword&gt;England&lt;/keyword&gt;&lt;keyword&gt;Health&lt;/keyword&gt;&lt;keyword&gt;Safety&lt;/keyword&gt;&lt;/keywords&gt;&lt;dates&gt;&lt;year&gt;2010&lt;/year&gt;&lt;/dates&gt;&lt;label&gt;35122&lt;/label&gt;&lt;urls&gt;&lt;related-urls&gt;&lt;url&gt;2010&lt;/url&gt;&lt;/related-urls&gt;&lt;/urls&gt;&lt;/record&gt;&lt;/Cite&gt;&lt;/EndNote&gt;</w:instrText>
      </w:r>
      <w:r w:rsidR="0080248A">
        <w:fldChar w:fldCharType="separate"/>
      </w:r>
      <w:r w:rsidR="0080248A" w:rsidRPr="0080248A">
        <w:rPr>
          <w:noProof/>
          <w:vertAlign w:val="superscript"/>
        </w:rPr>
        <w:t>90,91</w:t>
      </w:r>
      <w:r w:rsidR="0080248A">
        <w:fldChar w:fldCharType="end"/>
      </w:r>
      <w:r w:rsidR="00920EEF" w:rsidRPr="004D5A92">
        <w:t>,</w:t>
      </w:r>
      <w:r w:rsidR="008E1A77" w:rsidRPr="004D5A92">
        <w:t xml:space="preserve"> </w:t>
      </w:r>
      <w:r w:rsidRPr="004D5A92">
        <w:t xml:space="preserve">or </w:t>
      </w:r>
      <w:r w:rsidR="00487ECE">
        <w:t>e</w:t>
      </w:r>
      <w:r w:rsidRPr="004D5A92">
        <w:t xml:space="preserve">quivalent in the </w:t>
      </w:r>
      <w:r w:rsidR="00487ECE">
        <w:t>d</w:t>
      </w:r>
      <w:r w:rsidRPr="004D5A92">
        <w:t xml:space="preserve">evolved </w:t>
      </w:r>
      <w:r w:rsidR="00487ECE">
        <w:t>a</w:t>
      </w:r>
      <w:r w:rsidRPr="004D5A92">
        <w:t>dministrations</w:t>
      </w:r>
      <w:bookmarkEnd w:id="231"/>
      <w:r w:rsidR="0080248A">
        <w:fldChar w:fldCharType="begin" w:fldLock="1">
          <w:fldData xml:space="preserve">PEVuZE5vdGU+PENpdGU+PEF1dGhvcj5TY290dGlzaCBHb3Zlcm5tZW50PC9BdXRob3I+PFllYXI+
MjAwODwvWWVhcj48UmVjTnVtPjE2PC9SZWNOdW0+PERpc3BsYXlUZXh0PjxzdHlsZSBmYWNlPSJz
dXBlcnNjcmlwdCI+OTItOTU8L3N0eWxlPjwvRGlzcGxheVRleHQ+PHJlY29yZD48cmVjLW51bWJl
cj4xNjwvcmVjLW51bWJlcj48Zm9yZWlnbi1rZXlzPjxrZXkgYXBwPSJFTiIgZGItaWQ9Ind3ejky
eHh4ZXN4YWY3ZTlheHJwYXg5dnB3eHY5NXZ2cmZ6OSIgdGltZXN0YW1wPSIxNDU0NTg4OTE4Ij4x
Njwva2V5PjwvZm9yZWlnbi1rZXlzPjxyZWYtdHlwZSBuYW1lPSJFbGVjdHJvbmljIEFydGljbGUi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UHVibGljIEhlYWx0aCAoU2NvdGxhbmQpIEFjdDwvdGl0bGU+PHNlY29uZGFyeS10aXRsZT5odHRw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</w:fldData>
        </w:fldChar>
      </w:r>
      <w:r w:rsidR="0080248A">
        <w:instrText xml:space="preserve"> ADDIN EN.CITE </w:instrText>
      </w:r>
      <w:r w:rsidR="0080248A">
        <w:fldChar w:fldCharType="begin" w:fldLock="1">
          <w:fldData xml:space="preserve">PEVuZE5vdGU+PENpdGU+PEF1dGhvcj5TY290dGlzaCBHb3Zlcm5tZW50PC9BdXRob3I+PFllYXI+
MjAwODwvWWVhcj48UmVjTnVtPjE2PC9SZWNOdW0+PERpc3BsYXlUZXh0PjxzdHlsZSBmYWNlPSJz
dXBlcnNjcmlwdCI+OTItOTU8L3N0eWxlPjwvRGlzcGxheVRleHQ+PHJlY29yZD48cmVjLW51bWJl
cj4xNjwvcmVjLW51bWJlcj48Zm9yZWlnbi1rZXlzPjxrZXkgYXBwPSJFTiIgZGItaWQ9Ind3ejky
eHh4ZXN4YWY3ZTlheHJwYXg5dnB3eHY5NXZ2cmZ6OSIgdGltZXN0YW1wPSIxNDU0NTg4OTE4Ij4x
Njwva2V5PjwvZm9yZWlnbi1rZXlzPjxyZWYtdHlwZSBuYW1lPSJFbGVjdHJvbmljIEFydGljbGUi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UHVibGljIEhlYWx0aCAoU2NvdGxhbmQpIEFjdDwvdGl0bGU+PHNlY29uZGFyeS10aXRsZT5odHRw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</w:fldData>
        </w:fldChar>
      </w:r>
      <w:r w:rsidR="0080248A">
        <w:instrText xml:space="preserve"> ADDIN EN.CITE.DATA </w:instrText>
      </w:r>
      <w:r w:rsidR="0080248A">
        <w:fldChar w:fldCharType="end"/>
      </w:r>
      <w:r w:rsidR="0080248A">
        <w:fldChar w:fldCharType="separate"/>
      </w:r>
      <w:r w:rsidR="0080248A" w:rsidRPr="0080248A">
        <w:rPr>
          <w:noProof/>
          <w:vertAlign w:val="superscript"/>
        </w:rPr>
        <w:t>92-95</w:t>
      </w:r>
      <w:bookmarkEnd w:id="232"/>
      <w:r w:rsidR="0080248A">
        <w:fldChar w:fldCharType="end"/>
      </w:r>
      <w:r w:rsidRPr="004D5A92">
        <w:t xml:space="preserve"> </w:t>
      </w:r>
    </w:p>
    <w:p w14:paraId="7E8C6170" w14:textId="77777777" w:rsidR="00CD03D9" w:rsidRPr="004D5A92" w:rsidRDefault="00CD03D9" w:rsidP="002C6696">
      <w:pPr>
        <w:pStyle w:val="PHEBodytext"/>
        <w:ind w:right="504"/>
        <w:rPr>
          <w:rFonts w:cs="Arial"/>
        </w:rPr>
      </w:pPr>
      <w:r w:rsidRPr="004D5A92">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14:paraId="7E8C6171" w14:textId="77777777" w:rsidR="00CD03D9" w:rsidRPr="004D5A92" w:rsidRDefault="00CD03D9" w:rsidP="002C6696">
      <w:pPr>
        <w:pStyle w:val="PHEBodytext"/>
        <w:ind w:right="504"/>
        <w:rPr>
          <w:rFonts w:cs="Arial"/>
        </w:rPr>
      </w:pPr>
      <w:r w:rsidRPr="004D5A92">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14:paraId="7E8C6172" w14:textId="77777777" w:rsidR="00CD03D9" w:rsidRPr="004D5A92" w:rsidRDefault="00CD03D9" w:rsidP="002C6696">
      <w:pPr>
        <w:pStyle w:val="PHEBodytext"/>
        <w:ind w:right="504"/>
        <w:rPr>
          <w:rFonts w:cs="Arial"/>
        </w:rPr>
      </w:pPr>
      <w:r w:rsidRPr="004D5A92">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14:paraId="7E8C6173" w14:textId="77777777" w:rsidR="00CD03D9" w:rsidRPr="004D5A92" w:rsidRDefault="00697389" w:rsidP="002C6696">
      <w:pPr>
        <w:pStyle w:val="PHEBodytext"/>
        <w:ind w:right="504"/>
        <w:rPr>
          <w:rFonts w:cs="Arial"/>
        </w:rPr>
      </w:pPr>
      <w:r w:rsidRPr="004D5A92">
        <w:rPr>
          <w:rFonts w:cs="Arial"/>
          <w:b/>
        </w:rPr>
        <w:t>Note:</w:t>
      </w:r>
      <w:r w:rsidRPr="004D5A92">
        <w:rPr>
          <w:rFonts w:cs="Arial"/>
        </w:rPr>
        <w:t xml:space="preserve"> The Health Protection Legislation Guidance (2010) includes reporting of Human Immunodeficiency Virus (HIV) &amp; Sexually Transmitted Infections (STIs), </w:t>
      </w:r>
      <w:r w:rsidRPr="004D5A92">
        <w:t>Healthcare Associated Infections (</w:t>
      </w:r>
      <w:r w:rsidRPr="004D5A92">
        <w:rPr>
          <w:rFonts w:cs="Arial"/>
        </w:rPr>
        <w:t xml:space="preserve">HCAIs) and </w:t>
      </w:r>
      <w:proofErr w:type="spellStart"/>
      <w:r w:rsidRPr="004D5A92">
        <w:rPr>
          <w:rFonts w:cs="Arial"/>
        </w:rPr>
        <w:t>Creutzfeldt</w:t>
      </w:r>
      <w:proofErr w:type="spellEnd"/>
      <w:r w:rsidRPr="004D5A92">
        <w:rPr>
          <w:rFonts w:cs="Arial"/>
        </w:rPr>
        <w:t>–</w:t>
      </w:r>
      <w:proofErr w:type="spellStart"/>
      <w:r w:rsidRPr="004D5A92">
        <w:rPr>
          <w:rFonts w:cs="Arial"/>
        </w:rPr>
        <w:t>Jakob</w:t>
      </w:r>
      <w:proofErr w:type="spellEnd"/>
      <w:r w:rsidRPr="004D5A92">
        <w:rPr>
          <w:rFonts w:cs="Arial"/>
        </w:rPr>
        <w:t xml:space="preserve"> disease (CJD) under ‘Notification Duties of Registered Medical Practitioners’: it is not noted under ‘Notification Duties of Diagnostic Laboratories’.</w:t>
      </w:r>
    </w:p>
    <w:bookmarkStart w:id="233" w:name="_Toc310866179"/>
    <w:bookmarkStart w:id="234" w:name="_Toc329168357"/>
    <w:bookmarkEnd w:id="202"/>
    <w:bookmarkEnd w:id="203"/>
    <w:p w14:paraId="7E8C6174" w14:textId="77777777" w:rsidR="004C1031" w:rsidRPr="004D5A92" w:rsidRDefault="004C1031" w:rsidP="004C1031">
      <w:pPr>
        <w:pStyle w:val="PHEBodyTextHyperlink"/>
      </w:pPr>
      <w:r w:rsidRPr="004D5A92">
        <w:fldChar w:fldCharType="begin" w:fldLock="1"/>
      </w:r>
      <w:r w:rsidRPr="004D5A92">
        <w:instrText xml:space="preserve"> HYPERLINK "https://www.gov.uk/government/organisations/public-health-england/about/our-governance" \l "health-protection-regulations-2010" </w:instrText>
      </w:r>
      <w:r w:rsidRPr="004D5A92">
        <w:fldChar w:fldCharType="separate"/>
      </w:r>
      <w:r w:rsidRPr="004D5A92">
        <w:rPr>
          <w:rStyle w:val="Hyperlink"/>
          <w:sz w:val="24"/>
        </w:rPr>
        <w:t>https://www.gov.uk/government/organisations/public-health-england/about/our-governance#health-protection-regulations-2010</w:t>
      </w:r>
      <w:r w:rsidRPr="004D5A92">
        <w:rPr>
          <w:rStyle w:val="Hyperlink"/>
          <w:sz w:val="24"/>
        </w:rPr>
        <w:fldChar w:fldCharType="end"/>
      </w:r>
      <w:r w:rsidRPr="004D5A92">
        <w:t xml:space="preserve">  </w:t>
      </w:r>
    </w:p>
    <w:p w14:paraId="7E8C6175" w14:textId="5FBA05A3" w:rsidR="004C1031" w:rsidRPr="004D5A92" w:rsidRDefault="004C1031" w:rsidP="004C1031">
      <w:pPr>
        <w:pStyle w:val="PHEBodytext"/>
        <w:ind w:right="504"/>
        <w:sectPr w:rsidR="004C1031" w:rsidRPr="004D5A92" w:rsidSect="008B1407">
          <w:headerReference w:type="default" r:id="rId71"/>
          <w:footerReference w:type="default" r:id="rId72"/>
          <w:headerReference w:type="first" r:id="rId73"/>
          <w:footerReference w:type="first" r:id="rId74"/>
          <w:pgSz w:w="11906" w:h="16838" w:code="9"/>
          <w:pgMar w:top="993" w:right="748" w:bottom="1440" w:left="1440" w:header="709" w:footer="709" w:gutter="0"/>
          <w:cols w:space="708"/>
          <w:titlePg/>
          <w:docGrid w:linePitch="360"/>
        </w:sectPr>
      </w:pPr>
      <w:r w:rsidRPr="004D5A92">
        <w:rPr>
          <w:rFonts w:cs="Arial"/>
        </w:rPr>
        <w:t xml:space="preserve">Other arrangements exist in </w:t>
      </w:r>
      <w:hyperlink r:id="rId75" w:history="1">
        <w:r w:rsidRPr="004D5A92">
          <w:rPr>
            <w:rStyle w:val="PHEBodyTextHyperlinkChar"/>
          </w:rPr>
          <w:t>Scotland</w:t>
        </w:r>
      </w:hyperlink>
      <w:r w:rsidR="0080248A">
        <w:rPr>
          <w:rFonts w:cs="Arial"/>
        </w:rPr>
        <w:fldChar w:fldCharType="begin" w:fldLock="1"/>
      </w:r>
      <w:r w:rsidR="0080248A">
        <w:rPr>
          <w:rFonts w:cs="Arial"/>
        </w:rPr>
        <w:instrText xml:space="preserve"> ADDIN EN.CITE &lt;EndNote&gt;&lt;Cite&gt;&lt;Author&gt;Scottish Government&lt;/Author&gt;&lt;Year&gt;2008&lt;/Year&gt;&lt;RecNum&gt;16&lt;/RecNum&gt;&lt;DisplayText&gt;&lt;style face="superscript"&gt;92,93&lt;/style&gt;&lt;/DisplayText&gt;&lt;record&gt;&lt;rec-number&gt;16&lt;/rec-number&gt;&lt;foreign-keys&gt;&lt;key app="EN" db-id="wwz92xxxesxaf7e9axrpax9vpwxv95vvrfz9" timestamp="1454588918"&gt;16&lt;/key&gt;&lt;/foreign-keys&gt;&lt;ref-type name="Electronic Article"&gt;43&lt;/ref-type&gt;&lt;contributors&gt;&lt;authors&gt;&lt;author&gt;Scottish Government,&lt;/author&gt;&lt;/authors&gt;&lt;/contributors&gt;&lt;titles&gt;&lt;title&gt;Public Health (Scotland) Act&lt;/title&gt;&lt;secondary-title&gt;http://www.scotland.gov.uk/Topics/Health/NHS-Scotland/publicact/Implementation/Timetable3333/Part2Guidance/Q/EditMode/on/ForceUpdate/on&lt;/secondary-title&gt;&lt;/titles&gt;&lt;periodical&gt;&lt;full-title&gt;http://www.scotland.gov.uk/Topics/Health/NHS-Scotland/publicact/Implementation/Timetable3333/Part2Guidance/Q/EditMode/on/ForceUpdate/on&lt;/full-title&gt;&lt;/periodical&gt;&lt;section&gt;2008&lt;/section&gt;&lt;reprint-edition&gt;Not in File&lt;/reprint-edition&gt;&lt;keywords&gt;&lt;keyword&gt;Health&lt;/keyword&gt;&lt;keyword&gt;Public Health&lt;/keyword&gt;&lt;keyword&gt;Scotland&lt;/keyword&gt;&lt;/keywords&gt;&lt;dates&gt;&lt;year&gt;2008&lt;/year&gt;&lt;/dates&gt;&lt;label&gt;35185&lt;/label&gt;&lt;urls&gt;&lt;related-urls&gt;&lt;url&gt;2008 (as amended)&lt;/url&gt;&lt;/related-urls&gt;&lt;/urls&gt;&lt;/record&gt;&lt;/Cite&gt;&lt;Cite&gt;&lt;Author&gt;Scottish Government&lt;/Author&gt;&lt;Year&gt;2009&lt;/Year&gt;&lt;RecNum&gt;15&lt;/RecNum&gt;&lt;record&gt;&lt;rec-number&gt;15&lt;/rec-number&gt;&lt;foreign-keys&gt;&lt;key app="EN" db-id="wwz92xxxesxaf7e9axrpax9vpwxv95vvrfz9" timestamp="1454588918"&gt;15&lt;/key&gt;&lt;/foreign-keys&gt;&lt;ref-type name="Report"&gt;27&lt;/ref-type&gt;&lt;contributors&gt;&lt;authors&gt;&lt;author&gt;Scottish Government,&lt;/author&gt;&lt;/authors&gt;&lt;/contributors&gt;&lt;titles&gt;&lt;title&gt;Public Health etc. (Scotland) Act 2008. Implementation of Part 2: Notifiable Diseases, Organisms and Health Risk States.&lt;/title&gt;&lt;/titles&gt;&lt;keywords&gt;&lt;keyword&gt;disease&lt;/keyword&gt;&lt;keyword&gt;Health&lt;/keyword&gt;&lt;keyword&gt;Public Health&lt;/keyword&gt;&lt;keyword&gt;Risk&lt;/keyword&gt;&lt;keyword&gt;Scotland&lt;/keyword&gt;&lt;/keywords&gt;&lt;dates&gt;&lt;year&gt;2009&lt;/year&gt;&lt;pub-dates&gt;&lt;date&gt;2009&lt;/date&gt;&lt;/pub-dates&gt;&lt;/dates&gt;&lt;label&gt;37146&lt;/label&gt;&lt;urls&gt;&lt;/urls&gt;&lt;/record&gt;&lt;/Cite&gt;&lt;/EndNote&gt;</w:instrText>
      </w:r>
      <w:r w:rsidR="0080248A">
        <w:rPr>
          <w:rFonts w:cs="Arial"/>
        </w:rPr>
        <w:fldChar w:fldCharType="separate"/>
      </w:r>
      <w:r w:rsidR="0080248A" w:rsidRPr="0080248A">
        <w:rPr>
          <w:rFonts w:cs="Arial"/>
          <w:noProof/>
          <w:vertAlign w:val="superscript"/>
        </w:rPr>
        <w:t>92,93</w:t>
      </w:r>
      <w:r w:rsidR="0080248A">
        <w:rPr>
          <w:rFonts w:cs="Arial"/>
        </w:rPr>
        <w:fldChar w:fldCharType="end"/>
      </w:r>
      <w:r w:rsidRPr="004D5A92">
        <w:rPr>
          <w:rFonts w:cs="Arial"/>
        </w:rPr>
        <w:t xml:space="preserve">, </w:t>
      </w:r>
      <w:hyperlink r:id="rId76" w:history="1">
        <w:r w:rsidRPr="004D5A92">
          <w:rPr>
            <w:rStyle w:val="Hyperlink"/>
            <w:rFonts w:cs="Arial"/>
            <w:sz w:val="24"/>
          </w:rPr>
          <w:t>Wales</w:t>
        </w:r>
      </w:hyperlink>
      <w:r w:rsidR="0080248A">
        <w:rPr>
          <w:rFonts w:cs="Arial"/>
        </w:rPr>
        <w:fldChar w:fldCharType="begin" w:fldLock="1"/>
      </w:r>
      <w:r w:rsidR="0080248A">
        <w:rPr>
          <w:rFonts w:cs="Arial"/>
        </w:rPr>
        <w:instrText xml:space="preserve"> ADDIN EN.CITE &lt;EndNote&gt;&lt;Cite&gt;&lt;Author&gt;The Welsh Assembly Government&lt;/Author&gt;&lt;Year&gt;2010&lt;/Year&gt;&lt;RecNum&gt;8&lt;/RecNum&gt;&lt;DisplayText&gt;&lt;style face="superscript"&gt;94&lt;/style&gt;&lt;/DisplayText&gt;&lt;record&gt;&lt;rec-number&gt;8&lt;/rec-number&gt;&lt;foreign-keys&gt;&lt;key app="EN" db-id="wwz92xxxesxaf7e9axrpax9vpwxv95vvrfz9" timestamp="1454588918"&gt;8&lt;/key&gt;&lt;/foreign-keys&gt;&lt;ref-type name="Electronic Article"&gt;43&lt;/ref-type&gt;&lt;contributors&gt;&lt;authors&gt;&lt;author&gt;The Welsh Assembly Government,&lt;/author&gt;&lt;/authors&gt;&lt;/contributors&gt;&lt;titles&gt;&lt;title&gt;Health Protection Legislation (Wales) Guidance&lt;/title&gt;&lt;secondary-title&gt;http://wales.gov.uk/docs/phhs/publications/100716ahealthprotguidanceen.pdf&lt;/secondary-title&gt;&lt;/titles&gt;&lt;periodical&gt;&lt;full-title&gt;http://wales.gov.uk/docs/phhs/publications/100716ahealthprotguidanceen.pdf&lt;/full-title&gt;&lt;/periodical&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cord&gt;&lt;/Cite&gt;&lt;/EndNote&gt;</w:instrText>
      </w:r>
      <w:r w:rsidR="0080248A">
        <w:rPr>
          <w:rFonts w:cs="Arial"/>
        </w:rPr>
        <w:fldChar w:fldCharType="separate"/>
      </w:r>
      <w:r w:rsidR="0080248A" w:rsidRPr="0080248A">
        <w:rPr>
          <w:rFonts w:cs="Arial"/>
          <w:noProof/>
          <w:vertAlign w:val="superscript"/>
        </w:rPr>
        <w:t>94</w:t>
      </w:r>
      <w:r w:rsidR="0080248A">
        <w:rPr>
          <w:rFonts w:cs="Arial"/>
        </w:rPr>
        <w:fldChar w:fldCharType="end"/>
      </w:r>
      <w:r w:rsidRPr="004D5A92">
        <w:rPr>
          <w:rFonts w:cs="Arial"/>
        </w:rPr>
        <w:t xml:space="preserve"> and </w:t>
      </w:r>
      <w:hyperlink r:id="rId77" w:history="1">
        <w:r w:rsidRPr="004D5A92">
          <w:rPr>
            <w:rStyle w:val="Hyperlink"/>
            <w:rFonts w:cs="Arial"/>
            <w:sz w:val="24"/>
          </w:rPr>
          <w:t>Northern Ireland</w:t>
        </w:r>
      </w:hyperlink>
      <w:r w:rsidR="0080248A">
        <w:rPr>
          <w:rFonts w:cs="Arial"/>
        </w:rPr>
        <w:fldChar w:fldCharType="begin" w:fldLock="1"/>
      </w:r>
      <w:r w:rsidR="0080248A">
        <w:rPr>
          <w:rFonts w:cs="Arial"/>
        </w:rPr>
        <w:instrText xml:space="preserve"> ADDIN EN.CITE &lt;EndNote&gt;&lt;Cite&gt;&lt;Author&gt;Home Office&lt;/Author&gt;&lt;Year&gt;1967&lt;/Year&gt;&lt;RecNum&gt;55&lt;/RecNum&gt;&lt;DisplayText&gt;&lt;style face="superscript"&gt;95&lt;/style&gt;&lt;/DisplayText&gt;&lt;record&gt;&lt;rec-number&gt;55&lt;/rec-number&gt;&lt;foreign-keys&gt;&lt;key app="EN" db-id="wwz92xxxesxaf7e9axrpax9vpwxv95vvrfz9" timestamp="1454588918"&gt;55&lt;/key&gt;&lt;/foreign-keys&gt;&lt;ref-type name="Electronic Article"&gt;43&lt;/ref-type&gt;&lt;contributors&gt;&lt;authors&gt;&lt;author&gt;Home Office,&lt;/author&gt;&lt;/authors&gt;&lt;/contributors&gt;&lt;titles&gt;&lt;title&gt;Public Health Act (Northern Ireland) 1967 Chapter 36.&lt;/title&gt;&lt;secondary-title&gt;http://www.legislation.gov.uk/apni/1967/36/contents&lt;/secondary-title&gt;&lt;/titles&gt;&lt;periodical&gt;&lt;full-title&gt;http://www.legislation.gov.uk/apni/1967/36/contents&lt;/full-title&gt;&lt;/periodical&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amended)&lt;/url&gt;&lt;/related-urls&gt;&lt;/urls&gt;&lt;/record&gt;&lt;/Cite&gt;&lt;/EndNote&gt;</w:instrText>
      </w:r>
      <w:r w:rsidR="0080248A">
        <w:rPr>
          <w:rFonts w:cs="Arial"/>
        </w:rPr>
        <w:fldChar w:fldCharType="separate"/>
      </w:r>
      <w:r w:rsidR="0080248A" w:rsidRPr="0080248A">
        <w:rPr>
          <w:rFonts w:cs="Arial"/>
          <w:noProof/>
          <w:vertAlign w:val="superscript"/>
        </w:rPr>
        <w:t>95</w:t>
      </w:r>
      <w:r w:rsidR="0080248A">
        <w:rPr>
          <w:rFonts w:cs="Arial"/>
        </w:rPr>
        <w:fldChar w:fldCharType="end"/>
      </w:r>
      <w:r w:rsidRPr="004D5A92">
        <w:rPr>
          <w:rFonts w:cs="Arial"/>
        </w:rPr>
        <w:t>.</w:t>
      </w:r>
    </w:p>
    <w:p w14:paraId="7E8C6176" w14:textId="7F927B25" w:rsidR="00BC6CEA" w:rsidRPr="004D5A92" w:rsidRDefault="00D23575" w:rsidP="00D23575">
      <w:pPr>
        <w:pStyle w:val="PHEreportHeading1"/>
      </w:pPr>
      <w:bookmarkStart w:id="239" w:name="_Toc454964916"/>
      <w:r w:rsidRPr="004D5A92">
        <w:lastRenderedPageBreak/>
        <w:t xml:space="preserve">Appendix: Investigation of </w:t>
      </w:r>
      <w:bookmarkEnd w:id="233"/>
      <w:bookmarkEnd w:id="234"/>
      <w:r w:rsidR="00167311">
        <w:t>pus and exudates</w:t>
      </w:r>
      <w:r w:rsidR="0080248A">
        <w:fldChar w:fldCharType="begin" w:fldLock="1"/>
      </w:r>
      <w:r w:rsidR="0080248A">
        <w:instrText xml:space="preserve"> ADDIN EN.CITE &lt;EndNote&gt;&lt;Cite&gt;&lt;Author&gt;Song&lt;/Author&gt;&lt;Year&gt;2007&lt;/Year&gt;&lt;RecNum&gt;13&lt;/RecNum&gt;&lt;DisplayText&gt;&lt;style face="superscript"&gt;96&lt;/style&gt;&lt;/DisplayText&gt;&lt;record&gt;&lt;rec-number&gt;13&lt;/rec-number&gt;&lt;foreign-keys&gt;&lt;key app="EN" db-id="wwz92xxxesxaf7e9axrpax9vpwxv95vvrfz9" timestamp="1454588918"&gt;13&lt;/key&gt;&lt;/foreign-keys&gt;&lt;ref-type name="Journal Article"&gt;17&lt;/ref-type&gt;&lt;contributors&gt;&lt;authors&gt;&lt;author&gt;Song,Y.&lt;/author&gt;&lt;author&gt;Liu,C.&lt;/author&gt;&lt;author&gt;Finegold,S.M.&lt;/author&gt;&lt;/authors&gt;&lt;/contributors&gt;&lt;auth-address&gt;Research Service, Veterans Administration Medical Center West Los Angeles, Los Angeles, CA 90073, USA. yulis1@yahoo.com&lt;/auth-address&gt;&lt;titles&gt;&lt;title&gt;Development of a flow chart for identification of gram-positive anaerobic cocci in the clinical laboratory&lt;/title&gt;&lt;secondary-title&gt;J.Clin.Microbiol&lt;/secondary-title&gt;&lt;/titles&gt;&lt;periodical&gt;&lt;full-title&gt;J.Clin.Microbiol&lt;/full-title&gt;&lt;/periodical&gt;&lt;pages&gt;512-516&lt;/pages&gt;&lt;volume&gt;45&lt;/volume&gt;&lt;number&gt;2&lt;/number&gt;&lt;reprint-edition&gt;Not in File&lt;/reprint-edition&gt;&lt;keywords&gt;&lt;keyword&gt;administration&lt;/keyword&gt;&lt;keyword&gt;B 14&lt;/keyword&gt;&lt;keyword&gt;Bacteria&lt;/keyword&gt;&lt;keyword&gt;Bacteria,Anaerobic&lt;/keyword&gt;&lt;keyword&gt;Bacterial Typing Techniques&lt;/keyword&gt;&lt;keyword&gt;Bacteroides&lt;/keyword&gt;&lt;keyword&gt;classification&lt;/keyword&gt;&lt;keyword&gt;development&lt;/keyword&gt;&lt;keyword&gt;Glucose&lt;/keyword&gt;&lt;keyword&gt;Gram-Positive Bacterial Infections&lt;/keyword&gt;&lt;keyword&gt;Gram-Positive Cocci&lt;/keyword&gt;&lt;keyword&gt;Humans&lt;/keyword&gt;&lt;keyword&gt;Identification&lt;/keyword&gt;&lt;keyword&gt;isolation &amp;amp; purification&lt;/keyword&gt;&lt;keyword&gt;Laboratories&lt;/keyword&gt;&lt;keyword&gt;metabolism&lt;/keyword&gt;&lt;keyword&gt;microbiology&lt;/keyword&gt;&lt;keyword&gt;Phenotype&lt;/keyword&gt;&lt;keyword&gt;Reference Standards&lt;/keyword&gt;&lt;keyword&gt;Research&lt;/keyword&gt;&lt;/keywords&gt;&lt;dates&gt;&lt;year&gt;2007&lt;/year&gt;&lt;pub-dates&gt;&lt;date&gt;2/2007&lt;/date&gt;&lt;/pub-dates&gt;&lt;/dates&gt;&lt;label&gt;35593&lt;/label&gt;&lt;urls&gt;&lt;related-urls&gt;&lt;url&gt;http://www.ncbi.nlm.nih.gov/pubmed/17135439&lt;/url&gt;&lt;url&gt;http://www.ncbi.nlm.nih.gov/pmc/articles/PMC1829041/pdf/1872-06.pdf&lt;/url&gt;&lt;/related-urls&gt;&lt;/urls&gt;&lt;/record&gt;&lt;/Cite&gt;&lt;/EndNote&gt;</w:instrText>
      </w:r>
      <w:r w:rsidR="0080248A">
        <w:fldChar w:fldCharType="separate"/>
      </w:r>
      <w:r w:rsidR="0080248A" w:rsidRPr="0080248A">
        <w:rPr>
          <w:noProof/>
          <w:vertAlign w:val="superscript"/>
        </w:rPr>
        <w:t>96</w:t>
      </w:r>
      <w:bookmarkEnd w:id="239"/>
      <w:r w:rsidR="0080248A">
        <w:fldChar w:fldCharType="end"/>
      </w:r>
    </w:p>
    <w:p w14:paraId="7E8C6177" w14:textId="77777777" w:rsidR="004B526E" w:rsidRPr="004D5A92" w:rsidRDefault="004B526E" w:rsidP="00BC6CEA">
      <w:pPr>
        <w:rPr>
          <w:lang w:val="en-US" w:eastAsia="en-US"/>
        </w:rPr>
      </w:pPr>
    </w:p>
    <w:p w14:paraId="7E8C6178" w14:textId="6E895A7B" w:rsidR="00D23575" w:rsidRPr="004D5A92" w:rsidRDefault="00A630D8" w:rsidP="00D23575">
      <w:pPr>
        <w:pStyle w:val="PHEbodytextTable"/>
        <w:jc w:val="center"/>
        <w:rPr>
          <w:sz w:val="24"/>
          <w:szCs w:val="24"/>
        </w:rPr>
      </w:pPr>
      <w:r w:rsidRPr="004D5A92">
        <w:object w:dxaOrig="16860" w:dyaOrig="11925" w14:anchorId="7E8C6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2pt;height:366.9pt" o:ole="">
            <v:imagedata r:id="rId78" o:title=""/>
          </v:shape>
          <o:OLEObject Type="Embed" ProgID="Visio.Drawing.11" ShapeID="_x0000_i1025" DrawAspect="Content" ObjectID="_1541854986" r:id="rId79"/>
        </w:object>
      </w:r>
      <w:r w:rsidR="006057A6" w:rsidRPr="004D5A92">
        <w:br/>
      </w:r>
    </w:p>
    <w:p w14:paraId="7E8C6179" w14:textId="77777777" w:rsidR="00D23575" w:rsidRPr="004D5A92" w:rsidRDefault="00D23575" w:rsidP="00D23575">
      <w:pPr>
        <w:pStyle w:val="PHEbodytextTable"/>
        <w:rPr>
          <w:sz w:val="24"/>
          <w:szCs w:val="24"/>
        </w:rPr>
        <w:sectPr w:rsidR="00D23575" w:rsidRPr="004D5A92" w:rsidSect="006057A6">
          <w:pgSz w:w="16838" w:h="11906" w:orient="landscape" w:code="9"/>
          <w:pgMar w:top="1440" w:right="1287" w:bottom="748" w:left="1440" w:header="709" w:footer="709" w:gutter="0"/>
          <w:cols w:space="708"/>
          <w:docGrid w:linePitch="360"/>
        </w:sectPr>
      </w:pPr>
    </w:p>
    <w:p w14:paraId="0BF769D5" w14:textId="4F476410" w:rsidR="0080248A" w:rsidRDefault="00D32B1A" w:rsidP="002F6EC3">
      <w:pPr>
        <w:pStyle w:val="PHEreportHeading1"/>
      </w:pPr>
      <w:bookmarkStart w:id="240" w:name="_Toc454964917"/>
      <w:r w:rsidRPr="004D5A92">
        <w:lastRenderedPageBreak/>
        <w:t>References</w:t>
      </w:r>
      <w:bookmarkEnd w:id="240"/>
    </w:p>
    <w:p w14:paraId="0429ADE0" w14:textId="77777777" w:rsidR="0080248A" w:rsidRPr="0080248A" w:rsidRDefault="0080248A" w:rsidP="0080248A">
      <w:pPr>
        <w:pStyle w:val="EndNoteBibliography"/>
        <w:ind w:left="720" w:hanging="720"/>
      </w:pPr>
      <w:r>
        <w:fldChar w:fldCharType="begin" w:fldLock="1"/>
      </w:r>
      <w:r>
        <w:instrText xml:space="preserve"> ADDIN EN.REFLIST </w:instrText>
      </w:r>
      <w:r>
        <w:fldChar w:fldCharType="separate"/>
      </w:r>
      <w:r w:rsidRPr="0080248A">
        <w:t>1.</w:t>
      </w:r>
      <w:r w:rsidRPr="0080248A">
        <w:tab/>
        <w:t>Slazinski T. Brain abscess. Crit Care NursClinNorth Am 2013;25:381-8.</w:t>
      </w:r>
    </w:p>
    <w:p w14:paraId="767A5ADF" w14:textId="77777777" w:rsidR="0080248A" w:rsidRPr="0080248A" w:rsidRDefault="0080248A" w:rsidP="0080248A">
      <w:pPr>
        <w:pStyle w:val="EndNoteBibliography"/>
        <w:ind w:left="0" w:firstLine="0"/>
      </w:pPr>
    </w:p>
    <w:p w14:paraId="5E84C217" w14:textId="77777777" w:rsidR="0080248A" w:rsidRPr="0080248A" w:rsidRDefault="0080248A" w:rsidP="0080248A">
      <w:pPr>
        <w:pStyle w:val="EndNoteBibliography"/>
        <w:ind w:left="720" w:hanging="720"/>
      </w:pPr>
      <w:r w:rsidRPr="0080248A">
        <w:t>2.</w:t>
      </w:r>
      <w:r w:rsidRPr="0080248A">
        <w:tab/>
        <w:t>Muzumdar D, Jhawar S, Goel A. Brain abscess: an overview. IntJSurg 2011;9:136-44.</w:t>
      </w:r>
    </w:p>
    <w:p w14:paraId="5783E6DF" w14:textId="77777777" w:rsidR="0080248A" w:rsidRPr="0080248A" w:rsidRDefault="0080248A" w:rsidP="0080248A">
      <w:pPr>
        <w:pStyle w:val="EndNoteBibliography"/>
        <w:ind w:left="0" w:firstLine="0"/>
      </w:pPr>
    </w:p>
    <w:p w14:paraId="72EFC76A" w14:textId="77777777" w:rsidR="0080248A" w:rsidRPr="0080248A" w:rsidRDefault="0080248A" w:rsidP="0080248A">
      <w:pPr>
        <w:pStyle w:val="EndNoteBibliography"/>
        <w:ind w:left="720" w:hanging="720"/>
      </w:pPr>
      <w:r w:rsidRPr="0080248A">
        <w:t>3.</w:t>
      </w:r>
      <w:r w:rsidRPr="0080248A">
        <w:tab/>
        <w:t>Mishra AK, Dufour H, Roche PH, Lonjon M, Raoult D, Fournier PE. Molecular revolution in the diagnosis of microbial brain abscesses. EurJClinMicrobiolInfectDis 2014;33:2083-93.</w:t>
      </w:r>
    </w:p>
    <w:p w14:paraId="78C86EA9" w14:textId="77777777" w:rsidR="0080248A" w:rsidRPr="0080248A" w:rsidRDefault="0080248A" w:rsidP="0080248A">
      <w:pPr>
        <w:pStyle w:val="EndNoteBibliography"/>
        <w:ind w:left="0" w:firstLine="0"/>
      </w:pPr>
    </w:p>
    <w:p w14:paraId="5726CDCE" w14:textId="77777777" w:rsidR="0080248A" w:rsidRPr="0080248A" w:rsidRDefault="0080248A" w:rsidP="0080248A">
      <w:pPr>
        <w:pStyle w:val="EndNoteBibliography"/>
        <w:ind w:left="720" w:hanging="720"/>
      </w:pPr>
      <w:r w:rsidRPr="0080248A">
        <w:t>4.</w:t>
      </w:r>
      <w:r w:rsidRPr="0080248A">
        <w:tab/>
        <w:t>Rau CS, Chang WN, Lin YC, Lu CH, Liliang PC, Su TM et al. Brain abscess caused by aerobic Gram-negative bacilli: clinical features and therapeutic outcomes. ClinNeurolNeurosurg 2002;105:60-5.</w:t>
      </w:r>
    </w:p>
    <w:p w14:paraId="00AF22EA" w14:textId="77777777" w:rsidR="0080248A" w:rsidRPr="0080248A" w:rsidRDefault="0080248A" w:rsidP="0080248A">
      <w:pPr>
        <w:pStyle w:val="EndNoteBibliography"/>
        <w:ind w:left="0" w:firstLine="0"/>
      </w:pPr>
    </w:p>
    <w:p w14:paraId="47A8BBA6" w14:textId="77777777" w:rsidR="0080248A" w:rsidRPr="0080248A" w:rsidRDefault="0080248A" w:rsidP="0080248A">
      <w:pPr>
        <w:pStyle w:val="EndNoteBibliography"/>
        <w:ind w:left="720" w:hanging="720"/>
      </w:pPr>
      <w:r w:rsidRPr="0080248A">
        <w:t>5.</w:t>
      </w:r>
      <w:r w:rsidRPr="0080248A">
        <w:tab/>
        <w:t>Akuzawa N, Osawa T, Totsuka M, Hatori T, Imai K, Kitahara Y et al. Secondary brain abscess following simple renal cyst infection: a case report. BMC Neurol 2014;14:130.</w:t>
      </w:r>
    </w:p>
    <w:p w14:paraId="6C8ADAFF" w14:textId="77777777" w:rsidR="0080248A" w:rsidRPr="0080248A" w:rsidRDefault="0080248A" w:rsidP="0080248A">
      <w:pPr>
        <w:pStyle w:val="EndNoteBibliography"/>
        <w:ind w:left="0" w:firstLine="0"/>
      </w:pPr>
    </w:p>
    <w:p w14:paraId="0E3D8E34" w14:textId="77777777" w:rsidR="0080248A" w:rsidRPr="0080248A" w:rsidRDefault="0080248A" w:rsidP="0080248A">
      <w:pPr>
        <w:pStyle w:val="EndNoteBibliography"/>
        <w:ind w:left="720" w:hanging="720"/>
      </w:pPr>
      <w:r w:rsidRPr="0080248A">
        <w:t>6.</w:t>
      </w:r>
      <w:r w:rsidRPr="0080248A">
        <w:tab/>
        <w:t>Yang J, Liu SY, Hossaini-Zadeh M, Pogrel MA. Brain abscess potentially secondary to odontogenic infection: case report. Oral Surg Oral Med Oral Pathol Oral Radiol 2014;117:e108-11.</w:t>
      </w:r>
    </w:p>
    <w:p w14:paraId="0EFAE55B" w14:textId="77777777" w:rsidR="0080248A" w:rsidRPr="0080248A" w:rsidRDefault="0080248A" w:rsidP="0080248A">
      <w:pPr>
        <w:pStyle w:val="EndNoteBibliography"/>
        <w:ind w:left="0" w:firstLine="0"/>
      </w:pPr>
    </w:p>
    <w:p w14:paraId="7855D1E3" w14:textId="77777777" w:rsidR="0080248A" w:rsidRPr="0080248A" w:rsidRDefault="0080248A" w:rsidP="0080248A">
      <w:pPr>
        <w:pStyle w:val="EndNoteBibliography"/>
        <w:ind w:left="720" w:hanging="720"/>
      </w:pPr>
      <w:r w:rsidRPr="0080248A">
        <w:t>7.</w:t>
      </w:r>
      <w:r w:rsidRPr="0080248A">
        <w:tab/>
        <w:t>Dabbas N, Chand M, Pallett A, Royle GT, Sainsbury R. Have the organisms that cause breast abscess changed with time?--Implications for appropriate antibiotic usage in primary and secondary care. Breast J 2010;16:412-5.</w:t>
      </w:r>
    </w:p>
    <w:p w14:paraId="3A41ED26" w14:textId="77777777" w:rsidR="0080248A" w:rsidRPr="0080248A" w:rsidRDefault="0080248A" w:rsidP="0080248A">
      <w:pPr>
        <w:pStyle w:val="EndNoteBibliography"/>
        <w:ind w:left="0" w:firstLine="0"/>
      </w:pPr>
    </w:p>
    <w:p w14:paraId="6DBEC56E" w14:textId="77777777" w:rsidR="0080248A" w:rsidRPr="0080248A" w:rsidRDefault="0080248A" w:rsidP="0080248A">
      <w:pPr>
        <w:pStyle w:val="EndNoteBibliography"/>
        <w:ind w:left="720" w:hanging="720"/>
      </w:pPr>
      <w:r w:rsidRPr="0080248A">
        <w:t>8.</w:t>
      </w:r>
      <w:r w:rsidRPr="0080248A">
        <w:tab/>
        <w:t>Hakan T, Ceran N, Erdem I, Berkman MZ, Goktas P. Bacterial brain abscesses: an evaluation of 96 cases. JInfect 2006;52:359-66.</w:t>
      </w:r>
    </w:p>
    <w:p w14:paraId="516541B3" w14:textId="77777777" w:rsidR="0080248A" w:rsidRPr="0080248A" w:rsidRDefault="0080248A" w:rsidP="0080248A">
      <w:pPr>
        <w:pStyle w:val="EndNoteBibliography"/>
        <w:ind w:left="0" w:firstLine="0"/>
      </w:pPr>
    </w:p>
    <w:p w14:paraId="67B76568" w14:textId="77777777" w:rsidR="0080248A" w:rsidRPr="0080248A" w:rsidRDefault="0080248A" w:rsidP="0080248A">
      <w:pPr>
        <w:pStyle w:val="EndNoteBibliography"/>
        <w:ind w:left="720" w:hanging="720"/>
      </w:pPr>
      <w:r w:rsidRPr="0080248A">
        <w:t>9.</w:t>
      </w:r>
      <w:r w:rsidRPr="0080248A">
        <w:tab/>
        <w:t>Prasad KN, Mishra AM, Gupta D, Husain N, Husain M, Gupta RK. Analysis of microbial etiology and mortality in patients with brain abscess. JInfect 2006;53:221-7.</w:t>
      </w:r>
    </w:p>
    <w:p w14:paraId="5F793A4B" w14:textId="77777777" w:rsidR="0080248A" w:rsidRPr="0080248A" w:rsidRDefault="0080248A" w:rsidP="0080248A">
      <w:pPr>
        <w:pStyle w:val="EndNoteBibliography"/>
        <w:ind w:left="0" w:firstLine="0"/>
      </w:pPr>
    </w:p>
    <w:p w14:paraId="059DA979" w14:textId="77777777" w:rsidR="0080248A" w:rsidRPr="0080248A" w:rsidRDefault="0080248A" w:rsidP="0080248A">
      <w:pPr>
        <w:pStyle w:val="EndNoteBibliography"/>
        <w:ind w:left="720" w:hanging="720"/>
      </w:pPr>
      <w:r w:rsidRPr="0080248A">
        <w:t>10.</w:t>
      </w:r>
      <w:r w:rsidRPr="0080248A">
        <w:tab/>
        <w:t>Carpenter J, Stapleton S, Holliman R. Retrospective analysis of 49 cases of brain abscess and review of the literature. EurJClinMicrobiolInfectDis 2007;26:1-11.</w:t>
      </w:r>
    </w:p>
    <w:p w14:paraId="6CA8FB13" w14:textId="77777777" w:rsidR="0080248A" w:rsidRPr="0080248A" w:rsidRDefault="0080248A" w:rsidP="0080248A">
      <w:pPr>
        <w:pStyle w:val="EndNoteBibliography"/>
        <w:ind w:left="0" w:firstLine="0"/>
      </w:pPr>
    </w:p>
    <w:p w14:paraId="1E2206B8" w14:textId="77777777" w:rsidR="0080248A" w:rsidRPr="0080248A" w:rsidRDefault="0080248A" w:rsidP="0080248A">
      <w:pPr>
        <w:pStyle w:val="EndNoteBibliography"/>
        <w:ind w:left="720" w:hanging="720"/>
      </w:pPr>
      <w:r w:rsidRPr="0080248A">
        <w:t>11.</w:t>
      </w:r>
      <w:r w:rsidRPr="0080248A">
        <w:tab/>
        <w:t>Ko SJ, Park KJ, Park DH, Kang SH, Park JY, Chung YG. Risk factors associated with poor outcomes in patients with brain abscesses. J Korean Neurosurg Soc 2014;56:34-41.</w:t>
      </w:r>
    </w:p>
    <w:p w14:paraId="37AFF804" w14:textId="77777777" w:rsidR="0080248A" w:rsidRPr="0080248A" w:rsidRDefault="0080248A" w:rsidP="0080248A">
      <w:pPr>
        <w:pStyle w:val="EndNoteBibliography"/>
        <w:ind w:left="0" w:firstLine="0"/>
      </w:pPr>
    </w:p>
    <w:p w14:paraId="7F48DB42" w14:textId="77777777" w:rsidR="0080248A" w:rsidRPr="0080248A" w:rsidRDefault="0080248A" w:rsidP="0080248A">
      <w:pPr>
        <w:pStyle w:val="EndNoteBibliography"/>
        <w:ind w:left="720" w:hanging="720"/>
      </w:pPr>
      <w:r w:rsidRPr="0080248A">
        <w:t>12.</w:t>
      </w:r>
      <w:r w:rsidRPr="0080248A">
        <w:tab/>
        <w:t>Han XY, Weinberg JS, Prabhu SS, Hassenbusch SJ, Fuller GN, Tarrand JJ et al. Fusobacterial brain abscess: a review of five cases and an analysis of possible pathogenesis. JNeurosurg 2003;99:693-700.</w:t>
      </w:r>
    </w:p>
    <w:p w14:paraId="77225D40" w14:textId="77777777" w:rsidR="0080248A" w:rsidRPr="0080248A" w:rsidRDefault="0080248A" w:rsidP="0080248A">
      <w:pPr>
        <w:pStyle w:val="EndNoteBibliography"/>
        <w:ind w:left="0" w:firstLine="0"/>
      </w:pPr>
    </w:p>
    <w:p w14:paraId="187AB0B3" w14:textId="77777777" w:rsidR="0080248A" w:rsidRPr="0080248A" w:rsidRDefault="0080248A" w:rsidP="0080248A">
      <w:pPr>
        <w:pStyle w:val="EndNoteBibliography"/>
        <w:ind w:left="720" w:hanging="720"/>
      </w:pPr>
      <w:r w:rsidRPr="0080248A">
        <w:t>13.</w:t>
      </w:r>
      <w:r w:rsidRPr="0080248A">
        <w:tab/>
        <w:t>Colen CB, Rayes M, Rengachary S, Guthikonda M. Outcome of brain abscess by Clostridium perfringens. Neurosurgery 2007;61:E1339.</w:t>
      </w:r>
    </w:p>
    <w:p w14:paraId="7444D1C8" w14:textId="77777777" w:rsidR="0080248A" w:rsidRPr="0080248A" w:rsidRDefault="0080248A" w:rsidP="0080248A">
      <w:pPr>
        <w:pStyle w:val="EndNoteBibliography"/>
        <w:ind w:left="0" w:firstLine="0"/>
      </w:pPr>
    </w:p>
    <w:p w14:paraId="7F45F184" w14:textId="77777777" w:rsidR="0080248A" w:rsidRPr="0080248A" w:rsidRDefault="0080248A" w:rsidP="0080248A">
      <w:pPr>
        <w:pStyle w:val="EndNoteBibliography"/>
        <w:ind w:left="720" w:hanging="720"/>
      </w:pPr>
      <w:r w:rsidRPr="0080248A">
        <w:t>14.</w:t>
      </w:r>
      <w:r w:rsidRPr="0080248A">
        <w:tab/>
        <w:t>Nesky MA, McDougal EC, Peacock Jr JE. Pseudallescheria boydii brain abscess successfully treated with voriconazole and surgical drainage: case report and literature review of central nervous system pseudallescheriasis. Clin Infect Dis 2000;31:673-7.</w:t>
      </w:r>
    </w:p>
    <w:p w14:paraId="321E4151" w14:textId="77777777" w:rsidR="0080248A" w:rsidRPr="0080248A" w:rsidRDefault="0080248A" w:rsidP="0080248A">
      <w:pPr>
        <w:pStyle w:val="EndNoteBibliography"/>
        <w:ind w:left="0" w:firstLine="0"/>
      </w:pPr>
    </w:p>
    <w:p w14:paraId="5488B621" w14:textId="77777777" w:rsidR="0080248A" w:rsidRPr="0080248A" w:rsidRDefault="0080248A" w:rsidP="0080248A">
      <w:pPr>
        <w:pStyle w:val="EndNoteBibliography"/>
        <w:ind w:left="720" w:hanging="720"/>
      </w:pPr>
      <w:r w:rsidRPr="0080248A">
        <w:t>15.</w:t>
      </w:r>
      <w:r w:rsidRPr="0080248A">
        <w:tab/>
        <w:t>Eryilmaz R, Sahin M, Hakan TM, Daldal E. Management of lactational breast abscesses. Breast 2005;14:375-9.</w:t>
      </w:r>
    </w:p>
    <w:p w14:paraId="2C9F9A02" w14:textId="77777777" w:rsidR="0080248A" w:rsidRPr="0080248A" w:rsidRDefault="0080248A" w:rsidP="0080248A">
      <w:pPr>
        <w:pStyle w:val="EndNoteBibliography"/>
        <w:ind w:left="0" w:firstLine="0"/>
      </w:pPr>
    </w:p>
    <w:p w14:paraId="59C17093" w14:textId="77777777" w:rsidR="0080248A" w:rsidRPr="0080248A" w:rsidRDefault="0080248A" w:rsidP="0080248A">
      <w:pPr>
        <w:pStyle w:val="EndNoteBibliography"/>
        <w:ind w:left="720" w:hanging="720"/>
      </w:pPr>
      <w:r w:rsidRPr="0080248A">
        <w:t>16.</w:t>
      </w:r>
      <w:r w:rsidRPr="0080248A">
        <w:tab/>
        <w:t>Leach RD, Eykyn SJ, Phillips I, Corrin B. Anaerobic subareolar breast abscess. Lancet 1979;1:35-7.</w:t>
      </w:r>
    </w:p>
    <w:p w14:paraId="7E315840" w14:textId="77777777" w:rsidR="0080248A" w:rsidRPr="0080248A" w:rsidRDefault="0080248A" w:rsidP="0080248A">
      <w:pPr>
        <w:pStyle w:val="EndNoteBibliography"/>
        <w:ind w:left="0" w:firstLine="0"/>
      </w:pPr>
    </w:p>
    <w:p w14:paraId="76FA6C51" w14:textId="77777777" w:rsidR="0080248A" w:rsidRPr="0080248A" w:rsidRDefault="0080248A" w:rsidP="0080248A">
      <w:pPr>
        <w:pStyle w:val="EndNoteBibliography"/>
        <w:ind w:left="720" w:hanging="720"/>
      </w:pPr>
      <w:r w:rsidRPr="0080248A">
        <w:t>17.</w:t>
      </w:r>
      <w:r w:rsidRPr="0080248A">
        <w:tab/>
        <w:t>Edmiston CE, Jr., Walker AP, Krepel CJ, Gohr C. The nonpuerperal breast infection: aerobic and anaerobic microbial recovery from acute and chronic disease. J Infect Dis 1990;162:695-9.</w:t>
      </w:r>
    </w:p>
    <w:p w14:paraId="0CFEEA3E" w14:textId="77777777" w:rsidR="0080248A" w:rsidRPr="0080248A" w:rsidRDefault="0080248A" w:rsidP="0080248A">
      <w:pPr>
        <w:pStyle w:val="EndNoteBibliography"/>
        <w:ind w:left="0" w:firstLine="0"/>
      </w:pPr>
    </w:p>
    <w:p w14:paraId="78B4922F" w14:textId="77777777" w:rsidR="0080248A" w:rsidRPr="0080248A" w:rsidRDefault="0080248A" w:rsidP="0080248A">
      <w:pPr>
        <w:pStyle w:val="EndNoteBibliography"/>
        <w:ind w:left="720" w:hanging="720"/>
      </w:pPr>
      <w:r w:rsidRPr="0080248A">
        <w:t>18.</w:t>
      </w:r>
      <w:r w:rsidRPr="0080248A">
        <w:tab/>
        <w:t>Sousa EL, Gomes BP, Jacinto RC, Zaia AA, Ferraz CC. Microbiological profile and antimicrobial susceptibility pattern of infected root canals associated with periapical abscesses. Eur J Clin Microbiol Infect Dis 2013;32:573-80.</w:t>
      </w:r>
    </w:p>
    <w:p w14:paraId="6F24AFDE" w14:textId="77777777" w:rsidR="0080248A" w:rsidRPr="0080248A" w:rsidRDefault="0080248A" w:rsidP="0080248A">
      <w:pPr>
        <w:pStyle w:val="EndNoteBibliography"/>
        <w:ind w:left="0" w:firstLine="0"/>
      </w:pPr>
    </w:p>
    <w:p w14:paraId="6909268E" w14:textId="77777777" w:rsidR="0080248A" w:rsidRPr="0080248A" w:rsidRDefault="0080248A" w:rsidP="0080248A">
      <w:pPr>
        <w:pStyle w:val="EndNoteBibliography"/>
        <w:ind w:left="720" w:hanging="720"/>
      </w:pPr>
      <w:r w:rsidRPr="0080248A">
        <w:t>19.</w:t>
      </w:r>
      <w:r w:rsidRPr="0080248A">
        <w:tab/>
        <w:t>Siqueira JF, Jr., Rocas IN. Microbiology and treatment of acute apical abscesses. Clin Microbiol Rev 2013;26:255-73.</w:t>
      </w:r>
    </w:p>
    <w:p w14:paraId="1D1B7DF3" w14:textId="77777777" w:rsidR="0080248A" w:rsidRPr="0080248A" w:rsidRDefault="0080248A" w:rsidP="0080248A">
      <w:pPr>
        <w:pStyle w:val="EndNoteBibliography"/>
        <w:ind w:left="0" w:firstLine="0"/>
      </w:pPr>
    </w:p>
    <w:p w14:paraId="31D6AD23" w14:textId="77777777" w:rsidR="0080248A" w:rsidRPr="0080248A" w:rsidRDefault="0080248A" w:rsidP="0080248A">
      <w:pPr>
        <w:pStyle w:val="EndNoteBibliography"/>
        <w:ind w:left="720" w:hanging="720"/>
      </w:pPr>
      <w:r w:rsidRPr="0080248A">
        <w:t>20.</w:t>
      </w:r>
      <w:r w:rsidRPr="0080248A">
        <w:tab/>
        <w:t>Tek M, Metin M, Sener I, Bereket C, Tokac M, Kazancioglu HO et al. The predominant bacteria isolated from radicular cysts. Head Face Med 2013;9:25.</w:t>
      </w:r>
    </w:p>
    <w:p w14:paraId="4FD6E56D" w14:textId="77777777" w:rsidR="0080248A" w:rsidRPr="0080248A" w:rsidRDefault="0080248A" w:rsidP="0080248A">
      <w:pPr>
        <w:pStyle w:val="EndNoteBibliography"/>
        <w:ind w:left="0" w:firstLine="0"/>
      </w:pPr>
    </w:p>
    <w:p w14:paraId="4E1AE5B4" w14:textId="77777777" w:rsidR="0080248A" w:rsidRPr="0080248A" w:rsidRDefault="0080248A" w:rsidP="0080248A">
      <w:pPr>
        <w:pStyle w:val="EndNoteBibliography"/>
        <w:ind w:left="720" w:hanging="720"/>
      </w:pPr>
      <w:r w:rsidRPr="0080248A">
        <w:t>21.</w:t>
      </w:r>
      <w:r w:rsidRPr="0080248A">
        <w:tab/>
        <w:t>Loesche WJ. Bacterial mediators in periodontal disease. Clin Infect Dis 1993;16 Suppl 4:S203-S10.</w:t>
      </w:r>
    </w:p>
    <w:p w14:paraId="6936B250" w14:textId="77777777" w:rsidR="0080248A" w:rsidRPr="0080248A" w:rsidRDefault="0080248A" w:rsidP="0080248A">
      <w:pPr>
        <w:pStyle w:val="EndNoteBibliography"/>
        <w:ind w:left="0" w:firstLine="0"/>
      </w:pPr>
    </w:p>
    <w:p w14:paraId="54BC8759" w14:textId="77777777" w:rsidR="0080248A" w:rsidRPr="0080248A" w:rsidRDefault="0080248A" w:rsidP="0080248A">
      <w:pPr>
        <w:pStyle w:val="EndNoteBibliography"/>
        <w:ind w:left="720" w:hanging="720"/>
      </w:pPr>
      <w:r w:rsidRPr="0080248A">
        <w:t>22.</w:t>
      </w:r>
      <w:r w:rsidRPr="0080248A">
        <w:tab/>
        <w:t>Hsu YL, Lin HC, Yen TY, Hsieh TH, Wei HM, Hwang KP. Pyogenic liver abscess among children in a medical center in Central Taiwan. Journal of microbiology, immunology, and infection = Wei mian yu gan ran za zhi 2015;48:302-5.</w:t>
      </w:r>
    </w:p>
    <w:p w14:paraId="4B95288C" w14:textId="77777777" w:rsidR="0080248A" w:rsidRPr="0080248A" w:rsidRDefault="0080248A" w:rsidP="0080248A">
      <w:pPr>
        <w:pStyle w:val="EndNoteBibliography"/>
        <w:ind w:left="0" w:firstLine="0"/>
      </w:pPr>
    </w:p>
    <w:p w14:paraId="4AB64EE3" w14:textId="77777777" w:rsidR="0080248A" w:rsidRPr="0080248A" w:rsidRDefault="0080248A" w:rsidP="0080248A">
      <w:pPr>
        <w:pStyle w:val="EndNoteBibliography"/>
        <w:ind w:left="720" w:hanging="720"/>
      </w:pPr>
      <w:r w:rsidRPr="0080248A">
        <w:t>23.</w:t>
      </w:r>
      <w:r w:rsidRPr="0080248A">
        <w:tab/>
        <w:t>Pineiro-Carrero VM, Andres JM. Morbidity and mortality in children with pyogenic liver abscess. Am J Dis Child 1989;143:1424-7.</w:t>
      </w:r>
    </w:p>
    <w:p w14:paraId="659545EF" w14:textId="77777777" w:rsidR="0080248A" w:rsidRPr="0080248A" w:rsidRDefault="0080248A" w:rsidP="0080248A">
      <w:pPr>
        <w:pStyle w:val="EndNoteBibliography"/>
        <w:ind w:left="0" w:firstLine="0"/>
      </w:pPr>
    </w:p>
    <w:p w14:paraId="69A807E3" w14:textId="77777777" w:rsidR="0080248A" w:rsidRPr="0080248A" w:rsidRDefault="0080248A" w:rsidP="0080248A">
      <w:pPr>
        <w:pStyle w:val="EndNoteBibliography"/>
        <w:ind w:left="720" w:hanging="720"/>
      </w:pPr>
      <w:r w:rsidRPr="0080248A">
        <w:t>24.</w:t>
      </w:r>
      <w:r w:rsidRPr="0080248A">
        <w:tab/>
        <w:t>Moore-Gillon JC, Eykyn SJ, Phillips I. Microbiology of pyogenic liver abscess. Br Med J (Clin ResEd) 1981;283:819-21.</w:t>
      </w:r>
    </w:p>
    <w:p w14:paraId="2DACAA2B" w14:textId="77777777" w:rsidR="0080248A" w:rsidRPr="0080248A" w:rsidRDefault="0080248A" w:rsidP="0080248A">
      <w:pPr>
        <w:pStyle w:val="EndNoteBibliography"/>
        <w:ind w:left="0" w:firstLine="0"/>
      </w:pPr>
    </w:p>
    <w:p w14:paraId="7A89F735" w14:textId="77777777" w:rsidR="0080248A" w:rsidRPr="0080248A" w:rsidRDefault="0080248A" w:rsidP="0080248A">
      <w:pPr>
        <w:pStyle w:val="EndNoteBibliography"/>
        <w:ind w:left="720" w:hanging="720"/>
      </w:pPr>
      <w:r w:rsidRPr="0080248A">
        <w:t>25.</w:t>
      </w:r>
      <w:r w:rsidRPr="0080248A">
        <w:tab/>
        <w:t>Dorvilus P, Edoo-Sowah R. Streptococcus milleri: a cause of pyogenic liver abscess. JNatlMedAssoc 2001;93:276-7.</w:t>
      </w:r>
    </w:p>
    <w:p w14:paraId="687E52A1" w14:textId="77777777" w:rsidR="0080248A" w:rsidRPr="0080248A" w:rsidRDefault="0080248A" w:rsidP="0080248A">
      <w:pPr>
        <w:pStyle w:val="EndNoteBibliography"/>
        <w:ind w:left="0" w:firstLine="0"/>
      </w:pPr>
    </w:p>
    <w:p w14:paraId="6CB50BC0" w14:textId="77777777" w:rsidR="0080248A" w:rsidRPr="0080248A" w:rsidRDefault="0080248A" w:rsidP="0080248A">
      <w:pPr>
        <w:pStyle w:val="EndNoteBibliography"/>
        <w:ind w:left="720" w:hanging="720"/>
      </w:pPr>
      <w:r w:rsidRPr="0080248A">
        <w:t>26.</w:t>
      </w:r>
      <w:r w:rsidRPr="0080248A">
        <w:tab/>
        <w:t>Cheng AC, Currie BJ. Melioidosis: epidemiology, pathophysiology, and management. ClinMicrobiolRev 2005;18:383-416.</w:t>
      </w:r>
    </w:p>
    <w:p w14:paraId="620C36FA" w14:textId="77777777" w:rsidR="0080248A" w:rsidRPr="0080248A" w:rsidRDefault="0080248A" w:rsidP="0080248A">
      <w:pPr>
        <w:pStyle w:val="EndNoteBibliography"/>
        <w:ind w:left="0" w:firstLine="0"/>
      </w:pPr>
    </w:p>
    <w:p w14:paraId="3F260B08" w14:textId="77777777" w:rsidR="0080248A" w:rsidRPr="0080248A" w:rsidRDefault="0080248A" w:rsidP="0080248A">
      <w:pPr>
        <w:pStyle w:val="EndNoteBibliography"/>
        <w:ind w:left="720" w:hanging="720"/>
      </w:pPr>
      <w:r w:rsidRPr="0080248A">
        <w:t>27.</w:t>
      </w:r>
      <w:r w:rsidRPr="0080248A">
        <w:tab/>
        <w:t>Bach MC. Nocardia. In: Gorbach SL, Bartlett JG, Blacklow NR, editors. Infectious Diseases. 2nd ed. Philadelphia: WB Saunders Company; 1998. p. 1969-73.</w:t>
      </w:r>
    </w:p>
    <w:p w14:paraId="6320C60B" w14:textId="77777777" w:rsidR="0080248A" w:rsidRPr="0080248A" w:rsidRDefault="0080248A" w:rsidP="0080248A">
      <w:pPr>
        <w:pStyle w:val="EndNoteBibliography"/>
        <w:ind w:left="0" w:firstLine="0"/>
      </w:pPr>
    </w:p>
    <w:p w14:paraId="36CAB9E7" w14:textId="77777777" w:rsidR="0080248A" w:rsidRPr="0080248A" w:rsidRDefault="0080248A" w:rsidP="0080248A">
      <w:pPr>
        <w:pStyle w:val="EndNoteBibliography"/>
        <w:ind w:left="720" w:hanging="720"/>
      </w:pPr>
      <w:r w:rsidRPr="0080248A">
        <w:t>28.</w:t>
      </w:r>
      <w:r w:rsidRPr="0080248A">
        <w:tab/>
        <w:t>Finegold SM. Lung abscess. In: Mandell GL, Bennett JE, Dolin R, editors. Mandell Douglas and Bennett's Principles and Practice of Infectious Diseases. 5th ed. Philadelphia: Churchill Livingstone; 2000. p. 751-5.</w:t>
      </w:r>
    </w:p>
    <w:p w14:paraId="3D84C3A4" w14:textId="77777777" w:rsidR="0080248A" w:rsidRPr="0080248A" w:rsidRDefault="0080248A" w:rsidP="0080248A">
      <w:pPr>
        <w:pStyle w:val="EndNoteBibliography"/>
        <w:ind w:left="0" w:firstLine="0"/>
      </w:pPr>
    </w:p>
    <w:p w14:paraId="1916B01F" w14:textId="77777777" w:rsidR="0080248A" w:rsidRPr="0080248A" w:rsidRDefault="0080248A" w:rsidP="0080248A">
      <w:pPr>
        <w:pStyle w:val="EndNoteBibliography"/>
        <w:ind w:left="720" w:hanging="720"/>
      </w:pPr>
      <w:r w:rsidRPr="0080248A">
        <w:t>29.</w:t>
      </w:r>
      <w:r w:rsidRPr="0080248A">
        <w:tab/>
        <w:t>Kumar S, Bandyopadhyay MK, Bhattacharyya K, Ghosh T, Bandyopadhyay M, Ghosh RR. A Rare Case of Pancreatic Abscess due to Candida Tropicalis. JGlobInfectDis 2011;3:396-8.</w:t>
      </w:r>
    </w:p>
    <w:p w14:paraId="47154305" w14:textId="77777777" w:rsidR="0080248A" w:rsidRPr="0080248A" w:rsidRDefault="0080248A" w:rsidP="0080248A">
      <w:pPr>
        <w:pStyle w:val="EndNoteBibliography"/>
        <w:ind w:left="0" w:firstLine="0"/>
      </w:pPr>
    </w:p>
    <w:p w14:paraId="746ADDE3" w14:textId="77777777" w:rsidR="0080248A" w:rsidRPr="0080248A" w:rsidRDefault="0080248A" w:rsidP="0080248A">
      <w:pPr>
        <w:pStyle w:val="EndNoteBibliography"/>
        <w:ind w:left="720" w:hanging="720"/>
      </w:pPr>
      <w:r w:rsidRPr="0080248A">
        <w:t>30.</w:t>
      </w:r>
      <w:r w:rsidRPr="0080248A">
        <w:tab/>
        <w:t>Arditi M, Yogev R. Perirectal abscess in infants and children: report of 52 cases and review of literature. PediatrInfectDis J 1990;9:411-5.</w:t>
      </w:r>
    </w:p>
    <w:p w14:paraId="2605E951" w14:textId="77777777" w:rsidR="0080248A" w:rsidRPr="0080248A" w:rsidRDefault="0080248A" w:rsidP="0080248A">
      <w:pPr>
        <w:pStyle w:val="EndNoteBibliography"/>
        <w:ind w:left="0" w:firstLine="0"/>
      </w:pPr>
    </w:p>
    <w:p w14:paraId="7988ECEE" w14:textId="77777777" w:rsidR="0080248A" w:rsidRPr="0080248A" w:rsidRDefault="0080248A" w:rsidP="0080248A">
      <w:pPr>
        <w:pStyle w:val="EndNoteBibliography"/>
        <w:ind w:left="720" w:hanging="720"/>
      </w:pPr>
      <w:r w:rsidRPr="0080248A">
        <w:t>31.</w:t>
      </w:r>
      <w:r w:rsidRPr="0080248A">
        <w:tab/>
        <w:t>Brook I, Frazier EH. The aerobic and anaerobic bacteriology of perirectal abscesses. JClinMicrobiol 1997;35:2974-6.</w:t>
      </w:r>
    </w:p>
    <w:p w14:paraId="4C62D2C7" w14:textId="77777777" w:rsidR="0080248A" w:rsidRPr="0080248A" w:rsidRDefault="0080248A" w:rsidP="0080248A">
      <w:pPr>
        <w:pStyle w:val="EndNoteBibliography"/>
        <w:ind w:left="0" w:firstLine="0"/>
      </w:pPr>
    </w:p>
    <w:p w14:paraId="6F16C15A" w14:textId="77777777" w:rsidR="0080248A" w:rsidRPr="0080248A" w:rsidRDefault="0080248A" w:rsidP="0080248A">
      <w:pPr>
        <w:pStyle w:val="EndNoteBibliography"/>
        <w:ind w:left="720" w:hanging="720"/>
      </w:pPr>
      <w:r w:rsidRPr="0080248A">
        <w:t>32.</w:t>
      </w:r>
      <w:r w:rsidRPr="0080248A">
        <w:tab/>
        <w:t>Brook I, Anderson KD, Controni G, Rodriguez WJ. Aerobic and anaerobic bacteriology of pilonidal cyst abscess in children. AmJDisChild 1980;134:679-80.</w:t>
      </w:r>
    </w:p>
    <w:p w14:paraId="65D046E4" w14:textId="77777777" w:rsidR="0080248A" w:rsidRPr="0080248A" w:rsidRDefault="0080248A" w:rsidP="0080248A">
      <w:pPr>
        <w:pStyle w:val="EndNoteBibliography"/>
        <w:ind w:left="0" w:firstLine="0"/>
      </w:pPr>
    </w:p>
    <w:p w14:paraId="08A91FC1" w14:textId="77777777" w:rsidR="0080248A" w:rsidRPr="0080248A" w:rsidRDefault="0080248A" w:rsidP="0080248A">
      <w:pPr>
        <w:pStyle w:val="EndNoteBibliography"/>
        <w:ind w:left="720" w:hanging="720"/>
      </w:pPr>
      <w:r w:rsidRPr="0080248A">
        <w:t>33.</w:t>
      </w:r>
      <w:r w:rsidRPr="0080248A">
        <w:tab/>
        <w:t>Dubos M, Barraud O, Fedou AL, Fredon F, Laurent F, Brakbi Y et al. Prostatic abscesses and severe sepsis due to methicillin-susceptible Staphylococcus aureus producing Panton-Valentine leukocidin. BMC Infect Dis 2014;14:466.</w:t>
      </w:r>
    </w:p>
    <w:p w14:paraId="71D31DA7" w14:textId="77777777" w:rsidR="0080248A" w:rsidRPr="0080248A" w:rsidRDefault="0080248A" w:rsidP="0080248A">
      <w:pPr>
        <w:pStyle w:val="EndNoteBibliography"/>
        <w:ind w:left="0" w:firstLine="0"/>
      </w:pPr>
    </w:p>
    <w:p w14:paraId="367BCC69" w14:textId="77777777" w:rsidR="0080248A" w:rsidRPr="0080248A" w:rsidRDefault="0080248A" w:rsidP="0080248A">
      <w:pPr>
        <w:pStyle w:val="EndNoteBibliography"/>
        <w:ind w:left="720" w:hanging="720"/>
      </w:pPr>
      <w:r w:rsidRPr="0080248A">
        <w:t>34.</w:t>
      </w:r>
      <w:r w:rsidRPr="0080248A">
        <w:tab/>
        <w:t>Ludwig M, Schroeder-Printzen I, Schiefer HG, Weidner W. Diagnosis and therapeutic management of 18 patients with prostatic abscess. Urology 1999;53:340-5.</w:t>
      </w:r>
    </w:p>
    <w:p w14:paraId="12C42AC2" w14:textId="77777777" w:rsidR="0080248A" w:rsidRPr="0080248A" w:rsidRDefault="0080248A" w:rsidP="0080248A">
      <w:pPr>
        <w:pStyle w:val="EndNoteBibliography"/>
        <w:ind w:left="0" w:firstLine="0"/>
      </w:pPr>
    </w:p>
    <w:p w14:paraId="6D777B13" w14:textId="77777777" w:rsidR="0080248A" w:rsidRPr="0080248A" w:rsidRDefault="0080248A" w:rsidP="0080248A">
      <w:pPr>
        <w:pStyle w:val="EndNoteBibliography"/>
        <w:ind w:left="720" w:hanging="720"/>
      </w:pPr>
      <w:r w:rsidRPr="0080248A">
        <w:t>35.</w:t>
      </w:r>
      <w:r w:rsidRPr="0080248A">
        <w:tab/>
        <w:t>Liu KH, Lee HC, Chuang YC, Tu CA, Chang K, Lee NY et al. Prostatic abscess in southern Taiwan: another invasive infection caused predominantly by Klebsiella pneumoniae. JMicrobiolImmunolInfect 2003;36:31-6.</w:t>
      </w:r>
    </w:p>
    <w:p w14:paraId="38289FA9" w14:textId="77777777" w:rsidR="0080248A" w:rsidRPr="0080248A" w:rsidRDefault="0080248A" w:rsidP="0080248A">
      <w:pPr>
        <w:pStyle w:val="EndNoteBibliography"/>
        <w:ind w:left="0" w:firstLine="0"/>
      </w:pPr>
    </w:p>
    <w:p w14:paraId="2BB52559" w14:textId="77777777" w:rsidR="0080248A" w:rsidRPr="0080248A" w:rsidRDefault="0080248A" w:rsidP="0080248A">
      <w:pPr>
        <w:pStyle w:val="EndNoteBibliography"/>
        <w:ind w:left="720" w:hanging="720"/>
      </w:pPr>
      <w:r w:rsidRPr="0080248A">
        <w:t>36.</w:t>
      </w:r>
      <w:r w:rsidRPr="0080248A">
        <w:tab/>
        <w:t>Larsen RA, Bozzette S, McCutchan JA, Chiu J, Leal MA, Richman DD. Persistent Cryptococcus neoformans infection of the prostate after successful treatment of meningitis. California Collaborative Treatment Group. Ann Intern Med 1989;111:125-8.</w:t>
      </w:r>
    </w:p>
    <w:p w14:paraId="7C3409D4" w14:textId="77777777" w:rsidR="0080248A" w:rsidRPr="0080248A" w:rsidRDefault="0080248A" w:rsidP="0080248A">
      <w:pPr>
        <w:pStyle w:val="EndNoteBibliography"/>
        <w:ind w:left="0" w:firstLine="0"/>
      </w:pPr>
    </w:p>
    <w:p w14:paraId="47478A62" w14:textId="77777777" w:rsidR="0080248A" w:rsidRPr="0080248A" w:rsidRDefault="0080248A" w:rsidP="0080248A">
      <w:pPr>
        <w:pStyle w:val="EndNoteBibliography"/>
        <w:ind w:left="720" w:hanging="720"/>
      </w:pPr>
      <w:r w:rsidRPr="0080248A">
        <w:lastRenderedPageBreak/>
        <w:t>37.</w:t>
      </w:r>
      <w:r w:rsidRPr="0080248A">
        <w:tab/>
        <w:t>Bagul NB, Abeysekara AM, Jacob S. Primary psoas abscess due to Streptococcus milleri. AnnClinMicrobiolAntimicrob 2008;7:7.</w:t>
      </w:r>
    </w:p>
    <w:p w14:paraId="4745ADF3" w14:textId="77777777" w:rsidR="0080248A" w:rsidRPr="0080248A" w:rsidRDefault="0080248A" w:rsidP="0080248A">
      <w:pPr>
        <w:pStyle w:val="EndNoteBibliography"/>
        <w:ind w:left="0" w:firstLine="0"/>
      </w:pPr>
    </w:p>
    <w:p w14:paraId="4E32325D" w14:textId="77777777" w:rsidR="0080248A" w:rsidRPr="0080248A" w:rsidRDefault="0080248A" w:rsidP="0080248A">
      <w:pPr>
        <w:pStyle w:val="EndNoteBibliography"/>
        <w:ind w:left="720" w:hanging="720"/>
      </w:pPr>
      <w:r w:rsidRPr="0080248A">
        <w:t>38.</w:t>
      </w:r>
      <w:r w:rsidRPr="0080248A">
        <w:tab/>
        <w:t>van den BM, de Marie S, Kuipers T, Jansz AR, Bravenboer B. Psoas abscess: report of a series and review of the literature. NethJMed 2005;63:413-6.</w:t>
      </w:r>
    </w:p>
    <w:p w14:paraId="2E6E054B" w14:textId="77777777" w:rsidR="0080248A" w:rsidRPr="0080248A" w:rsidRDefault="0080248A" w:rsidP="0080248A">
      <w:pPr>
        <w:pStyle w:val="EndNoteBibliography"/>
        <w:ind w:left="0" w:firstLine="0"/>
      </w:pPr>
    </w:p>
    <w:p w14:paraId="6B931099" w14:textId="77777777" w:rsidR="0080248A" w:rsidRPr="0080248A" w:rsidRDefault="0080248A" w:rsidP="0080248A">
      <w:pPr>
        <w:pStyle w:val="EndNoteBibliography"/>
        <w:ind w:left="720" w:hanging="720"/>
      </w:pPr>
      <w:r w:rsidRPr="0080248A">
        <w:t>39.</w:t>
      </w:r>
      <w:r w:rsidRPr="0080248A">
        <w:tab/>
        <w:t>Jaik NP, Sajuitha K, Mathew M, Sekar U, Kuruvilla S, Abraham G et al. Renal abscess. JAssocPhysicians India 2006;54:241-3.</w:t>
      </w:r>
    </w:p>
    <w:p w14:paraId="43ADF0C9" w14:textId="77777777" w:rsidR="0080248A" w:rsidRPr="0080248A" w:rsidRDefault="0080248A" w:rsidP="0080248A">
      <w:pPr>
        <w:pStyle w:val="EndNoteBibliography"/>
        <w:ind w:left="0" w:firstLine="0"/>
      </w:pPr>
    </w:p>
    <w:p w14:paraId="1151AF53" w14:textId="77777777" w:rsidR="0080248A" w:rsidRPr="0080248A" w:rsidRDefault="0080248A" w:rsidP="0080248A">
      <w:pPr>
        <w:pStyle w:val="EndNoteBibliography"/>
        <w:ind w:left="720" w:hanging="720"/>
      </w:pPr>
      <w:r w:rsidRPr="0080248A">
        <w:t>40.</w:t>
      </w:r>
      <w:r w:rsidRPr="0080248A">
        <w:tab/>
        <w:t>Gardiner RA, Gwynne RA, Roberts SA. Perinephric abscess. BJUInt 2011;107 Suppl 3:20-3.</w:t>
      </w:r>
    </w:p>
    <w:p w14:paraId="255E20B7" w14:textId="77777777" w:rsidR="0080248A" w:rsidRPr="0080248A" w:rsidRDefault="0080248A" w:rsidP="0080248A">
      <w:pPr>
        <w:pStyle w:val="EndNoteBibliography"/>
        <w:ind w:left="0" w:firstLine="0"/>
      </w:pPr>
    </w:p>
    <w:p w14:paraId="26247ACB" w14:textId="77777777" w:rsidR="0080248A" w:rsidRPr="0080248A" w:rsidRDefault="0080248A" w:rsidP="0080248A">
      <w:pPr>
        <w:pStyle w:val="EndNoteBibliography"/>
        <w:ind w:left="720" w:hanging="720"/>
      </w:pPr>
      <w:r w:rsidRPr="0080248A">
        <w:t>41.</w:t>
      </w:r>
      <w:r w:rsidRPr="0080248A">
        <w:tab/>
        <w:t>Shweikeh F, Saeed K, Bukavina L, Zyck S, Drazin D, Steinmetz MP. An institutional series and contemporary review of bacterial spinal epidural abscess: current status and future directions. Neurosurg Focus 2014;37:E9.</w:t>
      </w:r>
    </w:p>
    <w:p w14:paraId="4942D008" w14:textId="77777777" w:rsidR="0080248A" w:rsidRPr="0080248A" w:rsidRDefault="0080248A" w:rsidP="0080248A">
      <w:pPr>
        <w:pStyle w:val="EndNoteBibliography"/>
        <w:ind w:left="0" w:firstLine="0"/>
      </w:pPr>
    </w:p>
    <w:p w14:paraId="1C3A918F" w14:textId="77777777" w:rsidR="0080248A" w:rsidRPr="0080248A" w:rsidRDefault="0080248A" w:rsidP="0080248A">
      <w:pPr>
        <w:pStyle w:val="EndNoteBibliography"/>
        <w:ind w:left="720" w:hanging="720"/>
      </w:pPr>
      <w:r w:rsidRPr="0080248A">
        <w:t>42.</w:t>
      </w:r>
      <w:r w:rsidRPr="0080248A">
        <w:tab/>
        <w:t>Darouiche RO, Hamill RJ, Greenberg SB, Weathers SW, Musher DM. Bacterial spinal epidural abscess. Review of 43 cases and literature survey. Medicine (Baltimore) 1992;71:369-85.</w:t>
      </w:r>
    </w:p>
    <w:p w14:paraId="1F8B8516" w14:textId="77777777" w:rsidR="0080248A" w:rsidRPr="0080248A" w:rsidRDefault="0080248A" w:rsidP="0080248A">
      <w:pPr>
        <w:pStyle w:val="EndNoteBibliography"/>
        <w:ind w:left="0" w:firstLine="0"/>
      </w:pPr>
    </w:p>
    <w:p w14:paraId="28F602B1" w14:textId="77777777" w:rsidR="0080248A" w:rsidRPr="0080248A" w:rsidRDefault="0080248A" w:rsidP="0080248A">
      <w:pPr>
        <w:pStyle w:val="EndNoteBibliography"/>
        <w:ind w:left="720" w:hanging="720"/>
      </w:pPr>
      <w:r w:rsidRPr="0080248A">
        <w:t>43.</w:t>
      </w:r>
      <w:r w:rsidRPr="0080248A">
        <w:tab/>
        <w:t>Rubin G, Michowiz SD, Ashkenasi A, Tadmor R, Rappaport ZH. Spinal epidural abscess in the pediatric age group: case report and review of literature. PediatrInfectDisJ 1993;12:1007-11.</w:t>
      </w:r>
    </w:p>
    <w:p w14:paraId="12A71DC7" w14:textId="77777777" w:rsidR="0080248A" w:rsidRPr="0080248A" w:rsidRDefault="0080248A" w:rsidP="0080248A">
      <w:pPr>
        <w:pStyle w:val="EndNoteBibliography"/>
        <w:ind w:left="0" w:firstLine="0"/>
      </w:pPr>
    </w:p>
    <w:p w14:paraId="722776AB" w14:textId="77777777" w:rsidR="0080248A" w:rsidRPr="0080248A" w:rsidRDefault="0080248A" w:rsidP="0080248A">
      <w:pPr>
        <w:pStyle w:val="EndNoteBibliography"/>
        <w:ind w:left="720" w:hanging="720"/>
      </w:pPr>
      <w:r w:rsidRPr="0080248A">
        <w:t>44.</w:t>
      </w:r>
      <w:r w:rsidRPr="0080248A">
        <w:tab/>
        <w:t>Brook I. Microbiology of subphrenic abscesses in children. PediatrInfectDisJ 1992;11:679-80.</w:t>
      </w:r>
    </w:p>
    <w:p w14:paraId="7EF9EEDE" w14:textId="77777777" w:rsidR="0080248A" w:rsidRPr="0080248A" w:rsidRDefault="0080248A" w:rsidP="0080248A">
      <w:pPr>
        <w:pStyle w:val="EndNoteBibliography"/>
        <w:ind w:left="0" w:firstLine="0"/>
      </w:pPr>
    </w:p>
    <w:p w14:paraId="3BEBCBC1" w14:textId="77777777" w:rsidR="0080248A" w:rsidRPr="0080248A" w:rsidRDefault="0080248A" w:rsidP="0080248A">
      <w:pPr>
        <w:pStyle w:val="EndNoteBibliography"/>
        <w:ind w:left="720" w:hanging="720"/>
      </w:pPr>
      <w:r w:rsidRPr="0080248A">
        <w:t>45.</w:t>
      </w:r>
      <w:r w:rsidRPr="0080248A">
        <w:tab/>
        <w:t>Farmahan S, Tuopar D, Ameerally PJ. A study to investigate changes in the microbiology and antibiotic sensitivity of head and neck space infections. Surgeon 2014.</w:t>
      </w:r>
    </w:p>
    <w:p w14:paraId="4263D8E6" w14:textId="77777777" w:rsidR="0080248A" w:rsidRPr="0080248A" w:rsidRDefault="0080248A" w:rsidP="0080248A">
      <w:pPr>
        <w:pStyle w:val="EndNoteBibliography"/>
        <w:ind w:left="0" w:firstLine="0"/>
      </w:pPr>
    </w:p>
    <w:p w14:paraId="4C623285" w14:textId="77777777" w:rsidR="0080248A" w:rsidRPr="0080248A" w:rsidRDefault="0080248A" w:rsidP="0080248A">
      <w:pPr>
        <w:pStyle w:val="EndNoteBibliography"/>
        <w:ind w:left="720" w:hanging="720"/>
      </w:pPr>
      <w:r w:rsidRPr="0080248A">
        <w:t>46.</w:t>
      </w:r>
      <w:r w:rsidRPr="0080248A">
        <w:tab/>
        <w:t>Sowerby LJ, Hussain Z, Husein M. The epidemiology, antibiotic resistance and post-discharge course of peritonsillar abscesses in London, Ontario. J Otolaryngol Head Neck Surg 2013;42:5.</w:t>
      </w:r>
    </w:p>
    <w:p w14:paraId="1BDF4C73" w14:textId="77777777" w:rsidR="0080248A" w:rsidRPr="0080248A" w:rsidRDefault="0080248A" w:rsidP="0080248A">
      <w:pPr>
        <w:pStyle w:val="EndNoteBibliography"/>
        <w:ind w:left="0" w:firstLine="0"/>
      </w:pPr>
    </w:p>
    <w:p w14:paraId="5CA79731" w14:textId="77777777" w:rsidR="0080248A" w:rsidRPr="0080248A" w:rsidRDefault="0080248A" w:rsidP="0080248A">
      <w:pPr>
        <w:pStyle w:val="EndNoteBibliography"/>
        <w:ind w:left="720" w:hanging="720"/>
      </w:pPr>
      <w:r w:rsidRPr="0080248A">
        <w:t>47.</w:t>
      </w:r>
      <w:r w:rsidRPr="0080248A">
        <w:tab/>
        <w:t>Adamidou F, Anagnostis P, Karras S, Kita M. Neck abscess associated with a piriform fossa sinus tract in an adult. BMJ Case Rep 2013;2013.</w:t>
      </w:r>
    </w:p>
    <w:p w14:paraId="151F3240" w14:textId="77777777" w:rsidR="0080248A" w:rsidRPr="0080248A" w:rsidRDefault="0080248A" w:rsidP="0080248A">
      <w:pPr>
        <w:pStyle w:val="EndNoteBibliography"/>
        <w:ind w:left="0" w:firstLine="0"/>
      </w:pPr>
    </w:p>
    <w:p w14:paraId="3F363364" w14:textId="77777777" w:rsidR="0080248A" w:rsidRPr="0080248A" w:rsidRDefault="0080248A" w:rsidP="0080248A">
      <w:pPr>
        <w:pStyle w:val="EndNoteBibliography"/>
        <w:ind w:left="720" w:hanging="720"/>
      </w:pPr>
      <w:r w:rsidRPr="0080248A">
        <w:t>48.</w:t>
      </w:r>
      <w:r w:rsidRPr="0080248A">
        <w:tab/>
        <w:t>Biron VL, Kurien G, Dziegielewski P, Barber B, Seikaly H. Surgical vs ultrasound-guided drainage of deep neck space abscesses: a randomized controlled trial: surgical vs ultrasound drainage. J Otolaryngol Head Neck Surg 2013;42:18.</w:t>
      </w:r>
    </w:p>
    <w:p w14:paraId="4A14962E" w14:textId="77777777" w:rsidR="0080248A" w:rsidRPr="0080248A" w:rsidRDefault="0080248A" w:rsidP="0080248A">
      <w:pPr>
        <w:pStyle w:val="EndNoteBibliography"/>
        <w:ind w:left="0" w:firstLine="0"/>
      </w:pPr>
    </w:p>
    <w:p w14:paraId="422A87E7" w14:textId="77777777" w:rsidR="0080248A" w:rsidRPr="0080248A" w:rsidRDefault="0080248A" w:rsidP="0080248A">
      <w:pPr>
        <w:pStyle w:val="EndNoteBibliography"/>
        <w:ind w:left="720" w:hanging="720"/>
      </w:pPr>
      <w:r w:rsidRPr="0080248A">
        <w:t>49.</w:t>
      </w:r>
      <w:r w:rsidRPr="0080248A">
        <w:tab/>
        <w:t>Taguchi M, Nishikawa S, Matsuoka H, Narita R, Abe S, Fukuda K et al. Pancreatic abscess caused by Corynebacterium coyleae mimicking malignant neoplasm. Pancreas 2006;33:425-9.</w:t>
      </w:r>
    </w:p>
    <w:p w14:paraId="17F06BDC" w14:textId="77777777" w:rsidR="0080248A" w:rsidRPr="0080248A" w:rsidRDefault="0080248A" w:rsidP="0080248A">
      <w:pPr>
        <w:pStyle w:val="EndNoteBibliography"/>
        <w:ind w:left="0" w:firstLine="0"/>
      </w:pPr>
    </w:p>
    <w:p w14:paraId="746DEFF7" w14:textId="77777777" w:rsidR="0080248A" w:rsidRPr="0080248A" w:rsidRDefault="0080248A" w:rsidP="0080248A">
      <w:pPr>
        <w:pStyle w:val="EndNoteBibliography"/>
        <w:ind w:left="720" w:hanging="720"/>
      </w:pPr>
      <w:r w:rsidRPr="0080248A">
        <w:t>50.</w:t>
      </w:r>
      <w:r w:rsidRPr="0080248A">
        <w:tab/>
        <w:t>Dobinsky S, Noesselt T, Rucker A, Maerker J, Mack D. Three cases of Arcanobacterium haemolyticum associated with abscess formation and cellulitis. EurJClinMicrobiolInfectDis 1999;18:804-6.</w:t>
      </w:r>
    </w:p>
    <w:p w14:paraId="4B1BDCD1" w14:textId="77777777" w:rsidR="0080248A" w:rsidRPr="0080248A" w:rsidRDefault="0080248A" w:rsidP="0080248A">
      <w:pPr>
        <w:pStyle w:val="EndNoteBibliography"/>
        <w:ind w:left="0" w:firstLine="0"/>
      </w:pPr>
    </w:p>
    <w:p w14:paraId="39D789DD" w14:textId="77777777" w:rsidR="0080248A" w:rsidRPr="0080248A" w:rsidRDefault="0080248A" w:rsidP="0080248A">
      <w:pPr>
        <w:pStyle w:val="EndNoteBibliography"/>
        <w:ind w:left="720" w:hanging="720"/>
      </w:pPr>
      <w:r w:rsidRPr="0080248A">
        <w:t>51.</w:t>
      </w:r>
      <w:r w:rsidRPr="0080248A">
        <w:tab/>
        <w:t>Aligeti VR, Brewer SC, Khouzam RN, Lewis JB, Jr. Primary gluteal abscess due to Salmonella typhimurium: a case report and review of the literature. AmJMedSci 2007;333:128-30.</w:t>
      </w:r>
    </w:p>
    <w:p w14:paraId="0D7037C2" w14:textId="77777777" w:rsidR="0080248A" w:rsidRPr="0080248A" w:rsidRDefault="0080248A" w:rsidP="0080248A">
      <w:pPr>
        <w:pStyle w:val="EndNoteBibliography"/>
        <w:ind w:left="0" w:firstLine="0"/>
      </w:pPr>
    </w:p>
    <w:p w14:paraId="58050302" w14:textId="77777777" w:rsidR="0080248A" w:rsidRPr="0080248A" w:rsidRDefault="0080248A" w:rsidP="0080248A">
      <w:pPr>
        <w:pStyle w:val="EndNoteBibliography"/>
        <w:ind w:left="720" w:hanging="720"/>
      </w:pPr>
      <w:r w:rsidRPr="0080248A">
        <w:t>52.</w:t>
      </w:r>
      <w:r w:rsidRPr="0080248A">
        <w:tab/>
        <w:t>Al Tawfiq JA, Ghandour J. Cryptococcus neoformans abscess and osteomyelitis in an immunocompetent patient with tuberculous lymphadenitis. Infection 2007;35:377-82.</w:t>
      </w:r>
    </w:p>
    <w:p w14:paraId="6F8E2B84" w14:textId="77777777" w:rsidR="0080248A" w:rsidRPr="0080248A" w:rsidRDefault="0080248A" w:rsidP="0080248A">
      <w:pPr>
        <w:pStyle w:val="EndNoteBibliography"/>
        <w:ind w:left="0" w:firstLine="0"/>
      </w:pPr>
    </w:p>
    <w:p w14:paraId="5FCFB8FD" w14:textId="77777777" w:rsidR="0080248A" w:rsidRPr="0080248A" w:rsidRDefault="0080248A" w:rsidP="0080248A">
      <w:pPr>
        <w:pStyle w:val="EndNoteBibliography"/>
        <w:ind w:left="720" w:hanging="720"/>
      </w:pPr>
      <w:r w:rsidRPr="0080248A">
        <w:t>53.</w:t>
      </w:r>
      <w:r w:rsidRPr="0080248A">
        <w:tab/>
        <w:t>Eiring P, Wagner D. Peptostreptococcus ivorii-associated skin abscess in a HIV-infected patient. Anaerobe 1999;5:1-3.</w:t>
      </w:r>
    </w:p>
    <w:p w14:paraId="66923758" w14:textId="77777777" w:rsidR="0080248A" w:rsidRPr="0080248A" w:rsidRDefault="0080248A" w:rsidP="0080248A">
      <w:pPr>
        <w:pStyle w:val="EndNoteBibliography"/>
        <w:ind w:left="0" w:firstLine="0"/>
      </w:pPr>
    </w:p>
    <w:p w14:paraId="5A785028" w14:textId="77777777" w:rsidR="0080248A" w:rsidRPr="0080248A" w:rsidRDefault="0080248A" w:rsidP="0080248A">
      <w:pPr>
        <w:pStyle w:val="EndNoteBibliography"/>
        <w:ind w:left="720" w:hanging="720"/>
      </w:pPr>
      <w:r w:rsidRPr="0080248A">
        <w:t>54.</w:t>
      </w:r>
      <w:r w:rsidRPr="0080248A">
        <w:tab/>
        <w:t>Hoefele J, Kroener C, Berweck S, Peraud A, Grabein B, Wintergerst U et al. Haemophilus paraphrophilus, a rare cause of intracerebral abscess in children. EurJPediatr 2008;167:629-32.</w:t>
      </w:r>
    </w:p>
    <w:p w14:paraId="49CC47B3" w14:textId="77777777" w:rsidR="0080248A" w:rsidRPr="0080248A" w:rsidRDefault="0080248A" w:rsidP="0080248A">
      <w:pPr>
        <w:pStyle w:val="EndNoteBibliography"/>
        <w:ind w:left="0" w:firstLine="0"/>
      </w:pPr>
    </w:p>
    <w:p w14:paraId="55A57695" w14:textId="77777777" w:rsidR="0080248A" w:rsidRPr="0080248A" w:rsidRDefault="0080248A" w:rsidP="0080248A">
      <w:pPr>
        <w:pStyle w:val="EndNoteBibliography"/>
        <w:ind w:left="720" w:hanging="720"/>
      </w:pPr>
      <w:r w:rsidRPr="0080248A">
        <w:t>55.</w:t>
      </w:r>
      <w:r w:rsidRPr="0080248A">
        <w:tab/>
        <w:t>Tsai SH, Peng YJ, Wang NC. Pyomyositis with hepatic and perinephric abscesses caused by Candida albicans in a diabetic nephropathy patient. AmJMedSci 2006;331:292-4.</w:t>
      </w:r>
    </w:p>
    <w:p w14:paraId="2374FAD3" w14:textId="77777777" w:rsidR="0080248A" w:rsidRPr="0080248A" w:rsidRDefault="0080248A" w:rsidP="0080248A">
      <w:pPr>
        <w:pStyle w:val="EndNoteBibliography"/>
        <w:ind w:left="0" w:firstLine="0"/>
      </w:pPr>
    </w:p>
    <w:p w14:paraId="4A5F9987" w14:textId="77777777" w:rsidR="0080248A" w:rsidRPr="0080248A" w:rsidRDefault="0080248A" w:rsidP="0080248A">
      <w:pPr>
        <w:pStyle w:val="EndNoteBibliography"/>
        <w:ind w:left="720" w:hanging="720"/>
      </w:pPr>
      <w:r w:rsidRPr="0080248A">
        <w:t>56.</w:t>
      </w:r>
      <w:r w:rsidRPr="0080248A">
        <w:tab/>
        <w:t>Arya M, Arya PK. Pancreatic abscess caused by s. typhi. Indian JMedMicrobiol 2001;19:18-9.</w:t>
      </w:r>
    </w:p>
    <w:p w14:paraId="7EF2B77C" w14:textId="77777777" w:rsidR="0080248A" w:rsidRPr="0080248A" w:rsidRDefault="0080248A" w:rsidP="0080248A">
      <w:pPr>
        <w:pStyle w:val="EndNoteBibliography"/>
        <w:ind w:left="0" w:firstLine="0"/>
      </w:pPr>
    </w:p>
    <w:p w14:paraId="54A84375" w14:textId="77777777" w:rsidR="0080248A" w:rsidRPr="0080248A" w:rsidRDefault="0080248A" w:rsidP="0080248A">
      <w:pPr>
        <w:pStyle w:val="EndNoteBibliography"/>
        <w:ind w:left="720" w:hanging="720"/>
      </w:pPr>
      <w:r w:rsidRPr="0080248A">
        <w:t>57.</w:t>
      </w:r>
      <w:r w:rsidRPr="0080248A">
        <w:tab/>
        <w:t>Garner JP, MacDonald M, Kumar PK. Abdominal actinomycosis. Int JSurg 2007;5:441-8.</w:t>
      </w:r>
    </w:p>
    <w:p w14:paraId="25CA7C13" w14:textId="77777777" w:rsidR="0080248A" w:rsidRPr="0080248A" w:rsidRDefault="0080248A" w:rsidP="0080248A">
      <w:pPr>
        <w:pStyle w:val="EndNoteBibliography"/>
        <w:ind w:left="0" w:firstLine="0"/>
      </w:pPr>
    </w:p>
    <w:p w14:paraId="6EF071CD" w14:textId="77777777" w:rsidR="0080248A" w:rsidRPr="0080248A" w:rsidRDefault="0080248A" w:rsidP="0080248A">
      <w:pPr>
        <w:pStyle w:val="EndNoteBibliography"/>
        <w:ind w:left="720" w:hanging="720"/>
      </w:pPr>
      <w:r w:rsidRPr="0080248A">
        <w:t>58.</w:t>
      </w:r>
      <w:r w:rsidRPr="0080248A">
        <w:tab/>
        <w:t>Altaie SS, Kohout-Dutz E. Actinomycosis masquerading as incarcerated incisional hernia. Clin Microbiol Newslett 1993;15:100-4.</w:t>
      </w:r>
    </w:p>
    <w:p w14:paraId="619D317A" w14:textId="77777777" w:rsidR="0080248A" w:rsidRPr="0080248A" w:rsidRDefault="0080248A" w:rsidP="0080248A">
      <w:pPr>
        <w:pStyle w:val="EndNoteBibliography"/>
        <w:ind w:left="0" w:firstLine="0"/>
      </w:pPr>
    </w:p>
    <w:p w14:paraId="5AB83176" w14:textId="77777777" w:rsidR="0080248A" w:rsidRPr="0080248A" w:rsidRDefault="0080248A" w:rsidP="0080248A">
      <w:pPr>
        <w:pStyle w:val="EndNoteBibliography"/>
        <w:ind w:left="720" w:hanging="720"/>
      </w:pPr>
      <w:r w:rsidRPr="0080248A">
        <w:t>59.</w:t>
      </w:r>
      <w:r w:rsidRPr="0080248A">
        <w:tab/>
        <w:t>Sawyer MD, Dunn DL. Antimicrobial therapy of intra-abdominal sepsis. InfectDisClinNorth Am 1992;6:545-70.</w:t>
      </w:r>
    </w:p>
    <w:p w14:paraId="44C78094" w14:textId="77777777" w:rsidR="0080248A" w:rsidRPr="0080248A" w:rsidRDefault="0080248A" w:rsidP="0080248A">
      <w:pPr>
        <w:pStyle w:val="EndNoteBibliography"/>
        <w:ind w:left="0" w:firstLine="0"/>
      </w:pPr>
    </w:p>
    <w:p w14:paraId="44F84ABC" w14:textId="77777777" w:rsidR="0080248A" w:rsidRPr="0080248A" w:rsidRDefault="0080248A" w:rsidP="0080248A">
      <w:pPr>
        <w:pStyle w:val="EndNoteBibliography"/>
        <w:ind w:left="720" w:hanging="720"/>
      </w:pPr>
      <w:r w:rsidRPr="0080248A">
        <w:t>60.</w:t>
      </w:r>
      <w:r w:rsidRPr="0080248A">
        <w:tab/>
        <w:t>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w:t>
      </w:r>
    </w:p>
    <w:p w14:paraId="3C09B188" w14:textId="77777777" w:rsidR="0080248A" w:rsidRPr="0080248A" w:rsidRDefault="0080248A" w:rsidP="0080248A">
      <w:pPr>
        <w:pStyle w:val="EndNoteBibliography"/>
        <w:ind w:left="0" w:firstLine="0"/>
      </w:pPr>
    </w:p>
    <w:p w14:paraId="47AB7ED4" w14:textId="77777777" w:rsidR="0080248A" w:rsidRPr="0080248A" w:rsidRDefault="0080248A" w:rsidP="0080248A">
      <w:pPr>
        <w:pStyle w:val="EndNoteBibliography"/>
        <w:ind w:left="720" w:hanging="720"/>
      </w:pPr>
      <w:r w:rsidRPr="0080248A">
        <w:t>61.</w:t>
      </w:r>
      <w:r w:rsidRPr="0080248A">
        <w:tab/>
        <w:t xml:space="preserve">Official Journal of the European Communities. Directive 98/79/EC of the European Parliament and of the Council of 27 October 1998 on </w:t>
      </w:r>
      <w:r w:rsidRPr="0080248A">
        <w:rPr>
          <w:i/>
        </w:rPr>
        <w:t xml:space="preserve">in vitro </w:t>
      </w:r>
      <w:r w:rsidRPr="0080248A">
        <w:t>diagnostic medical devices 1998. 1-37.</w:t>
      </w:r>
    </w:p>
    <w:p w14:paraId="7E7FEBD9" w14:textId="77777777" w:rsidR="0080248A" w:rsidRPr="0080248A" w:rsidRDefault="0080248A" w:rsidP="0080248A">
      <w:pPr>
        <w:pStyle w:val="EndNoteBibliography"/>
        <w:ind w:left="0" w:firstLine="0"/>
      </w:pPr>
    </w:p>
    <w:p w14:paraId="4A24AAD5" w14:textId="77777777" w:rsidR="0080248A" w:rsidRPr="0080248A" w:rsidRDefault="0080248A" w:rsidP="0080248A">
      <w:pPr>
        <w:pStyle w:val="EndNoteBibliography"/>
        <w:ind w:left="720" w:hanging="720"/>
      </w:pPr>
      <w:r w:rsidRPr="0080248A">
        <w:t>62.</w:t>
      </w:r>
      <w:r w:rsidRPr="0080248A">
        <w:tab/>
        <w:t>Clark AE, Kaleta EJ, Arora A, Wolk DM. Matrix-assisted laser desorption ionization-time of flight mass spectrometry: a fundamental shift in the routine practice of clinical microbiology. ClinMicrobiolRev 2013;26:547-603.</w:t>
      </w:r>
    </w:p>
    <w:p w14:paraId="3F692F6D" w14:textId="77777777" w:rsidR="0080248A" w:rsidRPr="0080248A" w:rsidRDefault="0080248A" w:rsidP="0080248A">
      <w:pPr>
        <w:pStyle w:val="EndNoteBibliography"/>
        <w:ind w:left="0" w:firstLine="0"/>
      </w:pPr>
    </w:p>
    <w:p w14:paraId="7876A599" w14:textId="77777777" w:rsidR="0080248A" w:rsidRPr="0080248A" w:rsidRDefault="0080248A" w:rsidP="0080248A">
      <w:pPr>
        <w:pStyle w:val="EndNoteBibliography"/>
        <w:ind w:left="720" w:hanging="720"/>
      </w:pPr>
      <w:r w:rsidRPr="0080248A">
        <w:t>63.</w:t>
      </w:r>
      <w:r w:rsidRPr="0080248A">
        <w:tab/>
        <w:t>Espy MJ, Uhl JR, Sloan LM, Buckwalter SP, Jones MF, Vetter EA et al. Real-time PCR in clinical microbiology: applications for routine laboratory testing. ClinMicrobiolRev 2006;19:165-256.</w:t>
      </w:r>
    </w:p>
    <w:p w14:paraId="1205D1B9" w14:textId="77777777" w:rsidR="0080248A" w:rsidRPr="0080248A" w:rsidRDefault="0080248A" w:rsidP="0080248A">
      <w:pPr>
        <w:pStyle w:val="EndNoteBibliography"/>
        <w:ind w:left="0" w:firstLine="0"/>
      </w:pPr>
    </w:p>
    <w:p w14:paraId="5C460304" w14:textId="77777777" w:rsidR="0080248A" w:rsidRPr="0080248A" w:rsidRDefault="0080248A" w:rsidP="0080248A">
      <w:pPr>
        <w:pStyle w:val="EndNoteBibliography"/>
        <w:ind w:left="720" w:hanging="720"/>
      </w:pPr>
      <w:r w:rsidRPr="0080248A">
        <w:t>64.</w:t>
      </w:r>
      <w:r w:rsidRPr="0080248A">
        <w:tab/>
        <w:t>Health and Safety Executive. Safe use of pneumatic air tube transport systems for pathology specimens. 2009.</w:t>
      </w:r>
    </w:p>
    <w:p w14:paraId="525281D8" w14:textId="77777777" w:rsidR="0080248A" w:rsidRPr="0080248A" w:rsidRDefault="0080248A" w:rsidP="0080248A">
      <w:pPr>
        <w:pStyle w:val="EndNoteBibliography"/>
        <w:ind w:left="0" w:firstLine="0"/>
      </w:pPr>
    </w:p>
    <w:p w14:paraId="7B3390DE" w14:textId="77777777" w:rsidR="0080248A" w:rsidRPr="0080248A" w:rsidRDefault="0080248A" w:rsidP="0080248A">
      <w:pPr>
        <w:pStyle w:val="EndNoteBibliography"/>
        <w:ind w:left="720" w:hanging="720"/>
      </w:pPr>
      <w:r w:rsidRPr="0080248A">
        <w:t>65.</w:t>
      </w:r>
      <w:r w:rsidRPr="0080248A">
        <w:tab/>
        <w:t>Department for transport. Transport of Infectious Substances, 2011 Revision 5. 2011.</w:t>
      </w:r>
    </w:p>
    <w:p w14:paraId="17223276" w14:textId="77777777" w:rsidR="0080248A" w:rsidRPr="0080248A" w:rsidRDefault="0080248A" w:rsidP="0080248A">
      <w:pPr>
        <w:pStyle w:val="EndNoteBibliography"/>
        <w:ind w:left="0" w:firstLine="0"/>
      </w:pPr>
    </w:p>
    <w:p w14:paraId="1D351435" w14:textId="77777777" w:rsidR="0080248A" w:rsidRPr="0080248A" w:rsidRDefault="0080248A" w:rsidP="0080248A">
      <w:pPr>
        <w:pStyle w:val="EndNoteBibliography"/>
        <w:ind w:left="720" w:hanging="720"/>
      </w:pPr>
      <w:r w:rsidRPr="0080248A">
        <w:t>66.</w:t>
      </w:r>
      <w:r w:rsidRPr="0080248A">
        <w:tab/>
        <w:t>World Health Organization. Guidance on regulations for the Transport of Infectious Substances 2013-2014. 2012.</w:t>
      </w:r>
    </w:p>
    <w:p w14:paraId="0EB005BE" w14:textId="77777777" w:rsidR="0080248A" w:rsidRPr="0080248A" w:rsidRDefault="0080248A" w:rsidP="0080248A">
      <w:pPr>
        <w:pStyle w:val="EndNoteBibliography"/>
        <w:ind w:left="0" w:firstLine="0"/>
      </w:pPr>
    </w:p>
    <w:p w14:paraId="4F6787CE" w14:textId="77777777" w:rsidR="0080248A" w:rsidRPr="0080248A" w:rsidRDefault="0080248A" w:rsidP="0080248A">
      <w:pPr>
        <w:pStyle w:val="EndNoteBibliography"/>
        <w:ind w:left="720" w:hanging="720"/>
      </w:pPr>
      <w:r w:rsidRPr="0080248A">
        <w:t>67.</w:t>
      </w:r>
      <w:r w:rsidRPr="0080248A">
        <w:tab/>
        <w:t>Home Office. Anti-terrorism, Crime and Security Act. 2001.</w:t>
      </w:r>
    </w:p>
    <w:p w14:paraId="78DF0369" w14:textId="77777777" w:rsidR="0080248A" w:rsidRPr="0080248A" w:rsidRDefault="0080248A" w:rsidP="0080248A">
      <w:pPr>
        <w:pStyle w:val="EndNoteBibliography"/>
        <w:ind w:left="0" w:firstLine="0"/>
      </w:pPr>
    </w:p>
    <w:p w14:paraId="76685177" w14:textId="77777777" w:rsidR="0080248A" w:rsidRPr="0080248A" w:rsidRDefault="0080248A" w:rsidP="0080248A">
      <w:pPr>
        <w:pStyle w:val="EndNoteBibliography"/>
        <w:ind w:left="720" w:hanging="720"/>
      </w:pPr>
      <w:r w:rsidRPr="0080248A">
        <w:t>68.</w:t>
      </w:r>
      <w:r w:rsidRPr="0080248A">
        <w:tab/>
        <w:t>Advisory Committee on Dangerous Pathogens. The Approved List of Biological Agents. Executive HaS 2013. 1-32.</w:t>
      </w:r>
    </w:p>
    <w:p w14:paraId="6FD2256E" w14:textId="77777777" w:rsidR="0080248A" w:rsidRPr="0080248A" w:rsidRDefault="0080248A" w:rsidP="0080248A">
      <w:pPr>
        <w:pStyle w:val="EndNoteBibliography"/>
        <w:ind w:left="0" w:firstLine="0"/>
      </w:pPr>
    </w:p>
    <w:p w14:paraId="5D7F0419" w14:textId="77777777" w:rsidR="0080248A" w:rsidRPr="0080248A" w:rsidRDefault="0080248A" w:rsidP="0080248A">
      <w:pPr>
        <w:pStyle w:val="EndNoteBibliography"/>
        <w:ind w:left="720" w:hanging="720"/>
      </w:pPr>
      <w:r w:rsidRPr="0080248A">
        <w:t>69.</w:t>
      </w:r>
      <w:r w:rsidRPr="0080248A">
        <w:tab/>
        <w:t>Advisory Committee on Dangerous Pathogens. Infections at work: Controlling the risks. Her Majesty's Stationery Office 2003.</w:t>
      </w:r>
    </w:p>
    <w:p w14:paraId="1369B4E8" w14:textId="77777777" w:rsidR="0080248A" w:rsidRPr="0080248A" w:rsidRDefault="0080248A" w:rsidP="0080248A">
      <w:pPr>
        <w:pStyle w:val="EndNoteBibliography"/>
        <w:ind w:left="0" w:firstLine="0"/>
      </w:pPr>
    </w:p>
    <w:p w14:paraId="28C13194" w14:textId="77777777" w:rsidR="0080248A" w:rsidRPr="0080248A" w:rsidRDefault="0080248A" w:rsidP="0080248A">
      <w:pPr>
        <w:pStyle w:val="EndNoteBibliography"/>
        <w:ind w:left="720" w:hanging="720"/>
      </w:pPr>
      <w:r w:rsidRPr="0080248A">
        <w:t>70.</w:t>
      </w:r>
      <w:r w:rsidRPr="0080248A">
        <w:tab/>
        <w:t>Advisory Committee on Dangerous Pathogens. Biological agents: Managing the risks in laboratories and healthcare premises. Health and Safety Executive 2005.</w:t>
      </w:r>
    </w:p>
    <w:p w14:paraId="550FA62B" w14:textId="77777777" w:rsidR="0080248A" w:rsidRPr="0080248A" w:rsidRDefault="0080248A" w:rsidP="0080248A">
      <w:pPr>
        <w:pStyle w:val="EndNoteBibliography"/>
        <w:ind w:left="0" w:firstLine="0"/>
      </w:pPr>
    </w:p>
    <w:p w14:paraId="3872BEA2" w14:textId="77777777" w:rsidR="0080248A" w:rsidRPr="0080248A" w:rsidRDefault="0080248A" w:rsidP="0080248A">
      <w:pPr>
        <w:pStyle w:val="EndNoteBibliography"/>
        <w:ind w:left="720" w:hanging="720"/>
      </w:pPr>
      <w:r w:rsidRPr="0080248A">
        <w:t>71.</w:t>
      </w:r>
      <w:r w:rsidRPr="0080248A">
        <w:tab/>
        <w:t>Advisory Committee on Dangerous Pathogens. Biological Agents: Managing the Risks in Laboratories and Healthcare Premises. Appendix 1.2 Transport of Infectious Substances - Revision. Health and Safety Executive 2008.</w:t>
      </w:r>
    </w:p>
    <w:p w14:paraId="42F53AAA" w14:textId="77777777" w:rsidR="0080248A" w:rsidRPr="0080248A" w:rsidRDefault="0080248A" w:rsidP="0080248A">
      <w:pPr>
        <w:pStyle w:val="EndNoteBibliography"/>
        <w:ind w:left="0" w:firstLine="0"/>
      </w:pPr>
    </w:p>
    <w:p w14:paraId="0DC1249E" w14:textId="77777777" w:rsidR="0080248A" w:rsidRPr="0080248A" w:rsidRDefault="0080248A" w:rsidP="0080248A">
      <w:pPr>
        <w:pStyle w:val="EndNoteBibliography"/>
        <w:ind w:left="720" w:hanging="720"/>
      </w:pPr>
      <w:r w:rsidRPr="0080248A">
        <w:t>72.</w:t>
      </w:r>
      <w:r w:rsidRPr="0080248A">
        <w:tab/>
        <w:t>Centers for Disease Control and Prevention. Guidelines for Safe Work Practices in Human and Animal Medical Diagnostic Laboratories. MMWR Surveill Summ 2012;61:1-102.</w:t>
      </w:r>
    </w:p>
    <w:p w14:paraId="1FB5F1D7" w14:textId="77777777" w:rsidR="0080248A" w:rsidRPr="0080248A" w:rsidRDefault="0080248A" w:rsidP="0080248A">
      <w:pPr>
        <w:pStyle w:val="EndNoteBibliography"/>
        <w:ind w:left="0" w:firstLine="0"/>
      </w:pPr>
    </w:p>
    <w:p w14:paraId="4149D217" w14:textId="77777777" w:rsidR="0080248A" w:rsidRPr="0080248A" w:rsidRDefault="0080248A" w:rsidP="0080248A">
      <w:pPr>
        <w:pStyle w:val="EndNoteBibliography"/>
        <w:ind w:left="720" w:hanging="720"/>
      </w:pPr>
      <w:r w:rsidRPr="0080248A">
        <w:t>73.</w:t>
      </w:r>
      <w:r w:rsidRPr="0080248A">
        <w:tab/>
        <w:t>Health and Safety Executive. Control of Substances Hazardous to Health Regulations. The Control of Substances Hazardous to Health Regulations 2002. 5th ed.: HSE Books; 2002.</w:t>
      </w:r>
    </w:p>
    <w:p w14:paraId="49B58B74" w14:textId="77777777" w:rsidR="0080248A" w:rsidRPr="0080248A" w:rsidRDefault="0080248A" w:rsidP="0080248A">
      <w:pPr>
        <w:pStyle w:val="EndNoteBibliography"/>
        <w:ind w:left="0" w:firstLine="0"/>
      </w:pPr>
    </w:p>
    <w:p w14:paraId="0C396406" w14:textId="77777777" w:rsidR="0080248A" w:rsidRPr="0080248A" w:rsidRDefault="0080248A" w:rsidP="0080248A">
      <w:pPr>
        <w:pStyle w:val="EndNoteBibliography"/>
        <w:ind w:left="720" w:hanging="720"/>
      </w:pPr>
      <w:r w:rsidRPr="0080248A">
        <w:t>74.</w:t>
      </w:r>
      <w:r w:rsidRPr="0080248A">
        <w:tab/>
        <w:t>Health and Safety Executive. Five Steps to Risk Assessment: A Step by Step Guide to a Safer and Healthier Workplace. HSE Books. 2002.</w:t>
      </w:r>
    </w:p>
    <w:p w14:paraId="05996FC3" w14:textId="77777777" w:rsidR="0080248A" w:rsidRPr="0080248A" w:rsidRDefault="0080248A" w:rsidP="0080248A">
      <w:pPr>
        <w:pStyle w:val="EndNoteBibliography"/>
        <w:ind w:left="0" w:firstLine="0"/>
      </w:pPr>
    </w:p>
    <w:p w14:paraId="2F98DA2B" w14:textId="77777777" w:rsidR="0080248A" w:rsidRPr="0080248A" w:rsidRDefault="0080248A" w:rsidP="0080248A">
      <w:pPr>
        <w:pStyle w:val="EndNoteBibliography"/>
        <w:ind w:left="720" w:hanging="720"/>
      </w:pPr>
      <w:r w:rsidRPr="0080248A">
        <w:t>75.</w:t>
      </w:r>
      <w:r w:rsidRPr="0080248A">
        <w:tab/>
        <w:t>Health and Safety Executive. A Guide to Risk Assessment Requirements: Common Provisions in Health and Safety Law. HSE Books. 2002.</w:t>
      </w:r>
    </w:p>
    <w:p w14:paraId="2A88BCF1" w14:textId="77777777" w:rsidR="0080248A" w:rsidRPr="0080248A" w:rsidRDefault="0080248A" w:rsidP="0080248A">
      <w:pPr>
        <w:pStyle w:val="EndNoteBibliography"/>
        <w:ind w:left="0" w:firstLine="0"/>
      </w:pPr>
    </w:p>
    <w:p w14:paraId="528D04AF" w14:textId="77777777" w:rsidR="0080248A" w:rsidRPr="0080248A" w:rsidRDefault="0080248A" w:rsidP="0080248A">
      <w:pPr>
        <w:pStyle w:val="EndNoteBibliography"/>
        <w:ind w:left="720" w:hanging="720"/>
      </w:pPr>
      <w:r w:rsidRPr="0080248A">
        <w:t>76.</w:t>
      </w:r>
      <w:r w:rsidRPr="0080248A">
        <w:tab/>
        <w:t>Health Services Advisory Committee. Safe Working and the Prevention of Infection in Clinical Laboratories and Similar Facilities. HSE Books 2003.</w:t>
      </w:r>
    </w:p>
    <w:p w14:paraId="2EFA919A" w14:textId="77777777" w:rsidR="0080248A" w:rsidRPr="0080248A" w:rsidRDefault="0080248A" w:rsidP="0080248A">
      <w:pPr>
        <w:pStyle w:val="EndNoteBibliography"/>
        <w:ind w:left="0" w:firstLine="0"/>
      </w:pPr>
    </w:p>
    <w:p w14:paraId="598295F6" w14:textId="77777777" w:rsidR="0080248A" w:rsidRPr="0080248A" w:rsidRDefault="0080248A" w:rsidP="0080248A">
      <w:pPr>
        <w:pStyle w:val="EndNoteBibliography"/>
        <w:ind w:left="720" w:hanging="720"/>
      </w:pPr>
      <w:r w:rsidRPr="0080248A">
        <w:t>77.</w:t>
      </w:r>
      <w:r w:rsidRPr="0080248A">
        <w:tab/>
        <w:t>British Standards Institution (BSI). BS EN12469 - Biotechnology - performance criteria for microbiological safety cabinets 2000.</w:t>
      </w:r>
    </w:p>
    <w:p w14:paraId="37CD9B51" w14:textId="77777777" w:rsidR="0080248A" w:rsidRPr="0080248A" w:rsidRDefault="0080248A" w:rsidP="0080248A">
      <w:pPr>
        <w:pStyle w:val="EndNoteBibliography"/>
        <w:ind w:left="0" w:firstLine="0"/>
      </w:pPr>
    </w:p>
    <w:p w14:paraId="46A11728" w14:textId="77777777" w:rsidR="0080248A" w:rsidRPr="0080248A" w:rsidRDefault="0080248A" w:rsidP="0080248A">
      <w:pPr>
        <w:pStyle w:val="EndNoteBibliography"/>
        <w:ind w:left="720" w:hanging="720"/>
      </w:pPr>
      <w:r w:rsidRPr="0080248A">
        <w:t>78.</w:t>
      </w:r>
      <w:r w:rsidRPr="0080248A">
        <w:tab/>
        <w:t>British Standards Institution (BSI). BS 5726:2005 - Microbiological safety cabinets. Information to be supplied by the purchaser and to the vendor and to the installer, and siting and use of cabinets. Recommendations and guidance. 2005. 1-14.</w:t>
      </w:r>
    </w:p>
    <w:p w14:paraId="4A092335" w14:textId="77777777" w:rsidR="0080248A" w:rsidRPr="0080248A" w:rsidRDefault="0080248A" w:rsidP="0080248A">
      <w:pPr>
        <w:pStyle w:val="EndNoteBibliography"/>
        <w:ind w:left="0" w:firstLine="0"/>
      </w:pPr>
    </w:p>
    <w:p w14:paraId="5E80688C" w14:textId="77777777" w:rsidR="0080248A" w:rsidRPr="0080248A" w:rsidRDefault="0080248A" w:rsidP="0080248A">
      <w:pPr>
        <w:pStyle w:val="EndNoteBibliography"/>
        <w:ind w:left="720" w:hanging="720"/>
      </w:pPr>
      <w:r w:rsidRPr="0080248A">
        <w:t>79.</w:t>
      </w:r>
      <w:r w:rsidRPr="0080248A">
        <w:tab/>
        <w:t>Reddy S, Manuel R, Sheridan E, Sadler G, Patel S, Riley P. Brucellosis in the UK: a risk to laboratory workers? Recommendations for prevention and management of laboratory exposure. JClinPathol 2010;63:90-2.</w:t>
      </w:r>
    </w:p>
    <w:p w14:paraId="136691FF" w14:textId="77777777" w:rsidR="0080248A" w:rsidRPr="0080248A" w:rsidRDefault="0080248A" w:rsidP="0080248A">
      <w:pPr>
        <w:pStyle w:val="EndNoteBibliography"/>
        <w:ind w:left="0" w:firstLine="0"/>
      </w:pPr>
    </w:p>
    <w:p w14:paraId="2F3D0112" w14:textId="77777777" w:rsidR="0080248A" w:rsidRPr="0080248A" w:rsidRDefault="0080248A" w:rsidP="0080248A">
      <w:pPr>
        <w:pStyle w:val="EndNoteBibliography"/>
        <w:ind w:left="720" w:hanging="720"/>
      </w:pPr>
      <w:r w:rsidRPr="0080248A">
        <w:t>80.</w:t>
      </w:r>
      <w:r w:rsidRPr="0080248A">
        <w:tab/>
        <w:t>Allen BW. Survival of tubercle bacilli in heat-fixed sputum smears. J Clin Pathol 1981;34:719-22.</w:t>
      </w:r>
    </w:p>
    <w:p w14:paraId="1B96DDA8" w14:textId="77777777" w:rsidR="0080248A" w:rsidRPr="0080248A" w:rsidRDefault="0080248A" w:rsidP="0080248A">
      <w:pPr>
        <w:pStyle w:val="EndNoteBibliography"/>
        <w:ind w:left="0" w:firstLine="0"/>
      </w:pPr>
    </w:p>
    <w:p w14:paraId="07AB2354" w14:textId="77777777" w:rsidR="0080248A" w:rsidRPr="0080248A" w:rsidRDefault="0080248A" w:rsidP="0080248A">
      <w:pPr>
        <w:pStyle w:val="EndNoteBibliography"/>
        <w:ind w:left="720" w:hanging="720"/>
      </w:pPr>
      <w:r w:rsidRPr="0080248A">
        <w:t>81.</w:t>
      </w:r>
      <w:r w:rsidRPr="0080248A">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ClinInfectDis 2013;57:e22-e121.</w:t>
      </w:r>
    </w:p>
    <w:p w14:paraId="2F28E50D" w14:textId="77777777" w:rsidR="0080248A" w:rsidRPr="0080248A" w:rsidRDefault="0080248A" w:rsidP="0080248A">
      <w:pPr>
        <w:pStyle w:val="EndNoteBibliography"/>
        <w:ind w:left="0" w:firstLine="0"/>
      </w:pPr>
    </w:p>
    <w:p w14:paraId="32792BB2" w14:textId="77777777" w:rsidR="0080248A" w:rsidRPr="0080248A" w:rsidRDefault="0080248A" w:rsidP="0080248A">
      <w:pPr>
        <w:pStyle w:val="EndNoteBibliography"/>
        <w:ind w:left="720" w:hanging="720"/>
      </w:pPr>
      <w:r w:rsidRPr="0080248A">
        <w:t>82.</w:t>
      </w:r>
      <w:r w:rsidRPr="0080248A">
        <w:tab/>
        <w:t>Murray Patrick R EJB, James Jorgensen, Michael Pfaller, Marie Louise Landry Manual of Clinical Microbiology 9th edition 2007:293.</w:t>
      </w:r>
    </w:p>
    <w:p w14:paraId="00502267" w14:textId="77777777" w:rsidR="0080248A" w:rsidRPr="0080248A" w:rsidRDefault="0080248A" w:rsidP="0080248A">
      <w:pPr>
        <w:pStyle w:val="EndNoteBibliography"/>
        <w:ind w:left="0" w:firstLine="0"/>
      </w:pPr>
    </w:p>
    <w:p w14:paraId="1E513768" w14:textId="77777777" w:rsidR="0080248A" w:rsidRPr="0080248A" w:rsidRDefault="0080248A" w:rsidP="0080248A">
      <w:pPr>
        <w:pStyle w:val="EndNoteBibliography"/>
        <w:ind w:left="720" w:hanging="720"/>
      </w:pPr>
      <w:r w:rsidRPr="0080248A">
        <w:t>83.</w:t>
      </w:r>
      <w:r w:rsidRPr="0080248A">
        <w:tab/>
        <w:t>Rishmawi N, Ghneim R, Kattan R, Ghneim R, Zoughbi M, Abu-Diab A et al. Survival of fastidious and nonfastidious aerobic bacteria in three bacterial transport swab systems. JClinMicrobiol 2007;45:1278-83.</w:t>
      </w:r>
    </w:p>
    <w:p w14:paraId="7732DFE0" w14:textId="77777777" w:rsidR="0080248A" w:rsidRPr="0080248A" w:rsidRDefault="0080248A" w:rsidP="0080248A">
      <w:pPr>
        <w:pStyle w:val="EndNoteBibliography"/>
        <w:ind w:left="0" w:firstLine="0"/>
      </w:pPr>
    </w:p>
    <w:p w14:paraId="67145261" w14:textId="77777777" w:rsidR="0080248A" w:rsidRPr="0080248A" w:rsidRDefault="0080248A" w:rsidP="0080248A">
      <w:pPr>
        <w:pStyle w:val="EndNoteBibliography"/>
        <w:ind w:left="720" w:hanging="720"/>
      </w:pPr>
      <w:r w:rsidRPr="0080248A">
        <w:t>84.</w:t>
      </w:r>
      <w:r w:rsidRPr="0080248A">
        <w:tab/>
        <w:t>Barber S, Lawson PJ, Grove DI. Evaluation of bacteriological transport swabs. Pathology 1998;30:179-82.</w:t>
      </w:r>
    </w:p>
    <w:p w14:paraId="27DBE8C2" w14:textId="77777777" w:rsidR="0080248A" w:rsidRPr="0080248A" w:rsidRDefault="0080248A" w:rsidP="0080248A">
      <w:pPr>
        <w:pStyle w:val="EndNoteBibliography"/>
        <w:ind w:left="0" w:firstLine="0"/>
      </w:pPr>
    </w:p>
    <w:p w14:paraId="35BD2A00" w14:textId="77777777" w:rsidR="0080248A" w:rsidRPr="0080248A" w:rsidRDefault="0080248A" w:rsidP="0080248A">
      <w:pPr>
        <w:pStyle w:val="EndNoteBibliography"/>
        <w:ind w:left="720" w:hanging="720"/>
      </w:pPr>
      <w:r w:rsidRPr="0080248A">
        <w:t>85.</w:t>
      </w:r>
      <w:r w:rsidRPr="0080248A">
        <w:tab/>
        <w:t>Van Horn KG, Audette CD, Sebeck D, Tucker KA. Comparison of the Copan ESwab system with two Amies agar swab transport systems for maintenance of microorganism viability. JClinMicrobiol 2008;46:1655-8.</w:t>
      </w:r>
    </w:p>
    <w:p w14:paraId="0639DCEB" w14:textId="77777777" w:rsidR="0080248A" w:rsidRPr="0080248A" w:rsidRDefault="0080248A" w:rsidP="0080248A">
      <w:pPr>
        <w:pStyle w:val="EndNoteBibliography"/>
        <w:ind w:left="0" w:firstLine="0"/>
      </w:pPr>
    </w:p>
    <w:p w14:paraId="12B49E6C" w14:textId="77777777" w:rsidR="0080248A" w:rsidRPr="0080248A" w:rsidRDefault="0080248A" w:rsidP="0080248A">
      <w:pPr>
        <w:pStyle w:val="EndNoteBibliography"/>
        <w:ind w:left="720" w:hanging="720"/>
      </w:pPr>
      <w:r w:rsidRPr="0080248A">
        <w:t>86.</w:t>
      </w:r>
      <w:r w:rsidRPr="0080248A">
        <w:tab/>
        <w:t xml:space="preserve">Nys S, Vijgen S, Magerman K, Cartuyvels R. Comparison of Copan eSwab with the Copan Venturi Transystem for the quantitative survival of </w:t>
      </w:r>
      <w:r w:rsidRPr="0080248A">
        <w:rPr>
          <w:i/>
        </w:rPr>
        <w:t>Escherichia coli, Streptococcus agalactiae</w:t>
      </w:r>
      <w:r w:rsidRPr="0080248A">
        <w:t xml:space="preserve"> and </w:t>
      </w:r>
      <w:r w:rsidRPr="0080248A">
        <w:rPr>
          <w:i/>
        </w:rPr>
        <w:t>Candida albicans</w:t>
      </w:r>
      <w:r w:rsidRPr="0080248A">
        <w:t>. EurJClinMicrobiolInfectDis 2010;29:453-6.</w:t>
      </w:r>
    </w:p>
    <w:p w14:paraId="27A86B4D" w14:textId="77777777" w:rsidR="0080248A" w:rsidRPr="0080248A" w:rsidRDefault="0080248A" w:rsidP="0080248A">
      <w:pPr>
        <w:pStyle w:val="EndNoteBibliography"/>
        <w:ind w:left="0" w:firstLine="0"/>
      </w:pPr>
    </w:p>
    <w:p w14:paraId="2F340572" w14:textId="77777777" w:rsidR="0080248A" w:rsidRPr="0080248A" w:rsidRDefault="0080248A" w:rsidP="0080248A">
      <w:pPr>
        <w:pStyle w:val="EndNoteBibliography"/>
        <w:ind w:left="720" w:hanging="720"/>
      </w:pPr>
      <w:r w:rsidRPr="0080248A">
        <w:t>87.</w:t>
      </w:r>
      <w:r w:rsidRPr="0080248A">
        <w:tab/>
        <w:t>Tano E, Melhus A. Evaluation of three swab transport systems for the maintenance of clinically important bacteria in simulated mono- and polymicrobial samples. APMIS 2011;119:198-203.</w:t>
      </w:r>
    </w:p>
    <w:p w14:paraId="1935AC92" w14:textId="77777777" w:rsidR="0080248A" w:rsidRPr="0080248A" w:rsidRDefault="0080248A" w:rsidP="0080248A">
      <w:pPr>
        <w:pStyle w:val="EndNoteBibliography"/>
        <w:ind w:left="0" w:firstLine="0"/>
      </w:pPr>
    </w:p>
    <w:p w14:paraId="35F47F68" w14:textId="77777777" w:rsidR="0080248A" w:rsidRPr="0080248A" w:rsidRDefault="0080248A" w:rsidP="0080248A">
      <w:pPr>
        <w:pStyle w:val="EndNoteBibliography"/>
        <w:ind w:left="720" w:hanging="720"/>
      </w:pPr>
      <w:r w:rsidRPr="0080248A">
        <w:t>88.</w:t>
      </w:r>
      <w:r w:rsidRPr="0080248A">
        <w:tab/>
        <w:t>Miller JM, Holmes HT. Specimen collection, transport, and storage. In: Murray PR, Baron EJ, Pfaller MA, Tenover FC, Yolken RH, editors. 7th ed.: American Society for Microbiology; 1999. p. 33-63.</w:t>
      </w:r>
    </w:p>
    <w:p w14:paraId="490D3935" w14:textId="77777777" w:rsidR="0080248A" w:rsidRPr="0080248A" w:rsidRDefault="0080248A" w:rsidP="0080248A">
      <w:pPr>
        <w:pStyle w:val="EndNoteBibliography"/>
        <w:ind w:left="0" w:firstLine="0"/>
      </w:pPr>
    </w:p>
    <w:p w14:paraId="42C8A936" w14:textId="77777777" w:rsidR="0080248A" w:rsidRPr="0080248A" w:rsidRDefault="0080248A" w:rsidP="0080248A">
      <w:pPr>
        <w:pStyle w:val="EndNoteBibliography"/>
        <w:ind w:left="720" w:hanging="720"/>
      </w:pPr>
      <w:r w:rsidRPr="0080248A">
        <w:t>89.</w:t>
      </w:r>
      <w:r w:rsidRPr="0080248A">
        <w:tab/>
        <w:t>Holden J. Collection and transport of clinical specimens for anaerobic culture. In: Isenberg HD, editor. Clinical Microbiology Procedures HandbookVol 1. Washington D.C.: American Society for Microbiology; 1992. p. 2..1-7.</w:t>
      </w:r>
    </w:p>
    <w:p w14:paraId="3997EF41" w14:textId="77777777" w:rsidR="0080248A" w:rsidRPr="0080248A" w:rsidRDefault="0080248A" w:rsidP="0080248A">
      <w:pPr>
        <w:pStyle w:val="EndNoteBibliography"/>
        <w:ind w:left="0" w:firstLine="0"/>
      </w:pPr>
    </w:p>
    <w:p w14:paraId="7F0AF1DF" w14:textId="77777777" w:rsidR="0080248A" w:rsidRPr="0080248A" w:rsidRDefault="0080248A" w:rsidP="0080248A">
      <w:pPr>
        <w:pStyle w:val="EndNoteBibliography"/>
        <w:ind w:left="720" w:hanging="720"/>
      </w:pPr>
      <w:r w:rsidRPr="0080248A">
        <w:t>90.</w:t>
      </w:r>
      <w:r w:rsidRPr="0080248A">
        <w:tab/>
        <w:t>Public Health England. Laboratory Reporting to Public Health England: A Guide for Diagnostic Laboratories 2013. 1-37.</w:t>
      </w:r>
    </w:p>
    <w:p w14:paraId="030FF3DF" w14:textId="77777777" w:rsidR="0080248A" w:rsidRPr="0080248A" w:rsidRDefault="0080248A" w:rsidP="0080248A">
      <w:pPr>
        <w:pStyle w:val="EndNoteBibliography"/>
        <w:ind w:left="0" w:firstLine="0"/>
      </w:pPr>
    </w:p>
    <w:p w14:paraId="12FAE310" w14:textId="77777777" w:rsidR="0080248A" w:rsidRPr="0080248A" w:rsidRDefault="0080248A" w:rsidP="0080248A">
      <w:pPr>
        <w:pStyle w:val="EndNoteBibliography"/>
        <w:ind w:left="720" w:hanging="720"/>
      </w:pPr>
      <w:r w:rsidRPr="0080248A">
        <w:t>91.</w:t>
      </w:r>
      <w:r w:rsidRPr="0080248A">
        <w:tab/>
        <w:t>Department of Health. Health Protection Legislation (England) Guidance. 1-112. 2010.</w:t>
      </w:r>
    </w:p>
    <w:p w14:paraId="2C27C9AF" w14:textId="77777777" w:rsidR="0080248A" w:rsidRPr="0080248A" w:rsidRDefault="0080248A" w:rsidP="0080248A">
      <w:pPr>
        <w:pStyle w:val="EndNoteBibliography"/>
        <w:ind w:left="0" w:firstLine="0"/>
      </w:pPr>
    </w:p>
    <w:p w14:paraId="44A8E45D" w14:textId="77777777" w:rsidR="0080248A" w:rsidRPr="0080248A" w:rsidRDefault="0080248A" w:rsidP="0080248A">
      <w:pPr>
        <w:pStyle w:val="EndNoteBibliography"/>
        <w:ind w:left="720" w:hanging="720"/>
      </w:pPr>
      <w:r w:rsidRPr="0080248A">
        <w:lastRenderedPageBreak/>
        <w:t>92.</w:t>
      </w:r>
      <w:r w:rsidRPr="0080248A">
        <w:tab/>
        <w:t>Scottish Government. Public Health (Scotland) Act. 2008.</w:t>
      </w:r>
    </w:p>
    <w:p w14:paraId="2314EFC1" w14:textId="77777777" w:rsidR="0080248A" w:rsidRPr="0080248A" w:rsidRDefault="0080248A" w:rsidP="0080248A">
      <w:pPr>
        <w:pStyle w:val="EndNoteBibliography"/>
        <w:ind w:left="0" w:firstLine="0"/>
      </w:pPr>
    </w:p>
    <w:p w14:paraId="7C5687A1" w14:textId="77777777" w:rsidR="0080248A" w:rsidRPr="0080248A" w:rsidRDefault="0080248A" w:rsidP="0080248A">
      <w:pPr>
        <w:pStyle w:val="EndNoteBibliography"/>
        <w:ind w:left="720" w:hanging="720"/>
      </w:pPr>
      <w:r w:rsidRPr="0080248A">
        <w:t>93.</w:t>
      </w:r>
      <w:r w:rsidRPr="0080248A">
        <w:tab/>
        <w:t>Scottish Government. Public Health etc. (Scotland) Act 2008. Implementation of Part 2: Notifiable Diseases, Organisms and Health Risk States. 2009.</w:t>
      </w:r>
    </w:p>
    <w:p w14:paraId="354F736D" w14:textId="77777777" w:rsidR="0080248A" w:rsidRPr="0080248A" w:rsidRDefault="0080248A" w:rsidP="0080248A">
      <w:pPr>
        <w:pStyle w:val="EndNoteBibliography"/>
        <w:ind w:left="0" w:firstLine="0"/>
      </w:pPr>
    </w:p>
    <w:p w14:paraId="668E0FBC" w14:textId="77777777" w:rsidR="0080248A" w:rsidRPr="0080248A" w:rsidRDefault="0080248A" w:rsidP="0080248A">
      <w:pPr>
        <w:pStyle w:val="EndNoteBibliography"/>
        <w:ind w:left="720" w:hanging="720"/>
      </w:pPr>
      <w:r w:rsidRPr="0080248A">
        <w:t>94.</w:t>
      </w:r>
      <w:r w:rsidRPr="0080248A">
        <w:tab/>
        <w:t>The Welsh Assembly Government. Health Protection Legislation (Wales) Guidance. 2010.</w:t>
      </w:r>
    </w:p>
    <w:p w14:paraId="2A6563C3" w14:textId="77777777" w:rsidR="0080248A" w:rsidRPr="0080248A" w:rsidRDefault="0080248A" w:rsidP="0080248A">
      <w:pPr>
        <w:pStyle w:val="EndNoteBibliography"/>
        <w:ind w:left="0" w:firstLine="0"/>
      </w:pPr>
    </w:p>
    <w:p w14:paraId="39236601" w14:textId="77777777" w:rsidR="0080248A" w:rsidRPr="0080248A" w:rsidRDefault="0080248A" w:rsidP="0080248A">
      <w:pPr>
        <w:pStyle w:val="EndNoteBibliography"/>
        <w:ind w:left="720" w:hanging="720"/>
      </w:pPr>
      <w:r w:rsidRPr="0080248A">
        <w:t>95.</w:t>
      </w:r>
      <w:r w:rsidRPr="0080248A">
        <w:tab/>
        <w:t>Home Office. Public Health Act (Northern Ireland) 1967 Chapter 36. 1967.</w:t>
      </w:r>
    </w:p>
    <w:p w14:paraId="748DC214" w14:textId="77777777" w:rsidR="0080248A" w:rsidRPr="0080248A" w:rsidRDefault="0080248A" w:rsidP="0080248A">
      <w:pPr>
        <w:pStyle w:val="EndNoteBibliography"/>
        <w:ind w:left="0" w:firstLine="0"/>
      </w:pPr>
    </w:p>
    <w:p w14:paraId="0ED1BED2" w14:textId="77777777" w:rsidR="0080248A" w:rsidRPr="0080248A" w:rsidRDefault="0080248A" w:rsidP="0080248A">
      <w:pPr>
        <w:pStyle w:val="EndNoteBibliography"/>
        <w:ind w:left="720" w:hanging="720"/>
      </w:pPr>
      <w:r w:rsidRPr="0080248A">
        <w:t>96.</w:t>
      </w:r>
      <w:r w:rsidRPr="0080248A">
        <w:tab/>
        <w:t>Song Y, Liu C, Finegold SM. Development of a flow chart for identification of gram-positive anaerobic cocci in the clinical laboratory. JClinMicrobiol 2007;45:512-6.</w:t>
      </w:r>
    </w:p>
    <w:p w14:paraId="478052E2" w14:textId="77777777" w:rsidR="0080248A" w:rsidRPr="0080248A" w:rsidRDefault="0080248A" w:rsidP="0080248A">
      <w:pPr>
        <w:pStyle w:val="EndNoteBibliography"/>
        <w:ind w:left="0" w:firstLine="0"/>
      </w:pPr>
    </w:p>
    <w:p w14:paraId="07C86B2F" w14:textId="116D8182" w:rsidR="00267991" w:rsidRDefault="0080248A" w:rsidP="00D3493C">
      <w:pPr>
        <w:pStyle w:val="PHEBodytext"/>
      </w:pPr>
      <w:r>
        <w:fldChar w:fldCharType="end"/>
      </w:r>
    </w:p>
    <w:sectPr w:rsidR="00267991" w:rsidSect="003F6234">
      <w:headerReference w:type="even" r:id="rId80"/>
      <w:headerReference w:type="first" r:id="rId81"/>
      <w:footerReference w:type="first" r:id="rId82"/>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C61ED" w14:textId="77777777" w:rsidR="009F00F4" w:rsidRDefault="009F00F4" w:rsidP="003E0911">
      <w:pPr>
        <w:pStyle w:val="TOC2"/>
      </w:pPr>
      <w:r>
        <w:separator/>
      </w:r>
    </w:p>
  </w:endnote>
  <w:endnote w:type="continuationSeparator" w:id="0">
    <w:p w14:paraId="7E8C61EE" w14:textId="77777777" w:rsidR="009F00F4" w:rsidRDefault="009F00F4"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61F2" w14:textId="73A501B2" w:rsidR="009F00F4" w:rsidRPr="00BE7A0A" w:rsidRDefault="009F00F4"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8B728F">
        <w:rPr>
          <w:rFonts w:cs="Arial"/>
          <w:bCs/>
          <w:lang w:val="en-US"/>
        </w:rPr>
        <w:t xml:space="preserve">14 </w:t>
      </w:r>
    </w:fldSimple>
    <w:r w:rsidRPr="00BE7A0A">
      <w:rPr>
        <w:rFonts w:cs="Arial"/>
      </w:rPr>
      <w:t xml:space="preserve">| Issue no: </w:t>
    </w:r>
    <w:fldSimple w:instr=" REF  NewIssueNumber  \* MERGEFORMAT " w:fldLock="1">
      <w:r w:rsidR="00765992">
        <w:rPr>
          <w:rFonts w:cs="Arial"/>
        </w:rPr>
        <w:t>6.2</w:t>
      </w:r>
    </w:fldSimple>
    <w:r w:rsidRPr="00BE7A0A">
      <w:rPr>
        <w:rFonts w:cs="Arial"/>
      </w:rPr>
      <w:t xml:space="preserve"> | Issue date: </w:t>
    </w:r>
    <w:fldSimple w:instr=" REF  NewIssueDate  \* MERGEFORMAT " w:fldLock="1">
      <w:r w:rsidR="00765992">
        <w:rPr>
          <w:rFonts w:cs="Arial"/>
        </w:rPr>
        <w:t>22.11.16</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9A7036">
      <w:rPr>
        <w:rStyle w:val="PageNumber"/>
        <w:rFonts w:cs="Arial"/>
        <w:noProof/>
      </w:rPr>
      <w:t>8</w:t>
    </w:r>
    <w:r w:rsidRPr="00BE7A0A">
      <w:rPr>
        <w:rStyle w:val="PageNumber"/>
        <w:rFonts w:cs="Arial"/>
      </w:rPr>
      <w:fldChar w:fldCharType="end"/>
    </w:r>
    <w:r w:rsidRPr="00BE7A0A">
      <w:rPr>
        <w:rStyle w:val="PageNumber"/>
        <w:rFonts w:cs="Arial"/>
      </w:rPr>
      <w:t xml:space="preserve"> of </w:t>
    </w:r>
    <w:fldSimple w:instr=" NUMPAGES   \* MERGEFORMAT ">
      <w:r w:rsidR="009A7036" w:rsidRPr="009A7036">
        <w:rPr>
          <w:rStyle w:val="PageNumber"/>
          <w:rFonts w:cs="Arial"/>
          <w:noProof/>
        </w:rPr>
        <w:t>34</w:t>
      </w:r>
    </w:fldSimple>
    <w:r w:rsidRPr="00BE7A0A">
      <w:rPr>
        <w:rStyle w:val="PageNumber"/>
        <w:rFonts w:cs="Arial"/>
      </w:rPr>
      <w:t xml:space="preserve">  </w:t>
    </w:r>
  </w:p>
  <w:p w14:paraId="7E8C61F3" w14:textId="77777777" w:rsidR="009F00F4" w:rsidRPr="0094662D" w:rsidRDefault="009F00F4" w:rsidP="00FF3B3E">
    <w:pPr>
      <w:pStyle w:val="PHEBodytext"/>
      <w:ind w:left="-284" w:right="-743"/>
      <w:outlineLvl w:val="0"/>
      <w:rPr>
        <w:rFonts w:cs="Arial"/>
        <w:sz w:val="16"/>
        <w:szCs w:val="16"/>
      </w:rPr>
    </w:pPr>
    <w:r w:rsidRPr="0094662D">
      <w:rPr>
        <w:rStyle w:val="PageNumber"/>
        <w:rFonts w:cs="Arial"/>
        <w:sz w:val="16"/>
        <w:szCs w:val="16"/>
      </w:rPr>
      <w:t>UK Standards for Microbiology Investigations | Issued by the Standards Unit, 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61F5" w14:textId="77777777" w:rsidR="009F00F4" w:rsidRPr="00750021" w:rsidRDefault="009F00F4"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14:paraId="7E8C61F6" w14:textId="49FBB7AC" w:rsidR="009F00F4" w:rsidRDefault="009F00F4" w:rsidP="00FC17B3">
    <w:pPr>
      <w:pStyle w:val="PHEBodytext"/>
      <w:ind w:left="-284"/>
      <w:outlineLvl w:val="0"/>
      <w:rPr>
        <w:rStyle w:val="PageNumber"/>
        <w:rFonts w:cs="Arial"/>
      </w:rPr>
    </w:pPr>
    <w:r w:rsidRPr="00BE7A0A">
      <w:rPr>
        <w:rFonts w:cs="Arial"/>
      </w:rPr>
      <w:t xml:space="preserve">Bacteriology | B </w:t>
    </w:r>
    <w:bookmarkStart w:id="236"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14</w:t>
    </w:r>
    <w:r w:rsidRPr="00BE7A0A">
      <w:rPr>
        <w:rFonts w:cs="Arial"/>
      </w:rPr>
      <w:fldChar w:fldCharType="end"/>
    </w:r>
    <w:r w:rsidRPr="00BE7A0A">
      <w:rPr>
        <w:rFonts w:cs="Arial"/>
      </w:rPr>
      <w:t xml:space="preserve"> </w:t>
    </w:r>
    <w:bookmarkEnd w:id="236"/>
    <w:r w:rsidRPr="00BE7A0A">
      <w:rPr>
        <w:rFonts w:cs="Arial"/>
      </w:rPr>
      <w:t xml:space="preserve">| Issue no: </w:t>
    </w:r>
    <w:bookmarkStart w:id="237"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r w:rsidR="00765992">
      <w:rPr>
        <w:rFonts w:cs="Arial"/>
      </w:rPr>
      <w:t>6.2</w:t>
    </w:r>
    <w:r w:rsidRPr="00BE7A0A">
      <w:rPr>
        <w:rFonts w:cs="Arial"/>
      </w:rPr>
      <w:fldChar w:fldCharType="end"/>
    </w:r>
    <w:bookmarkEnd w:id="237"/>
    <w:r>
      <w:rPr>
        <w:rFonts w:cs="Arial"/>
      </w:rPr>
      <w:t xml:space="preserve"> </w:t>
    </w:r>
    <w:r w:rsidRPr="00BE7A0A">
      <w:rPr>
        <w:rFonts w:cs="Arial"/>
      </w:rPr>
      <w:t xml:space="preserve">| Issue date: </w:t>
    </w:r>
    <w:bookmarkStart w:id="238"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sidR="00765992">
      <w:rPr>
        <w:rFonts w:cs="Arial"/>
      </w:rPr>
      <w:t>22.11.16</w:t>
    </w:r>
    <w:r w:rsidRPr="00BE7A0A">
      <w:rPr>
        <w:rFonts w:cs="Arial"/>
      </w:rPr>
      <w:fldChar w:fldCharType="end"/>
    </w:r>
    <w:bookmarkEnd w:id="238"/>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9A7036">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9A7036">
      <w:rPr>
        <w:rStyle w:val="PageNumber"/>
        <w:rFonts w:cs="Arial"/>
        <w:noProof/>
      </w:rPr>
      <w:t>34</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14:paraId="7E8C61F7" w14:textId="7D6E2AA9" w:rsidR="009F00F4" w:rsidRPr="00BD3418" w:rsidRDefault="009F00F4" w:rsidP="00BE0B8A">
    <w:pPr>
      <w:pStyle w:val="PHEBodytext"/>
      <w:ind w:left="-284" w:right="-205"/>
      <w:jc w:val="right"/>
      <w:outlineLvl w:val="0"/>
      <w:rPr>
        <w:rFonts w:cs="Arial"/>
        <w:sz w:val="16"/>
        <w:szCs w:val="16"/>
      </w:rPr>
    </w:pPr>
    <w:r>
      <w:rPr>
        <w:rStyle w:val="PageNumber"/>
        <w:rFonts w:cs="Arial"/>
        <w:sz w:val="16"/>
        <w:szCs w:val="16"/>
      </w:rPr>
      <w:t>© Crown copyright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61FA" w14:textId="60C05D46" w:rsidR="009F00F4" w:rsidRDefault="009F00F4" w:rsidP="00553948">
    <w:pPr>
      <w:pStyle w:val="PHEBodytext"/>
      <w:ind w:left="-851" w:right="-61"/>
      <w:outlineLvl w:val="0"/>
    </w:pPr>
    <w:r>
      <w:t xml:space="preserve">Bacteriology | B </w:t>
    </w:r>
    <w:fldSimple w:instr=" REF  SMINumber  \* MERGEFORMAT ">
      <w:r w:rsidR="00C27FD4" w:rsidRPr="00C27FD4">
        <w:t xml:space="preserve">14 </w:t>
      </w:r>
    </w:fldSimple>
    <w:r>
      <w:t xml:space="preserve"> | </w:t>
    </w:r>
    <w:r w:rsidRPr="008469EC">
      <w:t xml:space="preserve">Issue no: </w:t>
    </w:r>
    <w:r>
      <w:fldChar w:fldCharType="begin"/>
    </w:r>
    <w:r>
      <w:instrText xml:space="preserve"> REF  IssueNumber  \* MERGEFORMAT </w:instrText>
    </w:r>
    <w:r>
      <w:fldChar w:fldCharType="separate"/>
    </w:r>
    <w:r w:rsidR="00C27FD4">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sidR="00C27FD4">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sidR="00C27FD4">
      <w:rPr>
        <w:rStyle w:val="PageNumber"/>
        <w:noProof/>
      </w:rPr>
      <w:t>34</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C61EB" w14:textId="77777777" w:rsidR="009F00F4" w:rsidRDefault="009F00F4" w:rsidP="003E0911">
      <w:pPr>
        <w:pStyle w:val="TOC2"/>
      </w:pPr>
      <w:r>
        <w:separator/>
      </w:r>
    </w:p>
  </w:footnote>
  <w:footnote w:type="continuationSeparator" w:id="0">
    <w:p w14:paraId="7E8C61EC" w14:textId="77777777" w:rsidR="009F00F4" w:rsidRDefault="009F00F4" w:rsidP="003E0911">
      <w:pPr>
        <w:pStyle w:val="TOC2"/>
      </w:pPr>
      <w:r>
        <w:continuationSeparator/>
      </w:r>
    </w:p>
  </w:footnote>
  <w:footnote w:id="1">
    <w:p w14:paraId="414EB820" w14:textId="77777777" w:rsidR="009F00F4" w:rsidRDefault="009F00F4" w:rsidP="00502715">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35" w:name="SMITitleDocument"/>
  <w:p w14:paraId="7E8C61F0" w14:textId="3A3DB9F1" w:rsidR="009F00F4" w:rsidRPr="00BE7A0A" w:rsidRDefault="009F00F4" w:rsidP="00BE0B8A">
    <w:pPr>
      <w:pStyle w:val="Header"/>
      <w:ind w:right="-205"/>
      <w:jc w:val="right"/>
      <w:rPr>
        <w:rFonts w:cs="Arial"/>
      </w:rPr>
    </w:pPr>
    <w:r>
      <w:fldChar w:fldCharType="begin" w:fldLock="1"/>
    </w:r>
    <w:r>
      <w:instrText xml:space="preserve"> FILLIN  "SMI Title (Document)" \d "Title of SMI goes here &lt;tab+enter&gt;"  \* MERGEFORMAT </w:instrText>
    </w:r>
    <w:r>
      <w:fldChar w:fldCharType="separate"/>
    </w:r>
    <w:r>
      <w:rPr>
        <w:rFonts w:cs="Arial"/>
      </w:rPr>
      <w:t>Investigation of p</w:t>
    </w:r>
    <w:r w:rsidRPr="004D5A92">
      <w:rPr>
        <w:rFonts w:cs="Arial"/>
      </w:rPr>
      <w:t xml:space="preserve">us and </w:t>
    </w:r>
    <w:r>
      <w:rPr>
        <w:rFonts w:cs="Arial"/>
      </w:rPr>
      <w:t>e</w:t>
    </w:r>
    <w:r w:rsidRPr="004D5A92">
      <w:rPr>
        <w:rFonts w:cs="Arial"/>
      </w:rPr>
      <w:t>xudates</w:t>
    </w:r>
    <w:r>
      <w:rPr>
        <w:rFonts w:cs="Arial"/>
      </w:rPr>
      <w:fldChar w:fldCharType="end"/>
    </w:r>
    <w:bookmarkEnd w:id="235"/>
  </w:p>
  <w:p w14:paraId="7E8C61F1" w14:textId="77777777" w:rsidR="009F00F4" w:rsidRPr="0084587D" w:rsidRDefault="009F00F4"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61F4" w14:textId="4CE041FC" w:rsidR="009F00F4" w:rsidRDefault="009F00F4">
    <w:pPr>
      <w:pStyle w:val="Header"/>
    </w:pPr>
    <w:r>
      <w:rPr>
        <w:noProof/>
      </w:rPr>
      <w:drawing>
        <wp:anchor distT="0" distB="0" distL="114300" distR="114300" simplePos="0" relativeHeight="251657728" behindDoc="1" locked="0" layoutInCell="1" allowOverlap="1" wp14:anchorId="7E8C61FE" wp14:editId="52503DC2">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61F8" w14:textId="12DD128A" w:rsidR="009F00F4" w:rsidRDefault="009F00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61F9" w14:textId="6D132771" w:rsidR="009F00F4" w:rsidRDefault="009F00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010F4F"/>
    <w:multiLevelType w:val="hybridMultilevel"/>
    <w:tmpl w:val="DB96A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1580CE4"/>
    <w:multiLevelType w:val="hybridMultilevel"/>
    <w:tmpl w:val="87BA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D24047"/>
    <w:multiLevelType w:val="hybridMultilevel"/>
    <w:tmpl w:val="50E86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7">
    <w:nsid w:val="194409FC"/>
    <w:multiLevelType w:val="hybridMultilevel"/>
    <w:tmpl w:val="65EE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4472DC"/>
    <w:multiLevelType w:val="hybridMultilevel"/>
    <w:tmpl w:val="4C908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470073"/>
    <w:multiLevelType w:val="hybridMultilevel"/>
    <w:tmpl w:val="BA62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1">
    <w:nsid w:val="2264213A"/>
    <w:multiLevelType w:val="multilevel"/>
    <w:tmpl w:val="D1DA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DF3BF6"/>
    <w:multiLevelType w:val="hybridMultilevel"/>
    <w:tmpl w:val="02607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E10F5B"/>
    <w:multiLevelType w:val="hybridMultilevel"/>
    <w:tmpl w:val="6CFEA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1B0FE5"/>
    <w:multiLevelType w:val="hybridMultilevel"/>
    <w:tmpl w:val="CB82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86000C"/>
    <w:multiLevelType w:val="hybridMultilevel"/>
    <w:tmpl w:val="F29A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B43564"/>
    <w:multiLevelType w:val="hybridMultilevel"/>
    <w:tmpl w:val="E726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756EC1"/>
    <w:multiLevelType w:val="hybridMultilevel"/>
    <w:tmpl w:val="7D80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475E4F"/>
    <w:multiLevelType w:val="hybridMultilevel"/>
    <w:tmpl w:val="8AD6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4E3E24"/>
    <w:multiLevelType w:val="hybridMultilevel"/>
    <w:tmpl w:val="557A9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6F3479"/>
    <w:multiLevelType w:val="hybridMultilevel"/>
    <w:tmpl w:val="8C56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3FC0D84"/>
    <w:multiLevelType w:val="hybridMultilevel"/>
    <w:tmpl w:val="10C0F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8AC4D86"/>
    <w:multiLevelType w:val="hybridMultilevel"/>
    <w:tmpl w:val="9236A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D944D0"/>
    <w:multiLevelType w:val="hybridMultilevel"/>
    <w:tmpl w:val="528E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287787"/>
    <w:multiLevelType w:val="hybridMultilevel"/>
    <w:tmpl w:val="A5FC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492175"/>
    <w:multiLevelType w:val="hybridMultilevel"/>
    <w:tmpl w:val="9376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AF56086"/>
    <w:multiLevelType w:val="hybridMultilevel"/>
    <w:tmpl w:val="75F6F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22"/>
  </w:num>
  <w:num w:numId="5">
    <w:abstractNumId w:val="10"/>
  </w:num>
  <w:num w:numId="6">
    <w:abstractNumId w:val="3"/>
  </w:num>
  <w:num w:numId="7">
    <w:abstractNumId w:val="17"/>
  </w:num>
  <w:num w:numId="8">
    <w:abstractNumId w:val="28"/>
  </w:num>
  <w:num w:numId="9">
    <w:abstractNumId w:val="19"/>
  </w:num>
  <w:num w:numId="10">
    <w:abstractNumId w:val="15"/>
  </w:num>
  <w:num w:numId="11">
    <w:abstractNumId w:val="5"/>
  </w:num>
  <w:num w:numId="12">
    <w:abstractNumId w:val="25"/>
  </w:num>
  <w:num w:numId="13">
    <w:abstractNumId w:val="20"/>
  </w:num>
  <w:num w:numId="14">
    <w:abstractNumId w:val="27"/>
  </w:num>
  <w:num w:numId="15">
    <w:abstractNumId w:val="13"/>
  </w:num>
  <w:num w:numId="16">
    <w:abstractNumId w:val="8"/>
  </w:num>
  <w:num w:numId="17">
    <w:abstractNumId w:val="4"/>
  </w:num>
  <w:num w:numId="18">
    <w:abstractNumId w:val="9"/>
  </w:num>
  <w:num w:numId="19">
    <w:abstractNumId w:val="16"/>
  </w:num>
  <w:num w:numId="20">
    <w:abstractNumId w:val="7"/>
  </w:num>
  <w:num w:numId="21">
    <w:abstractNumId w:val="24"/>
  </w:num>
  <w:num w:numId="22">
    <w:abstractNumId w:val="18"/>
  </w:num>
  <w:num w:numId="23">
    <w:abstractNumId w:val="12"/>
  </w:num>
  <w:num w:numId="24">
    <w:abstractNumId w:val="1"/>
  </w:num>
  <w:num w:numId="25">
    <w:abstractNumId w:val="23"/>
  </w:num>
  <w:num w:numId="26">
    <w:abstractNumId w:val="21"/>
  </w:num>
  <w:num w:numId="27">
    <w:abstractNumId w:val="11"/>
  </w:num>
  <w:num w:numId="28">
    <w:abstractNumId w:val="29"/>
  </w:num>
  <w:num w:numId="29">
    <w:abstractNumId w:val="14"/>
  </w:num>
  <w:num w:numId="30">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U-OS-Anesthesia Analgesia Final&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z92xxxesxaf7e9axrpax9vpwxv95vvrfz9&quot;&gt;B 14 Endnote database&lt;record-ids&gt;&lt;item&gt;4&lt;/item&gt;&lt;item&gt;5&lt;/item&gt;&lt;item&gt;6&lt;/item&gt;&lt;item&gt;7&lt;/item&gt;&lt;item&gt;8&lt;/item&gt;&lt;item&gt;9&lt;/item&gt;&lt;item&gt;10&lt;/item&gt;&lt;item&gt;13&lt;/item&gt;&lt;item&gt;14&lt;/item&gt;&lt;item&gt;15&lt;/item&gt;&lt;item&gt;16&lt;/item&gt;&lt;item&gt;17&lt;/item&gt;&lt;item&gt;19&lt;/item&gt;&lt;item&gt;20&lt;/item&gt;&lt;item&gt;22&lt;/item&gt;&lt;item&gt;23&lt;/item&gt;&lt;item&gt;25&lt;/item&gt;&lt;item&gt;26&lt;/item&gt;&lt;item&gt;27&lt;/item&gt;&lt;item&gt;29&lt;/item&gt;&lt;item&gt;30&lt;/item&gt;&lt;item&gt;31&lt;/item&gt;&lt;item&gt;32&lt;/item&gt;&lt;item&gt;33&lt;/item&gt;&lt;item&gt;34&lt;/item&gt;&lt;item&gt;35&lt;/item&gt;&lt;item&gt;36&lt;/item&gt;&lt;item&gt;37&lt;/item&gt;&lt;item&gt;38&lt;/item&gt;&lt;item&gt;40&lt;/item&gt;&lt;item&gt;41&lt;/item&gt;&lt;item&gt;43&lt;/item&gt;&lt;item&gt;45&lt;/item&gt;&lt;item&gt;46&lt;/item&gt;&lt;item&gt;47&lt;/item&gt;&lt;item&gt;49&lt;/item&gt;&lt;item&gt;50&lt;/item&gt;&lt;item&gt;51&lt;/item&gt;&lt;item&gt;53&lt;/item&gt;&lt;item&gt;54&lt;/item&gt;&lt;item&gt;55&lt;/item&gt;&lt;item&gt;56&lt;/item&gt;&lt;item&gt;57&lt;/item&gt;&lt;item&gt;58&lt;/item&gt;&lt;item&gt;59&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3&lt;/item&gt;&lt;item&gt;84&lt;/item&gt;&lt;item&gt;85&lt;/item&gt;&lt;item&gt;87&lt;/item&gt;&lt;item&gt;88&lt;/item&gt;&lt;item&gt;89&lt;/item&gt;&lt;item&gt;90&lt;/item&gt;&lt;item&gt;91&lt;/item&gt;&lt;item&gt;92&lt;/item&gt;&lt;item&gt;94&lt;/item&gt;&lt;item&gt;95&lt;/item&gt;&lt;item&gt;96&lt;/item&gt;&lt;item&gt;97&lt;/item&gt;&lt;item&gt;98&lt;/item&gt;&lt;item&gt;99&lt;/item&gt;&lt;item&gt;100&lt;/item&gt;&lt;item&gt;101&lt;/item&gt;&lt;item&gt;102&lt;/item&gt;&lt;item&gt;103&lt;/item&gt;&lt;item&gt;105&lt;/item&gt;&lt;item&gt;108&lt;/item&gt;&lt;item&gt;113&lt;/item&gt;&lt;item&gt;118&lt;/item&gt;&lt;item&gt;119&lt;/item&gt;&lt;item&gt;120&lt;/item&gt;&lt;item&gt;121&lt;/item&gt;&lt;item&gt;122&lt;/item&gt;&lt;item&gt;124&lt;/item&gt;&lt;item&gt;125&lt;/item&gt;&lt;item&gt;127&lt;/item&gt;&lt;item&gt;128&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F8776A"/>
    <w:rsid w:val="000001AE"/>
    <w:rsid w:val="00000EB3"/>
    <w:rsid w:val="00001074"/>
    <w:rsid w:val="0000210A"/>
    <w:rsid w:val="0000306A"/>
    <w:rsid w:val="00003478"/>
    <w:rsid w:val="000034A0"/>
    <w:rsid w:val="0000369D"/>
    <w:rsid w:val="0000529B"/>
    <w:rsid w:val="00006395"/>
    <w:rsid w:val="00006BD6"/>
    <w:rsid w:val="0000762B"/>
    <w:rsid w:val="00007B6B"/>
    <w:rsid w:val="000101FD"/>
    <w:rsid w:val="00010DFA"/>
    <w:rsid w:val="00011C47"/>
    <w:rsid w:val="00011CD9"/>
    <w:rsid w:val="00014BCD"/>
    <w:rsid w:val="000171FA"/>
    <w:rsid w:val="00020469"/>
    <w:rsid w:val="00020CD5"/>
    <w:rsid w:val="00021050"/>
    <w:rsid w:val="00021298"/>
    <w:rsid w:val="00021702"/>
    <w:rsid w:val="000310FA"/>
    <w:rsid w:val="0003168A"/>
    <w:rsid w:val="00031A7C"/>
    <w:rsid w:val="00032A70"/>
    <w:rsid w:val="0003336F"/>
    <w:rsid w:val="00033741"/>
    <w:rsid w:val="00034613"/>
    <w:rsid w:val="00034EAF"/>
    <w:rsid w:val="00035932"/>
    <w:rsid w:val="000365C1"/>
    <w:rsid w:val="00037E06"/>
    <w:rsid w:val="00037EB3"/>
    <w:rsid w:val="000400C6"/>
    <w:rsid w:val="000448BE"/>
    <w:rsid w:val="0004515D"/>
    <w:rsid w:val="000458E2"/>
    <w:rsid w:val="00046CC4"/>
    <w:rsid w:val="00047746"/>
    <w:rsid w:val="00047BD6"/>
    <w:rsid w:val="00050256"/>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4AAA"/>
    <w:rsid w:val="00075182"/>
    <w:rsid w:val="000775AB"/>
    <w:rsid w:val="000803A8"/>
    <w:rsid w:val="00080CD3"/>
    <w:rsid w:val="0008132A"/>
    <w:rsid w:val="00081A1A"/>
    <w:rsid w:val="00083EBD"/>
    <w:rsid w:val="0008481A"/>
    <w:rsid w:val="00084D9A"/>
    <w:rsid w:val="0008573C"/>
    <w:rsid w:val="00086202"/>
    <w:rsid w:val="00090DAF"/>
    <w:rsid w:val="00091268"/>
    <w:rsid w:val="0009128B"/>
    <w:rsid w:val="00091590"/>
    <w:rsid w:val="000A0104"/>
    <w:rsid w:val="000A20A3"/>
    <w:rsid w:val="000A323A"/>
    <w:rsid w:val="000A32C3"/>
    <w:rsid w:val="000A38FE"/>
    <w:rsid w:val="000A3DB8"/>
    <w:rsid w:val="000A433D"/>
    <w:rsid w:val="000A4C46"/>
    <w:rsid w:val="000A61CE"/>
    <w:rsid w:val="000A63F5"/>
    <w:rsid w:val="000A6F6B"/>
    <w:rsid w:val="000B0541"/>
    <w:rsid w:val="000B0F38"/>
    <w:rsid w:val="000B66EB"/>
    <w:rsid w:val="000B6BF3"/>
    <w:rsid w:val="000B6C05"/>
    <w:rsid w:val="000B76CE"/>
    <w:rsid w:val="000B79F1"/>
    <w:rsid w:val="000C05D7"/>
    <w:rsid w:val="000C1261"/>
    <w:rsid w:val="000C150F"/>
    <w:rsid w:val="000C31D4"/>
    <w:rsid w:val="000C4010"/>
    <w:rsid w:val="000C4624"/>
    <w:rsid w:val="000C48F0"/>
    <w:rsid w:val="000C4A20"/>
    <w:rsid w:val="000C596E"/>
    <w:rsid w:val="000C7719"/>
    <w:rsid w:val="000D0AE3"/>
    <w:rsid w:val="000D2DFA"/>
    <w:rsid w:val="000D2F44"/>
    <w:rsid w:val="000D48BC"/>
    <w:rsid w:val="000D5AA6"/>
    <w:rsid w:val="000D6F64"/>
    <w:rsid w:val="000D70C6"/>
    <w:rsid w:val="000E01B1"/>
    <w:rsid w:val="000E1066"/>
    <w:rsid w:val="000E3330"/>
    <w:rsid w:val="000E4847"/>
    <w:rsid w:val="000F24FB"/>
    <w:rsid w:val="000F2C3C"/>
    <w:rsid w:val="000F340B"/>
    <w:rsid w:val="000F41AB"/>
    <w:rsid w:val="000F41FF"/>
    <w:rsid w:val="000F4934"/>
    <w:rsid w:val="000F525B"/>
    <w:rsid w:val="000F5C82"/>
    <w:rsid w:val="000F5F97"/>
    <w:rsid w:val="00100CCF"/>
    <w:rsid w:val="00101A0D"/>
    <w:rsid w:val="0010450F"/>
    <w:rsid w:val="0010494B"/>
    <w:rsid w:val="00104BC2"/>
    <w:rsid w:val="00107177"/>
    <w:rsid w:val="001124DD"/>
    <w:rsid w:val="001126B6"/>
    <w:rsid w:val="0011369C"/>
    <w:rsid w:val="0011411B"/>
    <w:rsid w:val="00114BDF"/>
    <w:rsid w:val="00114FD4"/>
    <w:rsid w:val="00120345"/>
    <w:rsid w:val="00121D20"/>
    <w:rsid w:val="00122792"/>
    <w:rsid w:val="00122E56"/>
    <w:rsid w:val="001237AB"/>
    <w:rsid w:val="00126850"/>
    <w:rsid w:val="00126AFD"/>
    <w:rsid w:val="00127FC6"/>
    <w:rsid w:val="00133482"/>
    <w:rsid w:val="00134722"/>
    <w:rsid w:val="00134787"/>
    <w:rsid w:val="001353F4"/>
    <w:rsid w:val="00135472"/>
    <w:rsid w:val="00135C10"/>
    <w:rsid w:val="00136832"/>
    <w:rsid w:val="00137219"/>
    <w:rsid w:val="001375DF"/>
    <w:rsid w:val="00140F5D"/>
    <w:rsid w:val="0014147B"/>
    <w:rsid w:val="0014193A"/>
    <w:rsid w:val="00142434"/>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6C"/>
    <w:rsid w:val="00164DCE"/>
    <w:rsid w:val="00164E2C"/>
    <w:rsid w:val="00166622"/>
    <w:rsid w:val="001666C9"/>
    <w:rsid w:val="00167311"/>
    <w:rsid w:val="0016734E"/>
    <w:rsid w:val="001678C0"/>
    <w:rsid w:val="00170B88"/>
    <w:rsid w:val="00171B10"/>
    <w:rsid w:val="00177278"/>
    <w:rsid w:val="00177855"/>
    <w:rsid w:val="0018099E"/>
    <w:rsid w:val="00180D2D"/>
    <w:rsid w:val="00181F1D"/>
    <w:rsid w:val="0018206A"/>
    <w:rsid w:val="00182C91"/>
    <w:rsid w:val="0018369B"/>
    <w:rsid w:val="00183711"/>
    <w:rsid w:val="001839A9"/>
    <w:rsid w:val="00183C00"/>
    <w:rsid w:val="001842DB"/>
    <w:rsid w:val="00185CEE"/>
    <w:rsid w:val="001867BD"/>
    <w:rsid w:val="0018726E"/>
    <w:rsid w:val="001876A0"/>
    <w:rsid w:val="00187900"/>
    <w:rsid w:val="001908BC"/>
    <w:rsid w:val="00190B73"/>
    <w:rsid w:val="00190BB8"/>
    <w:rsid w:val="00190D8B"/>
    <w:rsid w:val="00190F41"/>
    <w:rsid w:val="001915B9"/>
    <w:rsid w:val="0019162E"/>
    <w:rsid w:val="00192078"/>
    <w:rsid w:val="00192DF9"/>
    <w:rsid w:val="00193AC1"/>
    <w:rsid w:val="0019478E"/>
    <w:rsid w:val="001954C3"/>
    <w:rsid w:val="00196A88"/>
    <w:rsid w:val="001A063C"/>
    <w:rsid w:val="001A0B81"/>
    <w:rsid w:val="001A22E2"/>
    <w:rsid w:val="001A28D1"/>
    <w:rsid w:val="001A2BDB"/>
    <w:rsid w:val="001A5FBA"/>
    <w:rsid w:val="001A6090"/>
    <w:rsid w:val="001A6158"/>
    <w:rsid w:val="001B00A4"/>
    <w:rsid w:val="001B0732"/>
    <w:rsid w:val="001B14A7"/>
    <w:rsid w:val="001B16FE"/>
    <w:rsid w:val="001B1D5C"/>
    <w:rsid w:val="001B2A63"/>
    <w:rsid w:val="001B2AD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BCC"/>
    <w:rsid w:val="001F3E1F"/>
    <w:rsid w:val="001F6427"/>
    <w:rsid w:val="002001E8"/>
    <w:rsid w:val="002011C4"/>
    <w:rsid w:val="00202E65"/>
    <w:rsid w:val="0020304A"/>
    <w:rsid w:val="002038CE"/>
    <w:rsid w:val="00204747"/>
    <w:rsid w:val="00205525"/>
    <w:rsid w:val="00205891"/>
    <w:rsid w:val="002100B4"/>
    <w:rsid w:val="0021216B"/>
    <w:rsid w:val="00212309"/>
    <w:rsid w:val="00212D91"/>
    <w:rsid w:val="002168E9"/>
    <w:rsid w:val="002175AE"/>
    <w:rsid w:val="002178F3"/>
    <w:rsid w:val="002213DE"/>
    <w:rsid w:val="00221FA5"/>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0D94"/>
    <w:rsid w:val="00241499"/>
    <w:rsid w:val="00242D60"/>
    <w:rsid w:val="002432C7"/>
    <w:rsid w:val="00244DD3"/>
    <w:rsid w:val="00245105"/>
    <w:rsid w:val="00245DF5"/>
    <w:rsid w:val="0024602E"/>
    <w:rsid w:val="00246CE2"/>
    <w:rsid w:val="0025213B"/>
    <w:rsid w:val="00252CC4"/>
    <w:rsid w:val="00253EAC"/>
    <w:rsid w:val="002543B7"/>
    <w:rsid w:val="002555E7"/>
    <w:rsid w:val="0025631F"/>
    <w:rsid w:val="002579BC"/>
    <w:rsid w:val="002602F5"/>
    <w:rsid w:val="0026094E"/>
    <w:rsid w:val="002617C6"/>
    <w:rsid w:val="00261A94"/>
    <w:rsid w:val="0026204F"/>
    <w:rsid w:val="00262328"/>
    <w:rsid w:val="002623CD"/>
    <w:rsid w:val="00263A23"/>
    <w:rsid w:val="00263CF8"/>
    <w:rsid w:val="002645BE"/>
    <w:rsid w:val="00264DDB"/>
    <w:rsid w:val="00265ACC"/>
    <w:rsid w:val="002664C7"/>
    <w:rsid w:val="00266629"/>
    <w:rsid w:val="002666EE"/>
    <w:rsid w:val="00267322"/>
    <w:rsid w:val="0026798E"/>
    <w:rsid w:val="00267991"/>
    <w:rsid w:val="002708BE"/>
    <w:rsid w:val="002722AF"/>
    <w:rsid w:val="002724B6"/>
    <w:rsid w:val="00273CBA"/>
    <w:rsid w:val="002741E5"/>
    <w:rsid w:val="0027434C"/>
    <w:rsid w:val="002760B4"/>
    <w:rsid w:val="0027747F"/>
    <w:rsid w:val="00280058"/>
    <w:rsid w:val="00280450"/>
    <w:rsid w:val="00280481"/>
    <w:rsid w:val="00280BBE"/>
    <w:rsid w:val="00282747"/>
    <w:rsid w:val="00282A2B"/>
    <w:rsid w:val="002833C7"/>
    <w:rsid w:val="002839BF"/>
    <w:rsid w:val="00283DF6"/>
    <w:rsid w:val="002846A7"/>
    <w:rsid w:val="00284C95"/>
    <w:rsid w:val="00285967"/>
    <w:rsid w:val="00287325"/>
    <w:rsid w:val="002874AC"/>
    <w:rsid w:val="00290E63"/>
    <w:rsid w:val="00291676"/>
    <w:rsid w:val="002928DB"/>
    <w:rsid w:val="002933F2"/>
    <w:rsid w:val="002950A8"/>
    <w:rsid w:val="002956C0"/>
    <w:rsid w:val="00295B35"/>
    <w:rsid w:val="002965A8"/>
    <w:rsid w:val="002967DC"/>
    <w:rsid w:val="00296DEC"/>
    <w:rsid w:val="00296F70"/>
    <w:rsid w:val="00297F0C"/>
    <w:rsid w:val="002A0D0F"/>
    <w:rsid w:val="002A18B8"/>
    <w:rsid w:val="002A59E3"/>
    <w:rsid w:val="002A5BE0"/>
    <w:rsid w:val="002A7011"/>
    <w:rsid w:val="002A7362"/>
    <w:rsid w:val="002A77C2"/>
    <w:rsid w:val="002B5BB7"/>
    <w:rsid w:val="002B6724"/>
    <w:rsid w:val="002B6BD5"/>
    <w:rsid w:val="002B6D53"/>
    <w:rsid w:val="002C2CF5"/>
    <w:rsid w:val="002C2CF7"/>
    <w:rsid w:val="002C2D7D"/>
    <w:rsid w:val="002C35CD"/>
    <w:rsid w:val="002C4047"/>
    <w:rsid w:val="002C4F40"/>
    <w:rsid w:val="002C59CB"/>
    <w:rsid w:val="002C5DB4"/>
    <w:rsid w:val="002C609B"/>
    <w:rsid w:val="002C6696"/>
    <w:rsid w:val="002C6A39"/>
    <w:rsid w:val="002C6EE5"/>
    <w:rsid w:val="002C79D4"/>
    <w:rsid w:val="002C7E87"/>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6C42"/>
    <w:rsid w:val="002F6EC3"/>
    <w:rsid w:val="002F79CD"/>
    <w:rsid w:val="0030010A"/>
    <w:rsid w:val="003017BF"/>
    <w:rsid w:val="00303939"/>
    <w:rsid w:val="00303A4B"/>
    <w:rsid w:val="00304B88"/>
    <w:rsid w:val="00304F67"/>
    <w:rsid w:val="00305367"/>
    <w:rsid w:val="003055B4"/>
    <w:rsid w:val="00305FC5"/>
    <w:rsid w:val="003074A0"/>
    <w:rsid w:val="003104EB"/>
    <w:rsid w:val="0031085C"/>
    <w:rsid w:val="0031094A"/>
    <w:rsid w:val="00310C50"/>
    <w:rsid w:val="003114F2"/>
    <w:rsid w:val="003138CD"/>
    <w:rsid w:val="0031439F"/>
    <w:rsid w:val="00316C19"/>
    <w:rsid w:val="00317FCA"/>
    <w:rsid w:val="00320BF2"/>
    <w:rsid w:val="00322456"/>
    <w:rsid w:val="00325112"/>
    <w:rsid w:val="00326411"/>
    <w:rsid w:val="00326CD2"/>
    <w:rsid w:val="0032796D"/>
    <w:rsid w:val="00331409"/>
    <w:rsid w:val="00333974"/>
    <w:rsid w:val="00336037"/>
    <w:rsid w:val="0033726B"/>
    <w:rsid w:val="00337B82"/>
    <w:rsid w:val="00337F28"/>
    <w:rsid w:val="00341000"/>
    <w:rsid w:val="00342313"/>
    <w:rsid w:val="0034337F"/>
    <w:rsid w:val="00346F39"/>
    <w:rsid w:val="00350025"/>
    <w:rsid w:val="0035026B"/>
    <w:rsid w:val="00350A85"/>
    <w:rsid w:val="00350DA6"/>
    <w:rsid w:val="003516E5"/>
    <w:rsid w:val="00353717"/>
    <w:rsid w:val="00353A11"/>
    <w:rsid w:val="00353AA8"/>
    <w:rsid w:val="00353DE7"/>
    <w:rsid w:val="00354067"/>
    <w:rsid w:val="00354B19"/>
    <w:rsid w:val="00354CE4"/>
    <w:rsid w:val="0035559B"/>
    <w:rsid w:val="003555B9"/>
    <w:rsid w:val="003565CB"/>
    <w:rsid w:val="00356D78"/>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870"/>
    <w:rsid w:val="003658A5"/>
    <w:rsid w:val="00365FD0"/>
    <w:rsid w:val="00366D56"/>
    <w:rsid w:val="00366D6F"/>
    <w:rsid w:val="003670CE"/>
    <w:rsid w:val="0036786D"/>
    <w:rsid w:val="00370B8C"/>
    <w:rsid w:val="00371354"/>
    <w:rsid w:val="00377D50"/>
    <w:rsid w:val="00377DA6"/>
    <w:rsid w:val="00381B18"/>
    <w:rsid w:val="003827ED"/>
    <w:rsid w:val="0038309D"/>
    <w:rsid w:val="00383CC5"/>
    <w:rsid w:val="0038514E"/>
    <w:rsid w:val="003855A6"/>
    <w:rsid w:val="003876CE"/>
    <w:rsid w:val="00387719"/>
    <w:rsid w:val="00390266"/>
    <w:rsid w:val="0039054A"/>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C40"/>
    <w:rsid w:val="003B3E31"/>
    <w:rsid w:val="003B4850"/>
    <w:rsid w:val="003B5158"/>
    <w:rsid w:val="003B63FA"/>
    <w:rsid w:val="003B668C"/>
    <w:rsid w:val="003B6C54"/>
    <w:rsid w:val="003C0250"/>
    <w:rsid w:val="003C2189"/>
    <w:rsid w:val="003C2D0A"/>
    <w:rsid w:val="003C48C2"/>
    <w:rsid w:val="003C4D94"/>
    <w:rsid w:val="003C4E00"/>
    <w:rsid w:val="003C5904"/>
    <w:rsid w:val="003C5E07"/>
    <w:rsid w:val="003C6E08"/>
    <w:rsid w:val="003C6EC7"/>
    <w:rsid w:val="003C7A70"/>
    <w:rsid w:val="003D35E8"/>
    <w:rsid w:val="003D3DFF"/>
    <w:rsid w:val="003D42BA"/>
    <w:rsid w:val="003D5279"/>
    <w:rsid w:val="003D5C64"/>
    <w:rsid w:val="003D5FDB"/>
    <w:rsid w:val="003E0911"/>
    <w:rsid w:val="003E15D2"/>
    <w:rsid w:val="003E2364"/>
    <w:rsid w:val="003E3649"/>
    <w:rsid w:val="003E3882"/>
    <w:rsid w:val="003E38C8"/>
    <w:rsid w:val="003E4DC4"/>
    <w:rsid w:val="003E4FAC"/>
    <w:rsid w:val="003E5A3A"/>
    <w:rsid w:val="003E5FEF"/>
    <w:rsid w:val="003E6D40"/>
    <w:rsid w:val="003E6F1C"/>
    <w:rsid w:val="003E7F82"/>
    <w:rsid w:val="003F16A1"/>
    <w:rsid w:val="003F1D7C"/>
    <w:rsid w:val="003F23AB"/>
    <w:rsid w:val="003F4798"/>
    <w:rsid w:val="003F47D7"/>
    <w:rsid w:val="003F5B11"/>
    <w:rsid w:val="003F5B93"/>
    <w:rsid w:val="003F5BDC"/>
    <w:rsid w:val="003F6234"/>
    <w:rsid w:val="003F7A21"/>
    <w:rsid w:val="0040108E"/>
    <w:rsid w:val="004025D9"/>
    <w:rsid w:val="00402AC1"/>
    <w:rsid w:val="0040425C"/>
    <w:rsid w:val="0040441D"/>
    <w:rsid w:val="00404E87"/>
    <w:rsid w:val="004055B9"/>
    <w:rsid w:val="00405A51"/>
    <w:rsid w:val="004061CD"/>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0769"/>
    <w:rsid w:val="00431178"/>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C40"/>
    <w:rsid w:val="00454C0B"/>
    <w:rsid w:val="00454F37"/>
    <w:rsid w:val="004564C1"/>
    <w:rsid w:val="004603BD"/>
    <w:rsid w:val="004632B3"/>
    <w:rsid w:val="00463456"/>
    <w:rsid w:val="00463908"/>
    <w:rsid w:val="00465B46"/>
    <w:rsid w:val="00466F44"/>
    <w:rsid w:val="004671C6"/>
    <w:rsid w:val="00470730"/>
    <w:rsid w:val="00470D0E"/>
    <w:rsid w:val="00471750"/>
    <w:rsid w:val="0047194E"/>
    <w:rsid w:val="00473D95"/>
    <w:rsid w:val="0047491B"/>
    <w:rsid w:val="004769B6"/>
    <w:rsid w:val="00477E2F"/>
    <w:rsid w:val="00480E51"/>
    <w:rsid w:val="004843D2"/>
    <w:rsid w:val="00485898"/>
    <w:rsid w:val="0048694D"/>
    <w:rsid w:val="004873E8"/>
    <w:rsid w:val="00487ECE"/>
    <w:rsid w:val="00490E38"/>
    <w:rsid w:val="00490E9E"/>
    <w:rsid w:val="00494471"/>
    <w:rsid w:val="00494606"/>
    <w:rsid w:val="00494CD7"/>
    <w:rsid w:val="00494D8F"/>
    <w:rsid w:val="00495BF5"/>
    <w:rsid w:val="00496893"/>
    <w:rsid w:val="00497129"/>
    <w:rsid w:val="00497822"/>
    <w:rsid w:val="004A0E61"/>
    <w:rsid w:val="004A0ECA"/>
    <w:rsid w:val="004A20D4"/>
    <w:rsid w:val="004A3990"/>
    <w:rsid w:val="004A583A"/>
    <w:rsid w:val="004A5F9D"/>
    <w:rsid w:val="004A6BD0"/>
    <w:rsid w:val="004A7623"/>
    <w:rsid w:val="004A7789"/>
    <w:rsid w:val="004B2840"/>
    <w:rsid w:val="004B49F4"/>
    <w:rsid w:val="004B526E"/>
    <w:rsid w:val="004B6532"/>
    <w:rsid w:val="004B6A59"/>
    <w:rsid w:val="004C037F"/>
    <w:rsid w:val="004C1031"/>
    <w:rsid w:val="004C1820"/>
    <w:rsid w:val="004C1F59"/>
    <w:rsid w:val="004C45F4"/>
    <w:rsid w:val="004C4B3C"/>
    <w:rsid w:val="004C60C3"/>
    <w:rsid w:val="004D02D9"/>
    <w:rsid w:val="004D0F08"/>
    <w:rsid w:val="004D1B4E"/>
    <w:rsid w:val="004D3BF1"/>
    <w:rsid w:val="004D4B22"/>
    <w:rsid w:val="004D5A92"/>
    <w:rsid w:val="004D657A"/>
    <w:rsid w:val="004D7554"/>
    <w:rsid w:val="004D7B43"/>
    <w:rsid w:val="004E02ED"/>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715"/>
    <w:rsid w:val="00502844"/>
    <w:rsid w:val="005055C8"/>
    <w:rsid w:val="00506186"/>
    <w:rsid w:val="00506761"/>
    <w:rsid w:val="00506B61"/>
    <w:rsid w:val="00507F8E"/>
    <w:rsid w:val="005103C9"/>
    <w:rsid w:val="0051084C"/>
    <w:rsid w:val="0051166C"/>
    <w:rsid w:val="00513731"/>
    <w:rsid w:val="00513A70"/>
    <w:rsid w:val="00513ADA"/>
    <w:rsid w:val="00513E23"/>
    <w:rsid w:val="00514465"/>
    <w:rsid w:val="005160F0"/>
    <w:rsid w:val="00520964"/>
    <w:rsid w:val="0052243E"/>
    <w:rsid w:val="0052369C"/>
    <w:rsid w:val="00525FA4"/>
    <w:rsid w:val="005265DF"/>
    <w:rsid w:val="00527FB2"/>
    <w:rsid w:val="005300E2"/>
    <w:rsid w:val="00530588"/>
    <w:rsid w:val="00530ABB"/>
    <w:rsid w:val="00530AFF"/>
    <w:rsid w:val="005311CD"/>
    <w:rsid w:val="005313BD"/>
    <w:rsid w:val="005340E1"/>
    <w:rsid w:val="00535745"/>
    <w:rsid w:val="00537A66"/>
    <w:rsid w:val="005407AA"/>
    <w:rsid w:val="0054081C"/>
    <w:rsid w:val="0054421E"/>
    <w:rsid w:val="005459DC"/>
    <w:rsid w:val="00545D40"/>
    <w:rsid w:val="0054746E"/>
    <w:rsid w:val="005502E0"/>
    <w:rsid w:val="00550CBC"/>
    <w:rsid w:val="00550E7C"/>
    <w:rsid w:val="00550FEF"/>
    <w:rsid w:val="005514C5"/>
    <w:rsid w:val="0055255F"/>
    <w:rsid w:val="00553042"/>
    <w:rsid w:val="00553948"/>
    <w:rsid w:val="00554308"/>
    <w:rsid w:val="005547B0"/>
    <w:rsid w:val="005563C9"/>
    <w:rsid w:val="005565EB"/>
    <w:rsid w:val="00556851"/>
    <w:rsid w:val="00557D2E"/>
    <w:rsid w:val="00561855"/>
    <w:rsid w:val="00561B47"/>
    <w:rsid w:val="00562AFA"/>
    <w:rsid w:val="00566393"/>
    <w:rsid w:val="00570597"/>
    <w:rsid w:val="00570973"/>
    <w:rsid w:val="00574031"/>
    <w:rsid w:val="005745CD"/>
    <w:rsid w:val="00576359"/>
    <w:rsid w:val="00577225"/>
    <w:rsid w:val="005778BB"/>
    <w:rsid w:val="00577993"/>
    <w:rsid w:val="00580108"/>
    <w:rsid w:val="0058211F"/>
    <w:rsid w:val="00582148"/>
    <w:rsid w:val="005850E2"/>
    <w:rsid w:val="00585778"/>
    <w:rsid w:val="005865FF"/>
    <w:rsid w:val="005868A0"/>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1A2"/>
    <w:rsid w:val="005A399B"/>
    <w:rsid w:val="005A3E25"/>
    <w:rsid w:val="005A47FE"/>
    <w:rsid w:val="005A5997"/>
    <w:rsid w:val="005A6053"/>
    <w:rsid w:val="005A657B"/>
    <w:rsid w:val="005A682B"/>
    <w:rsid w:val="005A78B2"/>
    <w:rsid w:val="005A7EC6"/>
    <w:rsid w:val="005B037C"/>
    <w:rsid w:val="005B0A93"/>
    <w:rsid w:val="005B0D4D"/>
    <w:rsid w:val="005B14D2"/>
    <w:rsid w:val="005B15FD"/>
    <w:rsid w:val="005B2640"/>
    <w:rsid w:val="005B28C3"/>
    <w:rsid w:val="005B38F7"/>
    <w:rsid w:val="005B427A"/>
    <w:rsid w:val="005B5044"/>
    <w:rsid w:val="005B509E"/>
    <w:rsid w:val="005C026F"/>
    <w:rsid w:val="005C0A5B"/>
    <w:rsid w:val="005C2CAF"/>
    <w:rsid w:val="005C2E4E"/>
    <w:rsid w:val="005C4F67"/>
    <w:rsid w:val="005C514B"/>
    <w:rsid w:val="005C53B5"/>
    <w:rsid w:val="005C58E6"/>
    <w:rsid w:val="005C609A"/>
    <w:rsid w:val="005C6790"/>
    <w:rsid w:val="005C67D5"/>
    <w:rsid w:val="005C6BF3"/>
    <w:rsid w:val="005C6CE4"/>
    <w:rsid w:val="005C6FED"/>
    <w:rsid w:val="005C71BE"/>
    <w:rsid w:val="005D19EC"/>
    <w:rsid w:val="005D2E09"/>
    <w:rsid w:val="005D734B"/>
    <w:rsid w:val="005E00D3"/>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7A6"/>
    <w:rsid w:val="00605BF8"/>
    <w:rsid w:val="00607164"/>
    <w:rsid w:val="006078E8"/>
    <w:rsid w:val="00607ED0"/>
    <w:rsid w:val="00610289"/>
    <w:rsid w:val="0061211A"/>
    <w:rsid w:val="00612F7A"/>
    <w:rsid w:val="006131FD"/>
    <w:rsid w:val="0061328B"/>
    <w:rsid w:val="0061447B"/>
    <w:rsid w:val="006162A2"/>
    <w:rsid w:val="00617354"/>
    <w:rsid w:val="00617AEA"/>
    <w:rsid w:val="00617F6D"/>
    <w:rsid w:val="00620766"/>
    <w:rsid w:val="00621AE9"/>
    <w:rsid w:val="00622B86"/>
    <w:rsid w:val="00622BE2"/>
    <w:rsid w:val="00626FEC"/>
    <w:rsid w:val="00627ECB"/>
    <w:rsid w:val="00632E80"/>
    <w:rsid w:val="00633231"/>
    <w:rsid w:val="006339AA"/>
    <w:rsid w:val="00634D5B"/>
    <w:rsid w:val="006376D8"/>
    <w:rsid w:val="0064038F"/>
    <w:rsid w:val="0064072B"/>
    <w:rsid w:val="00640C18"/>
    <w:rsid w:val="0064282B"/>
    <w:rsid w:val="0064296E"/>
    <w:rsid w:val="0064336C"/>
    <w:rsid w:val="00643557"/>
    <w:rsid w:val="0064665C"/>
    <w:rsid w:val="0064739E"/>
    <w:rsid w:val="00647E9E"/>
    <w:rsid w:val="00650BA2"/>
    <w:rsid w:val="006518ED"/>
    <w:rsid w:val="0065239B"/>
    <w:rsid w:val="00652F41"/>
    <w:rsid w:val="00654B44"/>
    <w:rsid w:val="006558FF"/>
    <w:rsid w:val="00656562"/>
    <w:rsid w:val="00656A92"/>
    <w:rsid w:val="0066350A"/>
    <w:rsid w:val="00664DDB"/>
    <w:rsid w:val="00664EA6"/>
    <w:rsid w:val="00665596"/>
    <w:rsid w:val="00665670"/>
    <w:rsid w:val="00665766"/>
    <w:rsid w:val="00666257"/>
    <w:rsid w:val="006729F2"/>
    <w:rsid w:val="00672A0F"/>
    <w:rsid w:val="00673A72"/>
    <w:rsid w:val="00673C44"/>
    <w:rsid w:val="006741BF"/>
    <w:rsid w:val="00674F59"/>
    <w:rsid w:val="0067586B"/>
    <w:rsid w:val="00677F5C"/>
    <w:rsid w:val="00682431"/>
    <w:rsid w:val="0068303C"/>
    <w:rsid w:val="0068554B"/>
    <w:rsid w:val="006860D3"/>
    <w:rsid w:val="006865EA"/>
    <w:rsid w:val="006869EA"/>
    <w:rsid w:val="00687A54"/>
    <w:rsid w:val="006905CC"/>
    <w:rsid w:val="00690F5D"/>
    <w:rsid w:val="00691B26"/>
    <w:rsid w:val="006922F1"/>
    <w:rsid w:val="00692CB9"/>
    <w:rsid w:val="00692D27"/>
    <w:rsid w:val="00692FCF"/>
    <w:rsid w:val="00693218"/>
    <w:rsid w:val="00694BF5"/>
    <w:rsid w:val="0069541F"/>
    <w:rsid w:val="00695D9F"/>
    <w:rsid w:val="00697389"/>
    <w:rsid w:val="00697738"/>
    <w:rsid w:val="00697B09"/>
    <w:rsid w:val="00697BD0"/>
    <w:rsid w:val="006A0F6C"/>
    <w:rsid w:val="006A12B5"/>
    <w:rsid w:val="006A149F"/>
    <w:rsid w:val="006A1DAE"/>
    <w:rsid w:val="006A224F"/>
    <w:rsid w:val="006A2926"/>
    <w:rsid w:val="006A2B2E"/>
    <w:rsid w:val="006A4C64"/>
    <w:rsid w:val="006A53BB"/>
    <w:rsid w:val="006A62A0"/>
    <w:rsid w:val="006A7FC6"/>
    <w:rsid w:val="006B17C7"/>
    <w:rsid w:val="006B21AE"/>
    <w:rsid w:val="006B33DB"/>
    <w:rsid w:val="006B5053"/>
    <w:rsid w:val="006B5BEF"/>
    <w:rsid w:val="006B69E1"/>
    <w:rsid w:val="006C3A82"/>
    <w:rsid w:val="006C3B17"/>
    <w:rsid w:val="006C4F4F"/>
    <w:rsid w:val="006C5270"/>
    <w:rsid w:val="006C5AC7"/>
    <w:rsid w:val="006D0AB7"/>
    <w:rsid w:val="006D0B1D"/>
    <w:rsid w:val="006D1138"/>
    <w:rsid w:val="006D1850"/>
    <w:rsid w:val="006D25C1"/>
    <w:rsid w:val="006D3299"/>
    <w:rsid w:val="006D47F2"/>
    <w:rsid w:val="006D48A4"/>
    <w:rsid w:val="006D4CF6"/>
    <w:rsid w:val="006D5AED"/>
    <w:rsid w:val="006D5D7F"/>
    <w:rsid w:val="006D710D"/>
    <w:rsid w:val="006D7427"/>
    <w:rsid w:val="006D7F6F"/>
    <w:rsid w:val="006E0878"/>
    <w:rsid w:val="006E19B3"/>
    <w:rsid w:val="006E273F"/>
    <w:rsid w:val="006E3621"/>
    <w:rsid w:val="006E370C"/>
    <w:rsid w:val="006E6138"/>
    <w:rsid w:val="006E622F"/>
    <w:rsid w:val="006E663A"/>
    <w:rsid w:val="006E70CE"/>
    <w:rsid w:val="006E7FDB"/>
    <w:rsid w:val="006F0574"/>
    <w:rsid w:val="006F127A"/>
    <w:rsid w:val="006F310B"/>
    <w:rsid w:val="006F3B1F"/>
    <w:rsid w:val="006F4FAC"/>
    <w:rsid w:val="006F537D"/>
    <w:rsid w:val="006F540C"/>
    <w:rsid w:val="006F5910"/>
    <w:rsid w:val="006F64D3"/>
    <w:rsid w:val="006F65F1"/>
    <w:rsid w:val="006F72B2"/>
    <w:rsid w:val="006F748B"/>
    <w:rsid w:val="006F74E3"/>
    <w:rsid w:val="0070001B"/>
    <w:rsid w:val="0070108D"/>
    <w:rsid w:val="007016A1"/>
    <w:rsid w:val="00702C40"/>
    <w:rsid w:val="00702F69"/>
    <w:rsid w:val="0070407A"/>
    <w:rsid w:val="00704367"/>
    <w:rsid w:val="00706AF7"/>
    <w:rsid w:val="0070766D"/>
    <w:rsid w:val="0071000A"/>
    <w:rsid w:val="00710545"/>
    <w:rsid w:val="00710CA0"/>
    <w:rsid w:val="00710CC0"/>
    <w:rsid w:val="00711E56"/>
    <w:rsid w:val="00712E00"/>
    <w:rsid w:val="007137F9"/>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275FF"/>
    <w:rsid w:val="007303A2"/>
    <w:rsid w:val="00730C6F"/>
    <w:rsid w:val="007349B6"/>
    <w:rsid w:val="00734C98"/>
    <w:rsid w:val="00735E08"/>
    <w:rsid w:val="00735E9F"/>
    <w:rsid w:val="007362EC"/>
    <w:rsid w:val="007364CA"/>
    <w:rsid w:val="007371A3"/>
    <w:rsid w:val="007423B9"/>
    <w:rsid w:val="00743AC4"/>
    <w:rsid w:val="00744859"/>
    <w:rsid w:val="00744AF0"/>
    <w:rsid w:val="00744BEF"/>
    <w:rsid w:val="00744CAE"/>
    <w:rsid w:val="007454CF"/>
    <w:rsid w:val="00745685"/>
    <w:rsid w:val="00745804"/>
    <w:rsid w:val="007472E1"/>
    <w:rsid w:val="007473EC"/>
    <w:rsid w:val="00750021"/>
    <w:rsid w:val="0075055E"/>
    <w:rsid w:val="00750954"/>
    <w:rsid w:val="007519B3"/>
    <w:rsid w:val="00752EEA"/>
    <w:rsid w:val="00754461"/>
    <w:rsid w:val="00754E6F"/>
    <w:rsid w:val="007552D0"/>
    <w:rsid w:val="007576A6"/>
    <w:rsid w:val="007577FB"/>
    <w:rsid w:val="00760CAB"/>
    <w:rsid w:val="007611EC"/>
    <w:rsid w:val="0076135F"/>
    <w:rsid w:val="0076286A"/>
    <w:rsid w:val="00762EFB"/>
    <w:rsid w:val="00763A78"/>
    <w:rsid w:val="007653E8"/>
    <w:rsid w:val="00765992"/>
    <w:rsid w:val="007662B9"/>
    <w:rsid w:val="0076643E"/>
    <w:rsid w:val="00766F22"/>
    <w:rsid w:val="007672D2"/>
    <w:rsid w:val="007673DA"/>
    <w:rsid w:val="0076766B"/>
    <w:rsid w:val="00767DEB"/>
    <w:rsid w:val="007705F4"/>
    <w:rsid w:val="007717E9"/>
    <w:rsid w:val="0077227D"/>
    <w:rsid w:val="00772675"/>
    <w:rsid w:val="00773C49"/>
    <w:rsid w:val="0077481E"/>
    <w:rsid w:val="00774ADE"/>
    <w:rsid w:val="00776D7E"/>
    <w:rsid w:val="00777A37"/>
    <w:rsid w:val="0078141D"/>
    <w:rsid w:val="007844AE"/>
    <w:rsid w:val="00784854"/>
    <w:rsid w:val="00786D3F"/>
    <w:rsid w:val="00787E44"/>
    <w:rsid w:val="00793046"/>
    <w:rsid w:val="00793D8C"/>
    <w:rsid w:val="007942EF"/>
    <w:rsid w:val="00797858"/>
    <w:rsid w:val="007A01E1"/>
    <w:rsid w:val="007A080A"/>
    <w:rsid w:val="007A19CE"/>
    <w:rsid w:val="007A442A"/>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6879"/>
    <w:rsid w:val="007C6B75"/>
    <w:rsid w:val="007C7D36"/>
    <w:rsid w:val="007C7DDF"/>
    <w:rsid w:val="007D0F72"/>
    <w:rsid w:val="007D26C2"/>
    <w:rsid w:val="007D3821"/>
    <w:rsid w:val="007D3A57"/>
    <w:rsid w:val="007D3B1C"/>
    <w:rsid w:val="007D3BD8"/>
    <w:rsid w:val="007D42EC"/>
    <w:rsid w:val="007D4A47"/>
    <w:rsid w:val="007D50F2"/>
    <w:rsid w:val="007D6192"/>
    <w:rsid w:val="007D7A1B"/>
    <w:rsid w:val="007D7C0B"/>
    <w:rsid w:val="007E189C"/>
    <w:rsid w:val="007E27EE"/>
    <w:rsid w:val="007E2CE1"/>
    <w:rsid w:val="007E42E4"/>
    <w:rsid w:val="007E4C01"/>
    <w:rsid w:val="007E4DEF"/>
    <w:rsid w:val="007E64B4"/>
    <w:rsid w:val="007E6EB8"/>
    <w:rsid w:val="007F08ED"/>
    <w:rsid w:val="007F0AA3"/>
    <w:rsid w:val="007F1EC4"/>
    <w:rsid w:val="007F1F4D"/>
    <w:rsid w:val="007F2A6B"/>
    <w:rsid w:val="007F3A60"/>
    <w:rsid w:val="007F3C46"/>
    <w:rsid w:val="007F6A1B"/>
    <w:rsid w:val="007F7066"/>
    <w:rsid w:val="007F75A3"/>
    <w:rsid w:val="00801DEA"/>
    <w:rsid w:val="0080248A"/>
    <w:rsid w:val="008040CB"/>
    <w:rsid w:val="0080798C"/>
    <w:rsid w:val="00810957"/>
    <w:rsid w:val="0081119B"/>
    <w:rsid w:val="00811B5D"/>
    <w:rsid w:val="00812D38"/>
    <w:rsid w:val="00814424"/>
    <w:rsid w:val="00814CC3"/>
    <w:rsid w:val="0081529C"/>
    <w:rsid w:val="0081601F"/>
    <w:rsid w:val="0081794D"/>
    <w:rsid w:val="00821E12"/>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32"/>
    <w:rsid w:val="008510E5"/>
    <w:rsid w:val="008510E7"/>
    <w:rsid w:val="00853263"/>
    <w:rsid w:val="00854C2C"/>
    <w:rsid w:val="008553D3"/>
    <w:rsid w:val="00855C24"/>
    <w:rsid w:val="0085724E"/>
    <w:rsid w:val="008576AF"/>
    <w:rsid w:val="00860241"/>
    <w:rsid w:val="008621C8"/>
    <w:rsid w:val="008637B1"/>
    <w:rsid w:val="0086413A"/>
    <w:rsid w:val="00864275"/>
    <w:rsid w:val="008652A1"/>
    <w:rsid w:val="00865BA3"/>
    <w:rsid w:val="00867E02"/>
    <w:rsid w:val="00872450"/>
    <w:rsid w:val="00872EF0"/>
    <w:rsid w:val="00873A2F"/>
    <w:rsid w:val="00874DD8"/>
    <w:rsid w:val="00876587"/>
    <w:rsid w:val="00876EC9"/>
    <w:rsid w:val="00877AA2"/>
    <w:rsid w:val="00881B30"/>
    <w:rsid w:val="0088407C"/>
    <w:rsid w:val="0088426F"/>
    <w:rsid w:val="00884D8F"/>
    <w:rsid w:val="0088590D"/>
    <w:rsid w:val="0088660F"/>
    <w:rsid w:val="00887723"/>
    <w:rsid w:val="00890DA3"/>
    <w:rsid w:val="00891039"/>
    <w:rsid w:val="0089169F"/>
    <w:rsid w:val="008920FE"/>
    <w:rsid w:val="00892376"/>
    <w:rsid w:val="008925B3"/>
    <w:rsid w:val="00892B09"/>
    <w:rsid w:val="00894976"/>
    <w:rsid w:val="008969FD"/>
    <w:rsid w:val="00897C89"/>
    <w:rsid w:val="008A13E3"/>
    <w:rsid w:val="008A1CF9"/>
    <w:rsid w:val="008A222F"/>
    <w:rsid w:val="008A2508"/>
    <w:rsid w:val="008A2741"/>
    <w:rsid w:val="008A2A27"/>
    <w:rsid w:val="008A2A56"/>
    <w:rsid w:val="008A3106"/>
    <w:rsid w:val="008A3362"/>
    <w:rsid w:val="008A55CD"/>
    <w:rsid w:val="008A5897"/>
    <w:rsid w:val="008A6621"/>
    <w:rsid w:val="008A7132"/>
    <w:rsid w:val="008A7B00"/>
    <w:rsid w:val="008B0976"/>
    <w:rsid w:val="008B1407"/>
    <w:rsid w:val="008B2762"/>
    <w:rsid w:val="008B2A8F"/>
    <w:rsid w:val="008B2FF6"/>
    <w:rsid w:val="008B37CC"/>
    <w:rsid w:val="008B3C37"/>
    <w:rsid w:val="008B47AD"/>
    <w:rsid w:val="008B54B9"/>
    <w:rsid w:val="008B728F"/>
    <w:rsid w:val="008C2544"/>
    <w:rsid w:val="008C2C95"/>
    <w:rsid w:val="008C3263"/>
    <w:rsid w:val="008C7447"/>
    <w:rsid w:val="008C76A4"/>
    <w:rsid w:val="008C771D"/>
    <w:rsid w:val="008D0BC3"/>
    <w:rsid w:val="008D13D7"/>
    <w:rsid w:val="008D1417"/>
    <w:rsid w:val="008D1F24"/>
    <w:rsid w:val="008D322B"/>
    <w:rsid w:val="008D43E0"/>
    <w:rsid w:val="008D587E"/>
    <w:rsid w:val="008D68DC"/>
    <w:rsid w:val="008D7129"/>
    <w:rsid w:val="008D79E3"/>
    <w:rsid w:val="008E1A77"/>
    <w:rsid w:val="008E1E57"/>
    <w:rsid w:val="008E31FE"/>
    <w:rsid w:val="008E3330"/>
    <w:rsid w:val="008E4DF2"/>
    <w:rsid w:val="008E4E82"/>
    <w:rsid w:val="008E4FBE"/>
    <w:rsid w:val="008E62FF"/>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1E0E"/>
    <w:rsid w:val="00902724"/>
    <w:rsid w:val="00903328"/>
    <w:rsid w:val="0090392A"/>
    <w:rsid w:val="009058B3"/>
    <w:rsid w:val="0090599F"/>
    <w:rsid w:val="00905B88"/>
    <w:rsid w:val="009060F1"/>
    <w:rsid w:val="0090734C"/>
    <w:rsid w:val="0090780E"/>
    <w:rsid w:val="00911E8C"/>
    <w:rsid w:val="009139F8"/>
    <w:rsid w:val="00914F95"/>
    <w:rsid w:val="00915DD2"/>
    <w:rsid w:val="0092023B"/>
    <w:rsid w:val="00920EEF"/>
    <w:rsid w:val="00920FA6"/>
    <w:rsid w:val="0092280E"/>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62D"/>
    <w:rsid w:val="00946BAB"/>
    <w:rsid w:val="00946FC2"/>
    <w:rsid w:val="009515C0"/>
    <w:rsid w:val="009521EB"/>
    <w:rsid w:val="0095363F"/>
    <w:rsid w:val="009542BD"/>
    <w:rsid w:val="009543E8"/>
    <w:rsid w:val="00954AB9"/>
    <w:rsid w:val="00955C0B"/>
    <w:rsid w:val="00956232"/>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5CC"/>
    <w:rsid w:val="0099562D"/>
    <w:rsid w:val="00995A14"/>
    <w:rsid w:val="00996983"/>
    <w:rsid w:val="00996F6F"/>
    <w:rsid w:val="009976BE"/>
    <w:rsid w:val="009A02AA"/>
    <w:rsid w:val="009A055C"/>
    <w:rsid w:val="009A134A"/>
    <w:rsid w:val="009A1FF6"/>
    <w:rsid w:val="009A41CB"/>
    <w:rsid w:val="009A4224"/>
    <w:rsid w:val="009A6E8F"/>
    <w:rsid w:val="009A7036"/>
    <w:rsid w:val="009A7863"/>
    <w:rsid w:val="009B06A1"/>
    <w:rsid w:val="009B08C6"/>
    <w:rsid w:val="009B34A2"/>
    <w:rsid w:val="009B5447"/>
    <w:rsid w:val="009B60C0"/>
    <w:rsid w:val="009B797B"/>
    <w:rsid w:val="009B7D76"/>
    <w:rsid w:val="009C03A1"/>
    <w:rsid w:val="009C1449"/>
    <w:rsid w:val="009C17FB"/>
    <w:rsid w:val="009C1E7E"/>
    <w:rsid w:val="009C325E"/>
    <w:rsid w:val="009C36E2"/>
    <w:rsid w:val="009C4BFE"/>
    <w:rsid w:val="009C5C01"/>
    <w:rsid w:val="009C5D45"/>
    <w:rsid w:val="009C6F31"/>
    <w:rsid w:val="009C6F4A"/>
    <w:rsid w:val="009D0679"/>
    <w:rsid w:val="009D46DC"/>
    <w:rsid w:val="009D483D"/>
    <w:rsid w:val="009D54E0"/>
    <w:rsid w:val="009D7F3B"/>
    <w:rsid w:val="009E104A"/>
    <w:rsid w:val="009E3E0D"/>
    <w:rsid w:val="009E3FB8"/>
    <w:rsid w:val="009E5ED1"/>
    <w:rsid w:val="009E6430"/>
    <w:rsid w:val="009E6C7A"/>
    <w:rsid w:val="009E7168"/>
    <w:rsid w:val="009F00F4"/>
    <w:rsid w:val="009F0BA8"/>
    <w:rsid w:val="009F1926"/>
    <w:rsid w:val="009F2ED4"/>
    <w:rsid w:val="009F3923"/>
    <w:rsid w:val="009F5AF0"/>
    <w:rsid w:val="009F5ECC"/>
    <w:rsid w:val="009F7288"/>
    <w:rsid w:val="009F7F2D"/>
    <w:rsid w:val="00A00693"/>
    <w:rsid w:val="00A011F3"/>
    <w:rsid w:val="00A02014"/>
    <w:rsid w:val="00A022D1"/>
    <w:rsid w:val="00A0236B"/>
    <w:rsid w:val="00A02485"/>
    <w:rsid w:val="00A0273B"/>
    <w:rsid w:val="00A02B01"/>
    <w:rsid w:val="00A05096"/>
    <w:rsid w:val="00A0652C"/>
    <w:rsid w:val="00A06E70"/>
    <w:rsid w:val="00A06F6C"/>
    <w:rsid w:val="00A07B28"/>
    <w:rsid w:val="00A10E01"/>
    <w:rsid w:val="00A11117"/>
    <w:rsid w:val="00A113D1"/>
    <w:rsid w:val="00A11875"/>
    <w:rsid w:val="00A13BB4"/>
    <w:rsid w:val="00A15031"/>
    <w:rsid w:val="00A178F5"/>
    <w:rsid w:val="00A17EB7"/>
    <w:rsid w:val="00A21850"/>
    <w:rsid w:val="00A22286"/>
    <w:rsid w:val="00A224B2"/>
    <w:rsid w:val="00A22940"/>
    <w:rsid w:val="00A230C5"/>
    <w:rsid w:val="00A234F0"/>
    <w:rsid w:val="00A24513"/>
    <w:rsid w:val="00A24804"/>
    <w:rsid w:val="00A2597A"/>
    <w:rsid w:val="00A2598F"/>
    <w:rsid w:val="00A302D8"/>
    <w:rsid w:val="00A30B42"/>
    <w:rsid w:val="00A31F50"/>
    <w:rsid w:val="00A32848"/>
    <w:rsid w:val="00A3341A"/>
    <w:rsid w:val="00A34188"/>
    <w:rsid w:val="00A34D34"/>
    <w:rsid w:val="00A34DDA"/>
    <w:rsid w:val="00A34F75"/>
    <w:rsid w:val="00A35778"/>
    <w:rsid w:val="00A358D2"/>
    <w:rsid w:val="00A35F5B"/>
    <w:rsid w:val="00A36739"/>
    <w:rsid w:val="00A36C00"/>
    <w:rsid w:val="00A3767D"/>
    <w:rsid w:val="00A37B0E"/>
    <w:rsid w:val="00A37E7C"/>
    <w:rsid w:val="00A44DCB"/>
    <w:rsid w:val="00A45D36"/>
    <w:rsid w:val="00A4795D"/>
    <w:rsid w:val="00A47B55"/>
    <w:rsid w:val="00A50641"/>
    <w:rsid w:val="00A50D72"/>
    <w:rsid w:val="00A5207E"/>
    <w:rsid w:val="00A5236E"/>
    <w:rsid w:val="00A53402"/>
    <w:rsid w:val="00A534BE"/>
    <w:rsid w:val="00A53502"/>
    <w:rsid w:val="00A5409D"/>
    <w:rsid w:val="00A550F5"/>
    <w:rsid w:val="00A551B9"/>
    <w:rsid w:val="00A55B36"/>
    <w:rsid w:val="00A56A9F"/>
    <w:rsid w:val="00A57207"/>
    <w:rsid w:val="00A57D0C"/>
    <w:rsid w:val="00A6030A"/>
    <w:rsid w:val="00A61A96"/>
    <w:rsid w:val="00A6252A"/>
    <w:rsid w:val="00A630D8"/>
    <w:rsid w:val="00A6361E"/>
    <w:rsid w:val="00A63835"/>
    <w:rsid w:val="00A65384"/>
    <w:rsid w:val="00A658A1"/>
    <w:rsid w:val="00A66320"/>
    <w:rsid w:val="00A70B6C"/>
    <w:rsid w:val="00A70F1F"/>
    <w:rsid w:val="00A716FE"/>
    <w:rsid w:val="00A71DCB"/>
    <w:rsid w:val="00A72761"/>
    <w:rsid w:val="00A735CD"/>
    <w:rsid w:val="00A73F9C"/>
    <w:rsid w:val="00A741B0"/>
    <w:rsid w:val="00A77328"/>
    <w:rsid w:val="00A81286"/>
    <w:rsid w:val="00A8556F"/>
    <w:rsid w:val="00A85A06"/>
    <w:rsid w:val="00A877FD"/>
    <w:rsid w:val="00A87DDF"/>
    <w:rsid w:val="00A901E0"/>
    <w:rsid w:val="00A90364"/>
    <w:rsid w:val="00A91217"/>
    <w:rsid w:val="00A91585"/>
    <w:rsid w:val="00A930F3"/>
    <w:rsid w:val="00A93C4D"/>
    <w:rsid w:val="00A941FB"/>
    <w:rsid w:val="00A94274"/>
    <w:rsid w:val="00A95A2E"/>
    <w:rsid w:val="00A95FFE"/>
    <w:rsid w:val="00A9664B"/>
    <w:rsid w:val="00A9703A"/>
    <w:rsid w:val="00AA0402"/>
    <w:rsid w:val="00AA0E55"/>
    <w:rsid w:val="00AA1739"/>
    <w:rsid w:val="00AA2688"/>
    <w:rsid w:val="00AA2DC8"/>
    <w:rsid w:val="00AA2E98"/>
    <w:rsid w:val="00AA5BE7"/>
    <w:rsid w:val="00AA6E20"/>
    <w:rsid w:val="00AA6F88"/>
    <w:rsid w:val="00AA7D4E"/>
    <w:rsid w:val="00AA7F65"/>
    <w:rsid w:val="00AB0215"/>
    <w:rsid w:val="00AB0BC8"/>
    <w:rsid w:val="00AB0C54"/>
    <w:rsid w:val="00AB1866"/>
    <w:rsid w:val="00AB1A91"/>
    <w:rsid w:val="00AB201A"/>
    <w:rsid w:val="00AB3946"/>
    <w:rsid w:val="00AB3B8F"/>
    <w:rsid w:val="00AB3DD0"/>
    <w:rsid w:val="00AB411E"/>
    <w:rsid w:val="00AB4A1F"/>
    <w:rsid w:val="00AB5E38"/>
    <w:rsid w:val="00AB711D"/>
    <w:rsid w:val="00AC1186"/>
    <w:rsid w:val="00AC2756"/>
    <w:rsid w:val="00AC433A"/>
    <w:rsid w:val="00AC4B3E"/>
    <w:rsid w:val="00AC5168"/>
    <w:rsid w:val="00AC6059"/>
    <w:rsid w:val="00AC6647"/>
    <w:rsid w:val="00AC682D"/>
    <w:rsid w:val="00AC7850"/>
    <w:rsid w:val="00AD130F"/>
    <w:rsid w:val="00AD302D"/>
    <w:rsid w:val="00AD3AFC"/>
    <w:rsid w:val="00AD7A6C"/>
    <w:rsid w:val="00AD7CE7"/>
    <w:rsid w:val="00AE3782"/>
    <w:rsid w:val="00AE4127"/>
    <w:rsid w:val="00AE556A"/>
    <w:rsid w:val="00AE5A1A"/>
    <w:rsid w:val="00AE6568"/>
    <w:rsid w:val="00AF057E"/>
    <w:rsid w:val="00AF120A"/>
    <w:rsid w:val="00AF34BD"/>
    <w:rsid w:val="00AF3986"/>
    <w:rsid w:val="00AF65D3"/>
    <w:rsid w:val="00AF6AD7"/>
    <w:rsid w:val="00B01219"/>
    <w:rsid w:val="00B01B08"/>
    <w:rsid w:val="00B025BC"/>
    <w:rsid w:val="00B037CC"/>
    <w:rsid w:val="00B05B9D"/>
    <w:rsid w:val="00B06301"/>
    <w:rsid w:val="00B069EA"/>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6977"/>
    <w:rsid w:val="00B378FF"/>
    <w:rsid w:val="00B37EFD"/>
    <w:rsid w:val="00B41981"/>
    <w:rsid w:val="00B4200D"/>
    <w:rsid w:val="00B42028"/>
    <w:rsid w:val="00B42E11"/>
    <w:rsid w:val="00B42E98"/>
    <w:rsid w:val="00B43E6F"/>
    <w:rsid w:val="00B448CF"/>
    <w:rsid w:val="00B46022"/>
    <w:rsid w:val="00B4661A"/>
    <w:rsid w:val="00B47053"/>
    <w:rsid w:val="00B472F8"/>
    <w:rsid w:val="00B52333"/>
    <w:rsid w:val="00B524A2"/>
    <w:rsid w:val="00B5305B"/>
    <w:rsid w:val="00B53682"/>
    <w:rsid w:val="00B5403C"/>
    <w:rsid w:val="00B54EF4"/>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33D2"/>
    <w:rsid w:val="00B85464"/>
    <w:rsid w:val="00B8601D"/>
    <w:rsid w:val="00B87637"/>
    <w:rsid w:val="00B915BB"/>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C4D"/>
    <w:rsid w:val="00BB0EE9"/>
    <w:rsid w:val="00BB4339"/>
    <w:rsid w:val="00BB4546"/>
    <w:rsid w:val="00BB4725"/>
    <w:rsid w:val="00BB48A8"/>
    <w:rsid w:val="00BB5F89"/>
    <w:rsid w:val="00BB6577"/>
    <w:rsid w:val="00BB7C2F"/>
    <w:rsid w:val="00BB7CD2"/>
    <w:rsid w:val="00BC05CA"/>
    <w:rsid w:val="00BC0DB0"/>
    <w:rsid w:val="00BC1ADC"/>
    <w:rsid w:val="00BC24A4"/>
    <w:rsid w:val="00BC2EBD"/>
    <w:rsid w:val="00BC3612"/>
    <w:rsid w:val="00BC3C39"/>
    <w:rsid w:val="00BC3DFF"/>
    <w:rsid w:val="00BC42EF"/>
    <w:rsid w:val="00BC4372"/>
    <w:rsid w:val="00BC5769"/>
    <w:rsid w:val="00BC62CC"/>
    <w:rsid w:val="00BC643C"/>
    <w:rsid w:val="00BC6CEA"/>
    <w:rsid w:val="00BC7479"/>
    <w:rsid w:val="00BD0DD3"/>
    <w:rsid w:val="00BD1483"/>
    <w:rsid w:val="00BD195E"/>
    <w:rsid w:val="00BD1E8A"/>
    <w:rsid w:val="00BD275C"/>
    <w:rsid w:val="00BD297A"/>
    <w:rsid w:val="00BD2988"/>
    <w:rsid w:val="00BD2E12"/>
    <w:rsid w:val="00BD3418"/>
    <w:rsid w:val="00BD345A"/>
    <w:rsid w:val="00BD4BC0"/>
    <w:rsid w:val="00BD59F1"/>
    <w:rsid w:val="00BD5A95"/>
    <w:rsid w:val="00BD6EC5"/>
    <w:rsid w:val="00BD7F4B"/>
    <w:rsid w:val="00BE0B8A"/>
    <w:rsid w:val="00BE0F89"/>
    <w:rsid w:val="00BE28D5"/>
    <w:rsid w:val="00BE31D4"/>
    <w:rsid w:val="00BE4AF3"/>
    <w:rsid w:val="00BE5AFA"/>
    <w:rsid w:val="00BE78C6"/>
    <w:rsid w:val="00BE7A0A"/>
    <w:rsid w:val="00BF0625"/>
    <w:rsid w:val="00BF0941"/>
    <w:rsid w:val="00BF0F1A"/>
    <w:rsid w:val="00BF1532"/>
    <w:rsid w:val="00BF1738"/>
    <w:rsid w:val="00BF222B"/>
    <w:rsid w:val="00BF2EAC"/>
    <w:rsid w:val="00BF37A9"/>
    <w:rsid w:val="00BF4CB0"/>
    <w:rsid w:val="00BF4F02"/>
    <w:rsid w:val="00BF513A"/>
    <w:rsid w:val="00BF5F7B"/>
    <w:rsid w:val="00BF7D70"/>
    <w:rsid w:val="00C0017A"/>
    <w:rsid w:val="00C01793"/>
    <w:rsid w:val="00C02685"/>
    <w:rsid w:val="00C03D12"/>
    <w:rsid w:val="00C03D6A"/>
    <w:rsid w:val="00C047F3"/>
    <w:rsid w:val="00C051D9"/>
    <w:rsid w:val="00C0561E"/>
    <w:rsid w:val="00C05998"/>
    <w:rsid w:val="00C05DB3"/>
    <w:rsid w:val="00C0639D"/>
    <w:rsid w:val="00C06A0B"/>
    <w:rsid w:val="00C0778B"/>
    <w:rsid w:val="00C10299"/>
    <w:rsid w:val="00C10537"/>
    <w:rsid w:val="00C118BE"/>
    <w:rsid w:val="00C11A60"/>
    <w:rsid w:val="00C11B7F"/>
    <w:rsid w:val="00C122EF"/>
    <w:rsid w:val="00C12C64"/>
    <w:rsid w:val="00C14DA8"/>
    <w:rsid w:val="00C15986"/>
    <w:rsid w:val="00C15FBF"/>
    <w:rsid w:val="00C172DB"/>
    <w:rsid w:val="00C21C80"/>
    <w:rsid w:val="00C22559"/>
    <w:rsid w:val="00C24921"/>
    <w:rsid w:val="00C257F7"/>
    <w:rsid w:val="00C26654"/>
    <w:rsid w:val="00C26C19"/>
    <w:rsid w:val="00C27783"/>
    <w:rsid w:val="00C27FD4"/>
    <w:rsid w:val="00C31D0E"/>
    <w:rsid w:val="00C32171"/>
    <w:rsid w:val="00C32A7D"/>
    <w:rsid w:val="00C33663"/>
    <w:rsid w:val="00C340BD"/>
    <w:rsid w:val="00C3629E"/>
    <w:rsid w:val="00C37669"/>
    <w:rsid w:val="00C377C4"/>
    <w:rsid w:val="00C40779"/>
    <w:rsid w:val="00C41170"/>
    <w:rsid w:val="00C413E7"/>
    <w:rsid w:val="00C424CB"/>
    <w:rsid w:val="00C43880"/>
    <w:rsid w:val="00C44CD3"/>
    <w:rsid w:val="00C47158"/>
    <w:rsid w:val="00C50885"/>
    <w:rsid w:val="00C50BBC"/>
    <w:rsid w:val="00C51A26"/>
    <w:rsid w:val="00C52D02"/>
    <w:rsid w:val="00C52D0C"/>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372E"/>
    <w:rsid w:val="00C76F3E"/>
    <w:rsid w:val="00C777B9"/>
    <w:rsid w:val="00C77E75"/>
    <w:rsid w:val="00C804A0"/>
    <w:rsid w:val="00C80AE3"/>
    <w:rsid w:val="00C81F49"/>
    <w:rsid w:val="00C83CB7"/>
    <w:rsid w:val="00C841DA"/>
    <w:rsid w:val="00C842F0"/>
    <w:rsid w:val="00C845F7"/>
    <w:rsid w:val="00C84688"/>
    <w:rsid w:val="00C852C0"/>
    <w:rsid w:val="00C856B3"/>
    <w:rsid w:val="00C85D00"/>
    <w:rsid w:val="00C85F53"/>
    <w:rsid w:val="00C8630E"/>
    <w:rsid w:val="00C87140"/>
    <w:rsid w:val="00C87D3B"/>
    <w:rsid w:val="00C92535"/>
    <w:rsid w:val="00C94994"/>
    <w:rsid w:val="00C95A48"/>
    <w:rsid w:val="00C970D5"/>
    <w:rsid w:val="00C974E5"/>
    <w:rsid w:val="00CA0A4D"/>
    <w:rsid w:val="00CA0D6C"/>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1C7"/>
    <w:rsid w:val="00CC169D"/>
    <w:rsid w:val="00CC1784"/>
    <w:rsid w:val="00CC18B3"/>
    <w:rsid w:val="00CC18DD"/>
    <w:rsid w:val="00CC42B8"/>
    <w:rsid w:val="00CC73C8"/>
    <w:rsid w:val="00CC73E9"/>
    <w:rsid w:val="00CC73FA"/>
    <w:rsid w:val="00CC7675"/>
    <w:rsid w:val="00CD03D9"/>
    <w:rsid w:val="00CD135E"/>
    <w:rsid w:val="00CD137F"/>
    <w:rsid w:val="00CD1B78"/>
    <w:rsid w:val="00CD39E1"/>
    <w:rsid w:val="00CD3C41"/>
    <w:rsid w:val="00CD407B"/>
    <w:rsid w:val="00CD4198"/>
    <w:rsid w:val="00CD4220"/>
    <w:rsid w:val="00CD4A2D"/>
    <w:rsid w:val="00CD53FD"/>
    <w:rsid w:val="00CD5AC4"/>
    <w:rsid w:val="00CD6056"/>
    <w:rsid w:val="00CD6F8F"/>
    <w:rsid w:val="00CD70A7"/>
    <w:rsid w:val="00CE1109"/>
    <w:rsid w:val="00CE19CF"/>
    <w:rsid w:val="00CE20F5"/>
    <w:rsid w:val="00CE2237"/>
    <w:rsid w:val="00CE2A9D"/>
    <w:rsid w:val="00CE3A22"/>
    <w:rsid w:val="00CE4D5C"/>
    <w:rsid w:val="00CE580A"/>
    <w:rsid w:val="00CE5D1C"/>
    <w:rsid w:val="00CE6071"/>
    <w:rsid w:val="00CE623E"/>
    <w:rsid w:val="00CF0474"/>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668D"/>
    <w:rsid w:val="00D06E48"/>
    <w:rsid w:val="00D06FF6"/>
    <w:rsid w:val="00D0711C"/>
    <w:rsid w:val="00D07A7D"/>
    <w:rsid w:val="00D10777"/>
    <w:rsid w:val="00D10D4B"/>
    <w:rsid w:val="00D10D7F"/>
    <w:rsid w:val="00D141ED"/>
    <w:rsid w:val="00D14B12"/>
    <w:rsid w:val="00D14D40"/>
    <w:rsid w:val="00D15F95"/>
    <w:rsid w:val="00D16CAB"/>
    <w:rsid w:val="00D17216"/>
    <w:rsid w:val="00D1793C"/>
    <w:rsid w:val="00D208E6"/>
    <w:rsid w:val="00D20D9B"/>
    <w:rsid w:val="00D21A78"/>
    <w:rsid w:val="00D222DF"/>
    <w:rsid w:val="00D2239C"/>
    <w:rsid w:val="00D23575"/>
    <w:rsid w:val="00D252C7"/>
    <w:rsid w:val="00D25E93"/>
    <w:rsid w:val="00D2604E"/>
    <w:rsid w:val="00D26BBD"/>
    <w:rsid w:val="00D26E0B"/>
    <w:rsid w:val="00D26EB9"/>
    <w:rsid w:val="00D30398"/>
    <w:rsid w:val="00D30612"/>
    <w:rsid w:val="00D30CCC"/>
    <w:rsid w:val="00D32B1A"/>
    <w:rsid w:val="00D334A1"/>
    <w:rsid w:val="00D336AF"/>
    <w:rsid w:val="00D34289"/>
    <w:rsid w:val="00D34702"/>
    <w:rsid w:val="00D348B1"/>
    <w:rsid w:val="00D3493C"/>
    <w:rsid w:val="00D36B86"/>
    <w:rsid w:val="00D36F79"/>
    <w:rsid w:val="00D37345"/>
    <w:rsid w:val="00D37AA2"/>
    <w:rsid w:val="00D43CC3"/>
    <w:rsid w:val="00D44E67"/>
    <w:rsid w:val="00D45A0E"/>
    <w:rsid w:val="00D45E64"/>
    <w:rsid w:val="00D507BE"/>
    <w:rsid w:val="00D51D0F"/>
    <w:rsid w:val="00D524A5"/>
    <w:rsid w:val="00D561FE"/>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568"/>
    <w:rsid w:val="00D73C6D"/>
    <w:rsid w:val="00D73E1F"/>
    <w:rsid w:val="00D7485B"/>
    <w:rsid w:val="00D74E24"/>
    <w:rsid w:val="00D75772"/>
    <w:rsid w:val="00D75E9E"/>
    <w:rsid w:val="00D80B82"/>
    <w:rsid w:val="00D82598"/>
    <w:rsid w:val="00D8465B"/>
    <w:rsid w:val="00D85635"/>
    <w:rsid w:val="00D865DC"/>
    <w:rsid w:val="00D87B33"/>
    <w:rsid w:val="00D87E82"/>
    <w:rsid w:val="00D90995"/>
    <w:rsid w:val="00D91E49"/>
    <w:rsid w:val="00D922A2"/>
    <w:rsid w:val="00D93C81"/>
    <w:rsid w:val="00D94ADF"/>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ADE"/>
    <w:rsid w:val="00DB2CC1"/>
    <w:rsid w:val="00DB2FED"/>
    <w:rsid w:val="00DB3B7B"/>
    <w:rsid w:val="00DB5146"/>
    <w:rsid w:val="00DB5673"/>
    <w:rsid w:val="00DB7309"/>
    <w:rsid w:val="00DB7381"/>
    <w:rsid w:val="00DB7651"/>
    <w:rsid w:val="00DB7662"/>
    <w:rsid w:val="00DB7C29"/>
    <w:rsid w:val="00DC04C9"/>
    <w:rsid w:val="00DC07C0"/>
    <w:rsid w:val="00DC087F"/>
    <w:rsid w:val="00DC0BB4"/>
    <w:rsid w:val="00DC0FEA"/>
    <w:rsid w:val="00DC1859"/>
    <w:rsid w:val="00DC1DA0"/>
    <w:rsid w:val="00DC1DCC"/>
    <w:rsid w:val="00DC220A"/>
    <w:rsid w:val="00DC3151"/>
    <w:rsid w:val="00DC3D00"/>
    <w:rsid w:val="00DC49F6"/>
    <w:rsid w:val="00DC543A"/>
    <w:rsid w:val="00DC6402"/>
    <w:rsid w:val="00DD21EB"/>
    <w:rsid w:val="00DD39A8"/>
    <w:rsid w:val="00DD493B"/>
    <w:rsid w:val="00DD4CAA"/>
    <w:rsid w:val="00DD7104"/>
    <w:rsid w:val="00DE0EA2"/>
    <w:rsid w:val="00DE12CB"/>
    <w:rsid w:val="00DE15D6"/>
    <w:rsid w:val="00DE1B19"/>
    <w:rsid w:val="00DE1FCE"/>
    <w:rsid w:val="00DE2F0C"/>
    <w:rsid w:val="00DE307C"/>
    <w:rsid w:val="00DE323D"/>
    <w:rsid w:val="00DE4110"/>
    <w:rsid w:val="00DE75AE"/>
    <w:rsid w:val="00DE77EF"/>
    <w:rsid w:val="00DF045D"/>
    <w:rsid w:val="00DF0509"/>
    <w:rsid w:val="00DF39D7"/>
    <w:rsid w:val="00DF3A36"/>
    <w:rsid w:val="00DF52E1"/>
    <w:rsid w:val="00DF5CF5"/>
    <w:rsid w:val="00DF6D40"/>
    <w:rsid w:val="00E01C6F"/>
    <w:rsid w:val="00E03E13"/>
    <w:rsid w:val="00E040AD"/>
    <w:rsid w:val="00E04D73"/>
    <w:rsid w:val="00E052B4"/>
    <w:rsid w:val="00E05C7E"/>
    <w:rsid w:val="00E11DCB"/>
    <w:rsid w:val="00E13227"/>
    <w:rsid w:val="00E13C78"/>
    <w:rsid w:val="00E1723D"/>
    <w:rsid w:val="00E20FA8"/>
    <w:rsid w:val="00E2125D"/>
    <w:rsid w:val="00E21599"/>
    <w:rsid w:val="00E21B7F"/>
    <w:rsid w:val="00E22687"/>
    <w:rsid w:val="00E244DF"/>
    <w:rsid w:val="00E27285"/>
    <w:rsid w:val="00E27A16"/>
    <w:rsid w:val="00E27B10"/>
    <w:rsid w:val="00E30806"/>
    <w:rsid w:val="00E34CBF"/>
    <w:rsid w:val="00E36D0A"/>
    <w:rsid w:val="00E378B7"/>
    <w:rsid w:val="00E424AC"/>
    <w:rsid w:val="00E42872"/>
    <w:rsid w:val="00E42995"/>
    <w:rsid w:val="00E43379"/>
    <w:rsid w:val="00E44650"/>
    <w:rsid w:val="00E44C52"/>
    <w:rsid w:val="00E472CB"/>
    <w:rsid w:val="00E50A4D"/>
    <w:rsid w:val="00E5270D"/>
    <w:rsid w:val="00E53691"/>
    <w:rsid w:val="00E5373A"/>
    <w:rsid w:val="00E5413D"/>
    <w:rsid w:val="00E5508A"/>
    <w:rsid w:val="00E55E8D"/>
    <w:rsid w:val="00E56984"/>
    <w:rsid w:val="00E56C39"/>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5F5A"/>
    <w:rsid w:val="00E761CD"/>
    <w:rsid w:val="00E808A2"/>
    <w:rsid w:val="00E815D1"/>
    <w:rsid w:val="00E81921"/>
    <w:rsid w:val="00E81B9D"/>
    <w:rsid w:val="00E81D40"/>
    <w:rsid w:val="00E827C1"/>
    <w:rsid w:val="00E83ED8"/>
    <w:rsid w:val="00E83F57"/>
    <w:rsid w:val="00E841BB"/>
    <w:rsid w:val="00E8494C"/>
    <w:rsid w:val="00E85104"/>
    <w:rsid w:val="00E86383"/>
    <w:rsid w:val="00E87DC8"/>
    <w:rsid w:val="00E9002F"/>
    <w:rsid w:val="00E92D0C"/>
    <w:rsid w:val="00E93230"/>
    <w:rsid w:val="00E9457F"/>
    <w:rsid w:val="00E945DD"/>
    <w:rsid w:val="00E95495"/>
    <w:rsid w:val="00E954AF"/>
    <w:rsid w:val="00E968AF"/>
    <w:rsid w:val="00E97AFE"/>
    <w:rsid w:val="00EA19C2"/>
    <w:rsid w:val="00EA1BB4"/>
    <w:rsid w:val="00EA3A56"/>
    <w:rsid w:val="00EA3D54"/>
    <w:rsid w:val="00EA3FBA"/>
    <w:rsid w:val="00EA4404"/>
    <w:rsid w:val="00EA5F87"/>
    <w:rsid w:val="00EA65DA"/>
    <w:rsid w:val="00EA72A9"/>
    <w:rsid w:val="00EA7B5A"/>
    <w:rsid w:val="00EB0BE3"/>
    <w:rsid w:val="00EB2623"/>
    <w:rsid w:val="00EB6166"/>
    <w:rsid w:val="00EC0394"/>
    <w:rsid w:val="00EC0F0C"/>
    <w:rsid w:val="00EC0F9E"/>
    <w:rsid w:val="00EC4239"/>
    <w:rsid w:val="00EC46DF"/>
    <w:rsid w:val="00EC55EC"/>
    <w:rsid w:val="00EC5F0D"/>
    <w:rsid w:val="00ED13C6"/>
    <w:rsid w:val="00ED13FA"/>
    <w:rsid w:val="00ED36DF"/>
    <w:rsid w:val="00ED46AE"/>
    <w:rsid w:val="00ED57D0"/>
    <w:rsid w:val="00ED7FA5"/>
    <w:rsid w:val="00EE2816"/>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4F21"/>
    <w:rsid w:val="00F0565E"/>
    <w:rsid w:val="00F07AB7"/>
    <w:rsid w:val="00F1092B"/>
    <w:rsid w:val="00F11CFF"/>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0B1"/>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11A"/>
    <w:rsid w:val="00F644E8"/>
    <w:rsid w:val="00F707C0"/>
    <w:rsid w:val="00F714AA"/>
    <w:rsid w:val="00F7194C"/>
    <w:rsid w:val="00F71D93"/>
    <w:rsid w:val="00F7375F"/>
    <w:rsid w:val="00F73998"/>
    <w:rsid w:val="00F74868"/>
    <w:rsid w:val="00F74986"/>
    <w:rsid w:val="00F755E4"/>
    <w:rsid w:val="00F804C6"/>
    <w:rsid w:val="00F80B8D"/>
    <w:rsid w:val="00F81C19"/>
    <w:rsid w:val="00F82220"/>
    <w:rsid w:val="00F82F96"/>
    <w:rsid w:val="00F8342D"/>
    <w:rsid w:val="00F84140"/>
    <w:rsid w:val="00F8428C"/>
    <w:rsid w:val="00F84AEC"/>
    <w:rsid w:val="00F84AEF"/>
    <w:rsid w:val="00F8776A"/>
    <w:rsid w:val="00F90782"/>
    <w:rsid w:val="00F916A9"/>
    <w:rsid w:val="00F918C1"/>
    <w:rsid w:val="00F9358B"/>
    <w:rsid w:val="00F937CB"/>
    <w:rsid w:val="00F9687A"/>
    <w:rsid w:val="00F96C90"/>
    <w:rsid w:val="00F9726F"/>
    <w:rsid w:val="00F9751B"/>
    <w:rsid w:val="00FA11D4"/>
    <w:rsid w:val="00FA1E33"/>
    <w:rsid w:val="00FA3D21"/>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C1F"/>
    <w:rsid w:val="00FD2227"/>
    <w:rsid w:val="00FD233B"/>
    <w:rsid w:val="00FD2CD3"/>
    <w:rsid w:val="00FD2CE7"/>
    <w:rsid w:val="00FD4D0F"/>
    <w:rsid w:val="00FD6C08"/>
    <w:rsid w:val="00FD6F35"/>
    <w:rsid w:val="00FE098F"/>
    <w:rsid w:val="00FE0E6F"/>
    <w:rsid w:val="00FE12ED"/>
    <w:rsid w:val="00FE181D"/>
    <w:rsid w:val="00FE2C70"/>
    <w:rsid w:val="00FE4A95"/>
    <w:rsid w:val="00FE4D7C"/>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E8C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C3B1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E75F5A"/>
    <w:pPr>
      <w:pBdr>
        <w:bottom w:val="none" w:sz="0" w:space="0" w:color="auto"/>
      </w:pBdr>
      <w:tabs>
        <w:tab w:val="left" w:pos="0"/>
        <w:tab w:val="right" w:leader="dot" w:pos="9214"/>
      </w:tabs>
      <w:spacing w:after="120" w:line="240" w:lineRule="auto"/>
      <w:ind w:left="709" w:right="504"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FA3D21"/>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FD2CE7"/>
    <w:rPr>
      <w:rFonts w:cs="PraxisEF-Light"/>
      <w:color w:val="0000FF"/>
      <w:u w:val="single"/>
    </w:rPr>
  </w:style>
  <w:style w:type="character" w:customStyle="1" w:styleId="HPABodyTextHyperlinkChar0">
    <w:name w:val="HPA Body Text Hyperlink Char"/>
    <w:basedOn w:val="HPABodytextChar"/>
    <w:link w:val="HPABodyTextHyperlink"/>
    <w:rsid w:val="00FD2CE7"/>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E04D73"/>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E04D73"/>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E04D73"/>
    <w:pPr>
      <w:numPr>
        <w:ilvl w:val="0"/>
        <w:numId w:val="0"/>
      </w:numPr>
    </w:pPr>
    <w:rPr>
      <w:rFonts w:ascii="PraxisEF Light" w:hAnsi="PraxisEF Light"/>
      <w:smallCaps w:val="0"/>
    </w:rPr>
  </w:style>
  <w:style w:type="paragraph" w:customStyle="1" w:styleId="EndNoteBibliographyTitle">
    <w:name w:val="EndNote Bibliography Title"/>
    <w:basedOn w:val="Normal"/>
    <w:link w:val="EndNoteBibliographyTitleChar"/>
    <w:rsid w:val="00527FB2"/>
    <w:pPr>
      <w:jc w:val="center"/>
    </w:pPr>
    <w:rPr>
      <w:rFonts w:cs="Arial"/>
      <w:noProof/>
      <w:sz w:val="20"/>
    </w:rPr>
  </w:style>
  <w:style w:type="character" w:customStyle="1" w:styleId="EndNoteBibliographyTitleChar">
    <w:name w:val="EndNote Bibliography Title Char"/>
    <w:basedOn w:val="PHEBodytextChar"/>
    <w:link w:val="EndNoteBibliographyTitle"/>
    <w:rsid w:val="00527FB2"/>
    <w:rPr>
      <w:rFonts w:ascii="Arial" w:hAnsi="Arial" w:cs="Arial"/>
      <w:noProof/>
      <w:sz w:val="24"/>
      <w:szCs w:val="24"/>
    </w:rPr>
  </w:style>
  <w:style w:type="paragraph" w:customStyle="1" w:styleId="EndNoteBibliography">
    <w:name w:val="EndNote Bibliography"/>
    <w:basedOn w:val="Normal"/>
    <w:link w:val="EndNoteBibliographyChar"/>
    <w:rsid w:val="00527FB2"/>
    <w:rPr>
      <w:rFonts w:cs="Arial"/>
      <w:noProof/>
      <w:sz w:val="20"/>
    </w:rPr>
  </w:style>
  <w:style w:type="character" w:customStyle="1" w:styleId="EndNoteBibliographyChar">
    <w:name w:val="EndNote Bibliography Char"/>
    <w:basedOn w:val="PHEBodytextChar"/>
    <w:link w:val="EndNoteBibliography"/>
    <w:rsid w:val="00527FB2"/>
    <w:rPr>
      <w:rFonts w:ascii="Arial" w:hAnsi="Arial" w:cs="Arial"/>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C3B1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E75F5A"/>
    <w:pPr>
      <w:pBdr>
        <w:bottom w:val="none" w:sz="0" w:space="0" w:color="auto"/>
      </w:pBdr>
      <w:tabs>
        <w:tab w:val="left" w:pos="0"/>
        <w:tab w:val="right" w:leader="dot" w:pos="9214"/>
      </w:tabs>
      <w:spacing w:after="120" w:line="240" w:lineRule="auto"/>
      <w:ind w:left="709" w:right="504"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FA3D21"/>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FD2CE7"/>
    <w:rPr>
      <w:rFonts w:cs="PraxisEF-Light"/>
      <w:color w:val="0000FF"/>
      <w:u w:val="single"/>
    </w:rPr>
  </w:style>
  <w:style w:type="character" w:customStyle="1" w:styleId="HPABodyTextHyperlinkChar0">
    <w:name w:val="HPA Body Text Hyperlink Char"/>
    <w:basedOn w:val="HPABodytextChar"/>
    <w:link w:val="HPABodyTextHyperlink"/>
    <w:rsid w:val="00FD2CE7"/>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E04D73"/>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E04D73"/>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E04D73"/>
    <w:pPr>
      <w:numPr>
        <w:ilvl w:val="0"/>
        <w:numId w:val="0"/>
      </w:numPr>
    </w:pPr>
    <w:rPr>
      <w:rFonts w:ascii="PraxisEF Light" w:hAnsi="PraxisEF Light"/>
      <w:smallCaps w:val="0"/>
    </w:rPr>
  </w:style>
  <w:style w:type="paragraph" w:customStyle="1" w:styleId="EndNoteBibliographyTitle">
    <w:name w:val="EndNote Bibliography Title"/>
    <w:basedOn w:val="Normal"/>
    <w:link w:val="EndNoteBibliographyTitleChar"/>
    <w:rsid w:val="00527FB2"/>
    <w:pPr>
      <w:jc w:val="center"/>
    </w:pPr>
    <w:rPr>
      <w:rFonts w:cs="Arial"/>
      <w:noProof/>
      <w:sz w:val="20"/>
    </w:rPr>
  </w:style>
  <w:style w:type="character" w:customStyle="1" w:styleId="EndNoteBibliographyTitleChar">
    <w:name w:val="EndNote Bibliography Title Char"/>
    <w:basedOn w:val="PHEBodytextChar"/>
    <w:link w:val="EndNoteBibliographyTitle"/>
    <w:rsid w:val="00527FB2"/>
    <w:rPr>
      <w:rFonts w:ascii="Arial" w:hAnsi="Arial" w:cs="Arial"/>
      <w:noProof/>
      <w:sz w:val="24"/>
      <w:szCs w:val="24"/>
    </w:rPr>
  </w:style>
  <w:style w:type="paragraph" w:customStyle="1" w:styleId="EndNoteBibliography">
    <w:name w:val="EndNote Bibliography"/>
    <w:basedOn w:val="Normal"/>
    <w:link w:val="EndNoteBibliographyChar"/>
    <w:rsid w:val="00527FB2"/>
    <w:rPr>
      <w:rFonts w:cs="Arial"/>
      <w:noProof/>
      <w:sz w:val="20"/>
    </w:rPr>
  </w:style>
  <w:style w:type="character" w:customStyle="1" w:styleId="EndNoteBibliographyChar">
    <w:name w:val="EndNote Bibliography Char"/>
    <w:basedOn w:val="PHEBodytextChar"/>
    <w:link w:val="EndNoteBibliography"/>
    <w:rsid w:val="00527FB2"/>
    <w:rPr>
      <w:rFonts w:ascii="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94414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s://www.gov.uk/government/collections/standards-for-microbiology-investigations-smi" TargetMode="External"/><Relationship Id="rId55" Type="http://schemas.openxmlformats.org/officeDocument/2006/relationships/hyperlink" Target="https://www.gov.uk/government/collections/standards-for-microbiology-investigations-smi" TargetMode="External"/><Relationship Id="rId63" Type="http://schemas.openxmlformats.org/officeDocument/2006/relationships/hyperlink" Target="http://www.eucast.org/" TargetMode="External"/><Relationship Id="rId68" Type="http://schemas.openxmlformats.org/officeDocument/2006/relationships/hyperlink" Target="https://www.gov.uk/government/collections/standards-for-microbiology-investigations-smi" TargetMode="External"/><Relationship Id="rId76" Type="http://schemas.openxmlformats.org/officeDocument/2006/relationships/hyperlink" Target="http://www.wales.nhs.uk/sites3/page.cfm?orgid=457&amp;pid=48544" TargetMode="External"/><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tandards@phe.gov.uk" TargetMode="External"/><Relationship Id="rId29" Type="http://schemas.openxmlformats.org/officeDocument/2006/relationships/hyperlink" Target="https://www.gov.uk/government/collections/standards-for-microbiology-investigations-smi" TargetMode="External"/><Relationship Id="rId11" Type="http://schemas.openxmlformats.org/officeDocument/2006/relationships/footnotes" Target="footnotes.xml"/><Relationship Id="rId24" Type="http://schemas.openxmlformats.org/officeDocument/2006/relationships/hyperlink" Target="https://www.gov.uk/uk-standards-for-microbiology-investigations-smi-quality-and-consistency-in-clinical-laboratories"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hyperlink" Target="https://www.gov.uk/government/collections/standards-for-microbiology-investigations-smi" TargetMode="External"/><Relationship Id="rId58" Type="http://schemas.openxmlformats.org/officeDocument/2006/relationships/hyperlink" Target="https://www.gov.uk/government/collections/standards-for-microbiology-investigations-smi" TargetMode="External"/><Relationship Id="rId66" Type="http://schemas.openxmlformats.org/officeDocument/2006/relationships/hyperlink" Target="https://www.gov.uk/specialist-and-reference-microbiology-laboratory-tests-and-services" TargetMode="External"/><Relationship Id="rId74" Type="http://schemas.openxmlformats.org/officeDocument/2006/relationships/footer" Target="footer2.xml"/><Relationship Id="rId79" Type="http://schemas.openxmlformats.org/officeDocument/2006/relationships/oleObject" Target="embeddings/Microsoft_Visio_Drawing1.vsd"/><Relationship Id="rId5" Type="http://schemas.openxmlformats.org/officeDocument/2006/relationships/customXml" Target="../customXml/item5.xml"/><Relationship Id="rId61" Type="http://schemas.openxmlformats.org/officeDocument/2006/relationships/hyperlink" Target="https://www.gov.uk/government/collections/standards-for-microbiology-investigations-smi" TargetMode="External"/><Relationship Id="rId82"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collections/standards-for-microbiology-investigations-smi" TargetMode="External"/><Relationship Id="rId52" Type="http://schemas.openxmlformats.org/officeDocument/2006/relationships/hyperlink" Target="https://www.gov.uk/government/collections/standards-for-microbiology-investigations-smi" TargetMode="External"/><Relationship Id="rId60" Type="http://schemas.openxmlformats.org/officeDocument/2006/relationships/hyperlink" Target="https://www.gov.uk/government/collections/standards-for-microbiology-investigations-smi" TargetMode="External"/><Relationship Id="rId65" Type="http://schemas.openxmlformats.org/officeDocument/2006/relationships/hyperlink" Target="https://www.gov.uk/specialist-and-reference-microbiology-laboratory-tests-and-services" TargetMode="External"/><Relationship Id="rId73" Type="http://schemas.openxmlformats.org/officeDocument/2006/relationships/header" Target="header2.xml"/><Relationship Id="rId78" Type="http://schemas.openxmlformats.org/officeDocument/2006/relationships/image" Target="media/image5.emf"/><Relationship Id="rId8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www.hpa-standardmethods.org.uk/"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s://www.gov.uk/government/collections/standards-for-microbiology-investigations-smi" TargetMode="External"/><Relationship Id="rId56" Type="http://schemas.openxmlformats.org/officeDocument/2006/relationships/hyperlink" Target="https://www.gov.uk/government/collections/standards-for-microbiology-investigations-smi" TargetMode="External"/><Relationship Id="rId64" Type="http://schemas.openxmlformats.org/officeDocument/2006/relationships/hyperlink" Target="http://clsi.org/standards/" TargetMode="External"/><Relationship Id="rId69" Type="http://schemas.openxmlformats.org/officeDocument/2006/relationships/hyperlink" Target="https://www.gov.uk/government/collections/standards-for-microbiology-investigations-smi" TargetMode="External"/><Relationship Id="rId77" Type="http://schemas.openxmlformats.org/officeDocument/2006/relationships/hyperlink" Target="http://www.publichealth.hscni.net/directorate-public-health/health-protection" TargetMode="External"/><Relationship Id="rId8" Type="http://schemas.microsoft.com/office/2007/relationships/stylesWithEffects" Target="stylesWithEffects.xml"/><Relationship Id="rId51" Type="http://schemas.openxmlformats.org/officeDocument/2006/relationships/hyperlink" Target="https://www.gov.uk/government/collections/standards-for-microbiology-investigations-smi" TargetMode="External"/><Relationship Id="rId72" Type="http://schemas.openxmlformats.org/officeDocument/2006/relationships/footer" Target="footer1.xm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yperlink" Target="https://www.gov.uk/government/collections/standards-for-microbiology-investigations-smi"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government/collections/standards-for-microbiology-investigations-smi" TargetMode="External"/><Relationship Id="rId59" Type="http://schemas.openxmlformats.org/officeDocument/2006/relationships/hyperlink" Target="https://www.gov.uk/government/collections/standards-for-microbiology-investigations-smi" TargetMode="External"/><Relationship Id="rId67" Type="http://schemas.openxmlformats.org/officeDocument/2006/relationships/hyperlink" Target="http://www.hps.scot.nhs.uk/reflab/index.aspx" TargetMode="External"/><Relationship Id="rId20" Type="http://schemas.openxmlformats.org/officeDocument/2006/relationships/hyperlink" Target="mailto:standards@phe.gov.uk" TargetMode="Externa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s://www.gov.uk/government/collections/standards-for-microbiology-investigations-smi" TargetMode="External"/><Relationship Id="rId62" Type="http://schemas.openxmlformats.org/officeDocument/2006/relationships/hyperlink" Target="http://bsac.org.uk/" TargetMode="External"/><Relationship Id="rId70" Type="http://schemas.openxmlformats.org/officeDocument/2006/relationships/hyperlink" Target="https://www.gov.uk/government/collections/standards-for-microbiology-investigations-smi" TargetMode="External"/><Relationship Id="rId75" Type="http://schemas.openxmlformats.org/officeDocument/2006/relationships/hyperlink" Target="http://www.scotland.gov.uk/Topics/Health/Policy/Public-Health-Act/Implementation/Guidance/Guidance-Part2"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groups/standards-for-microbiology-investigations-steering-committee" TargetMode="External"/><Relationship Id="rId23" Type="http://schemas.openxmlformats.org/officeDocument/2006/relationships/hyperlink" Target="https://www.gov.uk/government/organisations/public-health-england/about/equality-and-diversity"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s://www.gov.uk/government/collections/standards-for-microbiology-investigations-smi" TargetMode="External"/><Relationship Id="rId57" Type="http://schemas.openxmlformats.org/officeDocument/2006/relationships/hyperlink" Target="https://www.gov.uk/government/collections/standards-for-microbiology-investigations-sm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f13e2fb9-c93f-488a-9b89-fa6c3e81ce12\SW-3049.06%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88AF180B86984D844BD582FF71B59C" ma:contentTypeVersion="1" ma:contentTypeDescription="Create a new document." ma:contentTypeScope="" ma:versionID="88d76f37bc59bf826df26639a54b5d98">
  <xsd:schema xmlns:xsd="http://www.w3.org/2001/XMLSchema" xmlns:xs="http://www.w3.org/2001/XMLSchema" xmlns:p="http://schemas.microsoft.com/office/2006/metadata/properties" xmlns:ns2="bd854467-02f6-4285-9a55-78b451bfc06f" targetNamespace="http://schemas.microsoft.com/office/2006/metadata/properties" ma:root="true" ma:fieldsID="7126b63b47c4d88cb1760737a9e96199" ns2:_="">
    <xsd:import namespace="bd854467-02f6-4285-9a55-78b451bfc06f"/>
    <xsd:element name="properties">
      <xsd:complexType>
        <xsd:sequence>
          <xsd:element name="documentManagement">
            <xsd:complexType>
              <xsd:all>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54467-02f6-4285-9a55-78b451bfc06f" elementFormDefault="qualified">
    <xsd:import namespace="http://schemas.microsoft.com/office/2006/documentManagement/types"/>
    <xsd:import namespace="http://schemas.microsoft.com/office/infopath/2007/PartnerControls"/>
    <xsd:element name="Tags" ma:index="8" nillable="true" ma:displayName="Tags" ma:internalName="Ta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gs xmlns="bd854467-02f6-4285-9a55-78b451bfc06f"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23916A-7206-44DB-8194-74444885B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54467-02f6-4285-9a55-78b451bfc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02188D-028C-4EAE-932E-B8A0B6EA6D94}">
  <ds:schemaRefs>
    <ds:schemaRef ds:uri="http://schemas.microsoft.com/sharepoint/v3/contenttype/forms"/>
  </ds:schemaRefs>
</ds:datastoreItem>
</file>

<file path=customXml/itemProps4.xml><?xml version="1.0" encoding="utf-8"?>
<ds:datastoreItem xmlns:ds="http://schemas.openxmlformats.org/officeDocument/2006/customXml" ds:itemID="{7DFD3083-76ED-4612-A958-EAA6C0E0D8DA}">
  <ds:schemaRefs>
    <ds:schemaRef ds:uri="http://www.w3.org/XML/1998/namespace"/>
    <ds:schemaRef ds:uri="http://schemas.microsoft.com/office/2006/metadata/properties"/>
    <ds:schemaRef ds:uri="http://schemas.microsoft.com/office/infopath/2007/PartnerControls"/>
    <ds:schemaRef ds:uri="bd854467-02f6-4285-9a55-78b451bfc06f"/>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73D81366-DA34-4ED0-A887-C9F5ADCD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SW-3049.06 SU Methods Template - Bacteriology.dotx</Template>
  <TotalTime>3</TotalTime>
  <Pages>34</Pages>
  <Words>8811</Words>
  <Characters>112762</Characters>
  <Application>Microsoft Office Word</Application>
  <DocSecurity>0</DocSecurity>
  <Lines>939</Lines>
  <Paragraphs>242</Paragraphs>
  <ScaleCrop>false</ScaleCrop>
  <HeadingPairs>
    <vt:vector size="2" baseType="variant">
      <vt:variant>
        <vt:lpstr>Title</vt:lpstr>
      </vt:variant>
      <vt:variant>
        <vt:i4>1</vt:i4>
      </vt:variant>
    </vt:vector>
  </HeadingPairs>
  <TitlesOfParts>
    <vt:vector size="1" baseType="lpstr">
      <vt:lpstr>Abscess; pus; wound; Staphylococcus; aureus; Streptococcus; milleri; Enterobacteriaceae; Bartholin gland; abscesses; diagnosis, investigation</vt:lpstr>
    </vt:vector>
  </TitlesOfParts>
  <Company>Public Health England</Company>
  <LinksUpToDate>false</LinksUpToDate>
  <CharactersWithSpaces>121331</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Abscess; pus; wound; Staphylococcus; aureus; Streptococcus; milleri; Enterobacteriaceae; Bartholin gland; abscesses; diagnosis, investigation</dc:title>
  <dc:creator>Administrator</dc:creator>
  <cp:lastModifiedBy>Nicola Day</cp:lastModifiedBy>
  <cp:revision>3</cp:revision>
  <cp:lastPrinted>2016-11-18T14:52:00Z</cp:lastPrinted>
  <dcterms:created xsi:type="dcterms:W3CDTF">2016-11-22T13:13:00Z</dcterms:created>
  <dcterms:modified xsi:type="dcterms:W3CDTF">2016-11-28T16:17:00Z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0x010100F588AF180B86984D844BD582FF71B59C</vt:lpwstr>
  </property>
</Properties>
</file>