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B06EFF" w:rsidRPr="007C3DC2" w:rsidRDefault="00B06EFF" w:rsidP="001B06FE">
      <w:pPr>
        <w:pStyle w:val="PHEBodytext"/>
        <w:spacing w:before="0" w:after="0"/>
        <w:ind w:left="-851" w:right="-744"/>
        <w:rPr>
          <w:rStyle w:val="PHEBodytextChar"/>
        </w:rPr>
      </w:pPr>
    </w:p>
    <w:p w:rsidR="00155021" w:rsidRPr="007C3DC2" w:rsidRDefault="00155021" w:rsidP="001B06FE">
      <w:pPr>
        <w:pStyle w:val="PHEBodytext"/>
        <w:spacing w:before="0" w:after="0"/>
        <w:ind w:left="-851" w:right="-744"/>
        <w:rPr>
          <w:rStyle w:val="PHEBodytextChar"/>
        </w:rPr>
      </w:pPr>
    </w:p>
    <w:p w:rsidR="00390266" w:rsidRPr="007C3DC2" w:rsidRDefault="00390266" w:rsidP="008B0A13">
      <w:pPr>
        <w:pStyle w:val="PHEBodytext"/>
        <w:spacing w:before="0" w:after="0"/>
        <w:ind w:left="-284" w:right="-744"/>
        <w:rPr>
          <w:rFonts w:cs="Arial"/>
          <w:noProof/>
          <w:color w:val="98002E"/>
          <w:sz w:val="48"/>
          <w:szCs w:val="48"/>
        </w:rPr>
      </w:pPr>
      <w:r w:rsidRPr="007C3DC2">
        <w:rPr>
          <w:rFonts w:cs="Arial"/>
          <w:color w:val="98002E"/>
          <w:sz w:val="48"/>
          <w:szCs w:val="48"/>
        </w:rPr>
        <w:t>UK S</w:t>
      </w:r>
      <w:r w:rsidR="00BC42EF" w:rsidRPr="007C3DC2">
        <w:rPr>
          <w:rFonts w:cs="Arial"/>
          <w:color w:val="98002E"/>
          <w:sz w:val="48"/>
          <w:szCs w:val="48"/>
        </w:rPr>
        <w:t xml:space="preserve">tandards for </w:t>
      </w:r>
      <w:r w:rsidRPr="007C3DC2">
        <w:rPr>
          <w:rFonts w:cs="Arial"/>
          <w:color w:val="98002E"/>
          <w:sz w:val="48"/>
          <w:szCs w:val="48"/>
        </w:rPr>
        <w:t>Mi</w:t>
      </w:r>
      <w:r w:rsidR="00BC42EF" w:rsidRPr="007C3DC2">
        <w:rPr>
          <w:rFonts w:cs="Arial"/>
          <w:color w:val="98002E"/>
          <w:sz w:val="48"/>
          <w:szCs w:val="48"/>
        </w:rPr>
        <w:t xml:space="preserve">crobiology </w:t>
      </w:r>
      <w:r w:rsidRPr="007C3DC2">
        <w:rPr>
          <w:rFonts w:cs="Arial"/>
          <w:color w:val="98002E"/>
          <w:sz w:val="48"/>
          <w:szCs w:val="48"/>
        </w:rPr>
        <w:t>I</w:t>
      </w:r>
      <w:r w:rsidR="00BC42EF" w:rsidRPr="007C3DC2">
        <w:rPr>
          <w:rFonts w:cs="Arial"/>
          <w:color w:val="98002E"/>
          <w:sz w:val="48"/>
          <w:szCs w:val="48"/>
        </w:rPr>
        <w:t>nvestigations</w:t>
      </w:r>
      <w:r w:rsidR="00BC42EF" w:rsidRPr="007C3DC2">
        <w:rPr>
          <w:rFonts w:cs="Arial"/>
          <w:noProof/>
          <w:color w:val="98002E"/>
          <w:sz w:val="48"/>
          <w:szCs w:val="48"/>
        </w:rPr>
        <w:t xml:space="preserve"> </w:t>
      </w:r>
    </w:p>
    <w:p w:rsidR="004B64C2" w:rsidRPr="007C3DC2" w:rsidRDefault="004B64C2" w:rsidP="001B06FE">
      <w:pPr>
        <w:pStyle w:val="PHEBodytext"/>
        <w:spacing w:before="0" w:after="0"/>
        <w:ind w:left="-851" w:right="-744"/>
        <w:rPr>
          <w:rStyle w:val="PHEBodytextChar"/>
        </w:rPr>
      </w:pPr>
    </w:p>
    <w:p w:rsidR="00BC42EF" w:rsidRPr="007C3DC2" w:rsidRDefault="00C91E42" w:rsidP="008B0A13">
      <w:pPr>
        <w:pStyle w:val="PHEBodytext"/>
        <w:spacing w:before="0" w:after="0"/>
        <w:ind w:left="-284"/>
        <w:rPr>
          <w:rFonts w:cs="Arial"/>
        </w:rPr>
      </w:pPr>
      <w:r>
        <w:fldChar w:fldCharType="begin" w:fldLock="1"/>
      </w:r>
      <w:r>
        <w:instrText xml:space="preserve"> FILLIN  "SMI Title front cover" \d "Type SMI Title front cover here &lt;tab+enter&gt;" \o  \* MERGEFORMAT </w:instrText>
      </w:r>
      <w:r>
        <w:fldChar w:fldCharType="separate"/>
      </w:r>
      <w:r w:rsidR="00AD22F8" w:rsidRPr="007C3DC2">
        <w:rPr>
          <w:rFonts w:cs="Arial"/>
          <w:sz w:val="36"/>
          <w:szCs w:val="36"/>
        </w:rPr>
        <w:t xml:space="preserve">Identification of </w:t>
      </w:r>
      <w:r w:rsidR="00AD22F8" w:rsidRPr="007C3DC2">
        <w:rPr>
          <w:rFonts w:cs="Arial"/>
          <w:i/>
          <w:sz w:val="36"/>
          <w:szCs w:val="36"/>
        </w:rPr>
        <w:t>Campylobacter</w:t>
      </w:r>
      <w:r w:rsidR="00AD22F8" w:rsidRPr="007C3DC2">
        <w:rPr>
          <w:rFonts w:cs="Arial"/>
          <w:sz w:val="36"/>
          <w:szCs w:val="36"/>
        </w:rPr>
        <w:t xml:space="preserve"> species</w:t>
      </w:r>
      <w:r>
        <w:rPr>
          <w:rFonts w:cs="Arial"/>
          <w:sz w:val="36"/>
          <w:szCs w:val="36"/>
        </w:rPr>
        <w:fldChar w:fldCharType="end"/>
      </w:r>
    </w:p>
    <w:p w:rsidR="000361A4" w:rsidRPr="007C3DC2" w:rsidRDefault="000361A4" w:rsidP="00AC3B7A">
      <w:pPr>
        <w:pStyle w:val="PHEBodytext"/>
        <w:spacing w:before="0" w:after="0"/>
        <w:ind w:left="-426"/>
        <w:rPr>
          <w:rFonts w:cs="Arial"/>
        </w:rPr>
      </w:pPr>
    </w:p>
    <w:p w:rsidR="009B48C7" w:rsidRPr="007C3DC2" w:rsidRDefault="00C91E42" w:rsidP="00AC3B7A">
      <w:pPr>
        <w:pStyle w:val="PHEBodytext"/>
        <w:spacing w:before="0" w:after="0"/>
        <w:ind w:left="-426"/>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62626" o:spid="_x0000_s1032" type="#_x0000_t136" style="position:absolute;left:0;text-align:left;margin-left:0;margin-top:0;width:629.45pt;height:17.1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r w:rsidR="005779DC" w:rsidRPr="007C3DC2">
        <w:rPr>
          <w:noProof/>
        </w:rPr>
        <w:drawing>
          <wp:anchor distT="0" distB="0" distL="114300" distR="114300" simplePos="0" relativeHeight="251657728" behindDoc="0" locked="0" layoutInCell="1" allowOverlap="1" wp14:anchorId="02A4BF7E" wp14:editId="0552EE96">
            <wp:simplePos x="0" y="0"/>
            <wp:positionH relativeFrom="column">
              <wp:posOffset>-897255</wp:posOffset>
            </wp:positionH>
            <wp:positionV relativeFrom="paragraph">
              <wp:posOffset>81915</wp:posOffset>
            </wp:positionV>
            <wp:extent cx="7522210" cy="6151245"/>
            <wp:effectExtent l="1905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151245"/>
                    </a:xfrm>
                    <a:prstGeom prst="rect">
                      <a:avLst/>
                    </a:prstGeom>
                    <a:noFill/>
                    <a:ln w="9525">
                      <a:noFill/>
                      <a:miter lim="800000"/>
                      <a:headEnd/>
                      <a:tailEnd/>
                    </a:ln>
                  </pic:spPr>
                </pic:pic>
              </a:graphicData>
            </a:graphic>
          </wp:anchor>
        </w:drawing>
      </w: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9B48C7" w:rsidRPr="007C3DC2" w:rsidRDefault="009B48C7" w:rsidP="00AC3B7A">
      <w:pPr>
        <w:pStyle w:val="PHEBodytext"/>
        <w:spacing w:before="0" w:after="0"/>
        <w:ind w:left="-426"/>
        <w:rPr>
          <w:rFonts w:cs="Arial"/>
        </w:rPr>
      </w:pPr>
    </w:p>
    <w:p w:rsidR="00D63437" w:rsidRPr="007C3DC2" w:rsidRDefault="00D63437" w:rsidP="00A31078">
      <w:pPr>
        <w:pStyle w:val="PHEreportHeading1"/>
      </w:pPr>
      <w:bookmarkStart w:id="0" w:name="_Toc373133391"/>
      <w:bookmarkStart w:id="1" w:name="_Toc374629280"/>
      <w:r w:rsidRPr="007C3DC2">
        <w:lastRenderedPageBreak/>
        <w:t>Acknowledgments</w:t>
      </w:r>
      <w:bookmarkEnd w:id="0"/>
      <w:bookmarkEnd w:id="1"/>
    </w:p>
    <w:p w:rsidR="00BA7185" w:rsidRPr="007C3DC2" w:rsidRDefault="00BA7185" w:rsidP="00BA7185">
      <w:pPr>
        <w:pStyle w:val="PHEBodytext"/>
        <w:rPr>
          <w:rFonts w:cs="Arial"/>
        </w:rPr>
      </w:pPr>
      <w:r w:rsidRPr="007C3DC2">
        <w:rPr>
          <w:rFonts w:cs="Arial"/>
        </w:rPr>
        <w:t xml:space="preserve">UK Standards for Microbiology Investigations (SMIs) are developed under the auspices of </w:t>
      </w:r>
      <w:r w:rsidR="00E10487" w:rsidRPr="007C3DC2">
        <w:rPr>
          <w:rFonts w:cs="Arial"/>
        </w:rPr>
        <w:t>Public Health England</w:t>
      </w:r>
      <w:r w:rsidR="0048093B" w:rsidRPr="007C3DC2">
        <w:rPr>
          <w:rFonts w:cs="Arial"/>
        </w:rPr>
        <w:t xml:space="preserve"> (</w:t>
      </w:r>
      <w:r w:rsidR="00E10487" w:rsidRPr="007C3DC2">
        <w:rPr>
          <w:rFonts w:cs="Arial"/>
        </w:rPr>
        <w:t>PHE</w:t>
      </w:r>
      <w:r w:rsidR="0048093B" w:rsidRPr="007C3DC2">
        <w:rPr>
          <w:rFonts w:cs="Arial"/>
        </w:rPr>
        <w:t>)</w:t>
      </w:r>
      <w:r w:rsidRPr="007C3DC2">
        <w:rPr>
          <w:rFonts w:cs="Arial"/>
        </w:rPr>
        <w:t xml:space="preserve"> working in partnership with the National Health Service (NHS), Public Health Wales and with the professional organisations whose logos are displayed below and listed on the website </w:t>
      </w:r>
      <w:hyperlink r:id="rId11" w:history="1">
        <w:r w:rsidRPr="007C3DC2">
          <w:rPr>
            <w:rStyle w:val="Hyperlink"/>
            <w:rFonts w:cs="Arial"/>
            <w:sz w:val="24"/>
            <w:szCs w:val="24"/>
          </w:rPr>
          <w:t>http://www.hpa.org.uk/SMI/Partnerships</w:t>
        </w:r>
      </w:hyperlink>
      <w:r w:rsidRPr="007C3DC2">
        <w:rPr>
          <w:rFonts w:cs="Arial"/>
          <w:szCs w:val="24"/>
        </w:rPr>
        <w:t>.</w:t>
      </w:r>
      <w:r w:rsidRPr="007C3DC2">
        <w:rPr>
          <w:rFonts w:cs="Arial"/>
        </w:rPr>
        <w:t xml:space="preserve"> SMIs are developed, reviewed and revised by various working groups which are overseen by a steering committee (see </w:t>
      </w:r>
      <w:hyperlink r:id="rId12" w:history="1">
        <w:r w:rsidRPr="007C3DC2">
          <w:rPr>
            <w:rStyle w:val="PHEBodyTextHyperlinkChar"/>
            <w:rFonts w:cs="Arial"/>
          </w:rPr>
          <w:t>http://www.hpa.org.uk/SMI/WorkingGroups</w:t>
        </w:r>
      </w:hyperlink>
      <w:r w:rsidRPr="007C3DC2">
        <w:rPr>
          <w:rFonts w:cs="Arial"/>
        </w:rPr>
        <w:t>).</w:t>
      </w:r>
    </w:p>
    <w:p w:rsidR="00BA7185" w:rsidRPr="007C3DC2" w:rsidRDefault="00BA7185" w:rsidP="00BA7185">
      <w:pPr>
        <w:pStyle w:val="PHEBodytext"/>
        <w:rPr>
          <w:rFonts w:cs="Arial"/>
        </w:rPr>
      </w:pPr>
      <w:r w:rsidRPr="007C3DC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A7185" w:rsidRPr="007C3DC2" w:rsidRDefault="00BA7185" w:rsidP="000A1FAD">
      <w:pPr>
        <w:pStyle w:val="PHEBodytext"/>
        <w:rPr>
          <w:rFonts w:cs="Arial"/>
        </w:rPr>
      </w:pPr>
      <w:r w:rsidRPr="007C3DC2">
        <w:rPr>
          <w:rFonts w:cs="Arial"/>
        </w:rPr>
        <w:t>For further information please contact us at:</w:t>
      </w:r>
    </w:p>
    <w:p w:rsidR="00BA7185" w:rsidRPr="007C3DC2" w:rsidRDefault="00BA7185" w:rsidP="00BA7185">
      <w:pPr>
        <w:pStyle w:val="PHEBodytext"/>
        <w:spacing w:before="0" w:after="0"/>
        <w:rPr>
          <w:rFonts w:cs="Arial"/>
        </w:rPr>
      </w:pPr>
      <w:r w:rsidRPr="007C3DC2">
        <w:rPr>
          <w:rFonts w:cs="Arial"/>
        </w:rPr>
        <w:t>Standards Unit</w:t>
      </w:r>
      <w:bookmarkStart w:id="2" w:name="_GoBack"/>
      <w:bookmarkEnd w:id="2"/>
    </w:p>
    <w:p w:rsidR="00F726AE" w:rsidRPr="007C3DC2" w:rsidRDefault="00F726AE" w:rsidP="00BA7185">
      <w:pPr>
        <w:pStyle w:val="PHEBodytext"/>
        <w:spacing w:before="0" w:after="0"/>
        <w:rPr>
          <w:rFonts w:cs="Arial"/>
        </w:rPr>
      </w:pPr>
      <w:r w:rsidRPr="007C3DC2">
        <w:rPr>
          <w:rFonts w:cs="Arial"/>
        </w:rPr>
        <w:t>Microbiology Services</w:t>
      </w:r>
    </w:p>
    <w:p w:rsidR="00BA7185" w:rsidRPr="007C3DC2" w:rsidRDefault="00E10487" w:rsidP="00BA7185">
      <w:pPr>
        <w:pStyle w:val="PHEBodytext"/>
        <w:spacing w:before="0" w:after="0"/>
        <w:rPr>
          <w:rFonts w:cs="Arial"/>
        </w:rPr>
      </w:pPr>
      <w:r w:rsidRPr="007C3DC2">
        <w:rPr>
          <w:rFonts w:cs="Arial"/>
        </w:rPr>
        <w:t>Public Health England</w:t>
      </w:r>
    </w:p>
    <w:p w:rsidR="00BA7185" w:rsidRPr="007C3DC2" w:rsidRDefault="00C91E42" w:rsidP="00BA7185">
      <w:pPr>
        <w:pStyle w:val="PHEBodytext"/>
        <w:spacing w:before="0" w:after="0"/>
        <w:rPr>
          <w:rFonts w:cs="Arial"/>
        </w:rPr>
      </w:pPr>
      <w:r>
        <w:rPr>
          <w:rFonts w:cs="Arial"/>
          <w:noProof/>
        </w:rPr>
        <w:pict>
          <v:shape id="PowerPlusWaterMarkObject13762628" o:spid="_x0000_s1033" type="#_x0000_t136" style="position:absolute;margin-left:0;margin-top:0;width:629.45pt;height:17.1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r w:rsidR="00BA7185" w:rsidRPr="007C3DC2">
        <w:rPr>
          <w:rFonts w:cs="Arial"/>
        </w:rPr>
        <w:t>61 Colindale Avenue</w:t>
      </w:r>
    </w:p>
    <w:p w:rsidR="00BA7185" w:rsidRPr="007C3DC2" w:rsidRDefault="00BA7185" w:rsidP="00BA7185">
      <w:pPr>
        <w:pStyle w:val="PHEBodytext"/>
        <w:spacing w:before="0" w:after="0"/>
        <w:rPr>
          <w:rFonts w:cs="Arial"/>
        </w:rPr>
      </w:pPr>
      <w:r w:rsidRPr="007C3DC2">
        <w:rPr>
          <w:rFonts w:cs="Arial"/>
        </w:rPr>
        <w:t>London NW9 5EQ</w:t>
      </w:r>
    </w:p>
    <w:p w:rsidR="00BA7185" w:rsidRPr="007C3DC2" w:rsidRDefault="00BA7185" w:rsidP="00BA7185">
      <w:pPr>
        <w:pStyle w:val="PHEBodytext"/>
        <w:rPr>
          <w:rFonts w:cs="Arial"/>
          <w:lang w:val="en-US"/>
        </w:rPr>
      </w:pPr>
      <w:r w:rsidRPr="007C3DC2">
        <w:rPr>
          <w:rFonts w:cs="Arial"/>
          <w:lang w:val="en-US"/>
        </w:rPr>
        <w:t xml:space="preserve">E-mail: </w:t>
      </w:r>
      <w:hyperlink r:id="rId13" w:history="1">
        <w:r w:rsidR="00E10487" w:rsidRPr="007C3DC2">
          <w:rPr>
            <w:rStyle w:val="PHEBodyTextHyperlinkChar"/>
            <w:rFonts w:cs="Arial"/>
          </w:rPr>
          <w:t>standards@phe.gov.uk</w:t>
        </w:r>
      </w:hyperlink>
    </w:p>
    <w:p w:rsidR="00BA7185" w:rsidRPr="007C3DC2" w:rsidRDefault="00BA7185" w:rsidP="00BA7185">
      <w:pPr>
        <w:pStyle w:val="PHEBodytext"/>
        <w:rPr>
          <w:rFonts w:cs="Arial"/>
        </w:rPr>
      </w:pPr>
      <w:r w:rsidRPr="007C3DC2">
        <w:rPr>
          <w:rFonts w:cs="Arial"/>
          <w:lang w:val="en-US"/>
        </w:rPr>
        <w:t xml:space="preserve">Website: </w:t>
      </w:r>
      <w:hyperlink r:id="rId14" w:history="1">
        <w:r w:rsidRPr="007C3DC2">
          <w:rPr>
            <w:rStyle w:val="PHEBodyTextHyperlinkChar"/>
            <w:rFonts w:cs="Arial"/>
          </w:rPr>
          <w:t>http://www.hpa.org.uk/SMI</w:t>
        </w:r>
      </w:hyperlink>
    </w:p>
    <w:p w:rsidR="00D63437" w:rsidRPr="007C3DC2" w:rsidRDefault="00D63437" w:rsidP="006A6B4B">
      <w:pPr>
        <w:pStyle w:val="PHEBodytext"/>
        <w:rPr>
          <w:rFonts w:cs="Arial"/>
          <w:sz w:val="22"/>
        </w:rPr>
      </w:pPr>
      <w:r w:rsidRPr="007C3DC2">
        <w:rPr>
          <w:rFonts w:cs="Arial"/>
        </w:rPr>
        <w:t xml:space="preserve">UK Standards for Microbiology Investigations </w:t>
      </w:r>
      <w:r w:rsidR="00CF2730" w:rsidRPr="007C3DC2">
        <w:rPr>
          <w:rFonts w:cs="Arial"/>
        </w:rPr>
        <w:t>are</w:t>
      </w:r>
      <w:r w:rsidRPr="007C3DC2">
        <w:rPr>
          <w:rFonts w:cs="Arial"/>
        </w:rPr>
        <w:t xml:space="preserve"> produced in association with:</w:t>
      </w:r>
    </w:p>
    <w:p w:rsidR="00D63437" w:rsidRPr="007C3DC2" w:rsidRDefault="005779DC" w:rsidP="00E33487">
      <w:pPr>
        <w:pStyle w:val="PHEBodytext"/>
        <w:ind w:right="-35"/>
        <w:rPr>
          <w:rFonts w:cs="Arial"/>
          <w:szCs w:val="24"/>
        </w:rPr>
      </w:pPr>
      <w:r w:rsidRPr="007C3DC2">
        <w:rPr>
          <w:noProof/>
        </w:rPr>
        <w:drawing>
          <wp:inline distT="0" distB="0" distL="0" distR="0" wp14:anchorId="4D2C8330" wp14:editId="3FB1983D">
            <wp:extent cx="5753451" cy="385955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ology, Identification"/>
                    <pic:cNvPicPr>
                      <a:picLocks noChangeAspect="1" noChangeArrowheads="1"/>
                    </pic:cNvPicPr>
                  </pic:nvPicPr>
                  <pic:blipFill>
                    <a:blip r:embed="rId15" cstate="print"/>
                    <a:srcRect l="655" r="568" b="865"/>
                    <a:stretch>
                      <a:fillRect/>
                    </a:stretch>
                  </pic:blipFill>
                  <pic:spPr bwMode="auto">
                    <a:xfrm>
                      <a:off x="0" y="0"/>
                      <a:ext cx="5753451" cy="3859554"/>
                    </a:xfrm>
                    <a:prstGeom prst="rect">
                      <a:avLst/>
                    </a:prstGeom>
                    <a:noFill/>
                    <a:ln w="9525">
                      <a:noFill/>
                      <a:miter lim="800000"/>
                      <a:headEnd/>
                      <a:tailEnd/>
                    </a:ln>
                  </pic:spPr>
                </pic:pic>
              </a:graphicData>
            </a:graphic>
          </wp:inline>
        </w:drawing>
      </w:r>
      <w:r w:rsidR="003E59AC" w:rsidRPr="007C3DC2">
        <w:rPr>
          <w:rFonts w:cs="Arial"/>
          <w:szCs w:val="24"/>
        </w:rPr>
        <w:t xml:space="preserve"> </w:t>
      </w:r>
    </w:p>
    <w:p w:rsidR="00AD22F8" w:rsidRPr="007C3DC2" w:rsidRDefault="00AD22F8" w:rsidP="00E33487">
      <w:pPr>
        <w:pStyle w:val="PHEBodytext"/>
        <w:ind w:right="-35"/>
        <w:rPr>
          <w:rFonts w:cs="Arial"/>
          <w:szCs w:val="24"/>
        </w:rPr>
      </w:pPr>
    </w:p>
    <w:p w:rsidR="003E3649" w:rsidRPr="007C3DC2" w:rsidRDefault="003E3649" w:rsidP="001C6D47">
      <w:pPr>
        <w:pStyle w:val="HPAContents"/>
        <w:rPr>
          <w:rFonts w:cs="Arial"/>
        </w:rPr>
      </w:pPr>
      <w:r w:rsidRPr="007C3DC2">
        <w:rPr>
          <w:rFonts w:cs="Arial"/>
        </w:rPr>
        <w:lastRenderedPageBreak/>
        <w:t>Contents</w:t>
      </w:r>
    </w:p>
    <w:p w:rsidR="003945B3" w:rsidRDefault="00C653A2">
      <w:pPr>
        <w:pStyle w:val="TOC1"/>
        <w:rPr>
          <w:rFonts w:asciiTheme="minorHAnsi" w:eastAsiaTheme="minorEastAsia" w:hAnsiTheme="minorHAnsi" w:cstheme="minorBidi"/>
          <w:b w:val="0"/>
          <w:bCs w:val="0"/>
          <w:caps w:val="0"/>
          <w:noProof/>
          <w:szCs w:val="22"/>
        </w:rPr>
      </w:pPr>
      <w:r>
        <w:rPr>
          <w:rFonts w:cs="Arial"/>
          <w:b w:val="0"/>
          <w:bCs w:val="0"/>
          <w:caps w:val="0"/>
        </w:rPr>
        <w:fldChar w:fldCharType="begin" w:fldLock="1"/>
      </w:r>
      <w:r>
        <w:rPr>
          <w:rFonts w:cs="Arial"/>
          <w:b w:val="0"/>
          <w:bCs w:val="0"/>
          <w:caps w:val="0"/>
        </w:rPr>
        <w:instrText xml:space="preserve"> TOC \o "1-1" \f \t "Heading 2,2,Heading 3,3,*PHE report Heading 1,1,*PHE report heading 2,2,Sub-heading 2x,2,Sub-heading 3x,3,Sub-heading 4,3" </w:instrText>
      </w:r>
      <w:r>
        <w:rPr>
          <w:rFonts w:cs="Arial"/>
          <w:b w:val="0"/>
          <w:bCs w:val="0"/>
          <w:caps w:val="0"/>
        </w:rPr>
        <w:fldChar w:fldCharType="separate"/>
      </w:r>
      <w:r w:rsidR="003945B3">
        <w:rPr>
          <w:noProof/>
        </w:rPr>
        <w:t>Acknowledgments</w:t>
      </w:r>
      <w:r w:rsidR="003945B3">
        <w:rPr>
          <w:noProof/>
        </w:rPr>
        <w:tab/>
      </w:r>
      <w:r w:rsidR="003945B3">
        <w:rPr>
          <w:noProof/>
        </w:rPr>
        <w:fldChar w:fldCharType="begin" w:fldLock="1"/>
      </w:r>
      <w:r w:rsidR="003945B3">
        <w:rPr>
          <w:noProof/>
        </w:rPr>
        <w:instrText xml:space="preserve"> PAGEREF _Toc374629280 \h </w:instrText>
      </w:r>
      <w:r w:rsidR="003945B3">
        <w:rPr>
          <w:noProof/>
        </w:rPr>
      </w:r>
      <w:r w:rsidR="003945B3">
        <w:rPr>
          <w:noProof/>
        </w:rPr>
        <w:fldChar w:fldCharType="separate"/>
      </w:r>
      <w:r w:rsidR="003945B3">
        <w:rPr>
          <w:noProof/>
        </w:rPr>
        <w:t>2</w:t>
      </w:r>
      <w:r w:rsidR="003945B3">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_Toc374629281 \h </w:instrText>
      </w:r>
      <w:r>
        <w:rPr>
          <w:noProof/>
        </w:rPr>
      </w:r>
      <w:r>
        <w:rPr>
          <w:noProof/>
        </w:rPr>
        <w:fldChar w:fldCharType="separate"/>
      </w:r>
      <w:r>
        <w:rPr>
          <w:noProof/>
        </w:rPr>
        <w:t>4</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_Toc374629282 \h </w:instrText>
      </w:r>
      <w:r>
        <w:rPr>
          <w:noProof/>
        </w:rPr>
      </w:r>
      <w:r>
        <w:rPr>
          <w:noProof/>
        </w:rPr>
        <w:fldChar w:fldCharType="separate"/>
      </w:r>
      <w:r>
        <w:rPr>
          <w:noProof/>
        </w:rPr>
        <w:t>5</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_Toc374629283 \h </w:instrText>
      </w:r>
      <w:r>
        <w:rPr>
          <w:noProof/>
        </w:rPr>
      </w:r>
      <w:r>
        <w:rPr>
          <w:noProof/>
        </w:rPr>
        <w:fldChar w:fldCharType="separate"/>
      </w:r>
      <w:r>
        <w:rPr>
          <w:noProof/>
        </w:rPr>
        <w:t>8</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_Toc374629284 \h </w:instrText>
      </w:r>
      <w:r>
        <w:rPr>
          <w:noProof/>
        </w:rPr>
      </w:r>
      <w:r>
        <w:rPr>
          <w:noProof/>
        </w:rPr>
        <w:fldChar w:fldCharType="separate"/>
      </w:r>
      <w:r>
        <w:rPr>
          <w:noProof/>
        </w:rPr>
        <w:t>8</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_Toc374629285 \h </w:instrText>
      </w:r>
      <w:r>
        <w:rPr>
          <w:noProof/>
        </w:rPr>
      </w:r>
      <w:r>
        <w:rPr>
          <w:noProof/>
        </w:rPr>
        <w:fldChar w:fldCharType="separate"/>
      </w:r>
      <w:r>
        <w:rPr>
          <w:noProof/>
        </w:rPr>
        <w:t>9</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_Toc374629286 \h </w:instrText>
      </w:r>
      <w:r>
        <w:rPr>
          <w:noProof/>
        </w:rPr>
      </w:r>
      <w:r>
        <w:rPr>
          <w:noProof/>
        </w:rPr>
        <w:fldChar w:fldCharType="separate"/>
      </w:r>
      <w:r>
        <w:rPr>
          <w:noProof/>
        </w:rPr>
        <w:t>11</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 xml:space="preserve">Target Organisms </w:t>
      </w:r>
      <w:r>
        <w:rPr>
          <w:noProof/>
        </w:rPr>
        <w:tab/>
      </w:r>
      <w:r>
        <w:rPr>
          <w:noProof/>
        </w:rPr>
        <w:fldChar w:fldCharType="begin" w:fldLock="1"/>
      </w:r>
      <w:r>
        <w:rPr>
          <w:noProof/>
        </w:rPr>
        <w:instrText xml:space="preserve"> PAGEREF _Toc374629287 \h </w:instrText>
      </w:r>
      <w:r>
        <w:rPr>
          <w:noProof/>
        </w:rPr>
      </w:r>
      <w:r>
        <w:rPr>
          <w:noProof/>
        </w:rPr>
        <w:fldChar w:fldCharType="separate"/>
      </w:r>
      <w:r>
        <w:rPr>
          <w:noProof/>
        </w:rPr>
        <w:t>11</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Identification</w:t>
      </w:r>
      <w:r>
        <w:rPr>
          <w:noProof/>
        </w:rPr>
        <w:tab/>
      </w:r>
      <w:r>
        <w:rPr>
          <w:noProof/>
        </w:rPr>
        <w:fldChar w:fldCharType="begin" w:fldLock="1"/>
      </w:r>
      <w:r>
        <w:rPr>
          <w:noProof/>
        </w:rPr>
        <w:instrText xml:space="preserve"> PAGEREF _Toc374629288 \h </w:instrText>
      </w:r>
      <w:r>
        <w:rPr>
          <w:noProof/>
        </w:rPr>
      </w:r>
      <w:r>
        <w:rPr>
          <w:noProof/>
        </w:rPr>
        <w:fldChar w:fldCharType="separate"/>
      </w:r>
      <w:r>
        <w:rPr>
          <w:noProof/>
        </w:rPr>
        <w:t>11</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 xml:space="preserve">Identification of </w:t>
      </w:r>
      <w:r w:rsidRPr="000D4FA9">
        <w:rPr>
          <w:i/>
          <w:noProof/>
        </w:rPr>
        <w:t>Campylobacter</w:t>
      </w:r>
      <w:r>
        <w:rPr>
          <w:noProof/>
        </w:rPr>
        <w:t xml:space="preserve"> species</w:t>
      </w:r>
      <w:r>
        <w:rPr>
          <w:noProof/>
        </w:rPr>
        <w:tab/>
      </w:r>
      <w:r>
        <w:rPr>
          <w:noProof/>
        </w:rPr>
        <w:fldChar w:fldCharType="begin" w:fldLock="1"/>
      </w:r>
      <w:r>
        <w:rPr>
          <w:noProof/>
        </w:rPr>
        <w:instrText xml:space="preserve"> PAGEREF _Toc374629289 \h </w:instrText>
      </w:r>
      <w:r>
        <w:rPr>
          <w:noProof/>
        </w:rPr>
      </w:r>
      <w:r>
        <w:rPr>
          <w:noProof/>
        </w:rPr>
        <w:fldChar w:fldCharType="separate"/>
      </w:r>
      <w:r>
        <w:rPr>
          <w:noProof/>
        </w:rPr>
        <w:t>16</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w:t>
      </w:r>
      <w:r>
        <w:rPr>
          <w:noProof/>
        </w:rPr>
        <w:tab/>
      </w:r>
      <w:r>
        <w:rPr>
          <w:noProof/>
        </w:rPr>
        <w:fldChar w:fldCharType="begin" w:fldLock="1"/>
      </w:r>
      <w:r>
        <w:rPr>
          <w:noProof/>
        </w:rPr>
        <w:instrText xml:space="preserve"> PAGEREF _Toc374629290 \h </w:instrText>
      </w:r>
      <w:r>
        <w:rPr>
          <w:noProof/>
        </w:rPr>
      </w:r>
      <w:r>
        <w:rPr>
          <w:noProof/>
        </w:rPr>
        <w:fldChar w:fldCharType="separate"/>
      </w:r>
      <w:r>
        <w:rPr>
          <w:noProof/>
        </w:rPr>
        <w:t>17</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Referrals</w:t>
      </w:r>
      <w:r>
        <w:rPr>
          <w:noProof/>
        </w:rPr>
        <w:tab/>
      </w:r>
      <w:r>
        <w:rPr>
          <w:noProof/>
        </w:rPr>
        <w:fldChar w:fldCharType="begin" w:fldLock="1"/>
      </w:r>
      <w:r>
        <w:rPr>
          <w:noProof/>
        </w:rPr>
        <w:instrText xml:space="preserve"> PAGEREF _Toc374629291 \h </w:instrText>
      </w:r>
      <w:r>
        <w:rPr>
          <w:noProof/>
        </w:rPr>
      </w:r>
      <w:r>
        <w:rPr>
          <w:noProof/>
        </w:rPr>
        <w:fldChar w:fldCharType="separate"/>
      </w:r>
      <w:r>
        <w:rPr>
          <w:noProof/>
        </w:rPr>
        <w:t>18</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7</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vertAlign w:val="superscript"/>
        </w:rPr>
        <w:t xml:space="preserve"> </w:t>
      </w:r>
      <w:r>
        <w:rPr>
          <w:noProof/>
        </w:rPr>
        <w:tab/>
      </w:r>
      <w:r>
        <w:rPr>
          <w:noProof/>
        </w:rPr>
        <w:fldChar w:fldCharType="begin" w:fldLock="1"/>
      </w:r>
      <w:r>
        <w:rPr>
          <w:noProof/>
        </w:rPr>
        <w:instrText xml:space="preserve"> PAGEREF _Toc374629292 \h </w:instrText>
      </w:r>
      <w:r>
        <w:rPr>
          <w:noProof/>
        </w:rPr>
      </w:r>
      <w:r>
        <w:rPr>
          <w:noProof/>
        </w:rPr>
        <w:fldChar w:fldCharType="separate"/>
      </w:r>
      <w:r>
        <w:rPr>
          <w:noProof/>
        </w:rPr>
        <w:t>18</w:t>
      </w:r>
      <w:r>
        <w:rPr>
          <w:noProof/>
        </w:rPr>
        <w:fldChar w:fldCharType="end"/>
      </w:r>
    </w:p>
    <w:p w:rsidR="003945B3" w:rsidRDefault="003945B3">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_Toc374629293 \h </w:instrText>
      </w:r>
      <w:r>
        <w:rPr>
          <w:noProof/>
        </w:rPr>
      </w:r>
      <w:r>
        <w:rPr>
          <w:noProof/>
        </w:rPr>
        <w:fldChar w:fldCharType="separate"/>
      </w:r>
      <w:r>
        <w:rPr>
          <w:noProof/>
        </w:rPr>
        <w:t>19</w:t>
      </w:r>
      <w:r>
        <w:rPr>
          <w:noProof/>
        </w:rPr>
        <w:fldChar w:fldCharType="end"/>
      </w:r>
    </w:p>
    <w:p w:rsidR="00034972" w:rsidRPr="007C3DC2" w:rsidRDefault="00C653A2" w:rsidP="00034972">
      <w:pPr>
        <w:pStyle w:val="PHEBodytext"/>
      </w:pPr>
      <w:r>
        <w:rPr>
          <w:rFonts w:cs="Arial"/>
          <w:b/>
          <w:bCs/>
          <w:caps/>
          <w:sz w:val="22"/>
          <w:szCs w:val="20"/>
        </w:rPr>
        <w:fldChar w:fldCharType="end"/>
      </w:r>
    </w:p>
    <w:p w:rsidR="00BA6E8B" w:rsidRPr="007C3DC2" w:rsidRDefault="00BA6E8B" w:rsidP="00034972">
      <w:pPr>
        <w:pStyle w:val="PHEBodytext"/>
      </w:pPr>
    </w:p>
    <w:p w:rsidR="00BA6E8B" w:rsidRPr="007C3DC2" w:rsidRDefault="00BA6E8B" w:rsidP="00034972">
      <w:pPr>
        <w:pStyle w:val="PHEBodytext"/>
      </w:pPr>
    </w:p>
    <w:p w:rsidR="00DB0863" w:rsidRPr="007C3DC2" w:rsidRDefault="00DB0863" w:rsidP="00034972">
      <w:pPr>
        <w:pStyle w:val="PHEBodytext"/>
        <w:rPr>
          <w:rFonts w:cs="Arial"/>
          <w:color w:val="FF0000"/>
        </w:rPr>
      </w:pPr>
    </w:p>
    <w:p w:rsidR="00DB0863" w:rsidRPr="007C3DC2" w:rsidRDefault="00DB0863" w:rsidP="00034972">
      <w:pPr>
        <w:pStyle w:val="PHEBodytext"/>
        <w:rPr>
          <w:rFonts w:cs="Arial"/>
          <w:color w:val="FF0000"/>
        </w:rPr>
      </w:pPr>
    </w:p>
    <w:p w:rsidR="00DB0863" w:rsidRPr="007C3DC2" w:rsidRDefault="00DB0863" w:rsidP="00034972">
      <w:pPr>
        <w:pStyle w:val="PHEBodytext"/>
        <w:rPr>
          <w:rFonts w:cs="Arial"/>
          <w:color w:val="FF0000"/>
        </w:rPr>
      </w:pPr>
    </w:p>
    <w:p w:rsidR="00F35ADA" w:rsidRPr="007C3DC2" w:rsidRDefault="00F35ADA" w:rsidP="00034972">
      <w:pPr>
        <w:pStyle w:val="PHEBodytext"/>
      </w:pPr>
    </w:p>
    <w:p w:rsidR="00F35ADA" w:rsidRPr="007C3DC2" w:rsidRDefault="00F35ADA" w:rsidP="00034972">
      <w:pPr>
        <w:pStyle w:val="PHEBodytext"/>
      </w:pPr>
    </w:p>
    <w:p w:rsidR="00F35ADA" w:rsidRPr="007C3DC2" w:rsidRDefault="00F35ADA" w:rsidP="00034972">
      <w:pPr>
        <w:pStyle w:val="PHEBodytext"/>
      </w:pPr>
    </w:p>
    <w:p w:rsidR="00BA6E8B" w:rsidRPr="007C3DC2" w:rsidRDefault="00BA6E8B" w:rsidP="00034972">
      <w:pPr>
        <w:pStyle w:val="PHEBodytext"/>
      </w:pPr>
    </w:p>
    <w:p w:rsidR="00034972" w:rsidRPr="007C3DC2" w:rsidRDefault="005779DC" w:rsidP="00034972">
      <w:pPr>
        <w:pStyle w:val="PHEBodytext"/>
      </w:pPr>
      <w:r w:rsidRPr="007C3DC2">
        <w:rPr>
          <w:noProof/>
        </w:rPr>
        <w:drawing>
          <wp:inline distT="0" distB="0" distL="0" distR="0" wp14:anchorId="1B2A20CC" wp14:editId="3A38F446">
            <wp:extent cx="5819775" cy="107632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19775" cy="1076325"/>
                    </a:xfrm>
                    <a:prstGeom prst="rect">
                      <a:avLst/>
                    </a:prstGeom>
                    <a:noFill/>
                    <a:ln w="9525">
                      <a:noFill/>
                      <a:miter lim="800000"/>
                      <a:headEnd/>
                      <a:tailEnd/>
                    </a:ln>
                  </pic:spPr>
                </pic:pic>
              </a:graphicData>
            </a:graphic>
          </wp:inline>
        </w:drawing>
      </w:r>
    </w:p>
    <w:p w:rsidR="00D63437" w:rsidRPr="007C3DC2" w:rsidRDefault="002D3CCE" w:rsidP="001B06FE">
      <w:pPr>
        <w:pStyle w:val="PHEreportHeading1"/>
      </w:pPr>
      <w:r w:rsidRPr="007C3DC2">
        <w:rPr>
          <w:rFonts w:cs="Times New Roman"/>
          <w:sz w:val="22"/>
          <w:szCs w:val="22"/>
        </w:rPr>
        <w:br w:type="page"/>
      </w:r>
      <w:bookmarkStart w:id="3" w:name="_Toc373133392"/>
      <w:bookmarkStart w:id="4" w:name="_Toc374629281"/>
      <w:r w:rsidR="00D63437" w:rsidRPr="007C3DC2">
        <w:lastRenderedPageBreak/>
        <w:t>Amendment Table</w:t>
      </w:r>
      <w:bookmarkEnd w:id="3"/>
      <w:bookmarkEnd w:id="4"/>
    </w:p>
    <w:p w:rsidR="00D63437" w:rsidRPr="007C3DC2" w:rsidRDefault="00D63437" w:rsidP="00D63437">
      <w:pPr>
        <w:pStyle w:val="PHEBodytext"/>
        <w:rPr>
          <w:rFonts w:cs="Arial"/>
        </w:rPr>
      </w:pPr>
      <w:r w:rsidRPr="007C3DC2">
        <w:rPr>
          <w:rFonts w:cs="Arial"/>
        </w:rPr>
        <w:t>Each SMI method has an individual record of amendments</w:t>
      </w:r>
      <w:r w:rsidR="002222B2" w:rsidRPr="007C3DC2">
        <w:rPr>
          <w:rFonts w:cs="Arial"/>
        </w:rPr>
        <w:t xml:space="preserve">. </w:t>
      </w:r>
      <w:r w:rsidRPr="007C3DC2">
        <w:rPr>
          <w:rFonts w:cs="Arial"/>
        </w:rPr>
        <w:t>The current amendments are listed on this page</w:t>
      </w:r>
      <w:r w:rsidR="002222B2" w:rsidRPr="007C3DC2">
        <w:rPr>
          <w:rFonts w:cs="Arial"/>
        </w:rPr>
        <w:t xml:space="preserve">. </w:t>
      </w:r>
      <w:r w:rsidRPr="007C3DC2">
        <w:rPr>
          <w:rFonts w:cs="Arial"/>
        </w:rPr>
        <w:t xml:space="preserve">The amendment history is available from </w:t>
      </w:r>
      <w:hyperlink r:id="rId17" w:history="1">
        <w:r w:rsidR="00E10487" w:rsidRPr="007C3DC2">
          <w:rPr>
            <w:rFonts w:cs="Arial"/>
            <w:color w:val="0000FF"/>
            <w:u w:val="single"/>
          </w:rPr>
          <w:t>standards@phe.gov.uk</w:t>
        </w:r>
      </w:hyperlink>
      <w:r w:rsidRPr="007C3DC2">
        <w:rPr>
          <w:rFonts w:cs="Arial"/>
        </w:rPr>
        <w:t>.</w:t>
      </w:r>
    </w:p>
    <w:p w:rsidR="00D63437" w:rsidRPr="007C3DC2" w:rsidRDefault="00D63437" w:rsidP="00D63437">
      <w:pPr>
        <w:pStyle w:val="PHEBodytext"/>
      </w:pPr>
      <w:r w:rsidRPr="007C3DC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FA3680" w:rsidRPr="007C3DC2"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7C3DC2" w:rsidRDefault="00FA3680" w:rsidP="00F85F38">
            <w:pPr>
              <w:pStyle w:val="PHEBodytext"/>
              <w:rPr>
                <w:rFonts w:cs="Arial"/>
              </w:rPr>
            </w:pPr>
            <w:r w:rsidRPr="007C3DC2">
              <w:rPr>
                <w:rFonts w:cs="Arial"/>
              </w:rPr>
              <w:t>Amendment No/Date</w:t>
            </w:r>
            <w:r w:rsidR="00A05C10" w:rsidRPr="007C3DC2">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7C3DC2" w:rsidRDefault="00AD22F8" w:rsidP="00CC0DAD">
            <w:pPr>
              <w:pStyle w:val="PHEBodytext"/>
              <w:rPr>
                <w:rFonts w:cs="Arial"/>
              </w:rPr>
            </w:pPr>
            <w:r w:rsidRPr="007C3DC2">
              <w:rPr>
                <w:rFonts w:cs="Arial"/>
              </w:rPr>
              <w:t>4</w:t>
            </w:r>
            <w:r w:rsidR="0050341E" w:rsidRPr="007C3DC2">
              <w:rPr>
                <w:rFonts w:cs="Arial"/>
              </w:rPr>
              <w:t>/</w:t>
            </w:r>
            <w:fldSimple w:instr=" REF  NewIssueDate  \* MERGEFORMAT " w:fldLock="1">
              <w:r w:rsidR="00744415" w:rsidRPr="007C3DC2">
                <w:rPr>
                  <w:rFonts w:cs="Arial"/>
                </w:rPr>
                <w:t xml:space="preserve">dd.mm.yy </w:t>
              </w:r>
            </w:fldSimple>
          </w:p>
        </w:tc>
      </w:tr>
      <w:tr w:rsidR="00FA3680" w:rsidRPr="007C3DC2"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7C3DC2" w:rsidRDefault="00FA3680" w:rsidP="00F85F38">
            <w:pPr>
              <w:pStyle w:val="PHEBodytext"/>
              <w:rPr>
                <w:rFonts w:cs="Arial"/>
              </w:rPr>
            </w:pPr>
            <w:r w:rsidRPr="007C3DC2">
              <w:rPr>
                <w:rFonts w:cs="Arial"/>
              </w:rPr>
              <w:t>Issue no. discarded</w:t>
            </w:r>
            <w:r w:rsidR="00A05C10" w:rsidRPr="007C3DC2">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7C3DC2" w:rsidRDefault="00C91E42" w:rsidP="00F85F38">
            <w:pPr>
              <w:pStyle w:val="PHEBodytext"/>
              <w:rPr>
                <w:rFonts w:cs="Arial"/>
              </w:rPr>
            </w:pPr>
            <w:r>
              <w:fldChar w:fldCharType="begin" w:fldLock="1"/>
            </w:r>
            <w:r>
              <w:instrText xml:space="preserve"> REF  IssueNumber  \* MERGEFORMAT </w:instrText>
            </w:r>
            <w:r>
              <w:fldChar w:fldCharType="separate"/>
            </w:r>
            <w:r w:rsidR="00744415" w:rsidRPr="007C3DC2">
              <w:rPr>
                <w:rFonts w:cs="Arial"/>
              </w:rPr>
              <w:t>2.1</w:t>
            </w:r>
            <w:r>
              <w:rPr>
                <w:rFonts w:cs="Arial"/>
              </w:rPr>
              <w:fldChar w:fldCharType="end"/>
            </w:r>
          </w:p>
        </w:tc>
      </w:tr>
      <w:tr w:rsidR="00FA3680" w:rsidRPr="007C3DC2"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7C3DC2" w:rsidRDefault="00FA3680" w:rsidP="00F85F38">
            <w:pPr>
              <w:pStyle w:val="PHEBodytext"/>
              <w:rPr>
                <w:rFonts w:cs="Arial"/>
              </w:rPr>
            </w:pPr>
            <w:r w:rsidRPr="007C3DC2">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7C3DC2" w:rsidRDefault="00D917F9" w:rsidP="00F85F38">
            <w:pPr>
              <w:pStyle w:val="PHEBodytext"/>
              <w:rPr>
                <w:rFonts w:cs="Arial"/>
              </w:rPr>
            </w:pPr>
            <w:fldSimple w:instr=" REF  NewIssueNumber  \* MERGEFORMAT " w:fldLock="1">
              <w:r w:rsidRPr="00B7729B">
                <w:rPr>
                  <w:rFonts w:cs="Arial"/>
                  <w:bCs/>
                  <w:lang w:val="en-US"/>
                </w:rPr>
                <w:t>#.# &lt;tab+enter&gt;</w:t>
              </w:r>
            </w:fldSimple>
          </w:p>
        </w:tc>
      </w:tr>
      <w:tr w:rsidR="00FA3680" w:rsidRPr="007C3DC2"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7C3DC2" w:rsidRDefault="00A05C10" w:rsidP="00A05C10">
            <w:pPr>
              <w:pStyle w:val="PHEBodytext"/>
              <w:rPr>
                <w:rFonts w:cs="Arial"/>
                <w:b/>
              </w:rPr>
            </w:pPr>
            <w:r w:rsidRPr="007C3DC2">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7C3DC2" w:rsidRDefault="00FA3680" w:rsidP="00F85F38">
            <w:pPr>
              <w:pStyle w:val="PHEBodytext"/>
              <w:rPr>
                <w:rFonts w:cs="Arial"/>
                <w:b/>
              </w:rPr>
            </w:pPr>
            <w:r w:rsidRPr="007C3DC2">
              <w:rPr>
                <w:rFonts w:cs="Arial"/>
                <w:b/>
              </w:rPr>
              <w:t>Amendment</w:t>
            </w:r>
          </w:p>
        </w:tc>
      </w:tr>
      <w:tr w:rsidR="00FA3680" w:rsidRPr="007C3DC2"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7C3DC2" w:rsidRDefault="00FA3680" w:rsidP="00F85F38">
            <w:pPr>
              <w:pStyle w:val="PHEBodytext"/>
              <w:rPr>
                <w:rFonts w:cs="Arial"/>
              </w:rPr>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7C3DC2" w:rsidRDefault="00FA3680" w:rsidP="00950D86">
            <w:pPr>
              <w:pStyle w:val="PHEBodytext"/>
              <w:rPr>
                <w:rFonts w:cs="Arial"/>
              </w:rPr>
            </w:pPr>
          </w:p>
        </w:tc>
      </w:tr>
    </w:tbl>
    <w:p w:rsidR="00FA3680" w:rsidRPr="007C3DC2" w:rsidRDefault="00FA3680" w:rsidP="00D63437">
      <w:pPr>
        <w:pStyle w:val="PHE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63437" w:rsidRPr="007C3DC2"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7C3DC2" w:rsidRDefault="00D63437" w:rsidP="00F85F38">
            <w:pPr>
              <w:pStyle w:val="PHEBodytext"/>
              <w:rPr>
                <w:rFonts w:cs="Arial"/>
              </w:rPr>
            </w:pPr>
            <w:r w:rsidRPr="007C3DC2">
              <w:rPr>
                <w:rFonts w:cs="Arial"/>
              </w:rPr>
              <w:t>Amendment No/Date</w:t>
            </w:r>
            <w:r w:rsidR="00A05C10" w:rsidRPr="007C3DC2">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7C3DC2" w:rsidRDefault="00C91E42" w:rsidP="00F533CE">
            <w:pPr>
              <w:pStyle w:val="PHEBodytext"/>
              <w:rPr>
                <w:rFonts w:cs="Arial"/>
              </w:rPr>
            </w:pPr>
            <w:r>
              <w:fldChar w:fldCharType="begin" w:fldLock="1"/>
            </w:r>
            <w:r>
              <w:instrText xml:space="preserve"> FILLIN  "Amendment Number" \d "# &lt;tab+enter&gt;" \o  \* MERGEFORMAT </w:instrText>
            </w:r>
            <w:r>
              <w:fldChar w:fldCharType="separate"/>
            </w:r>
            <w:r w:rsidR="00AD22F8" w:rsidRPr="007C3DC2">
              <w:rPr>
                <w:rFonts w:cs="Arial"/>
              </w:rPr>
              <w:t>3</w:t>
            </w:r>
            <w:r>
              <w:rPr>
                <w:rFonts w:cs="Arial"/>
              </w:rPr>
              <w:fldChar w:fldCharType="end"/>
            </w:r>
            <w:r w:rsidR="00D63437" w:rsidRPr="007C3DC2">
              <w:rPr>
                <w:rFonts w:cs="Arial"/>
              </w:rPr>
              <w:t>/</w:t>
            </w:r>
            <w:r>
              <w:fldChar w:fldCharType="begin" w:fldLock="1"/>
            </w:r>
            <w:r>
              <w:instrText xml:space="preserve"> FILLIN  "Issue Date" \d "dd.mm.yy &lt;tab+enter&gt;" \o  \* MERGEFORMAT </w:instrText>
            </w:r>
            <w:r>
              <w:fldChar w:fldCharType="separate"/>
            </w:r>
            <w:r w:rsidR="00AD22F8" w:rsidRPr="007C3DC2">
              <w:rPr>
                <w:rFonts w:cs="Arial"/>
              </w:rPr>
              <w:t>21.10.11</w:t>
            </w:r>
            <w:r>
              <w:rPr>
                <w:rFonts w:cs="Arial"/>
              </w:rPr>
              <w:fldChar w:fldCharType="end"/>
            </w:r>
          </w:p>
        </w:tc>
      </w:tr>
      <w:tr w:rsidR="00D63437" w:rsidRPr="007C3DC2" w:rsidTr="00156013">
        <w:trPr>
          <w:trHeight w:val="420"/>
        </w:trPr>
        <w:tc>
          <w:tcPr>
            <w:tcW w:w="3564" w:type="dxa"/>
            <w:tcBorders>
              <w:left w:val="single" w:sz="12" w:space="0" w:color="auto"/>
              <w:right w:val="single" w:sz="12" w:space="0" w:color="auto"/>
            </w:tcBorders>
            <w:shd w:val="clear" w:color="auto" w:fill="auto"/>
            <w:noWrap/>
            <w:vAlign w:val="center"/>
          </w:tcPr>
          <w:p w:rsidR="00D63437" w:rsidRPr="007C3DC2" w:rsidRDefault="00D63437" w:rsidP="00F85F38">
            <w:pPr>
              <w:pStyle w:val="PHEBodytext"/>
              <w:rPr>
                <w:rFonts w:cs="Arial"/>
              </w:rPr>
            </w:pPr>
            <w:r w:rsidRPr="007C3DC2">
              <w:rPr>
                <w:rFonts w:cs="Arial"/>
              </w:rPr>
              <w:t>Issue no. discarded</w:t>
            </w:r>
            <w:r w:rsidR="00A05C10" w:rsidRPr="007C3DC2">
              <w:rPr>
                <w:rFonts w:cs="Arial"/>
              </w:rPr>
              <w:t>.</w:t>
            </w:r>
          </w:p>
        </w:tc>
        <w:tc>
          <w:tcPr>
            <w:tcW w:w="5625" w:type="dxa"/>
            <w:tcBorders>
              <w:left w:val="single" w:sz="12" w:space="0" w:color="auto"/>
              <w:right w:val="single" w:sz="12" w:space="0" w:color="auto"/>
            </w:tcBorders>
            <w:shd w:val="clear" w:color="auto" w:fill="auto"/>
            <w:noWrap/>
            <w:vAlign w:val="center"/>
          </w:tcPr>
          <w:p w:rsidR="00D63437" w:rsidRPr="007C3DC2" w:rsidRDefault="00C91E42" w:rsidP="00F85F38">
            <w:pPr>
              <w:pStyle w:val="PHEBodytext"/>
              <w:rPr>
                <w:rFonts w:cs="Arial"/>
              </w:rPr>
            </w:pPr>
            <w:r>
              <w:fldChar w:fldCharType="begin" w:fldLock="1"/>
            </w:r>
            <w:r>
              <w:instrText xml:space="preserve"> FILLIN  "Issue no. discarded" \d "#.# &lt;tab+enter&gt;" \o  \* MERGEFORMAT </w:instrText>
            </w:r>
            <w:r>
              <w:fldChar w:fldCharType="separate"/>
            </w:r>
            <w:r w:rsidR="00AD22F8" w:rsidRPr="007C3DC2">
              <w:rPr>
                <w:rFonts w:cs="Arial"/>
              </w:rPr>
              <w:t>2</w:t>
            </w:r>
            <w:r>
              <w:rPr>
                <w:rFonts w:cs="Arial"/>
              </w:rPr>
              <w:fldChar w:fldCharType="end"/>
            </w:r>
          </w:p>
        </w:tc>
      </w:tr>
      <w:tr w:rsidR="00D63437" w:rsidRPr="007C3DC2" w:rsidTr="00156013">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63437" w:rsidRPr="007C3DC2" w:rsidRDefault="00D63437" w:rsidP="00F85F38">
            <w:pPr>
              <w:pStyle w:val="PHEBodytext"/>
              <w:rPr>
                <w:rFonts w:cs="Arial"/>
              </w:rPr>
            </w:pPr>
            <w:r w:rsidRPr="007C3DC2">
              <w:rPr>
                <w:rFonts w:cs="Arial"/>
              </w:rPr>
              <w:t>Insert Issue no.</w:t>
            </w:r>
          </w:p>
        </w:tc>
        <w:bookmarkStart w:id="5"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63437" w:rsidRPr="007C3DC2" w:rsidRDefault="00E24F19" w:rsidP="00F85F38">
            <w:pPr>
              <w:pStyle w:val="PHEBodytext"/>
              <w:rPr>
                <w:rFonts w:cs="Arial"/>
              </w:rPr>
            </w:pPr>
            <w:r w:rsidRPr="007C3DC2">
              <w:rPr>
                <w:rFonts w:cs="Arial"/>
              </w:rPr>
              <w:fldChar w:fldCharType="begin" w:fldLock="1"/>
            </w:r>
            <w:r w:rsidR="00940E89" w:rsidRPr="007C3DC2">
              <w:rPr>
                <w:rFonts w:cs="Arial"/>
              </w:rPr>
              <w:instrText xml:space="preserve"> FILLIN  "Issue #" \d "#.# &lt;tab+enter&gt;" \o  \* MERGEFORMAT </w:instrText>
            </w:r>
            <w:r w:rsidRPr="007C3DC2">
              <w:rPr>
                <w:rFonts w:cs="Arial"/>
              </w:rPr>
              <w:fldChar w:fldCharType="separate"/>
            </w:r>
            <w:r w:rsidR="00AD22F8" w:rsidRPr="007C3DC2">
              <w:rPr>
                <w:rFonts w:cs="Arial"/>
              </w:rPr>
              <w:t>2.1</w:t>
            </w:r>
            <w:r w:rsidRPr="007C3DC2">
              <w:rPr>
                <w:rFonts w:cs="Arial"/>
              </w:rPr>
              <w:fldChar w:fldCharType="end"/>
            </w:r>
            <w:bookmarkEnd w:id="5"/>
          </w:p>
        </w:tc>
      </w:tr>
      <w:tr w:rsidR="00D63437" w:rsidRPr="007C3DC2" w:rsidTr="00156013">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7C3DC2" w:rsidRDefault="00A05C10" w:rsidP="00A05C10">
            <w:pPr>
              <w:pStyle w:val="PHEBodytext"/>
              <w:rPr>
                <w:rFonts w:cs="Arial"/>
                <w:b/>
              </w:rPr>
            </w:pPr>
            <w:r w:rsidRPr="007C3DC2">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7C3DC2" w:rsidRDefault="00D63437" w:rsidP="00F85F38">
            <w:pPr>
              <w:pStyle w:val="PHEBodytext"/>
              <w:rPr>
                <w:rFonts w:cs="Arial"/>
                <w:b/>
              </w:rPr>
            </w:pPr>
            <w:r w:rsidRPr="007C3DC2">
              <w:rPr>
                <w:rFonts w:cs="Arial"/>
                <w:b/>
              </w:rPr>
              <w:t>Amendment</w:t>
            </w:r>
          </w:p>
        </w:tc>
      </w:tr>
      <w:tr w:rsidR="00AD22F8" w:rsidRPr="007C3DC2" w:rsidTr="00AD22F8">
        <w:trPr>
          <w:trHeight w:val="420"/>
        </w:trPr>
        <w:tc>
          <w:tcPr>
            <w:tcW w:w="3564"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AD22F8" w:rsidRPr="007C3DC2" w:rsidRDefault="00AD22F8" w:rsidP="00AD22F8">
            <w:pPr>
              <w:pStyle w:val="PHEBodytext"/>
            </w:pPr>
            <w:r w:rsidRPr="007C3DC2">
              <w:t>Whole document.</w:t>
            </w:r>
          </w:p>
        </w:tc>
        <w:tc>
          <w:tcPr>
            <w:tcW w:w="562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AD22F8" w:rsidRPr="007C3DC2" w:rsidRDefault="00AD22F8" w:rsidP="00AD22F8">
            <w:pPr>
              <w:pStyle w:val="PHEBodytext"/>
            </w:pPr>
            <w:r w:rsidRPr="007C3DC2">
              <w:t>Document presented in a new format.</w:t>
            </w:r>
          </w:p>
        </w:tc>
      </w:tr>
      <w:tr w:rsidR="00AD22F8" w:rsidRPr="007C3DC2" w:rsidTr="00AD22F8">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AD22F8" w:rsidRPr="007C3DC2" w:rsidRDefault="00AD22F8" w:rsidP="00AD22F8">
            <w:pPr>
              <w:pStyle w:val="PHEBodytext"/>
            </w:pPr>
            <w:r w:rsidRPr="007C3DC2">
              <w:t>References.</w:t>
            </w:r>
          </w:p>
        </w:tc>
        <w:tc>
          <w:tcPr>
            <w:tcW w:w="5625" w:type="dxa"/>
            <w:tcBorders>
              <w:left w:val="single" w:sz="12" w:space="0" w:color="auto"/>
              <w:bottom w:val="single" w:sz="12" w:space="0" w:color="auto"/>
              <w:right w:val="single" w:sz="12" w:space="0" w:color="auto"/>
            </w:tcBorders>
            <w:shd w:val="clear" w:color="auto" w:fill="auto"/>
            <w:vAlign w:val="center"/>
          </w:tcPr>
          <w:p w:rsidR="00AD22F8" w:rsidRPr="007C3DC2" w:rsidRDefault="00AD22F8" w:rsidP="00AD22F8">
            <w:pPr>
              <w:pStyle w:val="PHEBodytext"/>
            </w:pPr>
            <w:r w:rsidRPr="007C3DC2">
              <w:t>Some references updated.</w:t>
            </w:r>
          </w:p>
        </w:tc>
      </w:tr>
    </w:tbl>
    <w:p w:rsidR="00A17BA7" w:rsidRPr="007C3DC2" w:rsidRDefault="00A17BA7" w:rsidP="00A17BA7">
      <w:pPr>
        <w:ind w:left="0" w:firstLine="0"/>
      </w:pPr>
    </w:p>
    <w:p w:rsidR="00E33487" w:rsidRPr="007C3DC2" w:rsidRDefault="00E33487" w:rsidP="00A17BA7">
      <w:pPr>
        <w:ind w:left="0" w:firstLine="0"/>
      </w:pPr>
    </w:p>
    <w:p w:rsidR="00A51BEA" w:rsidRPr="007C3DC2" w:rsidRDefault="00A51BEA" w:rsidP="00A17BA7">
      <w:pPr>
        <w:ind w:left="0" w:firstLine="0"/>
      </w:pPr>
    </w:p>
    <w:p w:rsidR="00AD22F8" w:rsidRPr="007C3DC2" w:rsidRDefault="00AD22F8" w:rsidP="00A17BA7">
      <w:pPr>
        <w:ind w:left="0" w:firstLine="0"/>
      </w:pPr>
    </w:p>
    <w:p w:rsidR="00AD22F8" w:rsidRPr="007C3DC2" w:rsidRDefault="00AD22F8" w:rsidP="00A17BA7">
      <w:pPr>
        <w:ind w:left="0" w:firstLine="0"/>
      </w:pPr>
    </w:p>
    <w:p w:rsidR="00AD22F8" w:rsidRPr="007C3DC2" w:rsidRDefault="00AD22F8" w:rsidP="00A17BA7">
      <w:pPr>
        <w:ind w:left="0" w:firstLine="0"/>
      </w:pPr>
    </w:p>
    <w:p w:rsidR="00AD22F8" w:rsidRPr="007C3DC2" w:rsidRDefault="00AD22F8" w:rsidP="00A17BA7">
      <w:pPr>
        <w:ind w:left="0" w:firstLine="0"/>
      </w:pPr>
    </w:p>
    <w:p w:rsidR="00AD22F8" w:rsidRPr="007C3DC2" w:rsidRDefault="00AD22F8" w:rsidP="00A17BA7">
      <w:pPr>
        <w:ind w:left="0" w:firstLine="0"/>
      </w:pPr>
    </w:p>
    <w:p w:rsidR="00AD22F8" w:rsidRPr="007C3DC2" w:rsidRDefault="00AD22F8" w:rsidP="00A17BA7">
      <w:pPr>
        <w:ind w:left="0" w:firstLine="0"/>
      </w:pPr>
    </w:p>
    <w:p w:rsidR="00AD22F8" w:rsidRPr="007C3DC2" w:rsidRDefault="00AD22F8" w:rsidP="00A17BA7">
      <w:pPr>
        <w:ind w:left="0" w:firstLine="0"/>
      </w:pPr>
    </w:p>
    <w:p w:rsidR="00AD22F8" w:rsidRPr="007C3DC2" w:rsidRDefault="00AD22F8" w:rsidP="00A17BA7">
      <w:pPr>
        <w:ind w:left="0" w:firstLine="0"/>
      </w:pPr>
    </w:p>
    <w:p w:rsidR="00AD22F8" w:rsidRPr="007C3DC2" w:rsidRDefault="00AD22F8" w:rsidP="00A17BA7">
      <w:pPr>
        <w:ind w:left="0" w:firstLine="0"/>
      </w:pPr>
    </w:p>
    <w:p w:rsidR="00A51BEA" w:rsidRPr="007C3DC2" w:rsidRDefault="00A51BEA" w:rsidP="00A17BA7">
      <w:pPr>
        <w:ind w:left="0" w:firstLine="0"/>
      </w:pPr>
    </w:p>
    <w:p w:rsidR="00A51BEA" w:rsidRPr="007C3DC2" w:rsidRDefault="00A51BEA" w:rsidP="00A17BA7">
      <w:pPr>
        <w:ind w:left="0" w:firstLine="0"/>
      </w:pPr>
    </w:p>
    <w:p w:rsidR="00A51BEA" w:rsidRPr="007C3DC2" w:rsidRDefault="00A51BEA" w:rsidP="00A17BA7">
      <w:pPr>
        <w:ind w:left="0" w:firstLine="0"/>
      </w:pPr>
    </w:p>
    <w:p w:rsidR="00A51BEA" w:rsidRPr="007C3DC2" w:rsidRDefault="00A51BEA" w:rsidP="00A17BA7">
      <w:pPr>
        <w:ind w:left="0" w:firstLine="0"/>
      </w:pPr>
    </w:p>
    <w:p w:rsidR="00A51BEA" w:rsidRPr="007C3DC2" w:rsidRDefault="00A51BEA" w:rsidP="00A17BA7">
      <w:pPr>
        <w:ind w:left="0" w:firstLine="0"/>
      </w:pPr>
    </w:p>
    <w:p w:rsidR="00A17BA7" w:rsidRPr="007C3DC2" w:rsidRDefault="00A17BA7" w:rsidP="00A17BA7">
      <w:pPr>
        <w:pStyle w:val="PHEreportHeading1"/>
      </w:pPr>
      <w:bookmarkStart w:id="6" w:name="_Toc287009799"/>
      <w:bookmarkStart w:id="7" w:name="_Toc373133393"/>
      <w:bookmarkStart w:id="8" w:name="_Toc374629282"/>
      <w:r w:rsidRPr="007C3DC2">
        <w:lastRenderedPageBreak/>
        <w:t>UK Standards for Microbiology Investigations</w:t>
      </w:r>
      <w:r w:rsidRPr="007C3DC2">
        <w:rPr>
          <w:rStyle w:val="FootnoteReference"/>
        </w:rPr>
        <w:footnoteReference w:customMarkFollows="1" w:id="1"/>
        <w:sym w:font="Symbol" w:char="F023"/>
      </w:r>
      <w:r w:rsidRPr="007C3DC2">
        <w:t>: S</w:t>
      </w:r>
      <w:bookmarkEnd w:id="6"/>
      <w:r w:rsidR="000A1FAD" w:rsidRPr="007C3DC2">
        <w:t>cope and Purpose</w:t>
      </w:r>
      <w:bookmarkEnd w:id="7"/>
      <w:bookmarkEnd w:id="8"/>
    </w:p>
    <w:p w:rsidR="000A1FAD" w:rsidRPr="007C3DC2" w:rsidRDefault="000A1FAD" w:rsidP="000A1FAD">
      <w:pPr>
        <w:pStyle w:val="PHEreportHeading2BlueHighlight"/>
      </w:pPr>
      <w:r w:rsidRPr="007C3DC2">
        <w:t>Users of SMIs</w:t>
      </w:r>
    </w:p>
    <w:p w:rsidR="000A1FAD" w:rsidRPr="007C3DC2" w:rsidRDefault="000A1FAD" w:rsidP="000A1FAD">
      <w:pPr>
        <w:pStyle w:val="PHEBodytext"/>
        <w:numPr>
          <w:ilvl w:val="0"/>
          <w:numId w:val="17"/>
        </w:numPr>
      </w:pPr>
      <w:r w:rsidRPr="007C3DC2">
        <w:t xml:space="preserve">SMIs are primarily intended as a general resource for practising professionals operating in the field of laboratory medicine and </w:t>
      </w:r>
      <w:r w:rsidR="00EF4215" w:rsidRPr="007C3DC2">
        <w:t>infection specialties in the UK</w:t>
      </w:r>
    </w:p>
    <w:p w:rsidR="000A1FAD" w:rsidRPr="007C3DC2" w:rsidRDefault="000A1FAD" w:rsidP="000A1FAD">
      <w:pPr>
        <w:pStyle w:val="PHEBodytext"/>
        <w:numPr>
          <w:ilvl w:val="0"/>
          <w:numId w:val="17"/>
        </w:numPr>
      </w:pPr>
      <w:r w:rsidRPr="007C3DC2">
        <w:t>SMIs provide clinicians with information about the available test repertoire and the standard of laboratory services they should expect for the investigation of infection in their patients, as well as providing information that aids the electroni</w:t>
      </w:r>
      <w:r w:rsidR="00EF4215" w:rsidRPr="007C3DC2">
        <w:t>c ordering of appropriate tests</w:t>
      </w:r>
    </w:p>
    <w:p w:rsidR="000A1FAD" w:rsidRPr="007C3DC2" w:rsidRDefault="000A1FAD" w:rsidP="000A1FAD">
      <w:pPr>
        <w:pStyle w:val="PHEBodytext"/>
        <w:numPr>
          <w:ilvl w:val="0"/>
          <w:numId w:val="17"/>
        </w:numPr>
      </w:pPr>
      <w:r w:rsidRPr="007C3DC2">
        <w:t>SMIs provide commissioners of healthcare services with the appropriateness and standard of microbiology investigations they should be seeking as part of the clinical and public health care package for</w:t>
      </w:r>
      <w:r w:rsidR="00EF4215" w:rsidRPr="007C3DC2">
        <w:t xml:space="preserve"> their population</w:t>
      </w:r>
    </w:p>
    <w:p w:rsidR="000A1FAD" w:rsidRPr="007C3DC2" w:rsidRDefault="000A1FAD" w:rsidP="000A1FAD">
      <w:pPr>
        <w:pStyle w:val="PHEreportHeading2BlueHighlight"/>
      </w:pPr>
      <w:r w:rsidRPr="007C3DC2">
        <w:t>Background to SMIs</w:t>
      </w:r>
    </w:p>
    <w:p w:rsidR="000A1FAD" w:rsidRPr="007C3DC2" w:rsidRDefault="000A1FAD" w:rsidP="000A1FAD">
      <w:pPr>
        <w:pStyle w:val="PHEBodytext"/>
      </w:pPr>
      <w:r w:rsidRPr="007C3DC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0A1FAD" w:rsidRPr="007C3DC2" w:rsidRDefault="000A1FAD" w:rsidP="000A1FAD">
      <w:pPr>
        <w:pStyle w:val="PHEBodytext"/>
      </w:pPr>
      <w:r w:rsidRPr="007C3DC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0A1FAD" w:rsidRPr="007C3DC2" w:rsidRDefault="000A1FAD" w:rsidP="000A1FAD">
      <w:pPr>
        <w:pStyle w:val="PHEBodytext"/>
      </w:pPr>
      <w:r w:rsidRPr="007C3DC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0A1FAD" w:rsidRPr="007C3DC2" w:rsidRDefault="000A1FAD" w:rsidP="000A1FAD">
      <w:pPr>
        <w:pStyle w:val="PHEreportHeading2BlueHighlight"/>
      </w:pPr>
      <w:r w:rsidRPr="007C3DC2">
        <w:t>Equal Partnership Working</w:t>
      </w:r>
    </w:p>
    <w:p w:rsidR="000A1FAD" w:rsidRPr="007C3DC2" w:rsidRDefault="000A1FAD" w:rsidP="000A1FAD">
      <w:pPr>
        <w:pStyle w:val="PHEBodytext"/>
      </w:pPr>
      <w:r w:rsidRPr="007C3DC2">
        <w:t>SMIs are developed in equal partnership with PHE, NHS, Royal College of Pathologists and professional societies.</w:t>
      </w:r>
    </w:p>
    <w:p w:rsidR="000A1FAD" w:rsidRPr="007C3DC2" w:rsidRDefault="000A1FAD" w:rsidP="000A1FAD">
      <w:pPr>
        <w:pStyle w:val="PHEBodytext"/>
      </w:pPr>
      <w:r w:rsidRPr="007C3DC2">
        <w:t xml:space="preserve">The list of participating societies may be found at </w:t>
      </w:r>
      <w:hyperlink r:id="rId18" w:history="1">
        <w:r w:rsidRPr="007C3DC2">
          <w:rPr>
            <w:rStyle w:val="PHEBodyTextHyperlinkChar"/>
          </w:rPr>
          <w:t>http://www.hpa.org.uk/SMI/Partnerships</w:t>
        </w:r>
      </w:hyperlink>
      <w:hyperlink r:id="rId19" w:history="1"/>
      <w:r w:rsidRPr="007C3DC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0A1FAD" w:rsidRPr="007C3DC2" w:rsidRDefault="000A1FAD" w:rsidP="000A1FAD">
      <w:pPr>
        <w:pStyle w:val="PHEBodytext"/>
      </w:pPr>
      <w:r w:rsidRPr="007C3DC2">
        <w:t xml:space="preserve">SMIs are developed, reviewed and updated through a wide consultation process. </w:t>
      </w:r>
    </w:p>
    <w:p w:rsidR="000A1FAD" w:rsidRPr="007C3DC2" w:rsidRDefault="000A1FAD" w:rsidP="000A1FAD">
      <w:pPr>
        <w:pStyle w:val="PHEreportHeading2BlueHighlight"/>
      </w:pPr>
      <w:r w:rsidRPr="007C3DC2">
        <w:lastRenderedPageBreak/>
        <w:t>Quality Assurance</w:t>
      </w:r>
    </w:p>
    <w:p w:rsidR="000A1FAD" w:rsidRPr="007C3DC2" w:rsidRDefault="000A1FAD" w:rsidP="000A1FAD">
      <w:pPr>
        <w:pStyle w:val="PHEBodytext"/>
      </w:pPr>
      <w:r w:rsidRPr="007C3DC2">
        <w:t xml:space="preserve">NICE has accredited the process used by the SMI Working Groups to produce SMIs. The accreditation is applicable to all guidance produced since October 2009. The process for the development of SMIs is certified to ISO 9001:2008. </w:t>
      </w:r>
    </w:p>
    <w:p w:rsidR="000A1FAD" w:rsidRPr="007C3DC2" w:rsidRDefault="000A1FAD" w:rsidP="000A1FAD">
      <w:pPr>
        <w:pStyle w:val="PHEBodytext"/>
      </w:pPr>
      <w:r w:rsidRPr="007C3DC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0A1FAD" w:rsidRPr="007C3DC2" w:rsidRDefault="000A1FAD" w:rsidP="000A1FAD">
      <w:pPr>
        <w:pStyle w:val="PHEBodytext"/>
      </w:pPr>
      <w:r w:rsidRPr="007C3DC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A1FAD" w:rsidRPr="007C3DC2" w:rsidRDefault="000A1FAD" w:rsidP="000A1FAD">
      <w:pPr>
        <w:pStyle w:val="PHEreportHeading2BlueHighlight"/>
      </w:pPr>
      <w:r w:rsidRPr="007C3DC2">
        <w:t>Patient and Public Involvement</w:t>
      </w:r>
    </w:p>
    <w:p w:rsidR="000A1FAD" w:rsidRPr="007C3DC2" w:rsidRDefault="000A1FAD" w:rsidP="000A1FAD">
      <w:pPr>
        <w:pStyle w:val="PHEBodytext"/>
      </w:pPr>
      <w:r w:rsidRPr="007C3DC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A1FAD" w:rsidRPr="007C3DC2" w:rsidRDefault="000A1FAD" w:rsidP="000A1FAD">
      <w:pPr>
        <w:pStyle w:val="PHEreportHeading2BlueHighlight"/>
      </w:pPr>
      <w:r w:rsidRPr="007C3DC2">
        <w:t>Information Governance and Equality</w:t>
      </w:r>
    </w:p>
    <w:p w:rsidR="000A1FAD" w:rsidRPr="007C3DC2" w:rsidRDefault="000A1FAD" w:rsidP="000A1FAD">
      <w:pPr>
        <w:pStyle w:val="PHEBodytext"/>
      </w:pPr>
      <w:r w:rsidRPr="007C3DC2">
        <w:t xml:space="preserve">PHE is a </w:t>
      </w:r>
      <w:proofErr w:type="spellStart"/>
      <w:r w:rsidRPr="007C3DC2">
        <w:t>Caldicott</w:t>
      </w:r>
      <w:proofErr w:type="spellEnd"/>
      <w:r w:rsidRPr="007C3DC2">
        <w:t xml:space="preserve"> compliant organisation. It seeks to take every possible precaution to prevent unauthorised disclosure of patient details and to ensure that patient-related records are kept under secure conditions.</w:t>
      </w:r>
    </w:p>
    <w:p w:rsidR="000A1FAD" w:rsidRPr="007C3DC2" w:rsidRDefault="000A1FAD" w:rsidP="000A1FAD">
      <w:pPr>
        <w:pStyle w:val="PHEBodytext"/>
      </w:pPr>
      <w:r w:rsidRPr="007C3DC2">
        <w:t xml:space="preserve">The development of SMIs are subject to PHE Equality objectives </w:t>
      </w:r>
      <w:hyperlink r:id="rId20" w:history="1">
        <w:r w:rsidRPr="007C3DC2">
          <w:rPr>
            <w:rStyle w:val="PHEBodyTextHyperlinkChar"/>
          </w:rPr>
          <w:t>http://www.hpa.org.uk/webc/HPAwebFile/HPAweb_C/1317133470313</w:t>
        </w:r>
      </w:hyperlink>
      <w:r w:rsidRPr="007C3DC2">
        <w:t xml:space="preserve">. The SMI Working Groups are committed to achieving the equality objectives by effective consultation with members of the public, partners, stakeholders and specialist interest groups.  </w:t>
      </w:r>
    </w:p>
    <w:p w:rsidR="000A1FAD" w:rsidRPr="007C3DC2" w:rsidRDefault="000A1FAD" w:rsidP="000A1FAD">
      <w:pPr>
        <w:pStyle w:val="PHEreportHeading2BlueHighlight"/>
      </w:pPr>
      <w:r w:rsidRPr="007C3DC2">
        <w:t>Legal Statement</w:t>
      </w:r>
    </w:p>
    <w:p w:rsidR="000A1FAD" w:rsidRPr="007C3DC2" w:rsidRDefault="000A1FAD" w:rsidP="000A1FAD">
      <w:pPr>
        <w:pStyle w:val="PHEBodytext"/>
      </w:pPr>
      <w:r w:rsidRPr="007C3DC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A1FAD" w:rsidRPr="007C3DC2" w:rsidRDefault="000A1FAD" w:rsidP="000A1FAD">
      <w:pPr>
        <w:pStyle w:val="PHEBodytext"/>
      </w:pPr>
      <w:r w:rsidRPr="007C3DC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A1FAD" w:rsidRPr="007C3DC2" w:rsidRDefault="000A1FAD" w:rsidP="000A1FAD">
      <w:pPr>
        <w:pStyle w:val="PHEBodytext"/>
      </w:pPr>
      <w:r w:rsidRPr="007C3DC2">
        <w:t>SMIs are Crown copyright which should be acknowledged where appropriate.</w:t>
      </w:r>
    </w:p>
    <w:p w:rsidR="00A17BA7" w:rsidRPr="007C3DC2" w:rsidRDefault="00A17BA7" w:rsidP="000A1FAD">
      <w:pPr>
        <w:pStyle w:val="PHEreportHeading2BlueHighlight"/>
      </w:pPr>
      <w:r w:rsidRPr="007C3DC2">
        <w:lastRenderedPageBreak/>
        <w:t>Suggested Citation for this Document</w:t>
      </w:r>
    </w:p>
    <w:p w:rsidR="00A17BA7" w:rsidRPr="007C3DC2" w:rsidRDefault="00566FA5" w:rsidP="00A17BA7">
      <w:pPr>
        <w:ind w:left="0" w:firstLine="0"/>
      </w:pPr>
      <w:proofErr w:type="gramStart"/>
      <w:r w:rsidRPr="000A1FAD">
        <w:rPr>
          <w:rStyle w:val="PHEBodytextChar"/>
        </w:rPr>
        <w:t>Public Health England.</w:t>
      </w:r>
      <w:proofErr w:type="gramEnd"/>
      <w:r w:rsidRPr="00A31078">
        <w:rPr>
          <w:rFonts w:cs="Arial"/>
        </w:rPr>
        <w:t xml:space="preserve"> (</w:t>
      </w:r>
      <w:r w:rsidRPr="00A31078">
        <w:rPr>
          <w:rFonts w:cs="Arial"/>
        </w:rPr>
        <w:fldChar w:fldCharType="begin" w:fldLock="1"/>
      </w:r>
      <w:r w:rsidRPr="00A31078">
        <w:rPr>
          <w:rFonts w:cs="Arial"/>
        </w:rPr>
        <w:instrText xml:space="preserve"> </w:instrText>
      </w:r>
      <w:r w:rsidRPr="00A31078">
        <w:rPr>
          <w:rFonts w:cs="Arial"/>
        </w:rPr>
        <w:fldChar w:fldCharType="begin" w:fldLock="1"/>
      </w:r>
      <w:r w:rsidRPr="00A31078">
        <w:rPr>
          <w:rFonts w:cs="Arial"/>
        </w:rPr>
        <w:instrText xml:space="preserve">  </w:instrText>
      </w:r>
      <w:r w:rsidRPr="00A31078">
        <w:rPr>
          <w:rFonts w:cs="Arial"/>
        </w:rPr>
        <w:fldChar w:fldCharType="end"/>
      </w:r>
      <w:r w:rsidRPr="00A31078">
        <w:rPr>
          <w:rFonts w:cs="Arial"/>
        </w:rPr>
        <w:instrText xml:space="preserve"> </w:instrText>
      </w:r>
      <w:r w:rsidRPr="00A31078">
        <w:rPr>
          <w:rFonts w:cs="Arial"/>
        </w:rPr>
        <w:fldChar w:fldCharType="end"/>
      </w:r>
      <w:fldSimple w:instr=" FILLIN  &quot;Year of Issue&quot; \d &quot;YYYY &lt;tab+enter&gt;&quot; \o  \* MERGEFORMAT " w:fldLock="1">
        <w:r w:rsidRPr="005C6370">
          <w:rPr>
            <w:rFonts w:cs="Arial"/>
          </w:rPr>
          <w:t>YYYY &lt;tab+enter&gt;</w:t>
        </w:r>
      </w:fldSimple>
      <w:r w:rsidRPr="00A31078">
        <w:rPr>
          <w:rFonts w:cs="Arial"/>
        </w:rPr>
        <w:t xml:space="preserve">). </w:t>
      </w:r>
      <w:r>
        <w:fldChar w:fldCharType="begin" w:fldLock="1"/>
      </w:r>
      <w:r>
        <w:instrText xml:space="preserve"> REF  SMITitleDocument  \* MERGEFORMAT </w:instrText>
      </w:r>
      <w:r>
        <w:fldChar w:fldCharType="separate"/>
      </w:r>
      <w:proofErr w:type="gramStart"/>
      <w:r w:rsidR="00C3359F" w:rsidRPr="007450DB">
        <w:rPr>
          <w:rFonts w:cs="Arial"/>
        </w:rPr>
        <w:t xml:space="preserve">Identification of </w:t>
      </w:r>
      <w:r w:rsidR="00C3359F" w:rsidRPr="00C3359F">
        <w:rPr>
          <w:rFonts w:cs="Arial"/>
        </w:rPr>
        <w:t>Campylobacter</w:t>
      </w:r>
      <w:r w:rsidR="00C3359F" w:rsidRPr="007450DB">
        <w:rPr>
          <w:rFonts w:cs="Arial"/>
        </w:rPr>
        <w:t xml:space="preserve"> species</w:t>
      </w:r>
      <w:r>
        <w:fldChar w:fldCharType="end"/>
      </w:r>
      <w:r w:rsidRPr="00A31078">
        <w:rPr>
          <w:rFonts w:cs="Arial"/>
        </w:rPr>
        <w:t>.</w:t>
      </w:r>
      <w:proofErr w:type="gramEnd"/>
      <w:r w:rsidRPr="00A31078">
        <w:rPr>
          <w:rFonts w:cs="Arial"/>
        </w:rPr>
        <w:t xml:space="preserve"> </w:t>
      </w:r>
      <w:proofErr w:type="gramStart"/>
      <w:r w:rsidRPr="00A31078">
        <w:rPr>
          <w:rFonts w:cs="Arial"/>
        </w:rPr>
        <w:t>UK Standards for Microbiology Investigations.</w:t>
      </w:r>
      <w:proofErr w:type="gramEnd"/>
      <w:r w:rsidRPr="00A31078">
        <w:rPr>
          <w:rFonts w:cs="Arial"/>
        </w:rPr>
        <w:t xml:space="preserve"> ID </w:t>
      </w:r>
      <w:r w:rsidR="00C91E42">
        <w:fldChar w:fldCharType="begin" w:fldLock="1"/>
      </w:r>
      <w:r w:rsidR="00C91E42">
        <w:instrText xml:space="preserve"> REF  SMINumber  \* MERGEFORMAT </w:instrText>
      </w:r>
      <w:r w:rsidR="00C91E42">
        <w:fldChar w:fldCharType="separate"/>
      </w:r>
      <w:r w:rsidR="00713355">
        <w:rPr>
          <w:rFonts w:cs="Arial"/>
        </w:rPr>
        <w:t>23</w:t>
      </w:r>
      <w:r w:rsidR="00C91E42">
        <w:rPr>
          <w:rFonts w:cs="Arial"/>
        </w:rPr>
        <w:fldChar w:fldCharType="end"/>
      </w:r>
      <w:r w:rsidRPr="00A31078">
        <w:rPr>
          <w:rFonts w:cs="Arial"/>
        </w:rPr>
        <w:t xml:space="preserve"> Issue </w:t>
      </w:r>
      <w:r w:rsidR="00C91E42">
        <w:fldChar w:fldCharType="begin" w:fldLock="1"/>
      </w:r>
      <w:r w:rsidR="00C91E42">
        <w:instrText xml:space="preserve"> REF  NewIssueNumber  \* MERGEFORMAT </w:instrText>
      </w:r>
      <w:r w:rsidR="00C91E42">
        <w:fldChar w:fldCharType="separate"/>
      </w:r>
      <w:r w:rsidR="00713355" w:rsidRPr="00713355">
        <w:rPr>
          <w:rFonts w:cs="Arial"/>
          <w:bCs/>
          <w:lang w:val="en-US"/>
        </w:rPr>
        <w:t>dh+</w:t>
      </w:r>
      <w:r w:rsidR="00C91E42">
        <w:rPr>
          <w:rFonts w:cs="Arial"/>
          <w:bCs/>
          <w:lang w:val="en-US"/>
        </w:rPr>
        <w:fldChar w:fldCharType="end"/>
      </w:r>
      <w:r w:rsidRPr="00A31078">
        <w:rPr>
          <w:rFonts w:cs="Arial"/>
        </w:rPr>
        <w:t xml:space="preserve">. </w:t>
      </w:r>
      <w:hyperlink r:id="rId21" w:history="1">
        <w:r w:rsidRPr="006D45A9">
          <w:rPr>
            <w:rStyle w:val="PHEBodyTextHyperlinkChar"/>
          </w:rPr>
          <w:t>http://www.hpa.org.uk/SMI/pdf</w:t>
        </w:r>
      </w:hyperlink>
      <w:r w:rsidRPr="006D45A9">
        <w:rPr>
          <w:rStyle w:val="PHEBodyTextHyperlinkChar"/>
        </w:rPr>
        <w:t>.</w:t>
      </w: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51BEA" w:rsidRPr="007C3DC2" w:rsidRDefault="00A51BEA" w:rsidP="00A17BA7">
      <w:pPr>
        <w:ind w:left="0" w:firstLine="0"/>
      </w:pPr>
    </w:p>
    <w:p w:rsidR="00A51BEA" w:rsidRPr="007C3DC2" w:rsidRDefault="00A51BEA" w:rsidP="00A17BA7">
      <w:pPr>
        <w:ind w:left="0" w:firstLine="0"/>
      </w:pPr>
    </w:p>
    <w:p w:rsidR="00A51BEA" w:rsidRPr="007C3DC2" w:rsidRDefault="00A51BEA" w:rsidP="00A17BA7">
      <w:pPr>
        <w:ind w:left="0" w:firstLine="0"/>
      </w:pPr>
    </w:p>
    <w:p w:rsidR="00A51BEA" w:rsidRPr="007C3DC2" w:rsidRDefault="00A51BEA" w:rsidP="00A17BA7">
      <w:pPr>
        <w:ind w:left="0" w:firstLine="0"/>
      </w:pPr>
    </w:p>
    <w:p w:rsidR="00A51BEA" w:rsidRPr="007C3DC2" w:rsidRDefault="00A51BEA"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772BEE" w:rsidRPr="007C3DC2" w:rsidRDefault="00772BEE"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A17BA7" w:rsidRPr="007C3DC2" w:rsidRDefault="00A17BA7" w:rsidP="00A17BA7">
      <w:pPr>
        <w:ind w:left="0" w:firstLine="0"/>
      </w:pPr>
    </w:p>
    <w:p w:rsidR="00E24EC2" w:rsidRPr="007C3DC2" w:rsidRDefault="00E24EC2" w:rsidP="00A17BA7">
      <w:pPr>
        <w:ind w:left="0" w:firstLine="0"/>
      </w:pPr>
    </w:p>
    <w:p w:rsidR="003E62C2" w:rsidRPr="007C3DC2" w:rsidRDefault="003E62C2" w:rsidP="00A17BA7">
      <w:pPr>
        <w:ind w:left="0" w:firstLine="0"/>
      </w:pPr>
    </w:p>
    <w:p w:rsidR="003E62C2" w:rsidRDefault="003E62C2" w:rsidP="00A17BA7">
      <w:pPr>
        <w:ind w:left="0" w:firstLine="0"/>
      </w:pPr>
    </w:p>
    <w:p w:rsidR="00566FA5" w:rsidRDefault="00566FA5" w:rsidP="00A17BA7">
      <w:pPr>
        <w:ind w:left="0" w:firstLine="0"/>
      </w:pPr>
    </w:p>
    <w:p w:rsidR="00566FA5" w:rsidRDefault="00566FA5" w:rsidP="00A17BA7">
      <w:pPr>
        <w:ind w:left="0" w:firstLine="0"/>
      </w:pPr>
    </w:p>
    <w:p w:rsidR="00566FA5" w:rsidRDefault="00566FA5" w:rsidP="00A17BA7">
      <w:pPr>
        <w:ind w:left="0" w:firstLine="0"/>
      </w:pPr>
    </w:p>
    <w:p w:rsidR="00566FA5" w:rsidRDefault="00566FA5" w:rsidP="00A17BA7">
      <w:pPr>
        <w:ind w:left="0" w:firstLine="0"/>
      </w:pPr>
    </w:p>
    <w:p w:rsidR="00C653A2" w:rsidRDefault="00C653A2" w:rsidP="00A17BA7">
      <w:pPr>
        <w:ind w:left="0" w:firstLine="0"/>
      </w:pPr>
    </w:p>
    <w:p w:rsidR="00C653A2" w:rsidRDefault="00C653A2" w:rsidP="00A17BA7">
      <w:pPr>
        <w:ind w:left="0" w:firstLine="0"/>
      </w:pPr>
    </w:p>
    <w:p w:rsidR="00C653A2" w:rsidRDefault="00C653A2" w:rsidP="00A17BA7">
      <w:pPr>
        <w:ind w:left="0" w:firstLine="0"/>
      </w:pPr>
    </w:p>
    <w:p w:rsidR="00C653A2" w:rsidRDefault="00C653A2" w:rsidP="00A17BA7">
      <w:pPr>
        <w:ind w:left="0" w:firstLine="0"/>
      </w:pPr>
    </w:p>
    <w:p w:rsidR="00C653A2" w:rsidRDefault="00C653A2" w:rsidP="00A17BA7">
      <w:pPr>
        <w:ind w:left="0" w:firstLine="0"/>
      </w:pPr>
    </w:p>
    <w:p w:rsidR="00566FA5" w:rsidRPr="007C3DC2" w:rsidRDefault="00566FA5" w:rsidP="00A17BA7">
      <w:pPr>
        <w:ind w:left="0" w:firstLine="0"/>
      </w:pPr>
    </w:p>
    <w:p w:rsidR="006D7F6F" w:rsidRPr="007C3DC2" w:rsidRDefault="003E3649" w:rsidP="00A31078">
      <w:pPr>
        <w:pStyle w:val="PHEreportHeading1"/>
      </w:pPr>
      <w:bookmarkStart w:id="9" w:name="_Toc373133394"/>
      <w:bookmarkStart w:id="10" w:name="_Toc374629283"/>
      <w:r w:rsidRPr="007C3DC2">
        <w:lastRenderedPageBreak/>
        <w:t>Scope of Document</w:t>
      </w:r>
      <w:bookmarkEnd w:id="9"/>
      <w:bookmarkEnd w:id="10"/>
      <w:r w:rsidRPr="007C3DC2">
        <w:t xml:space="preserve"> </w:t>
      </w:r>
    </w:p>
    <w:p w:rsidR="00E32D1E" w:rsidRPr="00C44C60" w:rsidRDefault="00E32D1E" w:rsidP="00C44C60">
      <w:pPr>
        <w:pStyle w:val="PHEBodytext"/>
      </w:pPr>
      <w:r w:rsidRPr="00C44C60">
        <w:t xml:space="preserve">This SMI describes </w:t>
      </w:r>
      <w:r w:rsidR="00EF4183" w:rsidRPr="00C44C60">
        <w:t xml:space="preserve">the identification of </w:t>
      </w:r>
      <w:r w:rsidR="00AD22F8" w:rsidRPr="00C44C60">
        <w:t>Campylobacter to species level.</w:t>
      </w:r>
    </w:p>
    <w:p w:rsidR="001D4C88" w:rsidRPr="007C3DC2" w:rsidRDefault="00995A14" w:rsidP="00C44C60">
      <w:pPr>
        <w:pStyle w:val="PHEBodytext"/>
      </w:pPr>
      <w:r w:rsidRPr="00C44C60">
        <w:t xml:space="preserve">This SMI should be used in conjunction with </w:t>
      </w:r>
      <w:r w:rsidR="009B74F9" w:rsidRPr="00C44C60">
        <w:t>other SMIs.</w:t>
      </w:r>
      <w:r w:rsidRPr="007C3DC2">
        <w:t xml:space="preserve"> </w:t>
      </w:r>
    </w:p>
    <w:p w:rsidR="0090734C" w:rsidRPr="007C3DC2" w:rsidRDefault="0090734C" w:rsidP="001C6D47">
      <w:pPr>
        <w:pStyle w:val="PHEreportHeading1"/>
      </w:pPr>
      <w:bookmarkStart w:id="11" w:name="_Toc373133395"/>
      <w:bookmarkStart w:id="12" w:name="_Toc374629284"/>
      <w:r w:rsidRPr="007C3DC2">
        <w:t>Introduction</w:t>
      </w:r>
      <w:bookmarkEnd w:id="11"/>
      <w:bookmarkEnd w:id="12"/>
    </w:p>
    <w:p w:rsidR="00C1142E" w:rsidRPr="007C3DC2" w:rsidRDefault="00C1142E" w:rsidP="00361CE7">
      <w:pPr>
        <w:pStyle w:val="PHEreportHeading2BlueHighlight"/>
      </w:pPr>
      <w:r w:rsidRPr="007C3DC2">
        <w:t>Taxonomy</w:t>
      </w:r>
    </w:p>
    <w:p w:rsidR="00772BEE" w:rsidRPr="00C44C60" w:rsidRDefault="00AC46F7" w:rsidP="00C44C60">
      <w:pPr>
        <w:pStyle w:val="PHEBodytext"/>
      </w:pPr>
      <w:r w:rsidRPr="00C44C60">
        <w:t xml:space="preserve">The family </w:t>
      </w:r>
      <w:proofErr w:type="spellStart"/>
      <w:r w:rsidRPr="00C44C60">
        <w:rPr>
          <w:i/>
        </w:rPr>
        <w:t>Campylobacteraceae</w:t>
      </w:r>
      <w:proofErr w:type="spellEnd"/>
      <w:r w:rsidRPr="00C44C60">
        <w:t xml:space="preserve"> (proposed in 1991) includes </w:t>
      </w:r>
      <w:r w:rsidR="00772BEE" w:rsidRPr="00C44C60">
        <w:t xml:space="preserve">4 closely </w:t>
      </w:r>
      <w:r w:rsidR="00437E16" w:rsidRPr="00C44C60">
        <w:t>related genera;</w:t>
      </w:r>
      <w:r w:rsidRPr="00C44C60">
        <w:t xml:space="preserve"> </w:t>
      </w:r>
      <w:r w:rsidR="00772BEE" w:rsidRPr="00C44C60">
        <w:t xml:space="preserve">Campylobacter, </w:t>
      </w:r>
      <w:proofErr w:type="spellStart"/>
      <w:r w:rsidRPr="00C44C60">
        <w:t>Arcobacter</w:t>
      </w:r>
      <w:proofErr w:type="spellEnd"/>
      <w:r w:rsidR="00772BEE" w:rsidRPr="00C44C60">
        <w:t xml:space="preserve">, </w:t>
      </w:r>
      <w:proofErr w:type="spellStart"/>
      <w:r w:rsidR="00772BEE" w:rsidRPr="00C44C60">
        <w:rPr>
          <w:i/>
        </w:rPr>
        <w:t>Dehalospirillum</w:t>
      </w:r>
      <w:proofErr w:type="spellEnd"/>
      <w:r w:rsidR="00772BEE" w:rsidRPr="00C44C60">
        <w:rPr>
          <w:i/>
        </w:rPr>
        <w:t xml:space="preserve"> </w:t>
      </w:r>
      <w:r w:rsidR="00772BEE" w:rsidRPr="00C44C60">
        <w:t>and</w:t>
      </w:r>
      <w:r w:rsidR="00772BEE" w:rsidRPr="00C44C60">
        <w:rPr>
          <w:i/>
        </w:rPr>
        <w:t xml:space="preserve"> </w:t>
      </w:r>
      <w:proofErr w:type="spellStart"/>
      <w:r w:rsidR="00B834AC" w:rsidRPr="00C44C60">
        <w:rPr>
          <w:i/>
        </w:rPr>
        <w:t>Sulfurospirillum</w:t>
      </w:r>
      <w:proofErr w:type="spellEnd"/>
      <w:r w:rsidR="00B834AC" w:rsidRPr="00C44C60">
        <w:t xml:space="preserve">. </w:t>
      </w:r>
      <w:r w:rsidR="00772BEE" w:rsidRPr="00C44C60">
        <w:t xml:space="preserve">The genus </w:t>
      </w:r>
      <w:r w:rsidR="00772BEE" w:rsidRPr="00C44C60">
        <w:rPr>
          <w:i/>
        </w:rPr>
        <w:t>Campylobacter</w:t>
      </w:r>
      <w:r w:rsidR="00772BEE" w:rsidRPr="00C44C60">
        <w:t xml:space="preserve"> </w:t>
      </w:r>
      <w:r w:rsidR="00B834AC" w:rsidRPr="00C44C60">
        <w:t>currently contains 26</w:t>
      </w:r>
      <w:r w:rsidR="00772BEE" w:rsidRPr="00C44C60">
        <w:t xml:space="preserve"> species</w:t>
      </w:r>
      <w:r w:rsidR="00B834AC" w:rsidRPr="00C44C60">
        <w:t xml:space="preserve"> of which 19 have been isolated from humans. There are also 10 subspe</w:t>
      </w:r>
      <w:r w:rsidR="00D77132" w:rsidRPr="00C44C60">
        <w:t>cies of which 9 are from humans</w:t>
      </w:r>
      <w:r w:rsidR="00E21673" w:rsidRPr="00C44C60">
        <w:fldChar w:fldCharType="begin" w:fldLock="1"/>
      </w:r>
      <w:r w:rsidR="00E21673" w:rsidRPr="00C44C60">
        <w:instrText xml:space="preserve"> ADDIN REFMGR.CITE &lt;Refman&gt;&lt;Cite&gt;&lt;Author&gt;Euzeby&lt;/Author&gt;&lt;Year&gt;2013&lt;/Year&gt;&lt;RecNum&gt;37349&lt;/RecNum&gt;&lt;IDText&gt;List of prokaryotic names with standing in nomenclature Genus Campylobacter&lt;/IDText&gt;&lt;MDL Ref_Type="Electronic Citation"&gt;&lt;Ref_Type&gt;Electronic Citation&lt;/Ref_Type&gt;&lt;Ref_ID&gt;37349&lt;/Ref_ID&gt;&lt;Title_Primary&gt;List of prokaryotic names with standing in nomenclature Genus &lt;i&gt;Campylobacter&lt;/i&gt;&lt;/Title_Primary&gt;&lt;Authors_Primary&gt;Euzeby,J.P.&lt;/Authors_Primary&gt;&lt;Date_Primary&gt;2013&lt;/Date_Primary&gt;&lt;Keywords&gt;nomenclature&lt;/Keywords&gt;&lt;Keywords&gt;Campylobacter&lt;/Keywords&gt;&lt;Reprint&gt;In File&lt;/Reprint&gt;&lt;Periodical&gt;http://www.bacterio.net/campylobacter.html&lt;/Periodical&gt;&lt;Date_Secondary&gt;2013/11/25&lt;/Date_Secondary&gt;&lt;Web_URL_Link2&gt;&lt;u&gt;http://www.bacterio.net/campylobacter.html&lt;/u&gt;&lt;/Web_URL_Link2&gt;&lt;ZZ_JournalStdAbbrev&gt;&lt;f name="System"&gt;http://www.bacterio.net/campylobacter.html&lt;/f&gt;&lt;/ZZ_JournalStdAbbrev&gt;&lt;ZZ_WorkformID&gt;34&lt;/ZZ_WorkformID&gt;&lt;/MDL&gt;&lt;/Cite&gt;&lt;/Refman&gt;</w:instrText>
      </w:r>
      <w:r w:rsidR="00E21673" w:rsidRPr="00C44C60">
        <w:fldChar w:fldCharType="separate"/>
      </w:r>
      <w:r w:rsidR="00E21673" w:rsidRPr="00C44C60">
        <w:t>1</w:t>
      </w:r>
      <w:r w:rsidR="00E21673" w:rsidRPr="00C44C60">
        <w:fldChar w:fldCharType="end"/>
      </w:r>
      <w:r w:rsidR="00370F80" w:rsidRPr="00C44C60">
        <w:t>.</w:t>
      </w:r>
    </w:p>
    <w:p w:rsidR="00AB7B8D" w:rsidRPr="00C44C60" w:rsidRDefault="00531BB3" w:rsidP="00C44C60">
      <w:pPr>
        <w:pStyle w:val="PHEBodytext"/>
      </w:pPr>
      <w:r w:rsidRPr="00C44C60">
        <w:t xml:space="preserve">Although </w:t>
      </w:r>
      <w:r w:rsidRPr="00C44C60">
        <w:rPr>
          <w:i/>
        </w:rPr>
        <w:t xml:space="preserve">C. </w:t>
      </w:r>
      <w:proofErr w:type="spellStart"/>
      <w:r w:rsidRPr="00C44C60">
        <w:rPr>
          <w:i/>
        </w:rPr>
        <w:t>jejuni</w:t>
      </w:r>
      <w:proofErr w:type="spellEnd"/>
      <w:r w:rsidRPr="00C44C60">
        <w:t xml:space="preserve"> continues to be the leading cause of bacterial gastroenteritis in humans worldwide, advances in molecular biology and development of innovative culture methodologies have led to the detection and isolation of a range of under-recognized and nutritional</w:t>
      </w:r>
      <w:r w:rsidR="00B834AC" w:rsidRPr="00C44C60">
        <w:t xml:space="preserve">ly fastidious </w:t>
      </w:r>
      <w:r w:rsidR="00B834AC" w:rsidRPr="00C44C60">
        <w:rPr>
          <w:i/>
        </w:rPr>
        <w:t>Campylobacter</w:t>
      </w:r>
      <w:r w:rsidR="00B834AC" w:rsidRPr="00C44C60">
        <w:t xml:space="preserve"> species</w:t>
      </w:r>
      <w:r w:rsidRPr="00C44C60">
        <w:t xml:space="preserve">, including </w:t>
      </w:r>
      <w:r w:rsidRPr="00C44C60">
        <w:rPr>
          <w:i/>
        </w:rPr>
        <w:t xml:space="preserve">C. </w:t>
      </w:r>
      <w:proofErr w:type="spellStart"/>
      <w:r w:rsidRPr="00C44C60">
        <w:rPr>
          <w:i/>
        </w:rPr>
        <w:t>concisus</w:t>
      </w:r>
      <w:proofErr w:type="spellEnd"/>
      <w:r w:rsidRPr="00C44C60">
        <w:t xml:space="preserve">, </w:t>
      </w:r>
      <w:r w:rsidRPr="00C44C60">
        <w:rPr>
          <w:i/>
        </w:rPr>
        <w:t xml:space="preserve">C. </w:t>
      </w:r>
      <w:proofErr w:type="spellStart"/>
      <w:r w:rsidRPr="00C44C60">
        <w:rPr>
          <w:i/>
        </w:rPr>
        <w:t>upsaliensis</w:t>
      </w:r>
      <w:proofErr w:type="spellEnd"/>
      <w:r w:rsidRPr="00C44C60">
        <w:t xml:space="preserve"> and </w:t>
      </w:r>
      <w:r w:rsidRPr="00C44C60">
        <w:rPr>
          <w:i/>
        </w:rPr>
        <w:t xml:space="preserve">C. </w:t>
      </w:r>
      <w:proofErr w:type="spellStart"/>
      <w:r w:rsidRPr="00C44C60">
        <w:rPr>
          <w:i/>
        </w:rPr>
        <w:t>ureolyticus</w:t>
      </w:r>
      <w:proofErr w:type="spellEnd"/>
      <w:r w:rsidRPr="00C44C60">
        <w:t xml:space="preserve">. </w:t>
      </w:r>
      <w:r w:rsidR="00D06F9B" w:rsidRPr="00C44C60">
        <w:t>These emerging Campylobacter species</w:t>
      </w:r>
      <w:r w:rsidRPr="00C44C60">
        <w:t xml:space="preserve"> have been associated with a range of gastrointestinal diseases, particularly gastroenteritis, I</w:t>
      </w:r>
      <w:r w:rsidR="00B834AC" w:rsidRPr="00C44C60">
        <w:t xml:space="preserve">rritable </w:t>
      </w:r>
      <w:r w:rsidRPr="00C44C60">
        <w:t>B</w:t>
      </w:r>
      <w:r w:rsidR="00B834AC" w:rsidRPr="00C44C60">
        <w:t xml:space="preserve">owel </w:t>
      </w:r>
      <w:r w:rsidRPr="00C44C60">
        <w:t>D</w:t>
      </w:r>
      <w:r w:rsidR="00B834AC" w:rsidRPr="00C44C60">
        <w:t>isorder</w:t>
      </w:r>
      <w:r w:rsidRPr="00C44C60">
        <w:t xml:space="preserve"> and periodontitis. In some instances, infection of the gastrointestinal tract by these bacteria can progress to life-threatening extra</w:t>
      </w:r>
      <w:r w:rsidR="00B834AC" w:rsidRPr="00C44C60">
        <w:t>-</w:t>
      </w:r>
      <w:r w:rsidRPr="00C44C60">
        <w:t>gastrointestinal diseases</w:t>
      </w:r>
      <w:r w:rsidR="00E21673" w:rsidRPr="00C44C60">
        <w:fldChar w:fldCharType="begin" w:fldLock="1">
          <w:fldData xml:space="preserve">PFJlZm1hbj48Q2l0ZT48QXV0aG9yPk1hbjwvQXV0aG9yPjxZZWFyPjIwMTE8L1llYXI+PFJlY051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</w:fldData>
        </w:fldChar>
      </w:r>
      <w:r w:rsidR="00E21673" w:rsidRPr="00C44C60">
        <w:instrText xml:space="preserve"> ADDIN REFMGR.CITE </w:instrText>
      </w:r>
      <w:r w:rsidR="00E21673" w:rsidRPr="00C44C60">
        <w:fldChar w:fldCharType="begin" w:fldLock="1">
          <w:fldData xml:space="preserve">PFJlZm1hbj48Q2l0ZT48QXV0aG9yPk1hbjwvQXV0aG9yPjxZZWFyPjIwMTE8L1llYXI+PFJlY051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</w:fldData>
        </w:fldChar>
      </w:r>
      <w:r w:rsidR="00E21673" w:rsidRPr="00C44C60">
        <w:instrText xml:space="preserve"> ADDIN EN.CITE.DATA </w:instrText>
      </w:r>
      <w:r w:rsidR="00E21673" w:rsidRPr="00C44C60">
        <w:fldChar w:fldCharType="end"/>
      </w:r>
      <w:r w:rsidR="00E21673" w:rsidRPr="00C44C60">
        <w:fldChar w:fldCharType="separate"/>
      </w:r>
      <w:r w:rsidR="00E21673" w:rsidRPr="00C44C60">
        <w:t>2</w:t>
      </w:r>
      <w:r w:rsidR="00E21673" w:rsidRPr="00C44C60">
        <w:fldChar w:fldCharType="end"/>
      </w:r>
      <w:r w:rsidR="00134E54" w:rsidRPr="00C44C60">
        <w:t>.</w:t>
      </w:r>
    </w:p>
    <w:p w:rsidR="00C1142E" w:rsidRPr="007C3DC2" w:rsidRDefault="00C1142E" w:rsidP="008F4995">
      <w:pPr>
        <w:pStyle w:val="PHEreportHeading2BlueHighlight"/>
        <w:ind w:left="0" w:firstLine="0"/>
      </w:pPr>
      <w:r w:rsidRPr="007C3DC2">
        <w:t>Characteristics</w:t>
      </w:r>
    </w:p>
    <w:p w:rsidR="00E63C98" w:rsidRPr="007C3DC2" w:rsidRDefault="00B834AC" w:rsidP="00E63C98">
      <w:pPr>
        <w:pStyle w:val="PHEBodytext"/>
      </w:pPr>
      <w:r w:rsidRPr="007C3DC2">
        <w:rPr>
          <w:i/>
        </w:rPr>
        <w:t>Campylobacter</w:t>
      </w:r>
      <w:r w:rsidR="00E63C98" w:rsidRPr="007C3DC2">
        <w:t xml:space="preserve"> </w:t>
      </w:r>
      <w:r w:rsidR="001B6DFE" w:rsidRPr="007C3DC2">
        <w:t xml:space="preserve">species </w:t>
      </w:r>
      <w:r w:rsidR="008C2004" w:rsidRPr="007C3DC2">
        <w:t>are G</w:t>
      </w:r>
      <w:r w:rsidR="00E63C98" w:rsidRPr="007C3DC2">
        <w:t>r</w:t>
      </w:r>
      <w:r w:rsidR="008C2004" w:rsidRPr="007C3DC2">
        <w:t xml:space="preserve">am </w:t>
      </w:r>
      <w:r w:rsidRPr="007C3DC2">
        <w:t>negative rods</w:t>
      </w:r>
      <w:r w:rsidR="001B6DFE" w:rsidRPr="007C3DC2">
        <w:t>,</w:t>
      </w:r>
      <w:r w:rsidRPr="007C3DC2">
        <w:t xml:space="preserve"> 0.5 to 8 </w:t>
      </w:r>
      <w:r w:rsidRPr="007C3DC2">
        <w:rPr>
          <w:rFonts w:cs="Arial"/>
        </w:rPr>
        <w:t>µ</w:t>
      </w:r>
      <w:r w:rsidRPr="007C3DC2">
        <w:t xml:space="preserve">m long and 0.2 to 0.5 </w:t>
      </w:r>
      <w:r w:rsidRPr="007C3DC2">
        <w:rPr>
          <w:rFonts w:cs="Arial"/>
        </w:rPr>
        <w:t>µ</w:t>
      </w:r>
      <w:r w:rsidR="00E63C98" w:rsidRPr="007C3DC2">
        <w:t>m wide with characteristically curved, spiral, or S-shaped cells</w:t>
      </w:r>
      <w:r w:rsidRPr="007C3DC2">
        <w:t>;</w:t>
      </w:r>
      <w:r w:rsidR="00E63C98" w:rsidRPr="007C3DC2">
        <w:t xml:space="preserve"> </w:t>
      </w:r>
      <w:proofErr w:type="spellStart"/>
      <w:r w:rsidRPr="007C3DC2">
        <w:t>coccal</w:t>
      </w:r>
      <w:proofErr w:type="spellEnd"/>
      <w:r w:rsidRPr="007C3DC2">
        <w:t xml:space="preserve"> forms may be see</w:t>
      </w:r>
      <w:r w:rsidR="00E90090" w:rsidRPr="007C3DC2">
        <w:t>n under sub-optimal conditions</w:t>
      </w:r>
      <w:r w:rsidR="00E63C98" w:rsidRPr="007C3DC2">
        <w:t xml:space="preserve">. They generally have a single polar unsheathed flagellum </w:t>
      </w:r>
      <w:r w:rsidR="00AD7D7D" w:rsidRPr="007C3DC2">
        <w:t>at one or both</w:t>
      </w:r>
      <w:r w:rsidR="00E63C98" w:rsidRPr="007C3DC2">
        <w:t xml:space="preserve"> end</w:t>
      </w:r>
      <w:r w:rsidR="00AD7D7D" w:rsidRPr="007C3DC2">
        <w:t>s.</w:t>
      </w:r>
      <w:r w:rsidR="00E63C98" w:rsidRPr="007C3DC2">
        <w:t xml:space="preserve"> The motility of the bacteria is characteristically rapid and darting in corkscrew fashion, a feature by which their presence among other bacteria can be detected by phase-contrast microscopy</w:t>
      </w:r>
      <w:r w:rsidR="00E21673">
        <w:fldChar w:fldCharType="begin" w:fldLock="1">
          <w:fldData xml:space="preserve">PFJlZm1hbj48Q2l0ZT48QXV0aG9yPlZhbmRhbW1lPC9BdXRob3I+PFllYXI+MjAxMDwvWWVhcj48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</w:fldData>
        </w:fldChar>
      </w:r>
      <w:r w:rsidR="00E21673">
        <w:instrText xml:space="preserve"> ADDIN REFMGR.CITE </w:instrText>
      </w:r>
      <w:r w:rsidR="00E21673">
        <w:fldChar w:fldCharType="begin" w:fldLock="1">
          <w:fldData xml:space="preserve">PFJlZm1hbj48Q2l0ZT48QXV0aG9yPlZhbmRhbW1lPC9BdXRob3I+PFllYXI+MjAxMDwvWWVhcj48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</w:fldData>
        </w:fldChar>
      </w:r>
      <w:r w:rsidR="00E21673">
        <w:instrText xml:space="preserve"> ADDIN EN.CITE.DATA </w:instrText>
      </w:r>
      <w:r w:rsidR="00E21673">
        <w:fldChar w:fldCharType="end"/>
      </w:r>
      <w:r w:rsidR="00E21673">
        <w:fldChar w:fldCharType="separate"/>
      </w:r>
      <w:r w:rsidR="00E21673" w:rsidRPr="00E21673">
        <w:rPr>
          <w:noProof/>
          <w:vertAlign w:val="superscript"/>
        </w:rPr>
        <w:t>3,4</w:t>
      </w:r>
      <w:r w:rsidR="00E21673">
        <w:fldChar w:fldCharType="end"/>
      </w:r>
      <w:r w:rsidR="00E63C98" w:rsidRPr="007C3DC2">
        <w:t>.</w:t>
      </w:r>
    </w:p>
    <w:p w:rsidR="00F53A47" w:rsidRPr="007C3DC2" w:rsidRDefault="00C86DB6" w:rsidP="00A53D13">
      <w:pPr>
        <w:pStyle w:val="PHEBodytext"/>
      </w:pPr>
      <w:r w:rsidRPr="007C3DC2">
        <w:t xml:space="preserve">They are nutritionally fastidious and </w:t>
      </w:r>
      <w:r w:rsidR="00E90090" w:rsidRPr="007C3DC2">
        <w:t xml:space="preserve">grow </w:t>
      </w:r>
      <w:r w:rsidRPr="007C3DC2">
        <w:t xml:space="preserve">under strictly anaerobic or </w:t>
      </w:r>
      <w:proofErr w:type="spellStart"/>
      <w:r w:rsidRPr="007C3DC2">
        <w:t>microaerobic</w:t>
      </w:r>
      <w:proofErr w:type="spellEnd"/>
      <w:r w:rsidRPr="007C3DC2">
        <w:t xml:space="preserve"> </w:t>
      </w:r>
      <w:r w:rsidR="000E6B2F" w:rsidRPr="007C3DC2">
        <w:t>(</w:t>
      </w:r>
      <w:r w:rsidR="00A53D13" w:rsidRPr="007C3DC2">
        <w:t>containing approximately 5-10% O</w:t>
      </w:r>
      <w:r w:rsidR="00A53D13" w:rsidRPr="007C3DC2">
        <w:rPr>
          <w:vertAlign w:val="subscript"/>
        </w:rPr>
        <w:t>2</w:t>
      </w:r>
      <w:r w:rsidR="00A53D13" w:rsidRPr="007C3DC2">
        <w:t xml:space="preserve"> and 5-10% CO</w:t>
      </w:r>
      <w:r w:rsidR="00A53D13" w:rsidRPr="007C3DC2">
        <w:rPr>
          <w:vertAlign w:val="subscript"/>
        </w:rPr>
        <w:t>2</w:t>
      </w:r>
      <w:r w:rsidR="00A53D13" w:rsidRPr="007C3DC2">
        <w:t xml:space="preserve"> for recovery</w:t>
      </w:r>
      <w:r w:rsidR="000E6B2F" w:rsidRPr="007C3DC2">
        <w:t xml:space="preserve">) </w:t>
      </w:r>
      <w:r w:rsidR="00A53D13" w:rsidRPr="007C3DC2">
        <w:t xml:space="preserve">conditions but a number of </w:t>
      </w:r>
      <w:r w:rsidR="00A53D13" w:rsidRPr="007C3DC2">
        <w:rPr>
          <w:i/>
        </w:rPr>
        <w:t xml:space="preserve">Campylobacter </w:t>
      </w:r>
      <w:r w:rsidR="00A53D13" w:rsidRPr="007C3DC2">
        <w:t xml:space="preserve">species – including </w:t>
      </w:r>
      <w:r w:rsidR="00A53D13" w:rsidRPr="007C3DC2">
        <w:rPr>
          <w:i/>
        </w:rPr>
        <w:t xml:space="preserve">C. </w:t>
      </w:r>
      <w:proofErr w:type="spellStart"/>
      <w:r w:rsidR="00A53D13" w:rsidRPr="007C3DC2">
        <w:rPr>
          <w:i/>
        </w:rPr>
        <w:t>concisus</w:t>
      </w:r>
      <w:proofErr w:type="spellEnd"/>
      <w:r w:rsidR="00A53D13" w:rsidRPr="007C3DC2">
        <w:rPr>
          <w:i/>
        </w:rPr>
        <w:t xml:space="preserve">, C. </w:t>
      </w:r>
      <w:proofErr w:type="spellStart"/>
      <w:r w:rsidR="00A53D13" w:rsidRPr="007C3DC2">
        <w:rPr>
          <w:i/>
        </w:rPr>
        <w:t>curvus</w:t>
      </w:r>
      <w:proofErr w:type="spellEnd"/>
      <w:r w:rsidR="00A53D13" w:rsidRPr="007C3DC2">
        <w:rPr>
          <w:i/>
        </w:rPr>
        <w:t xml:space="preserve">, C. </w:t>
      </w:r>
      <w:proofErr w:type="spellStart"/>
      <w:r w:rsidR="00A53D13" w:rsidRPr="007C3DC2">
        <w:rPr>
          <w:i/>
        </w:rPr>
        <w:t>gracilis</w:t>
      </w:r>
      <w:proofErr w:type="spellEnd"/>
      <w:r w:rsidR="00A53D13" w:rsidRPr="007C3DC2">
        <w:rPr>
          <w:i/>
        </w:rPr>
        <w:t xml:space="preserve">, C. </w:t>
      </w:r>
      <w:proofErr w:type="spellStart"/>
      <w:r w:rsidR="00A53D13" w:rsidRPr="007C3DC2">
        <w:rPr>
          <w:i/>
        </w:rPr>
        <w:t>mucosalis</w:t>
      </w:r>
      <w:proofErr w:type="spellEnd"/>
      <w:r w:rsidR="00A53D13" w:rsidRPr="007C3DC2">
        <w:rPr>
          <w:i/>
        </w:rPr>
        <w:t xml:space="preserve">, C. rectus, C. </w:t>
      </w:r>
      <w:proofErr w:type="spellStart"/>
      <w:r w:rsidR="00A53D13" w:rsidRPr="007C3DC2">
        <w:rPr>
          <w:i/>
        </w:rPr>
        <w:t>showae</w:t>
      </w:r>
      <w:proofErr w:type="spellEnd"/>
      <w:r w:rsidR="00A53D13" w:rsidRPr="007C3DC2">
        <w:t xml:space="preserve"> and some strains of </w:t>
      </w:r>
      <w:r w:rsidR="00A53D13" w:rsidRPr="007C3DC2">
        <w:rPr>
          <w:i/>
        </w:rPr>
        <w:t xml:space="preserve">C. </w:t>
      </w:r>
      <w:proofErr w:type="spellStart"/>
      <w:r w:rsidR="00A53D13" w:rsidRPr="007C3DC2">
        <w:rPr>
          <w:i/>
        </w:rPr>
        <w:t>hyointestinalis</w:t>
      </w:r>
      <w:proofErr w:type="spellEnd"/>
      <w:r w:rsidR="00A53D13" w:rsidRPr="007C3DC2">
        <w:t xml:space="preserve"> require a hydrogen – enriched atmosphere (3-7% H</w:t>
      </w:r>
      <w:r w:rsidR="00A53D13" w:rsidRPr="007C3DC2">
        <w:rPr>
          <w:vertAlign w:val="subscript"/>
        </w:rPr>
        <w:t>2</w:t>
      </w:r>
      <w:r w:rsidR="00A53D13" w:rsidRPr="007C3DC2">
        <w:t xml:space="preserve"> is required) for growth, a condition not routinely used in the d</w:t>
      </w:r>
      <w:r w:rsidR="00D77132" w:rsidRPr="007C3DC2">
        <w:t>iagnostic laboratories</w:t>
      </w:r>
      <w:r w:rsidR="00E21673">
        <w:fldChar w:fldCharType="begin" w:fldLock="1">
          <w:fldData xml:space="preserve">PFJlZm1hbj48Q2l0ZT48QXV0aG9yPk1hbjwvQXV0aG9yPjxZZWFyPjIwMTE8L1llYXI+PFJlY051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</w:fldData>
        </w:fldChar>
      </w:r>
      <w:r w:rsidR="00E21673">
        <w:instrText xml:space="preserve"> ADDIN REFMGR.CITE </w:instrText>
      </w:r>
      <w:r w:rsidR="00E21673">
        <w:fldChar w:fldCharType="begin" w:fldLock="1">
          <w:fldData xml:space="preserve">PFJlZm1hbj48Q2l0ZT48QXV0aG9yPk1hbjwvQXV0aG9yPjxZZWFyPjIwMTE8L1llYXI+PFJlY051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</w:fldData>
        </w:fldChar>
      </w:r>
      <w:r w:rsidR="00E21673">
        <w:instrText xml:space="preserve"> ADDIN EN.CITE.DATA </w:instrText>
      </w:r>
      <w:r w:rsidR="00E21673">
        <w:fldChar w:fldCharType="end"/>
      </w:r>
      <w:r w:rsidR="00E21673">
        <w:fldChar w:fldCharType="separate"/>
      </w:r>
      <w:r w:rsidR="00E21673" w:rsidRPr="00E21673">
        <w:rPr>
          <w:noProof/>
          <w:vertAlign w:val="superscript"/>
        </w:rPr>
        <w:t>2</w:t>
      </w:r>
      <w:r w:rsidR="00E21673">
        <w:fldChar w:fldCharType="end"/>
      </w:r>
      <w:r w:rsidR="00A53D13" w:rsidRPr="007C3DC2">
        <w:t xml:space="preserve">. </w:t>
      </w:r>
      <w:r w:rsidR="00E90090" w:rsidRPr="007C3DC2">
        <w:t xml:space="preserve">Their optimum </w:t>
      </w:r>
      <w:r w:rsidR="00055D0C" w:rsidRPr="007C3DC2">
        <w:t>growth temperature is 37 - 42</w:t>
      </w:r>
      <w:r w:rsidR="00E90090" w:rsidRPr="007C3DC2">
        <w:rPr>
          <w:rFonts w:cs="Arial"/>
        </w:rPr>
        <w:t>°</w:t>
      </w:r>
      <w:r w:rsidR="00E90090" w:rsidRPr="007C3DC2">
        <w:t>C</w:t>
      </w:r>
      <w:r w:rsidRPr="007C3DC2">
        <w:t xml:space="preserve">. On selective agar, Charcoal </w:t>
      </w:r>
      <w:proofErr w:type="spellStart"/>
      <w:r w:rsidRPr="007C3DC2">
        <w:t>cefoperazone</w:t>
      </w:r>
      <w:proofErr w:type="spellEnd"/>
      <w:r w:rsidRPr="007C3DC2">
        <w:t xml:space="preserve"> </w:t>
      </w:r>
      <w:proofErr w:type="spellStart"/>
      <w:r w:rsidRPr="007C3DC2">
        <w:t>deoxycholate</w:t>
      </w:r>
      <w:proofErr w:type="spellEnd"/>
      <w:r w:rsidRPr="007C3DC2">
        <w:t xml:space="preserve"> agar, colonies are grey/white or creamy grey in colour and moist in appearance. They may appear as a layer of growth over the surface of the agar.</w:t>
      </w:r>
      <w:r w:rsidR="00E90090" w:rsidRPr="007C3DC2">
        <w:t xml:space="preserve"> Colonies are usually non-pigmented.</w:t>
      </w:r>
      <w:r w:rsidR="006D3F69" w:rsidRPr="007C3DC2">
        <w:t xml:space="preserve"> </w:t>
      </w:r>
    </w:p>
    <w:p w:rsidR="00C86DB6" w:rsidRPr="007C3DC2" w:rsidRDefault="006D3F69" w:rsidP="00A53D13">
      <w:pPr>
        <w:pStyle w:val="PHEBodytext"/>
      </w:pPr>
      <w:r w:rsidRPr="007C3DC2">
        <w:t>On blood agar, translucent colonies are produced.</w:t>
      </w:r>
      <w:r w:rsidR="00AD7D7D" w:rsidRPr="007C3DC2">
        <w:t xml:space="preserve"> They also appear as slightly pink, round, convex with a regular edge.</w:t>
      </w:r>
      <w:r w:rsidRPr="007C3DC2">
        <w:t xml:space="preserve"> Agar pitting is dependent on the medium used, but most strains exhibit this trait after a few days</w:t>
      </w:r>
      <w:r w:rsidR="00F53A47" w:rsidRPr="007C3DC2">
        <w:t xml:space="preserve"> of anaerobic</w:t>
      </w:r>
      <w:r w:rsidRPr="007C3DC2">
        <w:t xml:space="preserve"> </w:t>
      </w:r>
      <w:r w:rsidR="00956C43" w:rsidRPr="007C3DC2">
        <w:t>growth on blood agar</w:t>
      </w:r>
      <w:r w:rsidR="00E21673">
        <w:fldChar w:fldCharType="begin" w:fldLock="1"/>
      </w:r>
      <w:r w:rsidR="00E21673">
        <w:instrText xml:space="preserve"> ADDIN REFMGR.CITE &lt;Refman&gt;&lt;Cite&gt;&lt;Author&gt;Vandamme&lt;/Author&gt;&lt;Year&gt;2010&lt;/Year&gt;&lt;RecNum&gt;37340&lt;/RecNum&gt;&lt;IDText&gt;Reclassification of Bacteroides ureolyticus as Campylobacter ureolyticus comb. nov., and emended description of the genus Campylobacter&lt;/IDText&gt;&lt;MDL Ref_Type="Journal"&gt;&lt;Ref_Type&gt;Journal&lt;/Ref_Type&gt;&lt;Ref_ID&gt;37340&lt;/Ref_ID&gt;&lt;Title_Primary&gt;Reclassification of Bacteroides ureolyticus as Campylobacter ureolyticus comb. nov., and emended description of the genus Campylobacter&lt;/Title_Primary&gt;&lt;Authors_Primary&gt;Vandamme,P.&lt;/Authors_Primary&gt;&lt;Authors_Primary&gt;Debruyne,L.&lt;/Authors_Primary&gt;&lt;Authors_Primary&gt;De,Brandt E.&lt;/Authors_Primary&gt;&lt;Authors_Primary&gt;Falsen,E.&lt;/Authors_Primary&gt;&lt;Date_Primary&gt;2010/9&lt;/Date_Primary&gt;&lt;Keywords&gt;Acids&lt;/Keywords&gt;&lt;Keywords&gt;Bacteroides&lt;/Keywords&gt;&lt;Keywords&gt;Belgium&lt;/Keywords&gt;&lt;Keywords&gt;Campylobacter&lt;/Keywords&gt;&lt;Keywords&gt;classification&lt;/Keywords&gt;&lt;Keywords&gt;Dna&lt;/Keywords&gt;&lt;Keywords&gt;DNA,Bacterial&lt;/Keywords&gt;&lt;Keywords&gt;DNA,Ribosomal&lt;/Keywords&gt;&lt;Keywords&gt;Fatty Acids&lt;/Keywords&gt;&lt;Keywords&gt;Gelatin&lt;/Keywords&gt;&lt;Keywords&gt;genetics&lt;/Keywords&gt;&lt;Keywords&gt;ID 23&lt;/Keywords&gt;&lt;Keywords&gt;isolation &amp;amp; purification&lt;/Keywords&gt;&lt;Keywords&gt;Laboratories&lt;/Keywords&gt;&lt;Keywords&gt;metabolism&lt;/Keywords&gt;&lt;Keywords&gt;microbiology&lt;/Keywords&gt;&lt;Keywords&gt;Molecular Sequence Data&lt;/Keywords&gt;&lt;Keywords&gt;Phylogeny&lt;/Keywords&gt;&lt;Keywords&gt;Research&lt;/Keywords&gt;&lt;Keywords&gt;Rna&lt;/Keywords&gt;&lt;Keywords&gt;RNA,Ribosomal,16S&lt;/Keywords&gt;&lt;Keywords&gt;species&lt;/Keywords&gt;&lt;Keywords&gt;taxonomy&lt;/Keywords&gt;&lt;Reprint&gt;Not in File&lt;/Reprint&gt;&lt;Start_Page&gt;2016&lt;/Start_Page&gt;&lt;End_Page&gt;2022&lt;/End_Page&gt;&lt;Periodical&gt;Int.J.Syst.Evol.Microbiol.&lt;/Periodical&gt;&lt;Volume&gt;60&lt;/Volume&gt;&lt;Issue&gt;Pt 9&lt;/Issue&gt;&lt;Misc_3&gt;ijs.0.017152-0 [pii];10.1099/ijs.0.017152-0 [doi]&lt;/Misc_3&gt;&lt;Address&gt;Laboratory of Microbiology, K. L. Ledeganckstraat 35, Universiteit Gent, Ghent, Belgium. peter.vandamme@ugent.be&lt;/Address&gt;&lt;Web_URL&gt;PM:19801389&lt;/Web_URL&gt;&lt;ZZ_JournalStdAbbrev&gt;&lt;f name="System"&gt;Int.J.Syst.Evol.Microbiol.&lt;/f&gt;&lt;/ZZ_JournalStdAbbrev&gt;&lt;ZZ_WorkformID&gt;1&lt;/ZZ_WorkformID&gt;&lt;/MDL&gt;&lt;/Cite&gt;&lt;/Refman&gt;</w:instrText>
      </w:r>
      <w:r w:rsidR="00E21673">
        <w:fldChar w:fldCharType="separate"/>
      </w:r>
      <w:r w:rsidR="00E21673" w:rsidRPr="00E21673">
        <w:rPr>
          <w:noProof/>
          <w:vertAlign w:val="superscript"/>
        </w:rPr>
        <w:t>3</w:t>
      </w:r>
      <w:r w:rsidR="00E21673">
        <w:fldChar w:fldCharType="end"/>
      </w:r>
      <w:r w:rsidR="00F53A47" w:rsidRPr="007C3DC2">
        <w:t>.</w:t>
      </w:r>
    </w:p>
    <w:p w:rsidR="00AC46F7" w:rsidRPr="007C3DC2" w:rsidRDefault="00AC46F7" w:rsidP="00540755">
      <w:pPr>
        <w:pStyle w:val="PHEBodytext"/>
      </w:pPr>
      <w:r w:rsidRPr="007C3DC2">
        <w:t xml:space="preserve">They </w:t>
      </w:r>
      <w:r w:rsidR="000E6B2F" w:rsidRPr="007C3DC2">
        <w:t>have</w:t>
      </w:r>
      <w:r w:rsidR="001B6DFE" w:rsidRPr="007C3DC2">
        <w:t xml:space="preserve"> a strict respiratory metabolism</w:t>
      </w:r>
      <w:r w:rsidR="00A53D13" w:rsidRPr="007C3DC2">
        <w:t xml:space="preserve">. </w:t>
      </w:r>
      <w:r w:rsidRPr="007C3DC2">
        <w:rPr>
          <w:i/>
        </w:rPr>
        <w:t xml:space="preserve">Campylobacter </w:t>
      </w:r>
      <w:r w:rsidRPr="007C3DC2">
        <w:t>species do not ferment or oxidise carbohydrates.</w:t>
      </w:r>
      <w:r w:rsidR="00E90090" w:rsidRPr="007C3DC2">
        <w:t xml:space="preserve"> All species are oxidase positive and negative for production of indole and </w:t>
      </w:r>
      <w:proofErr w:type="spellStart"/>
      <w:r w:rsidR="00E90090" w:rsidRPr="007C3DC2">
        <w:t>Voges-Proskauer</w:t>
      </w:r>
      <w:proofErr w:type="spellEnd"/>
      <w:r w:rsidR="00E90090" w:rsidRPr="007C3DC2">
        <w:t xml:space="preserve"> tests. </w:t>
      </w:r>
      <w:r w:rsidR="00AB7B8D" w:rsidRPr="007C3DC2">
        <w:t>Most species reduce nitrates</w:t>
      </w:r>
      <w:r w:rsidR="00956C43" w:rsidRPr="007C3DC2">
        <w:t xml:space="preserve"> and do not hydrolyse hippurate</w:t>
      </w:r>
      <w:r w:rsidR="00E21673">
        <w:fldChar w:fldCharType="begin" w:fldLock="1"/>
      </w:r>
      <w:r w:rsidR="00E21673">
        <w:instrText xml:space="preserve"> ADDIN REFMGR.CITE &lt;Refman&gt;&lt;Cite&gt;&lt;Author&gt;Vandamme P&lt;/Author&gt;&lt;Year&gt;1991&lt;/Year&gt;&lt;RecNum&gt;258&lt;/RecNum&gt;&lt;IDText&gt;Proposal for a new family, Campylobacteraceae&lt;/IDText&gt;&lt;MDL Ref_Type="Journal"&gt;&lt;Ref_Type&gt;Journal&lt;/Ref_Type&gt;&lt;Ref_ID&gt;258&lt;/Ref_ID&gt;&lt;Title_Primary&gt;Proposal for a new family, Campylobacteraceae&lt;/Title_Primary&gt;&lt;Authors_Primary&gt;Vandamme P&lt;/Authors_Primary&gt;&lt;Authors_Primary&gt;De Ley J&lt;/Authors_Primary&gt;&lt;Date_Primary&gt;1991&lt;/Date_Primary&gt;&lt;Keywords&gt;ID 23&lt;/Keywords&gt;&lt;Reprint&gt;Not in File&lt;/Reprint&gt;&lt;Start_Page&gt;455&lt;/Start_Page&gt;&lt;Periodical&gt;Int J Syst Bacteriol&lt;/Periodical&gt;&lt;Volume&gt;41&lt;/Volume&gt;&lt;Issue&gt;451&lt;/Issue&gt;&lt;ZZ_JournalStdAbbrev&gt;&lt;f name="System"&gt;Int J Syst Bacteriol&lt;/f&gt;&lt;/ZZ_JournalStdAbbrev&gt;&lt;ZZ_WorkformID&gt;1&lt;/ZZ_WorkformID&gt;&lt;/MDL&gt;&lt;/Cite&gt;&lt;/Refman&gt;</w:instrText>
      </w:r>
      <w:r w:rsidR="00E21673">
        <w:fldChar w:fldCharType="separate"/>
      </w:r>
      <w:r w:rsidR="00E21673" w:rsidRPr="00E21673">
        <w:rPr>
          <w:noProof/>
          <w:vertAlign w:val="superscript"/>
        </w:rPr>
        <w:t>5</w:t>
      </w:r>
      <w:r w:rsidR="00E21673">
        <w:fldChar w:fldCharType="end"/>
      </w:r>
      <w:r w:rsidR="00AB7B8D" w:rsidRPr="007C3DC2">
        <w:t>.</w:t>
      </w:r>
    </w:p>
    <w:p w:rsidR="00AC46F7" w:rsidRPr="007C3DC2" w:rsidRDefault="00AC46F7" w:rsidP="00AC46F7">
      <w:pPr>
        <w:pStyle w:val="PHEBodytext"/>
      </w:pPr>
      <w:r w:rsidRPr="007C3DC2">
        <w:lastRenderedPageBreak/>
        <w:t xml:space="preserve">A </w:t>
      </w:r>
      <w:r w:rsidR="001B6DFE" w:rsidRPr="007C3DC2">
        <w:t>well-recognised</w:t>
      </w:r>
      <w:r w:rsidRPr="007C3DC2">
        <w:t xml:space="preserve"> problem associated with identification of </w:t>
      </w:r>
      <w:r w:rsidRPr="007C3DC2">
        <w:rPr>
          <w:i/>
        </w:rPr>
        <w:t xml:space="preserve">Campylobacter </w:t>
      </w:r>
      <w:r w:rsidRPr="007C3DC2">
        <w:t>species is the lack of effective discriminating tests.</w:t>
      </w:r>
    </w:p>
    <w:p w:rsidR="001F604A" w:rsidRPr="007C3DC2" w:rsidRDefault="00AC46F7" w:rsidP="00AC46F7">
      <w:pPr>
        <w:pStyle w:val="PHEBodytext"/>
      </w:pPr>
      <w:r w:rsidRPr="007C3DC2">
        <w:t xml:space="preserve">The species most commonly associated with diarrhoeal disease in humans are thermophilic </w:t>
      </w:r>
      <w:r w:rsidR="001B6DFE" w:rsidRPr="007C3DC2">
        <w:t>i.e.</w:t>
      </w:r>
      <w:r w:rsidRPr="007C3DC2">
        <w:t xml:space="preserve"> they will grow at 42-43</w:t>
      </w:r>
      <w:r w:rsidRPr="007C3DC2">
        <w:rPr>
          <w:rFonts w:cs="Arial"/>
        </w:rPr>
        <w:t>°C</w:t>
      </w:r>
      <w:r w:rsidRPr="007C3DC2">
        <w:t xml:space="preserve"> and 37</w:t>
      </w:r>
      <w:r w:rsidRPr="007C3DC2">
        <w:rPr>
          <w:rFonts w:cs="Arial"/>
        </w:rPr>
        <w:t>°C</w:t>
      </w:r>
      <w:r w:rsidRPr="007C3DC2">
        <w:t>, but not at 25</w:t>
      </w:r>
      <w:r w:rsidRPr="007C3DC2">
        <w:rPr>
          <w:rFonts w:cs="Arial"/>
        </w:rPr>
        <w:t>°C</w:t>
      </w:r>
      <w:r w:rsidRPr="007C3DC2">
        <w:t>.</w:t>
      </w:r>
    </w:p>
    <w:p w:rsidR="00370F80" w:rsidRPr="007C3DC2" w:rsidRDefault="00370F80" w:rsidP="00AC46F7">
      <w:pPr>
        <w:pStyle w:val="PHEBodytext"/>
      </w:pPr>
      <w:r w:rsidRPr="007C3DC2">
        <w:rPr>
          <w:i/>
        </w:rPr>
        <w:t xml:space="preserve">Campylobacter </w:t>
      </w:r>
      <w:r w:rsidRPr="007C3DC2">
        <w:t>organism has been isolated from blood, faeces, cerebrospinal fluid, intestinal tract, gall bladder, brain abscess, u</w:t>
      </w:r>
      <w:r w:rsidR="00956C43" w:rsidRPr="007C3DC2">
        <w:t>rine, wounds, oral cavity, etc.</w:t>
      </w:r>
      <w:r w:rsidR="00E21673">
        <w:fldChar w:fldCharType="begin" w:fldLock="1">
          <w:fldData xml:space="preserve">PFJlZm1hbj48Q2l0ZT48QXV0aG9yPk1hbjwvQXV0aG9yPjxZZWFyPjIwMTE8L1llYXI+PFJlY051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</w:fldData>
        </w:fldChar>
      </w:r>
      <w:r w:rsidR="00E21673">
        <w:instrText xml:space="preserve"> ADDIN REFMGR.CITE </w:instrText>
      </w:r>
      <w:r w:rsidR="00E21673">
        <w:fldChar w:fldCharType="begin" w:fldLock="1">
          <w:fldData xml:space="preserve">PFJlZm1hbj48Q2l0ZT48QXV0aG9yPk1hbjwvQXV0aG9yPjxZZWFyPjIwMTE8L1llYXI+PFJlY051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</w:fldData>
        </w:fldChar>
      </w:r>
      <w:r w:rsidR="00E21673">
        <w:instrText xml:space="preserve"> ADDIN EN.CITE.DATA </w:instrText>
      </w:r>
      <w:r w:rsidR="00E21673">
        <w:fldChar w:fldCharType="end"/>
      </w:r>
      <w:r w:rsidR="00E21673">
        <w:fldChar w:fldCharType="separate"/>
      </w:r>
      <w:r w:rsidR="00E21673" w:rsidRPr="00E21673">
        <w:rPr>
          <w:noProof/>
          <w:vertAlign w:val="superscript"/>
        </w:rPr>
        <w:t>2</w:t>
      </w:r>
      <w:r w:rsidR="00E21673">
        <w:fldChar w:fldCharType="end"/>
      </w:r>
      <w:r w:rsidRPr="007C3DC2">
        <w:t>.</w:t>
      </w:r>
    </w:p>
    <w:p w:rsidR="00370F80" w:rsidRPr="007C3DC2" w:rsidRDefault="00370F80" w:rsidP="00AC46F7">
      <w:pPr>
        <w:pStyle w:val="PHEBodytext"/>
      </w:pPr>
      <w:r w:rsidRPr="007C3DC2">
        <w:t xml:space="preserve">The type specie is </w:t>
      </w:r>
      <w:r w:rsidR="00134E54" w:rsidRPr="007C3DC2">
        <w:rPr>
          <w:i/>
        </w:rPr>
        <w:t xml:space="preserve">Campylobacter </w:t>
      </w:r>
      <w:proofErr w:type="spellStart"/>
      <w:r w:rsidR="00134E54" w:rsidRPr="007C3DC2">
        <w:rPr>
          <w:i/>
        </w:rPr>
        <w:t>fetus</w:t>
      </w:r>
      <w:proofErr w:type="spellEnd"/>
      <w:r w:rsidR="00134E54" w:rsidRPr="007C3DC2">
        <w:t>.</w:t>
      </w:r>
    </w:p>
    <w:p w:rsidR="00770582" w:rsidRPr="007C3DC2" w:rsidRDefault="00770582" w:rsidP="00AC46F7">
      <w:pPr>
        <w:pStyle w:val="PHEBodytext"/>
        <w:rPr>
          <w:b/>
        </w:rPr>
      </w:pPr>
      <w:r w:rsidRPr="007C3DC2">
        <w:rPr>
          <w:b/>
        </w:rPr>
        <w:t xml:space="preserve">The medically important </w:t>
      </w:r>
      <w:r w:rsidRPr="007C3DC2">
        <w:rPr>
          <w:b/>
          <w:i/>
        </w:rPr>
        <w:t>Campylobacter</w:t>
      </w:r>
      <w:r w:rsidRPr="007C3DC2">
        <w:rPr>
          <w:b/>
        </w:rPr>
        <w:t xml:space="preserve"> species commonly isolated in human infections;</w:t>
      </w:r>
    </w:p>
    <w:p w:rsidR="008C2004" w:rsidRPr="003945B3" w:rsidRDefault="00770582" w:rsidP="00C44C60">
      <w:pPr>
        <w:pStyle w:val="PHEreportsub"/>
        <w:rPr>
          <w:i/>
        </w:rPr>
      </w:pPr>
      <w:r w:rsidRPr="003945B3">
        <w:rPr>
          <w:i/>
        </w:rPr>
        <w:t>Campylobacter coli</w:t>
      </w:r>
    </w:p>
    <w:p w:rsidR="00390EB8" w:rsidRPr="007C3DC2" w:rsidRDefault="008C2004" w:rsidP="00AC46F7">
      <w:pPr>
        <w:pStyle w:val="PHEBodytext"/>
      </w:pPr>
      <w:r w:rsidRPr="007C3DC2">
        <w:t xml:space="preserve">Cells are </w:t>
      </w:r>
      <w:r w:rsidR="00DA7856" w:rsidRPr="007C3DC2">
        <w:t xml:space="preserve">spiral- </w:t>
      </w:r>
      <w:r w:rsidRPr="007C3DC2">
        <w:t>shaped</w:t>
      </w:r>
      <w:r w:rsidR="00DA7856" w:rsidRPr="007C3DC2">
        <w:t xml:space="preserve"> motile</w:t>
      </w:r>
      <w:r w:rsidR="00956C43" w:rsidRPr="007C3DC2">
        <w:t xml:space="preserve"> rods that are 0.2-0.9μm wide and 0.5-5</w:t>
      </w:r>
      <w:r w:rsidRPr="007C3DC2">
        <w:t xml:space="preserve">μm long, </w:t>
      </w:r>
      <w:r w:rsidR="00DA7856" w:rsidRPr="007C3DC2">
        <w:t>and moves by a corkscrew-like motion. They are non-spore formers and gr</w:t>
      </w:r>
      <w:r w:rsidR="00956C43" w:rsidRPr="007C3DC2">
        <w:t xml:space="preserve">ow in </w:t>
      </w:r>
      <w:proofErr w:type="spellStart"/>
      <w:r w:rsidR="00956C43" w:rsidRPr="007C3DC2">
        <w:t>microaerobic</w:t>
      </w:r>
      <w:proofErr w:type="spellEnd"/>
      <w:r w:rsidR="00956C43" w:rsidRPr="007C3DC2">
        <w:t xml:space="preserve"> conditions. </w:t>
      </w:r>
      <w:r w:rsidRPr="007C3DC2">
        <w:rPr>
          <w:i/>
        </w:rPr>
        <w:t>C. coli</w:t>
      </w:r>
      <w:r w:rsidRPr="007C3DC2">
        <w:t xml:space="preserve"> </w:t>
      </w:r>
      <w:r w:rsidR="00DA7856" w:rsidRPr="007C3DC2">
        <w:t>grow</w:t>
      </w:r>
      <w:r w:rsidRPr="007C3DC2">
        <w:t xml:space="preserve"> slowly in culture and have</w:t>
      </w:r>
      <w:r w:rsidR="00DA7856" w:rsidRPr="007C3DC2">
        <w:t xml:space="preserve"> an optimum temperature of 42°C</w:t>
      </w:r>
      <w:r w:rsidRPr="007C3DC2">
        <w:t xml:space="preserve">. </w:t>
      </w:r>
      <w:r w:rsidR="00DA7856" w:rsidRPr="007C3DC2">
        <w:t>They do not grow at 25</w:t>
      </w:r>
      <w:r w:rsidR="00DA7856" w:rsidRPr="007C3DC2">
        <w:rPr>
          <w:rFonts w:cs="Arial"/>
        </w:rPr>
        <w:t>°</w:t>
      </w:r>
      <w:r w:rsidR="00DA7856" w:rsidRPr="007C3DC2">
        <w:t xml:space="preserve">C. </w:t>
      </w:r>
      <w:r w:rsidRPr="007C3DC2">
        <w:t>Old cultures or ones exposed to air for extended periods tend to become spherical or coccoid</w:t>
      </w:r>
      <w:r w:rsidR="00E21673">
        <w:fldChar w:fldCharType="begin" w:fldLock="1"/>
      </w:r>
      <w:r w:rsidR="00E21673">
        <w:instrText xml:space="preserve"> ADDIN REFMGR.CITE &lt;Refman&gt;&lt;Cite&gt;&lt;Author&gt;Fitzgerald&lt;/Author&gt;&lt;Year&gt;2011&lt;/Year&gt;&lt;RecNum&gt;37356&lt;/RecNum&gt;&lt;IDText&gt;Campylobacter and Arcobacter&lt;/IDText&gt;&lt;MDL Ref_Type="Book Chapter"&gt;&lt;Ref_Type&gt;Book Chapter&lt;/Ref_Type&gt;&lt;Ref_ID&gt;37356&lt;/Ref_ID&gt;&lt;Title_Primary&gt;&lt;i&gt;Campylobacter &lt;/i&gt;and &lt;i&gt;Arcobacter&lt;/i&gt;&lt;/Title_Primary&gt;&lt;Authors_Primary&gt;Fitzgerald,C.&lt;/Authors_Primary&gt;&lt;Authors_Primary&gt;Nachamkin,I.&lt;/Authors_Primary&gt;&lt;Date_Primary&gt;2011&lt;/Date_Primary&gt;&lt;Keywords&gt;Arcobacter&lt;/Keywords&gt;&lt;Keywords&gt;Campylobacter&lt;/Keywords&gt;&lt;Keywords&gt;ID 23&lt;/Keywords&gt;&lt;Reprint&gt;In File&lt;/Reprint&gt;&lt;Start_Page&gt;885&lt;/Start_Page&gt;&lt;End_Page&gt;899&lt;/End_Page&gt;&lt;Volume&gt;10&lt;/Volume&gt;&lt;Title_Secondary&gt;Manual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ML&lt;/Authors_Secondary&gt;&lt;Authors_Secondary&gt;Warnock,D.W.&lt;/Authors_Secondary&gt;&lt;Issue&gt;53&lt;/Issue&gt;&lt;Misc_2&gt;1&lt;/Misc_2&gt;&lt;ZZ_WorkformID&gt;3&lt;/ZZ_WorkformID&gt;&lt;/MDL&gt;&lt;/Cite&gt;&lt;/Refman&gt;</w:instrText>
      </w:r>
      <w:r w:rsidR="00E21673">
        <w:fldChar w:fldCharType="separate"/>
      </w:r>
      <w:r w:rsidR="00E21673" w:rsidRPr="00E21673">
        <w:rPr>
          <w:noProof/>
          <w:vertAlign w:val="superscript"/>
        </w:rPr>
        <w:t>6</w:t>
      </w:r>
      <w:r w:rsidR="00E21673">
        <w:fldChar w:fldCharType="end"/>
      </w:r>
      <w:r w:rsidR="00DA7856" w:rsidRPr="007C3DC2">
        <w:t>.</w:t>
      </w:r>
    </w:p>
    <w:p w:rsidR="00DA7856" w:rsidRPr="007C3DC2" w:rsidRDefault="00DA7856" w:rsidP="00AC46F7">
      <w:pPr>
        <w:pStyle w:val="PHEBodytext"/>
      </w:pPr>
      <w:r w:rsidRPr="007C3DC2">
        <w:t xml:space="preserve">They are oxidase and catalase positive but negative for nitrate reduction and </w:t>
      </w:r>
      <w:proofErr w:type="spellStart"/>
      <w:r w:rsidRPr="007C3DC2">
        <w:t>hippurate</w:t>
      </w:r>
      <w:proofErr w:type="spellEnd"/>
      <w:r w:rsidRPr="007C3DC2">
        <w:t xml:space="preserve"> hydrolysis.</w:t>
      </w:r>
    </w:p>
    <w:p w:rsidR="00770582" w:rsidRPr="007C3DC2" w:rsidRDefault="00770582" w:rsidP="00C44C60">
      <w:pPr>
        <w:pStyle w:val="PHEreportsub"/>
      </w:pPr>
      <w:r w:rsidRPr="007C3DC2">
        <w:t xml:space="preserve">Campylobacter </w:t>
      </w:r>
      <w:proofErr w:type="spellStart"/>
      <w:r w:rsidRPr="007C3DC2">
        <w:t>jejuni</w:t>
      </w:r>
      <w:proofErr w:type="spellEnd"/>
    </w:p>
    <w:p w:rsidR="00333E90" w:rsidRPr="007C3DC2" w:rsidRDefault="00390EB8" w:rsidP="00110913">
      <w:pPr>
        <w:pStyle w:val="PHEBodytext"/>
      </w:pPr>
      <w:r w:rsidRPr="007C3DC2">
        <w:t>There are 2 subspecies of</w:t>
      </w:r>
      <w:r w:rsidRPr="007C3DC2">
        <w:rPr>
          <w:i/>
        </w:rPr>
        <w:t xml:space="preserve"> C.</w:t>
      </w:r>
      <w:r w:rsidR="00956C43" w:rsidRPr="007C3DC2">
        <w:rPr>
          <w:i/>
        </w:rPr>
        <w:t xml:space="preserve"> </w:t>
      </w:r>
      <w:proofErr w:type="spellStart"/>
      <w:r w:rsidRPr="007C3DC2">
        <w:rPr>
          <w:i/>
        </w:rPr>
        <w:t>jejuni</w:t>
      </w:r>
      <w:proofErr w:type="spellEnd"/>
      <w:r w:rsidRPr="007C3DC2">
        <w:rPr>
          <w:i/>
        </w:rPr>
        <w:t xml:space="preserve"> – </w:t>
      </w:r>
      <w:r w:rsidR="00110913" w:rsidRPr="007C3DC2">
        <w:rPr>
          <w:i/>
        </w:rPr>
        <w:t>C.</w:t>
      </w:r>
      <w:r w:rsidR="00956C43" w:rsidRPr="007C3DC2">
        <w:rPr>
          <w:i/>
        </w:rPr>
        <w:t xml:space="preserve"> </w:t>
      </w:r>
      <w:proofErr w:type="spellStart"/>
      <w:r w:rsidR="00110913" w:rsidRPr="007C3DC2">
        <w:rPr>
          <w:i/>
        </w:rPr>
        <w:t>jejuni</w:t>
      </w:r>
      <w:proofErr w:type="spellEnd"/>
      <w:r w:rsidR="00110913" w:rsidRPr="007C3DC2">
        <w:rPr>
          <w:i/>
        </w:rPr>
        <w:t xml:space="preserve"> </w:t>
      </w:r>
      <w:proofErr w:type="spellStart"/>
      <w:r w:rsidR="00110913" w:rsidRPr="007C3DC2">
        <w:t>subspecie</w:t>
      </w:r>
      <w:proofErr w:type="spellEnd"/>
      <w:r w:rsidR="00110913" w:rsidRPr="007C3DC2">
        <w:t xml:space="preserve"> </w:t>
      </w:r>
      <w:proofErr w:type="spellStart"/>
      <w:r w:rsidRPr="007C3DC2">
        <w:rPr>
          <w:i/>
        </w:rPr>
        <w:t>doylei</w:t>
      </w:r>
      <w:proofErr w:type="spellEnd"/>
      <w:r w:rsidRPr="007C3DC2">
        <w:rPr>
          <w:i/>
        </w:rPr>
        <w:t xml:space="preserve"> </w:t>
      </w:r>
      <w:r w:rsidRPr="007C3DC2">
        <w:t xml:space="preserve">and </w:t>
      </w:r>
      <w:r w:rsidR="00110913" w:rsidRPr="007C3DC2">
        <w:rPr>
          <w:i/>
        </w:rPr>
        <w:t>C.</w:t>
      </w:r>
      <w:r w:rsidR="00956C43" w:rsidRPr="007C3DC2">
        <w:rPr>
          <w:i/>
        </w:rPr>
        <w:t xml:space="preserve"> </w:t>
      </w:r>
      <w:proofErr w:type="spellStart"/>
      <w:r w:rsidR="00110913" w:rsidRPr="007C3DC2">
        <w:rPr>
          <w:i/>
        </w:rPr>
        <w:t>jejuni</w:t>
      </w:r>
      <w:proofErr w:type="spellEnd"/>
      <w:r w:rsidR="00110913" w:rsidRPr="007C3DC2">
        <w:t xml:space="preserve"> </w:t>
      </w:r>
      <w:proofErr w:type="spellStart"/>
      <w:r w:rsidR="00110913" w:rsidRPr="007C3DC2">
        <w:t>subspecie</w:t>
      </w:r>
      <w:proofErr w:type="spellEnd"/>
      <w:r w:rsidR="00110913" w:rsidRPr="007C3DC2">
        <w:t xml:space="preserve"> </w:t>
      </w:r>
      <w:r w:rsidRPr="007C3DC2">
        <w:rPr>
          <w:i/>
        </w:rPr>
        <w:t>jejuni</w:t>
      </w:r>
      <w:r w:rsidR="00E21673">
        <w:fldChar w:fldCharType="begin" w:fldLock="1"/>
      </w:r>
      <w:r w:rsidR="00E21673">
        <w:instrText xml:space="preserve"> ADDIN REFMGR.CITE &lt;Refman&gt;&lt;Cite&gt;&lt;Author&gt;Euzeby&lt;/Author&gt;&lt;Year&gt;2013&lt;/Year&gt;&lt;RecNum&gt;37349&lt;/RecNum&gt;&lt;IDText&gt;List of prokaryotic names with standing in nomenclature Genus Campylobacter&lt;/IDText&gt;&lt;MDL Ref_Type="Electronic Citation"&gt;&lt;Ref_Type&gt;Electronic Citation&lt;/Ref_Type&gt;&lt;Ref_ID&gt;37349&lt;/Ref_ID&gt;&lt;Title_Primary&gt;List of prokaryotic names with standing in nomenclature Genus &lt;i&gt;Campylobacter&lt;/i&gt;&lt;/Title_Primary&gt;&lt;Authors_Primary&gt;Euzeby,J.P.&lt;/Authors_Primary&gt;&lt;Date_Primary&gt;2013&lt;/Date_Primary&gt;&lt;Keywords&gt;nomenclature&lt;/Keywords&gt;&lt;Keywords&gt;Campylobacter&lt;/Keywords&gt;&lt;Reprint&gt;In File&lt;/Reprint&gt;&lt;Periodical&gt;http://www.bacterio.net/campylobacter.html&lt;/Periodical&gt;&lt;Date_Secondary&gt;2013/11/25&lt;/Date_Secondary&gt;&lt;Web_URL_Link2&gt;&lt;u&gt;http://www.bacterio.net/campylobacter.html&lt;/u&gt;&lt;/Web_URL_Link2&gt;&lt;ZZ_JournalStdAbbrev&gt;&lt;f name="System"&gt;http://www.bacterio.net/campylobacter.html&lt;/f&gt;&lt;/ZZ_JournalStdAbbrev&gt;&lt;ZZ_WorkformID&gt;34&lt;/ZZ_WorkformID&gt;&lt;/MDL&gt;&lt;/Cite&gt;&lt;/Refman&gt;</w:instrText>
      </w:r>
      <w:r w:rsidR="00E21673">
        <w:fldChar w:fldCharType="separate"/>
      </w:r>
      <w:r w:rsidR="00E21673" w:rsidRPr="00E21673">
        <w:rPr>
          <w:noProof/>
          <w:vertAlign w:val="superscript"/>
        </w:rPr>
        <w:t>1</w:t>
      </w:r>
      <w:r w:rsidR="00E21673">
        <w:fldChar w:fldCharType="end"/>
      </w:r>
      <w:r w:rsidRPr="007C3DC2">
        <w:t>.</w:t>
      </w:r>
    </w:p>
    <w:p w:rsidR="00770582" w:rsidRPr="007C3DC2" w:rsidRDefault="00110913" w:rsidP="00110913">
      <w:pPr>
        <w:pStyle w:val="PHEBodytext"/>
      </w:pPr>
      <w:r w:rsidRPr="007C3DC2">
        <w:t xml:space="preserve">Cells are Gram negative rod-shaped, with s-shaped and spiral rods present. Occasional strains are straight. </w:t>
      </w:r>
      <w:proofErr w:type="spellStart"/>
      <w:r w:rsidRPr="007C3DC2">
        <w:t>Pleomorphism</w:t>
      </w:r>
      <w:proofErr w:type="spellEnd"/>
      <w:r w:rsidRPr="007C3DC2">
        <w:t xml:space="preserve"> is common, often increasing with ageing of cultures.</w:t>
      </w:r>
      <w:r w:rsidR="00333E90" w:rsidRPr="007C3DC2">
        <w:t xml:space="preserve"> They can grow at 37</w:t>
      </w:r>
      <w:r w:rsidR="00333E90" w:rsidRPr="007C3DC2">
        <w:rPr>
          <w:rFonts w:cs="Arial"/>
        </w:rPr>
        <w:t>°</w:t>
      </w:r>
      <w:r w:rsidR="00333E90" w:rsidRPr="007C3DC2">
        <w:t>C and 42</w:t>
      </w:r>
      <w:r w:rsidR="00333E90" w:rsidRPr="007C3DC2">
        <w:rPr>
          <w:rFonts w:cs="Arial"/>
        </w:rPr>
        <w:t>°</w:t>
      </w:r>
      <w:r w:rsidR="00333E90" w:rsidRPr="007C3DC2">
        <w:t>C but not at 25</w:t>
      </w:r>
      <w:r w:rsidR="00333E90" w:rsidRPr="007C3DC2">
        <w:rPr>
          <w:rFonts w:cs="Arial"/>
        </w:rPr>
        <w:t>°</w:t>
      </w:r>
      <w:r w:rsidR="00333E90" w:rsidRPr="007C3DC2">
        <w:t>C.</w:t>
      </w:r>
    </w:p>
    <w:p w:rsidR="00110913" w:rsidRPr="007C3DC2" w:rsidRDefault="00110913" w:rsidP="00110913">
      <w:pPr>
        <w:pStyle w:val="PHEBodytext"/>
        <w:rPr>
          <w:i/>
        </w:rPr>
      </w:pPr>
      <w:r w:rsidRPr="007C3DC2">
        <w:t xml:space="preserve">On blood agar, colonies are </w:t>
      </w:r>
      <w:r w:rsidR="00BB1A47" w:rsidRPr="007C3DC2">
        <w:t xml:space="preserve">non-haemolytic, </w:t>
      </w:r>
      <w:r w:rsidRPr="007C3DC2">
        <w:t>greyish, smooth, glistening, and convex with entire edges. Colonies coalesce on moist agar and do exhibit swarming growth</w:t>
      </w:r>
      <w:r w:rsidRPr="007C3DC2">
        <w:rPr>
          <w:i/>
        </w:rPr>
        <w:t>.</w:t>
      </w:r>
    </w:p>
    <w:p w:rsidR="00110913" w:rsidRPr="007C3DC2" w:rsidRDefault="00BA1E44" w:rsidP="00110913">
      <w:pPr>
        <w:pStyle w:val="PHEBodytext"/>
      </w:pPr>
      <w:r w:rsidRPr="007C3DC2">
        <w:t>They are</w:t>
      </w:r>
      <w:r w:rsidR="00110913" w:rsidRPr="007C3DC2">
        <w:t xml:space="preserve"> </w:t>
      </w:r>
      <w:r w:rsidRPr="007C3DC2">
        <w:t xml:space="preserve">both </w:t>
      </w:r>
      <w:r w:rsidR="00110913" w:rsidRPr="007C3DC2">
        <w:t>catalase</w:t>
      </w:r>
      <w:r w:rsidRPr="007C3DC2">
        <w:t xml:space="preserve"> and oxidase positive. </w:t>
      </w:r>
      <w:r w:rsidR="00333E90" w:rsidRPr="007C3DC2">
        <w:t xml:space="preserve">They also have the ability to hydrolyse </w:t>
      </w:r>
      <w:proofErr w:type="spellStart"/>
      <w:r w:rsidR="00333E90" w:rsidRPr="007C3DC2">
        <w:t>hippurate</w:t>
      </w:r>
      <w:proofErr w:type="spellEnd"/>
      <w:r w:rsidR="00333E90" w:rsidRPr="007C3DC2">
        <w:t>.</w:t>
      </w:r>
    </w:p>
    <w:p w:rsidR="00BA1E44" w:rsidRPr="007C3DC2" w:rsidRDefault="00BA1E44" w:rsidP="00BA1E44">
      <w:pPr>
        <w:pStyle w:val="PHEBodytext"/>
      </w:pPr>
      <w:r w:rsidRPr="007C3DC2">
        <w:rPr>
          <w:i/>
        </w:rPr>
        <w:t>C.</w:t>
      </w:r>
      <w:r w:rsidR="008315E8" w:rsidRPr="007C3DC2">
        <w:rPr>
          <w:i/>
        </w:rPr>
        <w:t xml:space="preserve"> </w:t>
      </w:r>
      <w:proofErr w:type="spellStart"/>
      <w:r w:rsidRPr="007C3DC2">
        <w:rPr>
          <w:i/>
        </w:rPr>
        <w:t>jejuni</w:t>
      </w:r>
      <w:proofErr w:type="spellEnd"/>
      <w:r w:rsidRPr="007C3DC2">
        <w:t xml:space="preserve"> </w:t>
      </w:r>
      <w:proofErr w:type="spellStart"/>
      <w:r w:rsidRPr="007C3DC2">
        <w:t>subspecie</w:t>
      </w:r>
      <w:proofErr w:type="spellEnd"/>
      <w:r w:rsidRPr="007C3DC2">
        <w:t xml:space="preserve"> </w:t>
      </w:r>
      <w:proofErr w:type="spellStart"/>
      <w:r w:rsidRPr="007C3DC2">
        <w:rPr>
          <w:i/>
        </w:rPr>
        <w:t>doylei</w:t>
      </w:r>
      <w:proofErr w:type="spellEnd"/>
      <w:r w:rsidRPr="007C3DC2">
        <w:rPr>
          <w:i/>
        </w:rPr>
        <w:t xml:space="preserve"> </w:t>
      </w:r>
      <w:proofErr w:type="spellStart"/>
      <w:r w:rsidRPr="007C3DC2">
        <w:t>sp</w:t>
      </w:r>
      <w:proofErr w:type="spellEnd"/>
      <w:r w:rsidRPr="007C3DC2">
        <w:t xml:space="preserve"> can be distinguished readily from </w:t>
      </w:r>
      <w:r w:rsidRPr="007C3DC2">
        <w:rPr>
          <w:i/>
        </w:rPr>
        <w:t xml:space="preserve">C. </w:t>
      </w:r>
      <w:proofErr w:type="spellStart"/>
      <w:r w:rsidRPr="007C3DC2">
        <w:rPr>
          <w:i/>
        </w:rPr>
        <w:t>jejuni</w:t>
      </w:r>
      <w:proofErr w:type="spellEnd"/>
      <w:r w:rsidRPr="007C3DC2">
        <w:t xml:space="preserve"> </w:t>
      </w:r>
      <w:proofErr w:type="spellStart"/>
      <w:r w:rsidRPr="007C3DC2">
        <w:t>subspecie</w:t>
      </w:r>
      <w:proofErr w:type="spellEnd"/>
      <w:r w:rsidRPr="007C3DC2">
        <w:t xml:space="preserve"> </w:t>
      </w:r>
      <w:proofErr w:type="spellStart"/>
      <w:r w:rsidRPr="007C3DC2">
        <w:rPr>
          <w:i/>
        </w:rPr>
        <w:t>jejuni</w:t>
      </w:r>
      <w:proofErr w:type="spellEnd"/>
      <w:r w:rsidRPr="007C3DC2">
        <w:rPr>
          <w:i/>
        </w:rPr>
        <w:t xml:space="preserve"> </w:t>
      </w:r>
      <w:r w:rsidRPr="007C3DC2">
        <w:t>by its inability to reduce nitrate</w:t>
      </w:r>
      <w:r w:rsidR="00333E90" w:rsidRPr="007C3DC2">
        <w:t>.</w:t>
      </w:r>
      <w:r w:rsidRPr="007C3DC2">
        <w:t xml:space="preserve"> </w:t>
      </w:r>
    </w:p>
    <w:p w:rsidR="00BB1A47" w:rsidRPr="007C3DC2" w:rsidRDefault="008C2004" w:rsidP="00BB1A47">
      <w:pPr>
        <w:pStyle w:val="PHEBodytext"/>
      </w:pPr>
      <w:r w:rsidRPr="007C3DC2">
        <w:t xml:space="preserve">These </w:t>
      </w:r>
      <w:r w:rsidR="00BB1A47" w:rsidRPr="007C3DC2">
        <w:t>have been isolated fr</w:t>
      </w:r>
      <w:r w:rsidRPr="007C3DC2">
        <w:t>om faecal samples, blood and specimens from animals</w:t>
      </w:r>
      <w:r w:rsidR="00E21673">
        <w:fldChar w:fldCharType="begin" w:fldLock="1"/>
      </w:r>
      <w:r w:rsidR="00E21673">
        <w:instrText xml:space="preserve"> ADDIN REFMGR.CITE &lt;Refman&gt;&lt;Cite&gt;&lt;Author&gt;Fitzgerald&lt;/Author&gt;&lt;Year&gt;2011&lt;/Year&gt;&lt;RecNum&gt;37356&lt;/RecNum&gt;&lt;IDText&gt;Campylobacter and Arcobacter&lt;/IDText&gt;&lt;MDL Ref_Type="Book Chapter"&gt;&lt;Ref_Type&gt;Book Chapter&lt;/Ref_Type&gt;&lt;Ref_ID&gt;37356&lt;/Ref_ID&gt;&lt;Title_Primary&gt;&lt;i&gt;Campylobacter &lt;/i&gt;and &lt;i&gt;Arcobacter&lt;/i&gt;&lt;/Title_Primary&gt;&lt;Authors_Primary&gt;Fitzgerald,C.&lt;/Authors_Primary&gt;&lt;Authors_Primary&gt;Nachamkin,I.&lt;/Authors_Primary&gt;&lt;Date_Primary&gt;2011&lt;/Date_Primary&gt;&lt;Keywords&gt;Arcobacter&lt;/Keywords&gt;&lt;Keywords&gt;Campylobacter&lt;/Keywords&gt;&lt;Keywords&gt;ID 23&lt;/Keywords&gt;&lt;Reprint&gt;In File&lt;/Reprint&gt;&lt;Start_Page&gt;885&lt;/Start_Page&gt;&lt;End_Page&gt;899&lt;/End_Page&gt;&lt;Volume&gt;10&lt;/Volume&gt;&lt;Title_Secondary&gt;Manual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ML&lt;/Authors_Secondary&gt;&lt;Authors_Secondary&gt;Warnock,D.W.&lt;/Authors_Secondary&gt;&lt;Issue&gt;53&lt;/Issue&gt;&lt;Misc_2&gt;1&lt;/Misc_2&gt;&lt;ZZ_WorkformID&gt;3&lt;/ZZ_WorkformID&gt;&lt;/MDL&gt;&lt;/Cite&gt;&lt;/Refman&gt;</w:instrText>
      </w:r>
      <w:r w:rsidR="00E21673">
        <w:fldChar w:fldCharType="separate"/>
      </w:r>
      <w:r w:rsidR="00E21673" w:rsidRPr="00E21673">
        <w:rPr>
          <w:noProof/>
          <w:vertAlign w:val="superscript"/>
        </w:rPr>
        <w:t>6</w:t>
      </w:r>
      <w:r w:rsidR="00E21673">
        <w:fldChar w:fldCharType="end"/>
      </w:r>
      <w:r w:rsidRPr="007C3DC2">
        <w:t>.</w:t>
      </w:r>
    </w:p>
    <w:p w:rsidR="00C1142E" w:rsidRPr="007C3DC2" w:rsidRDefault="00C1142E" w:rsidP="00361CE7">
      <w:pPr>
        <w:pStyle w:val="PHEreportHeading2BlueHighlight"/>
      </w:pPr>
      <w:r w:rsidRPr="007C3DC2">
        <w:t>Principles of Identification</w:t>
      </w:r>
    </w:p>
    <w:p w:rsidR="003C5AD5" w:rsidRPr="007C3DC2" w:rsidRDefault="00AC46F7" w:rsidP="00AC46F7">
      <w:pPr>
        <w:pStyle w:val="PHEBodytext"/>
      </w:pPr>
      <w:r w:rsidRPr="007C3DC2">
        <w:t xml:space="preserve">Preliminary identification of </w:t>
      </w:r>
      <w:r w:rsidRPr="007C3DC2">
        <w:rPr>
          <w:i/>
        </w:rPr>
        <w:t>Campylobacter</w:t>
      </w:r>
      <w:r w:rsidRPr="007C3DC2">
        <w:t xml:space="preserve"> species from primary culture is by colonial appearance, Gram stain, growth in oxygen and oxidase test. Species differentiation is difficult because of the lack of discriminating tests available in most rou</w:t>
      </w:r>
      <w:r w:rsidR="005A374C" w:rsidRPr="007C3DC2">
        <w:t>tine microbiology laboratories.</w:t>
      </w:r>
    </w:p>
    <w:p w:rsidR="0090734C" w:rsidRPr="007C3DC2" w:rsidRDefault="001D4C88" w:rsidP="001C6D47">
      <w:pPr>
        <w:pStyle w:val="PHEreportHeading1"/>
      </w:pPr>
      <w:bookmarkStart w:id="13" w:name="_Toc373133396"/>
      <w:bookmarkStart w:id="14" w:name="_Toc374629285"/>
      <w:r w:rsidRPr="007C3DC2">
        <w:t>Technical Information/Limitations</w:t>
      </w:r>
      <w:bookmarkEnd w:id="13"/>
      <w:bookmarkEnd w:id="14"/>
    </w:p>
    <w:p w:rsidR="006032F6" w:rsidRPr="007C3DC2" w:rsidRDefault="006032F6" w:rsidP="00C653A2">
      <w:pPr>
        <w:pStyle w:val="PHEreportHeading3"/>
      </w:pPr>
      <w:bookmarkStart w:id="15" w:name="_Toc210040703"/>
      <w:r w:rsidRPr="007C3DC2">
        <w:t>Gram stain</w:t>
      </w:r>
    </w:p>
    <w:p w:rsidR="006032F6" w:rsidRPr="007C3DC2" w:rsidRDefault="006032F6" w:rsidP="00C653A2">
      <w:pPr>
        <w:pStyle w:val="PHEBodytext"/>
        <w:rPr>
          <w:szCs w:val="24"/>
        </w:rPr>
      </w:pPr>
      <w:r w:rsidRPr="00C653A2">
        <w:rPr>
          <w:rStyle w:val="PHEBodytextChar"/>
          <w:i/>
        </w:rPr>
        <w:t>Campylobacter</w:t>
      </w:r>
      <w:r w:rsidRPr="00C653A2">
        <w:rPr>
          <w:rStyle w:val="PHEBodytextChar"/>
        </w:rPr>
        <w:t xml:space="preserve"> species are not easily visualized with the safranin counterstain normally used in the Gram stain procedure; therefore, </w:t>
      </w:r>
      <w:proofErr w:type="spellStart"/>
      <w:r w:rsidRPr="00C653A2">
        <w:rPr>
          <w:rStyle w:val="PHEBodytextChar"/>
        </w:rPr>
        <w:t>carbol</w:t>
      </w:r>
      <w:proofErr w:type="spellEnd"/>
      <w:r w:rsidRPr="00C653A2">
        <w:rPr>
          <w:rStyle w:val="PHEBodytextChar"/>
        </w:rPr>
        <w:t xml:space="preserve"> </w:t>
      </w:r>
      <w:proofErr w:type="spellStart"/>
      <w:r w:rsidRPr="00C653A2">
        <w:rPr>
          <w:rStyle w:val="PHEBodytextChar"/>
        </w:rPr>
        <w:t>fuchsin</w:t>
      </w:r>
      <w:proofErr w:type="spellEnd"/>
      <w:r w:rsidRPr="00C653A2">
        <w:rPr>
          <w:rStyle w:val="PHEBodytextChar"/>
        </w:rPr>
        <w:t xml:space="preserve"> or 0.1% aqueous </w:t>
      </w:r>
      <w:r w:rsidRPr="00C653A2">
        <w:rPr>
          <w:rStyle w:val="PHEBodytextChar"/>
        </w:rPr>
        <w:lastRenderedPageBreak/>
        <w:t xml:space="preserve">basic </w:t>
      </w:r>
      <w:proofErr w:type="spellStart"/>
      <w:r w:rsidRPr="00C653A2">
        <w:rPr>
          <w:rStyle w:val="PHEBodytextChar"/>
        </w:rPr>
        <w:t>fuchsin</w:t>
      </w:r>
      <w:proofErr w:type="spellEnd"/>
      <w:r w:rsidRPr="00C653A2">
        <w:rPr>
          <w:rStyle w:val="PHEBodytextChar"/>
        </w:rPr>
        <w:t xml:space="preserve"> can be used as the counterstain, or extending the staining time of the safranin to at least 10 minutes can improve the intensity of the stain</w:t>
      </w:r>
      <w:r w:rsidR="00E21673" w:rsidRPr="00C653A2">
        <w:rPr>
          <w:rStyle w:val="PHEBodytextChar"/>
        </w:rPr>
        <w:fldChar w:fldCharType="begin" w:fldLock="1"/>
      </w:r>
      <w:r w:rsidR="00E21673" w:rsidRPr="00C653A2">
        <w:rPr>
          <w:rStyle w:val="PHEBodytextChar"/>
        </w:rPr>
        <w:instrText xml:space="preserve"> ADDIN REFMGR.CITE &lt;Refman&gt;&lt;Cite&gt;&lt;Author&gt;Fitzgerald&lt;/Author&gt;&lt;Year&gt;2011&lt;/Year&gt;&lt;RecNum&gt;37356&lt;/RecNum&gt;&lt;IDText&gt;Campylobacter and Arcobacter&lt;/IDText&gt;&lt;MDL Ref_Type="Book Chapter"&gt;&lt;Ref_Type&gt;Book Chapter&lt;/Ref_Type&gt;&lt;Ref_ID&gt;37356&lt;/Ref_ID&gt;&lt;Title_Primary&gt;&lt;i&gt;Campylobacter &lt;/i&gt;and &lt;i&gt;Arcobacter&lt;/i&gt;&lt;/Title_Primary&gt;&lt;Authors_Primary&gt;Fitzgerald,C.&lt;/Authors_Primary&gt;&lt;Authors_Primary&gt;Nachamkin,I.&lt;/Authors_Primary&gt;&lt;Date_Primary&gt;2011&lt;/Date_Primary&gt;&lt;Keywords&gt;Arcobacter&lt;/Keywords&gt;&lt;Keywords&gt;Campylobacter&lt;/Keywords&gt;&lt;Keywords&gt;ID 23&lt;/Keywords&gt;&lt;Reprint&gt;In File&lt;/Reprint&gt;&lt;Start_Page&gt;885&lt;/Start_Page&gt;&lt;End_Page&gt;899&lt;/End_Page&gt;&lt;Volume&gt;10&lt;/Volume&gt;&lt;Title_Secondary&gt;Manual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ML&lt;/Authors_Secondary&gt;&lt;Authors_Secondary&gt;Warnock,D.W.&lt;/Authors_Secondary&gt;&lt;Issue&gt;53&lt;/Issue&gt;&lt;Misc_2&gt;1&lt;/Misc_2&gt;&lt;ZZ_WorkformID&gt;3&lt;/ZZ_WorkformID&gt;&lt;/MDL&gt;&lt;/Cite&gt;&lt;/Refman&gt;</w:instrText>
      </w:r>
      <w:r w:rsidR="00E21673" w:rsidRPr="00C653A2">
        <w:rPr>
          <w:rStyle w:val="PHEBodytextChar"/>
        </w:rPr>
        <w:fldChar w:fldCharType="separate"/>
      </w:r>
      <w:r w:rsidR="00E21673" w:rsidRPr="00C653A2">
        <w:rPr>
          <w:rStyle w:val="PHEBodytextChar"/>
        </w:rPr>
        <w:t>6</w:t>
      </w:r>
      <w:r w:rsidR="00E21673" w:rsidRPr="00C653A2">
        <w:rPr>
          <w:rStyle w:val="PHEBodytextChar"/>
        </w:rPr>
        <w:fldChar w:fldCharType="end"/>
      </w:r>
      <w:r w:rsidR="005967B1" w:rsidRPr="007C3DC2">
        <w:rPr>
          <w:szCs w:val="24"/>
        </w:rPr>
        <w:t>.</w:t>
      </w:r>
    </w:p>
    <w:p w:rsidR="003C5AD5" w:rsidRPr="007C3DC2" w:rsidRDefault="003C5AD5" w:rsidP="00C653A2">
      <w:pPr>
        <w:pStyle w:val="PHEreportHeading3"/>
      </w:pPr>
      <w:r w:rsidRPr="007C3DC2">
        <w:t>Agar Media</w:t>
      </w:r>
    </w:p>
    <w:p w:rsidR="005D6373" w:rsidRPr="007C3DC2" w:rsidRDefault="003C5AD5" w:rsidP="00C653A2">
      <w:pPr>
        <w:pStyle w:val="PHEBodytext"/>
        <w:rPr>
          <w:sz w:val="28"/>
        </w:rPr>
      </w:pPr>
      <w:r w:rsidRPr="007C3DC2">
        <w:t xml:space="preserve">Culture methods are biased toward the detection of </w:t>
      </w:r>
      <w:r w:rsidRPr="007C3DC2">
        <w:rPr>
          <w:i/>
        </w:rPr>
        <w:t xml:space="preserve">C. </w:t>
      </w:r>
      <w:proofErr w:type="spellStart"/>
      <w:r w:rsidRPr="007C3DC2">
        <w:rPr>
          <w:i/>
        </w:rPr>
        <w:t>jejuni</w:t>
      </w:r>
      <w:proofErr w:type="spellEnd"/>
      <w:r w:rsidRPr="007C3DC2">
        <w:t xml:space="preserve"> and </w:t>
      </w:r>
      <w:r w:rsidRPr="007C3DC2">
        <w:rPr>
          <w:i/>
        </w:rPr>
        <w:t>C. coli</w:t>
      </w:r>
      <w:r w:rsidRPr="007C3DC2">
        <w:t xml:space="preserve">. A number of the antimicrobial agents incorporated into the commonly used selective media (e.g., Preston agar, </w:t>
      </w:r>
      <w:proofErr w:type="spellStart"/>
      <w:r w:rsidRPr="007C3DC2">
        <w:t>Skirrow</w:t>
      </w:r>
      <w:proofErr w:type="spellEnd"/>
      <w:r w:rsidRPr="007C3DC2">
        <w:t xml:space="preserve"> agar</w:t>
      </w:r>
      <w:r w:rsidR="00DC49BD" w:rsidRPr="007C3DC2">
        <w:t>, etc.</w:t>
      </w:r>
      <w:r w:rsidRPr="007C3DC2">
        <w:t xml:space="preserve">) may inhibit growth of some </w:t>
      </w:r>
      <w:r w:rsidRPr="007C3DC2">
        <w:rPr>
          <w:i/>
        </w:rPr>
        <w:t>Campylobacter s</w:t>
      </w:r>
      <w:r w:rsidRPr="007C3DC2">
        <w:t xml:space="preserve">pecies. </w:t>
      </w:r>
      <w:proofErr w:type="spellStart"/>
      <w:r w:rsidRPr="007C3DC2">
        <w:t>Cephalothin</w:t>
      </w:r>
      <w:proofErr w:type="spellEnd"/>
      <w:r w:rsidRPr="007C3DC2">
        <w:t xml:space="preserve">, </w:t>
      </w:r>
      <w:proofErr w:type="spellStart"/>
      <w:r w:rsidRPr="007C3DC2">
        <w:t>colistin</w:t>
      </w:r>
      <w:proofErr w:type="spellEnd"/>
      <w:r w:rsidRPr="007C3DC2">
        <w:t xml:space="preserve">, and </w:t>
      </w:r>
      <w:proofErr w:type="spellStart"/>
      <w:r w:rsidRPr="007C3DC2">
        <w:t>polymyxin</w:t>
      </w:r>
      <w:proofErr w:type="spellEnd"/>
      <w:r w:rsidRPr="007C3DC2">
        <w:t xml:space="preserve"> B can be inhibitory to some strains of </w:t>
      </w:r>
      <w:r w:rsidRPr="007C3DC2">
        <w:rPr>
          <w:i/>
        </w:rPr>
        <w:t xml:space="preserve">C. </w:t>
      </w:r>
      <w:proofErr w:type="spellStart"/>
      <w:r w:rsidRPr="007C3DC2">
        <w:rPr>
          <w:i/>
        </w:rPr>
        <w:t>jejuni</w:t>
      </w:r>
      <w:proofErr w:type="spellEnd"/>
      <w:r w:rsidRPr="007C3DC2">
        <w:rPr>
          <w:i/>
        </w:rPr>
        <w:t xml:space="preserve"> </w:t>
      </w:r>
      <w:r w:rsidRPr="007C3DC2">
        <w:t xml:space="preserve">and </w:t>
      </w:r>
      <w:r w:rsidRPr="007C3DC2">
        <w:rPr>
          <w:i/>
        </w:rPr>
        <w:t>C. coli</w:t>
      </w:r>
      <w:r w:rsidRPr="007C3DC2">
        <w:t xml:space="preserve"> and </w:t>
      </w:r>
      <w:r w:rsidR="005A374C" w:rsidRPr="007C3DC2">
        <w:t xml:space="preserve">also </w:t>
      </w:r>
      <w:proofErr w:type="gramStart"/>
      <w:r w:rsidRPr="007C3DC2">
        <w:t>to</w:t>
      </w:r>
      <w:proofErr w:type="gramEnd"/>
      <w:r w:rsidRPr="007C3DC2">
        <w:t xml:space="preserve"> many of the other less commonly encountered </w:t>
      </w:r>
      <w:r w:rsidRPr="007C3DC2">
        <w:rPr>
          <w:i/>
        </w:rPr>
        <w:t>Campylobacter</w:t>
      </w:r>
      <w:r w:rsidRPr="007C3DC2">
        <w:t xml:space="preserve"> species, e.g., </w:t>
      </w:r>
      <w:r w:rsidRPr="007C3DC2">
        <w:rPr>
          <w:i/>
        </w:rPr>
        <w:t xml:space="preserve">C. </w:t>
      </w:r>
      <w:proofErr w:type="spellStart"/>
      <w:r w:rsidRPr="007C3DC2">
        <w:rPr>
          <w:i/>
        </w:rPr>
        <w:t>upsaliensis</w:t>
      </w:r>
      <w:proofErr w:type="spellEnd"/>
      <w:r w:rsidRPr="007C3DC2">
        <w:rPr>
          <w:i/>
        </w:rPr>
        <w:t xml:space="preserve">, C. </w:t>
      </w:r>
      <w:proofErr w:type="spellStart"/>
      <w:r w:rsidRPr="007C3DC2">
        <w:rPr>
          <w:i/>
        </w:rPr>
        <w:t>hyointestinalis</w:t>
      </w:r>
      <w:proofErr w:type="spellEnd"/>
      <w:r w:rsidRPr="007C3DC2">
        <w:t xml:space="preserve">, and </w:t>
      </w:r>
      <w:r w:rsidRPr="007C3DC2">
        <w:rPr>
          <w:i/>
        </w:rPr>
        <w:t>C. fetus</w:t>
      </w:r>
      <w:r w:rsidR="00E21673">
        <w:fldChar w:fldCharType="begin" w:fldLock="1">
          <w:fldData xml:space="preserve">PFJlZm1hbj48Q2l0ZT48QXV0aG9yPk1haGVyPC9BdXRob3I+PFllYXI+MjAwMzwvWWVhcj48UmVj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</w:fldData>
        </w:fldChar>
      </w:r>
      <w:r w:rsidR="00E21673">
        <w:instrText xml:space="preserve"> ADDIN REFMGR.CITE </w:instrText>
      </w:r>
      <w:r w:rsidR="00E21673">
        <w:fldChar w:fldCharType="begin" w:fldLock="1">
          <w:fldData xml:space="preserve">PFJlZm1hbj48Q2l0ZT48QXV0aG9yPk1haGVyPC9BdXRob3I+PFllYXI+MjAwMzwvWWVhcj48UmVj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</w:fldData>
        </w:fldChar>
      </w:r>
      <w:r w:rsidR="00E21673">
        <w:instrText xml:space="preserve"> ADDIN EN.CITE.DATA </w:instrText>
      </w:r>
      <w:r w:rsidR="00E21673">
        <w:fldChar w:fldCharType="end"/>
      </w:r>
      <w:r w:rsidR="00E21673">
        <w:fldChar w:fldCharType="separate"/>
      </w:r>
      <w:r w:rsidR="00E21673" w:rsidRPr="00E21673">
        <w:rPr>
          <w:noProof/>
          <w:vertAlign w:val="superscript"/>
        </w:rPr>
        <w:t>7</w:t>
      </w:r>
      <w:r w:rsidR="00E21673">
        <w:fldChar w:fldCharType="end"/>
      </w:r>
      <w:r w:rsidRPr="007C3DC2">
        <w:t>.</w:t>
      </w:r>
      <w:r w:rsidR="006032F6" w:rsidRPr="007C3DC2">
        <w:t xml:space="preserve"> </w:t>
      </w:r>
      <w:r w:rsidR="006032F6" w:rsidRPr="007C3DC2">
        <w:rPr>
          <w:szCs w:val="24"/>
        </w:rPr>
        <w:t>Therefore, specimens cultured on selective media should also be cultured on non-selective media to obtain additional information and to help ensure recovery of potential pathogens.</w:t>
      </w:r>
    </w:p>
    <w:p w:rsidR="00FC151A" w:rsidRPr="007C3DC2" w:rsidRDefault="00FC151A" w:rsidP="00C653A2">
      <w:pPr>
        <w:pStyle w:val="PHEreportHeading3"/>
      </w:pPr>
      <w:r w:rsidRPr="007C3DC2">
        <w:t xml:space="preserve">Oxidase Test </w:t>
      </w:r>
    </w:p>
    <w:p w:rsidR="000E6B2F" w:rsidRPr="007C3DC2" w:rsidRDefault="00186380" w:rsidP="00C653A2">
      <w:pPr>
        <w:pStyle w:val="PHEBodytext"/>
      </w:pPr>
      <w:r w:rsidRPr="007C3DC2">
        <w:t>S</w:t>
      </w:r>
      <w:r w:rsidR="00FC151A" w:rsidRPr="007C3DC2">
        <w:t>ome weak oxidase reactions may occur</w:t>
      </w:r>
      <w:r w:rsidRPr="007C3DC2">
        <w:t>, if test is performed on colonies growing on medium containing dextrose or glucose</w:t>
      </w:r>
      <w:r w:rsidR="00FC151A" w:rsidRPr="007C3DC2">
        <w:t>. T</w:t>
      </w:r>
      <w:r w:rsidR="000E6B2F" w:rsidRPr="007C3DC2">
        <w:t>herefore, t</w:t>
      </w:r>
      <w:r w:rsidR="00FC151A" w:rsidRPr="007C3DC2">
        <w:t>esting should be performed on growth taken from a medium without dextrose</w:t>
      </w:r>
      <w:r w:rsidR="000E6B2F" w:rsidRPr="007C3DC2">
        <w:t>/glucose, e.g. blood agar</w:t>
      </w:r>
      <w:r w:rsidR="00E21673">
        <w:fldChar w:fldCharType="begin" w:fldLock="1"/>
      </w:r>
      <w:r w:rsidR="00E21673">
        <w:instrText xml:space="preserve"> ADDIN REFMGR.CITE &lt;Refman&gt;&lt;Cite&gt;&lt;Author&gt;MacFaddin&lt;/Author&gt;&lt;Year&gt;2000&lt;/Year&gt;&lt;RecNum&gt;36575&lt;/RecNum&gt;&lt;IDText&gt;Oxidase Test&lt;/IDText&gt;&lt;MDL Ref_Type="Book Chapter"&gt;&lt;Ref_Type&gt;Book Chapter&lt;/Ref_Type&gt;&lt;Ref_ID&gt;36575&lt;/Ref_ID&gt;&lt;Title_Primary&gt;Oxidase Test&lt;/Title_Primary&gt;&lt;Authors_Primary&gt;MacFaddin,JF&lt;/Authors_Primary&gt;&lt;Date_Primary&gt;2000&lt;/Date_Primary&gt;&lt;Keywords&gt;TP 26&lt;/Keywords&gt;&lt;Keywords&gt;Identification&lt;/Keywords&gt;&lt;Keywords&gt;Bacteria&lt;/Keywords&gt;&lt;Reprint&gt;In File&lt;/Reprint&gt;&lt;Start_Page&gt;368&lt;/Start_Page&gt;&lt;End_Page&gt;378&lt;/End_Page&gt;&lt;Volume&gt;3rd&lt;/Volume&gt;&lt;Title_Secondary&gt;Biochemical Tests for Identification of Medical Bacteria&lt;/Title_Secondary&gt;&lt;Issue&gt;32&lt;/Issue&gt;&lt;Pub_Place&gt;Philadelphia&lt;/Pub_Place&gt;&lt;Publisher&gt;Lippincott Wilkins and Williams&lt;/Publisher&gt;&lt;ISSN_ISBN&gt;0 683 05318 3&lt;/ISSN_ISBN&gt;&lt;Date_Secondary&gt;2013/5/21&lt;/Date_Secondary&gt;&lt;ZZ_WorkformID&gt;3&lt;/ZZ_WorkformID&gt;&lt;/MDL&gt;&lt;/Cite&gt;&lt;/Refman&gt;</w:instrText>
      </w:r>
      <w:r w:rsidR="00E21673">
        <w:fldChar w:fldCharType="separate"/>
      </w:r>
      <w:r w:rsidR="00E21673" w:rsidRPr="00E21673">
        <w:rPr>
          <w:noProof/>
          <w:vertAlign w:val="superscript"/>
        </w:rPr>
        <w:t>8</w:t>
      </w:r>
      <w:r w:rsidR="00E21673">
        <w:fldChar w:fldCharType="end"/>
      </w:r>
      <w:r w:rsidR="000E6B2F" w:rsidRPr="007C3DC2">
        <w:t>.</w:t>
      </w:r>
      <w:r w:rsidR="00FC151A" w:rsidRPr="007C3DC2">
        <w:t xml:space="preserve"> </w:t>
      </w:r>
    </w:p>
    <w:p w:rsidR="005570AF" w:rsidRPr="007C3DC2" w:rsidRDefault="005570AF" w:rsidP="00C653A2">
      <w:pPr>
        <w:pStyle w:val="PHEBodytext"/>
      </w:pPr>
      <w:r w:rsidRPr="007C3DC2">
        <w:t>If a commercially available oxidase test kit is used, follow the manufacturer’s instructions.</w:t>
      </w:r>
    </w:p>
    <w:p w:rsidR="003C5AD5" w:rsidRPr="007C3DC2" w:rsidRDefault="003C5AD5" w:rsidP="00C653A2">
      <w:pPr>
        <w:pStyle w:val="PHEreportHeading3"/>
      </w:pPr>
      <w:r w:rsidRPr="007C3DC2">
        <w:t>Incubation Temperature</w:t>
      </w:r>
    </w:p>
    <w:p w:rsidR="00853BA8" w:rsidRPr="007C3DC2" w:rsidRDefault="003C5AD5" w:rsidP="00C653A2">
      <w:pPr>
        <w:pStyle w:val="PHEBodytext"/>
      </w:pPr>
      <w:r w:rsidRPr="007C3DC2">
        <w:t>The incubation temperature of 42°C routinely used is inhibitory to non</w:t>
      </w:r>
      <w:r w:rsidR="001F604A" w:rsidRPr="007C3DC2">
        <w:t>-</w:t>
      </w:r>
      <w:r w:rsidRPr="007C3DC2">
        <w:t xml:space="preserve">thermophilic </w:t>
      </w:r>
      <w:r w:rsidRPr="007C3DC2">
        <w:rPr>
          <w:i/>
        </w:rPr>
        <w:t>Campylobacter</w:t>
      </w:r>
      <w:r w:rsidRPr="007C3DC2">
        <w:t xml:space="preserve"> species that can also be associated with </w:t>
      </w:r>
      <w:r w:rsidR="00744907" w:rsidRPr="007C3DC2">
        <w:t>gastroenteritis</w:t>
      </w:r>
      <w:r w:rsidR="00E21673">
        <w:fldChar w:fldCharType="begin" w:fldLock="1">
          <w:fldData xml:space="preserve">PFJlZm1hbj48Q2l0ZT48QXV0aG9yPk1haGVyPC9BdXRob3I+PFllYXI+MjAwMzwvWWVhcj48UmVj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</w:fldData>
        </w:fldChar>
      </w:r>
      <w:r w:rsidR="00E21673">
        <w:instrText xml:space="preserve"> ADDIN REFMGR.CITE </w:instrText>
      </w:r>
      <w:r w:rsidR="00E21673">
        <w:fldChar w:fldCharType="begin" w:fldLock="1">
          <w:fldData xml:space="preserve">PFJlZm1hbj48Q2l0ZT48QXV0aG9yPk1haGVyPC9BdXRob3I+PFllYXI+MjAwMzwvWWVhcj48UmVj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</w:fldData>
        </w:fldChar>
      </w:r>
      <w:r w:rsidR="00E21673">
        <w:instrText xml:space="preserve"> ADDIN EN.CITE.DATA </w:instrText>
      </w:r>
      <w:r w:rsidR="00E21673">
        <w:fldChar w:fldCharType="end"/>
      </w:r>
      <w:r w:rsidR="00E21673">
        <w:fldChar w:fldCharType="separate"/>
      </w:r>
      <w:r w:rsidR="00E21673" w:rsidRPr="00E21673">
        <w:rPr>
          <w:noProof/>
          <w:vertAlign w:val="superscript"/>
        </w:rPr>
        <w:t>7</w:t>
      </w:r>
      <w:r w:rsidR="00E21673">
        <w:fldChar w:fldCharType="end"/>
      </w:r>
      <w:r w:rsidRPr="007C3DC2">
        <w:t>.</w:t>
      </w:r>
    </w:p>
    <w:p w:rsidR="00AC46F7" w:rsidRPr="007C3DC2" w:rsidRDefault="00853BA8" w:rsidP="00C653A2">
      <w:pPr>
        <w:pStyle w:val="PHEBodytext"/>
      </w:pPr>
      <w:r w:rsidRPr="007C3DC2">
        <w:t xml:space="preserve"> A</w:t>
      </w:r>
      <w:r w:rsidR="003C5AD5" w:rsidRPr="007C3DC2">
        <w:t xml:space="preserve"> number of </w:t>
      </w:r>
      <w:r w:rsidR="003C5AD5" w:rsidRPr="007C3DC2">
        <w:rPr>
          <w:i/>
        </w:rPr>
        <w:t>Campylobacter</w:t>
      </w:r>
      <w:r w:rsidR="003C5AD5" w:rsidRPr="007C3DC2">
        <w:t xml:space="preserve"> species, e.g., </w:t>
      </w:r>
      <w:r w:rsidR="003C5AD5" w:rsidRPr="007C3DC2">
        <w:rPr>
          <w:i/>
        </w:rPr>
        <w:t xml:space="preserve">C. </w:t>
      </w:r>
      <w:proofErr w:type="spellStart"/>
      <w:r w:rsidR="003C5AD5" w:rsidRPr="007C3DC2">
        <w:rPr>
          <w:i/>
        </w:rPr>
        <w:t>concisus</w:t>
      </w:r>
      <w:proofErr w:type="spellEnd"/>
      <w:r w:rsidR="003C5AD5" w:rsidRPr="007C3DC2">
        <w:rPr>
          <w:i/>
        </w:rPr>
        <w:t xml:space="preserve">, C. rectus, C. </w:t>
      </w:r>
      <w:proofErr w:type="spellStart"/>
      <w:r w:rsidR="003C5AD5" w:rsidRPr="007C3DC2">
        <w:rPr>
          <w:i/>
        </w:rPr>
        <w:t>curvus</w:t>
      </w:r>
      <w:proofErr w:type="spellEnd"/>
      <w:r w:rsidR="003C5AD5" w:rsidRPr="007C3DC2">
        <w:rPr>
          <w:i/>
        </w:rPr>
        <w:t xml:space="preserve">, C. </w:t>
      </w:r>
      <w:proofErr w:type="spellStart"/>
      <w:r w:rsidR="003C5AD5" w:rsidRPr="007C3DC2">
        <w:rPr>
          <w:i/>
        </w:rPr>
        <w:t>gracilis</w:t>
      </w:r>
      <w:proofErr w:type="spellEnd"/>
      <w:r w:rsidR="003C5AD5" w:rsidRPr="007C3DC2">
        <w:rPr>
          <w:i/>
        </w:rPr>
        <w:t xml:space="preserve">, </w:t>
      </w:r>
      <w:r w:rsidR="003C5AD5" w:rsidRPr="007C3DC2">
        <w:t xml:space="preserve">and </w:t>
      </w:r>
      <w:r w:rsidR="003C5AD5" w:rsidRPr="007C3DC2">
        <w:rPr>
          <w:i/>
        </w:rPr>
        <w:t xml:space="preserve">C. </w:t>
      </w:r>
      <w:proofErr w:type="spellStart"/>
      <w:r w:rsidR="003C5AD5" w:rsidRPr="007C3DC2">
        <w:rPr>
          <w:i/>
        </w:rPr>
        <w:t>showae</w:t>
      </w:r>
      <w:proofErr w:type="spellEnd"/>
      <w:r w:rsidR="003C5AD5" w:rsidRPr="007C3DC2">
        <w:t xml:space="preserve"> require incubation in a hydrogen-enriched microaerophilic atmosphere </w:t>
      </w:r>
      <w:r w:rsidR="00744907" w:rsidRPr="007C3DC2">
        <w:t>for recovery</w:t>
      </w:r>
      <w:r w:rsidR="00E21673">
        <w:fldChar w:fldCharType="begin" w:fldLock="1">
          <w:fldData xml:space="preserve">PFJlZm1hbj48Q2l0ZT48QXV0aG9yPkxhc3RvdmljYTwvQXV0aG9yPjxZZWFyPjIwMDE8L1llYXI+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</w:fldData>
        </w:fldChar>
      </w:r>
      <w:r w:rsidR="00E21673">
        <w:instrText xml:space="preserve"> ADDIN REFMGR.CITE </w:instrText>
      </w:r>
      <w:r w:rsidR="00E21673">
        <w:fldChar w:fldCharType="begin" w:fldLock="1">
          <w:fldData xml:space="preserve">PFJlZm1hbj48Q2l0ZT48QXV0aG9yPkxhc3RvdmljYTwvQXV0aG9yPjxZZWFyPjIwMDE8L1llYXI+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</w:fldData>
        </w:fldChar>
      </w:r>
      <w:r w:rsidR="00E21673">
        <w:instrText xml:space="preserve"> ADDIN EN.CITE.DATA </w:instrText>
      </w:r>
      <w:r w:rsidR="00E21673">
        <w:fldChar w:fldCharType="end"/>
      </w:r>
      <w:r w:rsidR="00E21673">
        <w:fldChar w:fldCharType="separate"/>
      </w:r>
      <w:r w:rsidR="00E21673" w:rsidRPr="00E21673">
        <w:rPr>
          <w:noProof/>
          <w:vertAlign w:val="superscript"/>
        </w:rPr>
        <w:t>2,9</w:t>
      </w:r>
      <w:r w:rsidR="00E21673">
        <w:fldChar w:fldCharType="end"/>
      </w:r>
      <w:r w:rsidR="00CE2B2F" w:rsidRPr="007C3DC2">
        <w:t xml:space="preserve">. </w:t>
      </w:r>
    </w:p>
    <w:p w:rsidR="003539EA" w:rsidRPr="007C3DC2" w:rsidRDefault="003539EA" w:rsidP="003539EA">
      <w:pPr>
        <w:pStyle w:val="PHEBodyTextTableHyperlink"/>
        <w:rPr>
          <w:b/>
          <w:color w:val="auto"/>
          <w:sz w:val="28"/>
          <w:u w:val="none"/>
        </w:rPr>
      </w:pPr>
      <w:r w:rsidRPr="007C3DC2">
        <w:rPr>
          <w:b/>
          <w:color w:val="auto"/>
          <w:sz w:val="28"/>
          <w:u w:val="none"/>
        </w:rPr>
        <w:t>Quality control</w:t>
      </w:r>
    </w:p>
    <w:p w:rsidR="00AC46F7" w:rsidRPr="007C3DC2" w:rsidRDefault="003539EA" w:rsidP="003539EA">
      <w:pPr>
        <w:pStyle w:val="PHEBodyTextTableHyperlink"/>
        <w:rPr>
          <w:color w:val="auto"/>
          <w:sz w:val="24"/>
          <w:szCs w:val="24"/>
          <w:u w:val="none"/>
        </w:rPr>
      </w:pPr>
      <w:r w:rsidRPr="007C3DC2">
        <w:rPr>
          <w:color w:val="auto"/>
          <w:sz w:val="24"/>
          <w:szCs w:val="24"/>
          <w:u w:val="none"/>
        </w:rPr>
        <w:t>Each new lot or shipment of antisera/commercial identification systems should be tested and validated for positive and negative reactivity using known control strains; ensuring it is fit for purpose. Laboratories must follow manufacturer’s instructions when using these products.</w:t>
      </w:r>
    </w:p>
    <w:p w:rsidR="00A53D13" w:rsidRPr="007C3DC2" w:rsidRDefault="00A53D13" w:rsidP="003539EA">
      <w:pPr>
        <w:pStyle w:val="PHEBodyTextTableHyperlink"/>
        <w:rPr>
          <w:b/>
          <w:color w:val="auto"/>
          <w:sz w:val="28"/>
          <w:u w:val="none"/>
        </w:rPr>
      </w:pPr>
      <w:r w:rsidRPr="007C3DC2">
        <w:rPr>
          <w:b/>
          <w:color w:val="auto"/>
          <w:sz w:val="28"/>
          <w:u w:val="none"/>
        </w:rPr>
        <w:t>Commercial Identification systems</w:t>
      </w:r>
    </w:p>
    <w:p w:rsidR="00AC46F7" w:rsidRPr="007C3DC2" w:rsidRDefault="00A53D13" w:rsidP="00A53D13">
      <w:pPr>
        <w:pStyle w:val="PHEBodyTextTableHyperlink"/>
        <w:rPr>
          <w:rFonts w:cs="Arial"/>
          <w:color w:val="auto"/>
          <w:sz w:val="24"/>
          <w:szCs w:val="24"/>
          <w:u w:val="none"/>
        </w:rPr>
      </w:pPr>
      <w:r w:rsidRPr="007C3DC2">
        <w:rPr>
          <w:rFonts w:cs="Arial"/>
          <w:color w:val="auto"/>
          <w:sz w:val="24"/>
          <w:szCs w:val="24"/>
          <w:u w:val="none"/>
        </w:rPr>
        <w:t xml:space="preserve">Commercial systems for identification of </w:t>
      </w:r>
      <w:r w:rsidRPr="007C3DC2">
        <w:rPr>
          <w:rFonts w:cs="Arial"/>
          <w:i/>
          <w:color w:val="auto"/>
          <w:sz w:val="24"/>
          <w:szCs w:val="24"/>
          <w:u w:val="none"/>
        </w:rPr>
        <w:t>Campylobacter</w:t>
      </w:r>
      <w:r w:rsidRPr="007C3DC2">
        <w:rPr>
          <w:rFonts w:cs="Arial"/>
          <w:color w:val="auto"/>
          <w:sz w:val="24"/>
          <w:szCs w:val="24"/>
          <w:u w:val="none"/>
        </w:rPr>
        <w:t xml:space="preserve"> species have </w:t>
      </w:r>
      <w:r w:rsidR="00B37574" w:rsidRPr="007C3DC2">
        <w:rPr>
          <w:rFonts w:cs="Arial"/>
          <w:color w:val="auto"/>
          <w:sz w:val="24"/>
          <w:szCs w:val="24"/>
          <w:u w:val="none"/>
        </w:rPr>
        <w:t xml:space="preserve">been found not to be more accurate </w:t>
      </w:r>
      <w:r w:rsidR="00744907" w:rsidRPr="007C3DC2">
        <w:rPr>
          <w:rFonts w:cs="Arial"/>
          <w:color w:val="auto"/>
          <w:sz w:val="24"/>
          <w:szCs w:val="24"/>
          <w:u w:val="none"/>
        </w:rPr>
        <w:t>than conventional tests</w:t>
      </w:r>
      <w:r w:rsidR="00E21673">
        <w:rPr>
          <w:rFonts w:cs="Arial"/>
          <w:color w:val="auto"/>
          <w:sz w:val="24"/>
          <w:szCs w:val="24"/>
          <w:u w:val="none"/>
        </w:rPr>
        <w:fldChar w:fldCharType="begin" w:fldLock="1"/>
      </w:r>
      <w:r w:rsidR="00E21673">
        <w:rPr>
          <w:rFonts w:cs="Arial"/>
          <w:color w:val="auto"/>
          <w:sz w:val="24"/>
          <w:szCs w:val="24"/>
          <w:u w:val="none"/>
        </w:rPr>
        <w:instrText xml:space="preserve"> ADDIN REFMGR.CITE &lt;Refman&gt;&lt;Cite&gt;&lt;Author&gt;On&lt;/Author&gt;&lt;Year&gt;1996&lt;/Year&gt;&lt;RecNum&gt;37353&lt;/RecNum&gt;&lt;IDText&gt;Identification methods for campylobacters, helicobacters, and related organisms&lt;/IDText&gt;&lt;MDL Ref_Type="Journal"&gt;&lt;Ref_Type&gt;Journal&lt;/Ref_Type&gt;&lt;Ref_ID&gt;37353&lt;/Ref_ID&gt;&lt;Title_Primary&gt;Identification methods for campylobacters, helicobacters, and related organisms&lt;/Title_Primary&gt;&lt;Authors_Primary&gt;On,S.L.&lt;/Authors_Primary&gt;&lt;Date_Primary&gt;1996/7&lt;/Date_Primary&gt;&lt;Keywords&gt;Acids&lt;/Keywords&gt;&lt;Keywords&gt;Agglutination&lt;/Keywords&gt;&lt;Keywords&gt;analysis&lt;/Keywords&gt;&lt;Keywords&gt;Animals&lt;/Keywords&gt;&lt;Keywords&gt;Bacteria&lt;/Keywords&gt;&lt;Keywords&gt;Bacterial Proteins&lt;/Keywords&gt;&lt;Keywords&gt;Campylobacter&lt;/Keywords&gt;&lt;Keywords&gt;Denmark&lt;/Keywords&gt;&lt;Keywords&gt;disease&lt;/Keywords&gt;&lt;Keywords&gt;epidemiology&lt;/Keywords&gt;&lt;Keywords&gt;Fatty Acids&lt;/Keywords&gt;&lt;Keywords&gt;Helicobacter&lt;/Keywords&gt;&lt;Keywords&gt;Humans&lt;/Keywords&gt;&lt;Keywords&gt;ID 23&lt;/Keywords&gt;&lt;Keywords&gt;Identification&lt;/Keywords&gt;&lt;Keywords&gt;isolation &amp;amp; purification&lt;/Keywords&gt;&lt;Keywords&gt;Laboratories&lt;/Keywords&gt;&lt;Keywords&gt;Lectins&lt;/Keywords&gt;&lt;Keywords&gt;Mass Spectrometry&lt;/Keywords&gt;&lt;Keywords&gt;methods&lt;/Keywords&gt;&lt;Keywords&gt;Nucleic Acid Probes&lt;/Keywords&gt;&lt;Keywords&gt;pathology&lt;/Keywords&gt;&lt;Keywords&gt;Plant Lectins&lt;/Keywords&gt;&lt;Keywords&gt;Plants&lt;/Keywords&gt;&lt;Keywords&gt;Polymerase Chain Reaction&lt;/Keywords&gt;&lt;Keywords&gt;Polymorphism,Genetic&lt;/Keywords&gt;&lt;Keywords&gt;Polymorphism,Restriction Fragment Length&lt;/Keywords&gt;&lt;Keywords&gt;Proteins&lt;/Keywords&gt;&lt;Keywords&gt;Pyrogens&lt;/Keywords&gt;&lt;Keywords&gt;Serology&lt;/Keywords&gt;&lt;Keywords&gt;taxonomy&lt;/Keywords&gt;&lt;Keywords&gt;veterinary&lt;/Keywords&gt;&lt;Reprint&gt;In File&lt;/Reprint&gt;&lt;Start_Page&gt;405&lt;/Start_Page&gt;&lt;End_Page&gt;422&lt;/End_Page&gt;&lt;Periodical&gt;Clin.Microbiol.Rev.&lt;/Periodical&gt;&lt;Volume&gt;9&lt;/Volume&gt;&lt;Issue&gt;3&lt;/Issue&gt;&lt;User_Def_5&gt;PMC172901&lt;/User_Def_5&gt;&lt;Address&gt;Danish Veterinary Laboratory, Copenhagen V, Denmark. sto@svs.dk&lt;/Address&gt;&lt;Web_URL&gt;PM:8809468&lt;/Web_URL&gt;&lt;ZZ_JournalStdAbbrev&gt;&lt;f name="System"&gt;Clin.Microbiol.Rev.&lt;/f&gt;&lt;/ZZ_JournalStdAbbrev&gt;&lt;ZZ_WorkformID&gt;1&lt;/ZZ_WorkformID&gt;&lt;/MDL&gt;&lt;/Cite&gt;&lt;/Refman&gt;</w:instrText>
      </w:r>
      <w:r w:rsidR="00E21673">
        <w:rPr>
          <w:rFonts w:cs="Arial"/>
          <w:color w:val="auto"/>
          <w:sz w:val="24"/>
          <w:szCs w:val="24"/>
          <w:u w:val="none"/>
        </w:rPr>
        <w:fldChar w:fldCharType="separate"/>
      </w:r>
      <w:r w:rsidR="00E21673" w:rsidRPr="00E21673">
        <w:rPr>
          <w:rFonts w:cs="Arial"/>
          <w:noProof/>
          <w:color w:val="auto"/>
          <w:sz w:val="24"/>
          <w:szCs w:val="24"/>
          <w:u w:val="none"/>
          <w:vertAlign w:val="superscript"/>
        </w:rPr>
        <w:t>10</w:t>
      </w:r>
      <w:r w:rsidR="00E21673">
        <w:rPr>
          <w:rFonts w:cs="Arial"/>
          <w:color w:val="auto"/>
          <w:sz w:val="24"/>
          <w:szCs w:val="24"/>
          <w:u w:val="none"/>
        </w:rPr>
        <w:fldChar w:fldCharType="end"/>
      </w:r>
      <w:r w:rsidR="00B0371C" w:rsidRPr="007C3DC2">
        <w:rPr>
          <w:rFonts w:cs="Arial"/>
          <w:color w:val="auto"/>
          <w:sz w:val="24"/>
          <w:szCs w:val="24"/>
          <w:u w:val="none"/>
        </w:rPr>
        <w:t>.</w:t>
      </w:r>
    </w:p>
    <w:p w:rsidR="00B0371C" w:rsidRPr="007C3DC2" w:rsidRDefault="00B0371C" w:rsidP="00A53D13">
      <w:pPr>
        <w:pStyle w:val="PHEBodyTextTableHyperlink"/>
        <w:rPr>
          <w:rFonts w:cs="Arial"/>
          <w:color w:val="auto"/>
          <w:sz w:val="24"/>
          <w:szCs w:val="24"/>
          <w:u w:val="none"/>
        </w:rPr>
      </w:pPr>
      <w:r w:rsidRPr="007C3DC2">
        <w:rPr>
          <w:rFonts w:cs="Arial"/>
          <w:color w:val="auto"/>
          <w:sz w:val="24"/>
          <w:szCs w:val="24"/>
          <w:u w:val="none"/>
        </w:rPr>
        <w:t xml:space="preserve">Furthermore, not all clinically relevant species (e.g. most especially newer species) of </w:t>
      </w:r>
      <w:r w:rsidRPr="007C3DC2">
        <w:rPr>
          <w:rFonts w:cs="Arial"/>
          <w:i/>
          <w:color w:val="auto"/>
          <w:sz w:val="24"/>
          <w:szCs w:val="24"/>
          <w:u w:val="none"/>
        </w:rPr>
        <w:t xml:space="preserve">Campylobacter </w:t>
      </w:r>
      <w:r w:rsidRPr="007C3DC2">
        <w:rPr>
          <w:rFonts w:cs="Arial"/>
          <w:color w:val="auto"/>
          <w:sz w:val="24"/>
          <w:szCs w:val="24"/>
          <w:u w:val="none"/>
        </w:rPr>
        <w:t>are included in these commercial kits, thus limiting their usage.</w:t>
      </w:r>
    </w:p>
    <w:p w:rsidR="00EC11E7" w:rsidRPr="007C3DC2" w:rsidRDefault="00376FA4" w:rsidP="001D00DC">
      <w:pPr>
        <w:pStyle w:val="PHEreportHeading3"/>
      </w:pPr>
      <w:bookmarkStart w:id="16" w:name="_Toc373133397"/>
      <w:r w:rsidRPr="007C3DC2">
        <w:t>Serology testing</w:t>
      </w:r>
    </w:p>
    <w:p w:rsidR="00376FA4" w:rsidRPr="007C3DC2" w:rsidRDefault="00EC11E7" w:rsidP="001D00DC">
      <w:pPr>
        <w:pStyle w:val="PHEBodytext"/>
      </w:pPr>
      <w:r w:rsidRPr="007C3DC2">
        <w:t xml:space="preserve">There have been reports of serological cross-reaction between </w:t>
      </w:r>
      <w:r w:rsidRPr="007C3DC2">
        <w:rPr>
          <w:i/>
        </w:rPr>
        <w:t xml:space="preserve">L. </w:t>
      </w:r>
      <w:proofErr w:type="spellStart"/>
      <w:r w:rsidRPr="007C3DC2">
        <w:rPr>
          <w:i/>
        </w:rPr>
        <w:t>pneumophila</w:t>
      </w:r>
      <w:proofErr w:type="spellEnd"/>
      <w:r w:rsidRPr="007C3DC2">
        <w:t xml:space="preserve"> and </w:t>
      </w:r>
      <w:r w:rsidR="007F6D98" w:rsidRPr="007C3DC2">
        <w:rPr>
          <w:i/>
        </w:rPr>
        <w:t>Campylobacter</w:t>
      </w:r>
      <w:proofErr w:type="gramStart"/>
      <w:r w:rsidR="00744907" w:rsidRPr="007C3DC2">
        <w:rPr>
          <w:i/>
        </w:rPr>
        <w:t>.</w:t>
      </w:r>
      <w:r w:rsidR="007F6D98" w:rsidRPr="007C3DC2">
        <w:t>.</w:t>
      </w:r>
      <w:proofErr w:type="gramEnd"/>
      <w:r w:rsidR="007F6D98" w:rsidRPr="007C3DC2">
        <w:t xml:space="preserve"> P</w:t>
      </w:r>
      <w:r w:rsidRPr="007C3DC2">
        <w:t xml:space="preserve">atients with </w:t>
      </w:r>
      <w:r w:rsidRPr="007C3DC2">
        <w:rPr>
          <w:i/>
        </w:rPr>
        <w:t>Campylobacter</w:t>
      </w:r>
      <w:r w:rsidRPr="007C3DC2">
        <w:t xml:space="preserve"> infection may give false –positive </w:t>
      </w:r>
      <w:r w:rsidRPr="007C3DC2">
        <w:rPr>
          <w:i/>
        </w:rPr>
        <w:t>Legionella</w:t>
      </w:r>
      <w:r w:rsidR="00744907" w:rsidRPr="007C3DC2">
        <w:t xml:space="preserve"> antibody test results</w:t>
      </w:r>
      <w:r w:rsidR="00E21673">
        <w:fldChar w:fldCharType="begin" w:fldLock="1">
          <w:fldData xml:space="preserve">PFJlZm1hbj48Q2l0ZT48QXV0aG9yPkJvc3dlbGw8L0F1dGhvcj48WWVhcj4xOTkyPC9ZZWFyPjxS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</w:fldData>
        </w:fldChar>
      </w:r>
      <w:r w:rsidR="00E21673">
        <w:instrText xml:space="preserve"> ADDIN REFMGR.CITE </w:instrText>
      </w:r>
      <w:r w:rsidR="00E21673">
        <w:fldChar w:fldCharType="begin" w:fldLock="1">
          <w:fldData xml:space="preserve">PFJlZm1hbj48Q2l0ZT48QXV0aG9yPkJvc3dlbGw8L0F1dGhvcj48WWVhcj4xOTkyPC9ZZWFyPjxS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</w:fldData>
        </w:fldChar>
      </w:r>
      <w:r w:rsidR="00E21673">
        <w:instrText xml:space="preserve"> ADDIN EN.CITE.DATA </w:instrText>
      </w:r>
      <w:r w:rsidR="00E21673">
        <w:fldChar w:fldCharType="end"/>
      </w:r>
      <w:r w:rsidR="00E21673">
        <w:fldChar w:fldCharType="separate"/>
      </w:r>
      <w:r w:rsidR="00E21673" w:rsidRPr="00E21673">
        <w:rPr>
          <w:noProof/>
          <w:vertAlign w:val="superscript"/>
        </w:rPr>
        <w:t>6,11</w:t>
      </w:r>
      <w:r w:rsidR="00E21673">
        <w:fldChar w:fldCharType="end"/>
      </w:r>
      <w:r w:rsidRPr="007C3DC2">
        <w:t>.</w:t>
      </w:r>
    </w:p>
    <w:p w:rsidR="003945B3" w:rsidRDefault="003945B3">
      <w:pPr>
        <w:ind w:left="0" w:firstLine="0"/>
        <w:rPr>
          <w:rFonts w:cs="Arial"/>
          <w:b/>
          <w:color w:val="000000"/>
          <w:sz w:val="36"/>
          <w:szCs w:val="28"/>
          <w:lang w:val="en-US" w:eastAsia="en-US"/>
        </w:rPr>
      </w:pPr>
      <w:r>
        <w:br w:type="page"/>
      </w:r>
    </w:p>
    <w:p w:rsidR="001954C3" w:rsidRPr="007C3DC2" w:rsidRDefault="001954C3" w:rsidP="001C6D47">
      <w:pPr>
        <w:pStyle w:val="PHEreportHeading1"/>
      </w:pPr>
      <w:bookmarkStart w:id="17" w:name="_Toc374629286"/>
      <w:r w:rsidRPr="007C3DC2">
        <w:lastRenderedPageBreak/>
        <w:t>1</w:t>
      </w:r>
      <w:r w:rsidRPr="007C3DC2">
        <w:tab/>
        <w:t>S</w:t>
      </w:r>
      <w:r w:rsidR="00E27285" w:rsidRPr="007C3DC2">
        <w:t>afety Considerations</w:t>
      </w:r>
      <w:bookmarkEnd w:id="15"/>
      <w:bookmarkEnd w:id="16"/>
      <w:r w:rsidR="00E21673">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E21673">
        <w:instrText xml:space="preserve"> ADDIN REFMGR.CITE </w:instrText>
      </w:r>
      <w:r w:rsidR="00E21673">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E21673">
        <w:instrText xml:space="preserve"> ADDIN EN.CITE.DATA </w:instrText>
      </w:r>
      <w:r w:rsidR="00E21673">
        <w:fldChar w:fldCharType="end"/>
      </w:r>
      <w:r w:rsidR="00E21673">
        <w:fldChar w:fldCharType="separate"/>
      </w:r>
      <w:r w:rsidR="00E21673" w:rsidRPr="00E21673">
        <w:rPr>
          <w:noProof/>
          <w:vertAlign w:val="superscript"/>
        </w:rPr>
        <w:t>12-28</w:t>
      </w:r>
      <w:bookmarkEnd w:id="17"/>
      <w:r w:rsidR="00E21673">
        <w:fldChar w:fldCharType="end"/>
      </w:r>
    </w:p>
    <w:p w:rsidR="005A374C" w:rsidRPr="007C3DC2" w:rsidRDefault="005A374C" w:rsidP="00AC46F7">
      <w:pPr>
        <w:pStyle w:val="PHEBodytext"/>
      </w:pPr>
      <w:bookmarkStart w:id="18" w:name="_Toc119225993"/>
      <w:bookmarkStart w:id="19" w:name="_Toc210040707"/>
      <w:r w:rsidRPr="007C3DC2">
        <w:rPr>
          <w:i/>
        </w:rPr>
        <w:t>Campylobacter</w:t>
      </w:r>
      <w:r w:rsidR="00CE2B2F" w:rsidRPr="007C3DC2">
        <w:rPr>
          <w:i/>
        </w:rPr>
        <w:t xml:space="preserve"> </w:t>
      </w:r>
      <w:r w:rsidR="00CE2B2F" w:rsidRPr="007C3DC2">
        <w:t>species are</w:t>
      </w:r>
      <w:r w:rsidR="00744907" w:rsidRPr="007C3DC2">
        <w:t xml:space="preserve"> H</w:t>
      </w:r>
      <w:r w:rsidR="00364EDC" w:rsidRPr="007C3DC2">
        <w:t>azard G</w:t>
      </w:r>
      <w:r w:rsidRPr="007C3DC2">
        <w:t>roup 2 organism</w:t>
      </w:r>
      <w:r w:rsidR="00CE2B2F" w:rsidRPr="007C3DC2">
        <w:t>s and their infectious dos</w:t>
      </w:r>
      <w:r w:rsidR="00364EDC" w:rsidRPr="007C3DC2">
        <w:t>e is 500 organisms by ingestion</w:t>
      </w:r>
      <w:r w:rsidR="00E21673">
        <w:fldChar w:fldCharType="begin" w:fldLock="1"/>
      </w:r>
      <w:r w:rsidR="00E21673">
        <w:instrText xml:space="preserve"> ADDIN REFMGR.CITE &lt;Refman&gt;&lt;Cite&gt;&lt;Author&gt;Snelling&lt;/Author&gt;&lt;Year&gt;2005&lt;/Year&gt;&lt;RecNum&gt;254&lt;/RecNum&gt;&lt;IDText&gt;Campylobacter jejuni&lt;/IDText&gt;&lt;MDL Ref_Type="Journal"&gt;&lt;Ref_Type&gt;Journal&lt;/Ref_Type&gt;&lt;Ref_ID&gt;254&lt;/Ref_ID&gt;&lt;Title_Primary&gt;Campylobacter jejuni&lt;/Title_Primary&gt;&lt;Authors_Primary&gt;Snelling,W.J.&lt;/Authors_Primary&gt;&lt;Authors_Primary&gt;Matsuda,M.&lt;/Authors_Primary&gt;&lt;Authors_Primary&gt;Moore,J.E.&lt;/Authors_Primary&gt;&lt;Authors_Primary&gt;Dooley,J.S.&lt;/Authors_Primary&gt;&lt;Date_Primary&gt;2005&lt;/Date_Primary&gt;&lt;Keywords&gt;Anti-Bacterial Agents&lt;/Keywords&gt;&lt;Keywords&gt;B 30&lt;/Keywords&gt;&lt;Keywords&gt;Campylobacter&lt;/Keywords&gt;&lt;Keywords&gt;Campylobacter Infections&lt;/Keywords&gt;&lt;Keywords&gt;Campylobacter jejuni&lt;/Keywords&gt;&lt;Keywords&gt;drug effects&lt;/Keywords&gt;&lt;Keywords&gt;Drug Resistance,Bacterial&lt;/Keywords&gt;&lt;Keywords&gt;Humans&lt;/Keywords&gt;&lt;Keywords&gt;ID 23&lt;/Keywords&gt;&lt;Keywords&gt;microbiology&lt;/Keywords&gt;&lt;Keywords&gt;pathogenicity&lt;/Keywords&gt;&lt;Keywords&gt;pharmacology&lt;/Keywords&gt;&lt;Keywords&gt;Virulence&lt;/Keywords&gt;&lt;Reprint&gt;Not in File&lt;/Reprint&gt;&lt;Start_Page&gt;297&lt;/Start_Page&gt;&lt;End_Page&gt;302&lt;/End_Page&gt;&lt;Periodical&gt;Lett.Appl.Microbiol.&lt;/Periodical&gt;&lt;Volume&gt;41&lt;/Volume&gt;&lt;Issue&gt;4&lt;/Issue&gt;&lt;Address&gt;School of Biomedical Sciences, University of Ulster, Coleraine, Co., Londonderry, UK. b.snelling@ulster.ac.uk&lt;/Address&gt;&lt;Web_URL&gt;PM:16162134&lt;/Web_URL&gt;&lt;ZZ_JournalStdAbbrev&gt;&lt;f name="System"&gt;Lett.Appl.Microbiol.&lt;/f&gt;&lt;/ZZ_JournalStdAbbrev&gt;&lt;ZZ_WorkformID&gt;1&lt;/ZZ_WorkformID&gt;&lt;/MDL&gt;&lt;/Cite&gt;&lt;/Refman&gt;</w:instrText>
      </w:r>
      <w:r w:rsidR="00E21673">
        <w:fldChar w:fldCharType="separate"/>
      </w:r>
      <w:r w:rsidR="00E21673" w:rsidRPr="00E21673">
        <w:rPr>
          <w:noProof/>
          <w:vertAlign w:val="superscript"/>
        </w:rPr>
        <w:t>4</w:t>
      </w:r>
      <w:r w:rsidR="00E21673">
        <w:fldChar w:fldCharType="end"/>
      </w:r>
    </w:p>
    <w:p w:rsidR="005A374C" w:rsidRPr="007C3DC2" w:rsidRDefault="005A374C" w:rsidP="00AC46F7">
      <w:pPr>
        <w:pStyle w:val="PHEBodytext"/>
      </w:pPr>
      <w:r w:rsidRPr="007C3DC2">
        <w:t xml:space="preserve">There </w:t>
      </w:r>
      <w:r w:rsidR="00CE2B2F" w:rsidRPr="007C3DC2">
        <w:t>have</w:t>
      </w:r>
      <w:r w:rsidRPr="007C3DC2">
        <w:t xml:space="preserve"> b</w:t>
      </w:r>
      <w:r w:rsidR="00CE2B2F" w:rsidRPr="007C3DC2">
        <w:t xml:space="preserve">een several reported cases of Laboratory- </w:t>
      </w:r>
      <w:r w:rsidRPr="007C3DC2">
        <w:t xml:space="preserve">acquired </w:t>
      </w:r>
      <w:r w:rsidR="00364EDC" w:rsidRPr="007C3DC2">
        <w:t>infections</w:t>
      </w:r>
      <w:r w:rsidR="00E21673">
        <w:fldChar w:fldCharType="begin" w:fldLock="1"/>
      </w:r>
      <w:r w:rsidR="00E21673">
        <w:instrText xml:space="preserve"> ADDIN REFMGR.CITE &lt;Refman&gt;&lt;Cite&gt;&lt;Author&gt;Collins&lt;/Author&gt;&lt;Year&gt;1999&lt;/Year&gt;&lt;RecNum&gt;37068&lt;/RecNum&gt;&lt;IDText&gt;Laboratory acquired infections&lt;/IDText&gt;&lt;MDL Ref_Type="Book Chapter"&gt;&lt;Ref_Type&gt;Book Chapter&lt;/Ref_Type&gt;&lt;Ref_ID&gt;37068&lt;/Ref_ID&gt;&lt;Title_Primary&gt;Laboratory acquired infections&lt;/Title_Primary&gt;&lt;Authors_Primary&gt;Collins,C.H.&lt;/Authors_Primary&gt;&lt;Authors_Primary&gt;Kennedy.D.A.&lt;/Authors_Primary&gt;&lt;Date_Primary&gt;1999&lt;/Date_Primary&gt;&lt;Keywords&gt;history&lt;/Keywords&gt;&lt;Keywords&gt;ID 12&lt;/Keywords&gt;&lt;Keywords&gt;ID 16&lt;/Keywords&gt;&lt;Keywords&gt;Incidence&lt;/Keywords&gt;&lt;Keywords&gt;Infection&lt;/Keywords&gt;&lt;Keywords&gt;Infections&lt;/Keywords&gt;&lt;Keywords&gt;Laboratories&lt;/Keywords&gt;&lt;Keywords&gt;prevention&lt;/Keywords&gt;&lt;Keywords&gt;TP 38&lt;/Keywords&gt;&lt;Reprint&gt;Not in File&lt;/Reprint&gt;&lt;Start_Page&gt;1&lt;/Start_Page&gt;&lt;End_Page&gt;37&lt;/End_Page&gt;&lt;Volume&gt;4&lt;/Volume&gt;&lt;Title_Secondary&gt;Laboratory acquired infection: History, incidence, causes and prevention&lt;/Title_Secondary&gt;&lt;Authors_Secondary&gt;Woburn,M.A.&lt;/Authors_Secondary&gt;&lt;Issue&gt;1&lt;/Issue&gt;&lt;Date_Secondary&gt;13 AD/10/8&lt;/Date_Secondary&gt;&lt;ZZ_WorkformID&gt;3&lt;/ZZ_WorkformID&gt;&lt;/MDL&gt;&lt;/Cite&gt;&lt;/Refman&gt;</w:instrText>
      </w:r>
      <w:r w:rsidR="00E21673">
        <w:fldChar w:fldCharType="separate"/>
      </w:r>
      <w:r w:rsidR="00E21673" w:rsidRPr="00E21673">
        <w:rPr>
          <w:noProof/>
          <w:vertAlign w:val="superscript"/>
        </w:rPr>
        <w:t>29</w:t>
      </w:r>
      <w:r w:rsidR="00E21673">
        <w:fldChar w:fldCharType="end"/>
      </w:r>
      <w:r w:rsidR="00CE2B2F" w:rsidRPr="007C3DC2">
        <w:t xml:space="preserve">. </w:t>
      </w:r>
    </w:p>
    <w:p w:rsidR="00AC46F7" w:rsidRPr="007C3DC2" w:rsidRDefault="00AC46F7" w:rsidP="00AC46F7">
      <w:pPr>
        <w:pStyle w:val="PHEBodytext"/>
      </w:pPr>
      <w:r w:rsidRPr="007C3DC2">
        <w:t>Refer to current guidance on the safe handling of all organisms documented in this SMI.</w:t>
      </w:r>
    </w:p>
    <w:p w:rsidR="00CE2B2F" w:rsidRPr="007C3DC2" w:rsidRDefault="00CE2B2F" w:rsidP="00CE2B2F">
      <w:pPr>
        <w:pStyle w:val="PHEBodytext"/>
      </w:pPr>
      <w:r w:rsidRPr="007C3DC2">
        <w:t xml:space="preserve">Appropriate personal protective equipment (PPE) and techniques designed to minimise exposure of the laboratory workers should be worn and adhered to at all </w:t>
      </w:r>
      <w:proofErr w:type="gramStart"/>
      <w:r w:rsidRPr="007C3DC2">
        <w:t>times</w:t>
      </w:r>
      <w:proofErr w:type="gramEnd"/>
      <w:r w:rsidRPr="007C3DC2">
        <w:t>.</w:t>
      </w:r>
    </w:p>
    <w:p w:rsidR="00CE2B2F" w:rsidRPr="007C3DC2" w:rsidRDefault="00CE2B2F" w:rsidP="00CE2B2F">
      <w:pPr>
        <w:pStyle w:val="PHEBodytext"/>
      </w:pPr>
      <w:r w:rsidRPr="007C3DC2">
        <w:t>The most effective method for preventing laboratory-acquired infections is the adoption of safe working practices.</w:t>
      </w:r>
    </w:p>
    <w:p w:rsidR="00AC46F7" w:rsidRPr="007C3DC2" w:rsidRDefault="00AC46F7" w:rsidP="00AC46F7">
      <w:pPr>
        <w:pStyle w:val="PHEBodytext"/>
      </w:pPr>
      <w:r w:rsidRPr="007C3DC2">
        <w:t>Laboratory procedures that give rise to infectious aerosols must be conducted in a microbiological safety cabinet.</w:t>
      </w:r>
    </w:p>
    <w:p w:rsidR="00AC46F7" w:rsidRPr="007C3DC2" w:rsidRDefault="00AC46F7" w:rsidP="00AC46F7">
      <w:pPr>
        <w:pStyle w:val="PHEBodytext"/>
      </w:pPr>
      <w:r w:rsidRPr="007C3DC2">
        <w:t>The above guidance should be supplemented with local COSHH and risk assessments.</w:t>
      </w:r>
    </w:p>
    <w:p w:rsidR="0061211A" w:rsidRPr="007C3DC2" w:rsidRDefault="00AC46F7" w:rsidP="00AC46F7">
      <w:pPr>
        <w:pStyle w:val="PHEBodytext"/>
        <w:rPr>
          <w:rFonts w:cs="Arial"/>
        </w:rPr>
      </w:pPr>
      <w:r w:rsidRPr="007C3DC2">
        <w:t>Compliance with postal and transport regulations is essential.</w:t>
      </w:r>
    </w:p>
    <w:p w:rsidR="001954C3" w:rsidRPr="007C3DC2" w:rsidRDefault="001954C3" w:rsidP="001C6D47">
      <w:pPr>
        <w:pStyle w:val="PHEreportHeading1"/>
      </w:pPr>
      <w:bookmarkStart w:id="20" w:name="_Toc373133398"/>
      <w:bookmarkStart w:id="21" w:name="_Toc374629287"/>
      <w:r w:rsidRPr="007C3DC2">
        <w:t>2</w:t>
      </w:r>
      <w:r w:rsidRPr="007C3DC2">
        <w:tab/>
      </w:r>
      <w:bookmarkEnd w:id="18"/>
      <w:bookmarkEnd w:id="19"/>
      <w:r w:rsidR="00770D43" w:rsidRPr="007C3DC2">
        <w:t xml:space="preserve">Target </w:t>
      </w:r>
      <w:bookmarkEnd w:id="20"/>
      <w:r w:rsidR="00853BA8" w:rsidRPr="007C3DC2">
        <w:t xml:space="preserve">Organisms </w:t>
      </w:r>
      <w:r w:rsidR="00E21673">
        <w:fldChar w:fldCharType="begin" w:fldLock="1">
          <w:fldData xml:space="preserve">PFJlZm1hbj48Q2l0ZT48QXV0aG9yPk1hbjwvQXV0aG9yPjxZZWFyPjIwMTE8L1llYXI+PFJlY051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</w:fldData>
        </w:fldChar>
      </w:r>
      <w:r w:rsidR="00E21673">
        <w:instrText xml:space="preserve"> ADDIN REFMGR.CITE </w:instrText>
      </w:r>
      <w:r w:rsidR="00E21673">
        <w:fldChar w:fldCharType="begin" w:fldLock="1">
          <w:fldData xml:space="preserve">PFJlZm1hbj48Q2l0ZT48QXV0aG9yPk1hbjwvQXV0aG9yPjxZZWFyPjIwMTE8L1llYXI+PFJlY051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</w:fldData>
        </w:fldChar>
      </w:r>
      <w:r w:rsidR="00E21673">
        <w:instrText xml:space="preserve"> ADDIN EN.CITE.DATA </w:instrText>
      </w:r>
      <w:r w:rsidR="00E21673">
        <w:fldChar w:fldCharType="end"/>
      </w:r>
      <w:r w:rsidR="00E21673">
        <w:fldChar w:fldCharType="separate"/>
      </w:r>
      <w:r w:rsidR="00E21673" w:rsidRPr="00E21673">
        <w:rPr>
          <w:noProof/>
          <w:vertAlign w:val="superscript"/>
        </w:rPr>
        <w:t>2,6,10,30-35</w:t>
      </w:r>
      <w:bookmarkEnd w:id="21"/>
      <w:r w:rsidR="00E21673">
        <w:fldChar w:fldCharType="end"/>
      </w:r>
    </w:p>
    <w:p w:rsidR="00AC46F7" w:rsidRPr="007C3DC2" w:rsidRDefault="00AC46F7" w:rsidP="00AC46F7">
      <w:pPr>
        <w:pStyle w:val="PHEreportsub"/>
      </w:pPr>
      <w:bookmarkStart w:id="22" w:name="_Toc119225994"/>
      <w:bookmarkStart w:id="23" w:name="_Toc210040711"/>
      <w:r w:rsidRPr="007C3DC2">
        <w:rPr>
          <w:i/>
        </w:rPr>
        <w:t>Campylobacter</w:t>
      </w:r>
      <w:r w:rsidRPr="007C3DC2">
        <w:t xml:space="preserve"> species reported to have caused human gastrointestinal infection </w:t>
      </w:r>
    </w:p>
    <w:p w:rsidR="00AC46F7" w:rsidRPr="003945B3" w:rsidRDefault="00AC46F7" w:rsidP="003945B3">
      <w:pPr>
        <w:pStyle w:val="PHEBodytext"/>
        <w:rPr>
          <w:i/>
        </w:rPr>
      </w:pPr>
      <w:r w:rsidRPr="003945B3">
        <w:rPr>
          <w:rStyle w:val="HPABodytextChar"/>
          <w:rFonts w:ascii="Arial" w:hAnsi="Arial"/>
          <w:i/>
        </w:rPr>
        <w:t>C</w:t>
      </w:r>
      <w:r w:rsidR="00FA52AF" w:rsidRPr="003945B3">
        <w:rPr>
          <w:rStyle w:val="HPABodytextChar"/>
          <w:rFonts w:ascii="Arial" w:hAnsi="Arial"/>
          <w:i/>
        </w:rPr>
        <w:t xml:space="preserve">. </w:t>
      </w:r>
      <w:proofErr w:type="spellStart"/>
      <w:r w:rsidR="00FA52AF" w:rsidRPr="003945B3">
        <w:rPr>
          <w:rStyle w:val="HPABodytextChar"/>
          <w:rFonts w:ascii="Arial" w:hAnsi="Arial"/>
          <w:i/>
        </w:rPr>
        <w:t>jejuni</w:t>
      </w:r>
      <w:proofErr w:type="spellEnd"/>
      <w:r w:rsidR="00F53A47" w:rsidRPr="003945B3">
        <w:rPr>
          <w:rStyle w:val="HPABodytextChar"/>
          <w:rFonts w:ascii="Arial" w:hAnsi="Arial"/>
          <w:i/>
        </w:rPr>
        <w:t xml:space="preserve"> </w:t>
      </w:r>
      <w:r w:rsidR="00524933" w:rsidRPr="003945B3">
        <w:rPr>
          <w:rStyle w:val="HPABodytextChar"/>
          <w:rFonts w:ascii="Arial" w:hAnsi="Arial"/>
          <w:i/>
        </w:rPr>
        <w:t>#</w:t>
      </w:r>
      <w:r w:rsidR="00FA52AF" w:rsidRPr="003945B3">
        <w:rPr>
          <w:rStyle w:val="HPABodytextChar"/>
          <w:rFonts w:ascii="Arial" w:hAnsi="Arial"/>
          <w:i/>
        </w:rPr>
        <w:t>, C. coli</w:t>
      </w:r>
      <w:r w:rsidR="00F53A47" w:rsidRPr="003945B3">
        <w:rPr>
          <w:rStyle w:val="HPABodytextChar"/>
          <w:rFonts w:ascii="Arial" w:hAnsi="Arial"/>
          <w:i/>
        </w:rPr>
        <w:t xml:space="preserve"> </w:t>
      </w:r>
      <w:r w:rsidR="00524933" w:rsidRPr="003945B3">
        <w:rPr>
          <w:rStyle w:val="HPABodytextChar"/>
          <w:rFonts w:ascii="Arial" w:hAnsi="Arial"/>
          <w:i/>
        </w:rPr>
        <w:t>#</w:t>
      </w:r>
      <w:r w:rsidR="00FA52AF" w:rsidRPr="003945B3">
        <w:rPr>
          <w:rStyle w:val="HPABodytextChar"/>
          <w:rFonts w:ascii="Arial" w:hAnsi="Arial"/>
          <w:i/>
        </w:rPr>
        <w:t>, C.</w:t>
      </w:r>
      <w:r w:rsidRPr="003945B3">
        <w:rPr>
          <w:rStyle w:val="HPABodytextChar"/>
          <w:rFonts w:ascii="Arial" w:hAnsi="Arial"/>
          <w:i/>
        </w:rPr>
        <w:t xml:space="preserve"> </w:t>
      </w:r>
      <w:proofErr w:type="spellStart"/>
      <w:r w:rsidRPr="003945B3">
        <w:rPr>
          <w:rStyle w:val="HPABodytextChar"/>
          <w:rFonts w:ascii="Arial" w:hAnsi="Arial"/>
          <w:i/>
        </w:rPr>
        <w:t>lari</w:t>
      </w:r>
      <w:proofErr w:type="spellEnd"/>
      <w:r w:rsidRPr="003945B3">
        <w:rPr>
          <w:rStyle w:val="HPABodytextChar"/>
          <w:rFonts w:ascii="Arial" w:hAnsi="Arial"/>
          <w:i/>
        </w:rPr>
        <w:t>, C</w:t>
      </w:r>
      <w:r w:rsidR="00FA52AF" w:rsidRPr="003945B3">
        <w:rPr>
          <w:rStyle w:val="HPABodytextChar"/>
          <w:rFonts w:ascii="Arial" w:hAnsi="Arial"/>
          <w:i/>
        </w:rPr>
        <w:t>.</w:t>
      </w:r>
      <w:r w:rsidRPr="003945B3">
        <w:rPr>
          <w:rStyle w:val="HPABodytextChar"/>
          <w:rFonts w:ascii="Arial" w:hAnsi="Arial"/>
          <w:i/>
        </w:rPr>
        <w:t xml:space="preserve"> </w:t>
      </w:r>
      <w:proofErr w:type="spellStart"/>
      <w:r w:rsidRPr="003945B3">
        <w:rPr>
          <w:rStyle w:val="HPABodytextChar"/>
          <w:rFonts w:ascii="Arial" w:hAnsi="Arial"/>
          <w:i/>
        </w:rPr>
        <w:t>helveticus</w:t>
      </w:r>
      <w:proofErr w:type="spellEnd"/>
      <w:r w:rsidRPr="003945B3">
        <w:rPr>
          <w:rStyle w:val="HPABodytextChar"/>
          <w:rFonts w:ascii="Arial" w:hAnsi="Arial"/>
          <w:i/>
        </w:rPr>
        <w:t>, C</w:t>
      </w:r>
      <w:r w:rsidR="00FA52AF" w:rsidRPr="003945B3">
        <w:rPr>
          <w:rStyle w:val="HPABodytextChar"/>
          <w:rFonts w:ascii="Arial" w:hAnsi="Arial"/>
          <w:i/>
        </w:rPr>
        <w:t>.</w:t>
      </w:r>
      <w:r w:rsidRPr="003945B3">
        <w:rPr>
          <w:rStyle w:val="HPABodytextChar"/>
          <w:rFonts w:ascii="Arial" w:hAnsi="Arial"/>
          <w:i/>
        </w:rPr>
        <w:t xml:space="preserve"> </w:t>
      </w:r>
      <w:proofErr w:type="spellStart"/>
      <w:r w:rsidRPr="003945B3">
        <w:rPr>
          <w:rStyle w:val="HPABodytextChar"/>
          <w:rFonts w:ascii="Arial" w:hAnsi="Arial"/>
          <w:i/>
        </w:rPr>
        <w:t>upsaliensis</w:t>
      </w:r>
      <w:proofErr w:type="spellEnd"/>
      <w:r w:rsidR="00FA52AF" w:rsidRPr="003945B3">
        <w:rPr>
          <w:rStyle w:val="HPABodytextChar"/>
          <w:rFonts w:ascii="Arial" w:hAnsi="Arial"/>
          <w:i/>
        </w:rPr>
        <w:t xml:space="preserve">, C. </w:t>
      </w:r>
      <w:proofErr w:type="spellStart"/>
      <w:r w:rsidR="00FA52AF" w:rsidRPr="003945B3">
        <w:rPr>
          <w:rStyle w:val="HPABodytextChar"/>
          <w:rFonts w:ascii="Arial" w:hAnsi="Arial"/>
          <w:i/>
        </w:rPr>
        <w:t>hominis</w:t>
      </w:r>
      <w:proofErr w:type="spellEnd"/>
      <w:r w:rsidR="00FA52AF" w:rsidRPr="003945B3">
        <w:rPr>
          <w:rStyle w:val="HPABodytextChar"/>
          <w:rFonts w:ascii="Arial" w:hAnsi="Arial"/>
          <w:i/>
        </w:rPr>
        <w:t xml:space="preserve">, C. </w:t>
      </w:r>
      <w:proofErr w:type="spellStart"/>
      <w:r w:rsidR="00FA52AF" w:rsidRPr="003945B3">
        <w:rPr>
          <w:rStyle w:val="HPABodytextChar"/>
          <w:rFonts w:ascii="Arial" w:hAnsi="Arial"/>
          <w:i/>
        </w:rPr>
        <w:t>gracilis</w:t>
      </w:r>
      <w:proofErr w:type="spellEnd"/>
      <w:r w:rsidR="00FA52AF" w:rsidRPr="003945B3">
        <w:rPr>
          <w:rStyle w:val="HPABodytextChar"/>
          <w:rFonts w:ascii="Arial" w:hAnsi="Arial"/>
          <w:i/>
        </w:rPr>
        <w:t xml:space="preserve">, C. </w:t>
      </w:r>
      <w:proofErr w:type="spellStart"/>
      <w:r w:rsidR="00FA52AF" w:rsidRPr="003945B3">
        <w:rPr>
          <w:rStyle w:val="HPABodytextChar"/>
          <w:rFonts w:ascii="Arial" w:hAnsi="Arial"/>
          <w:i/>
        </w:rPr>
        <w:t>lanienae</w:t>
      </w:r>
      <w:proofErr w:type="spellEnd"/>
      <w:r w:rsidR="00FA52AF" w:rsidRPr="003945B3">
        <w:rPr>
          <w:rStyle w:val="HPABodytextChar"/>
          <w:rFonts w:ascii="Arial" w:hAnsi="Arial"/>
          <w:i/>
        </w:rPr>
        <w:t xml:space="preserve">, C. </w:t>
      </w:r>
      <w:proofErr w:type="spellStart"/>
      <w:r w:rsidR="00FA52AF" w:rsidRPr="003945B3">
        <w:rPr>
          <w:rStyle w:val="HPABodytextChar"/>
          <w:rFonts w:ascii="Arial" w:hAnsi="Arial"/>
          <w:i/>
        </w:rPr>
        <w:t>peloridis</w:t>
      </w:r>
      <w:proofErr w:type="spellEnd"/>
      <w:r w:rsidR="005A7733" w:rsidRPr="003945B3">
        <w:rPr>
          <w:rStyle w:val="HPABodytextChar"/>
          <w:rFonts w:ascii="Arial" w:hAnsi="Arial"/>
          <w:i/>
        </w:rPr>
        <w:t xml:space="preserve">, C. </w:t>
      </w:r>
      <w:proofErr w:type="spellStart"/>
      <w:r w:rsidR="005A7733" w:rsidRPr="003945B3">
        <w:rPr>
          <w:rStyle w:val="HPABodytextChar"/>
          <w:rFonts w:ascii="Arial" w:hAnsi="Arial"/>
          <w:i/>
        </w:rPr>
        <w:t>concisus</w:t>
      </w:r>
      <w:proofErr w:type="spellEnd"/>
      <w:r w:rsidR="005A7733" w:rsidRPr="003945B3">
        <w:rPr>
          <w:rStyle w:val="HPABodytextChar"/>
          <w:rFonts w:ascii="Arial" w:hAnsi="Arial"/>
          <w:i/>
        </w:rPr>
        <w:t>*</w:t>
      </w:r>
      <w:r w:rsidR="00370F80" w:rsidRPr="003945B3">
        <w:rPr>
          <w:rStyle w:val="HPABodytextChar"/>
          <w:rFonts w:ascii="Arial" w:hAnsi="Arial"/>
          <w:i/>
        </w:rPr>
        <w:t xml:space="preserve">, C. </w:t>
      </w:r>
      <w:proofErr w:type="spellStart"/>
      <w:r w:rsidR="00370F80" w:rsidRPr="003945B3">
        <w:rPr>
          <w:rStyle w:val="HPABodytextChar"/>
          <w:rFonts w:ascii="Arial" w:hAnsi="Arial"/>
          <w:i/>
        </w:rPr>
        <w:t>mucosalis</w:t>
      </w:r>
      <w:proofErr w:type="spellEnd"/>
      <w:r w:rsidR="00370F80" w:rsidRPr="003945B3">
        <w:rPr>
          <w:rStyle w:val="HPABodytextChar"/>
          <w:rFonts w:ascii="Arial" w:hAnsi="Arial"/>
          <w:i/>
        </w:rPr>
        <w:t>,</w:t>
      </w:r>
      <w:r w:rsidR="00524933" w:rsidRPr="003945B3">
        <w:rPr>
          <w:rStyle w:val="HPABodytextChar"/>
          <w:rFonts w:ascii="Arial" w:hAnsi="Arial"/>
          <w:i/>
        </w:rPr>
        <w:t xml:space="preserve"> </w:t>
      </w:r>
      <w:r w:rsidRPr="003945B3">
        <w:rPr>
          <w:i/>
        </w:rPr>
        <w:t>C</w:t>
      </w:r>
      <w:r w:rsidR="005A7733" w:rsidRPr="003945B3">
        <w:rPr>
          <w:i/>
        </w:rPr>
        <w:t xml:space="preserve">. </w:t>
      </w:r>
      <w:proofErr w:type="spellStart"/>
      <w:r w:rsidR="005A7733" w:rsidRPr="003945B3">
        <w:rPr>
          <w:i/>
        </w:rPr>
        <w:t>fetus</w:t>
      </w:r>
      <w:proofErr w:type="spellEnd"/>
      <w:r w:rsidR="00524933" w:rsidRPr="003945B3">
        <w:rPr>
          <w:i/>
        </w:rPr>
        <w:t>#</w:t>
      </w:r>
      <w:r w:rsidR="005A7733" w:rsidRPr="003945B3">
        <w:rPr>
          <w:i/>
        </w:rPr>
        <w:t>, C.</w:t>
      </w:r>
      <w:r w:rsidRPr="003945B3">
        <w:rPr>
          <w:i/>
        </w:rPr>
        <w:t xml:space="preserve"> </w:t>
      </w:r>
      <w:proofErr w:type="spellStart"/>
      <w:r w:rsidRPr="003945B3">
        <w:rPr>
          <w:i/>
        </w:rPr>
        <w:t>hyointestinalis</w:t>
      </w:r>
      <w:proofErr w:type="spellEnd"/>
      <w:r w:rsidR="00524933" w:rsidRPr="003945B3">
        <w:rPr>
          <w:i/>
        </w:rPr>
        <w:t>#</w:t>
      </w:r>
      <w:r w:rsidRPr="003945B3">
        <w:rPr>
          <w:i/>
        </w:rPr>
        <w:t>, C</w:t>
      </w:r>
      <w:r w:rsidR="005A7733" w:rsidRPr="003945B3">
        <w:rPr>
          <w:i/>
        </w:rPr>
        <w:t>.</w:t>
      </w:r>
      <w:r w:rsidRPr="003945B3">
        <w:rPr>
          <w:i/>
        </w:rPr>
        <w:t xml:space="preserve"> </w:t>
      </w:r>
      <w:proofErr w:type="spellStart"/>
      <w:r w:rsidRPr="003945B3">
        <w:rPr>
          <w:i/>
        </w:rPr>
        <w:t>sputorum</w:t>
      </w:r>
      <w:proofErr w:type="spellEnd"/>
      <w:r w:rsidR="00524933" w:rsidRPr="003945B3">
        <w:rPr>
          <w:i/>
        </w:rPr>
        <w:t>#</w:t>
      </w:r>
      <w:r w:rsidR="00370F80" w:rsidRPr="003945B3">
        <w:rPr>
          <w:i/>
        </w:rPr>
        <w:t xml:space="preserve">, C. </w:t>
      </w:r>
      <w:proofErr w:type="spellStart"/>
      <w:r w:rsidR="00370F80" w:rsidRPr="003945B3">
        <w:rPr>
          <w:i/>
        </w:rPr>
        <w:t>insulaenigrae</w:t>
      </w:r>
      <w:proofErr w:type="spellEnd"/>
      <w:r w:rsidR="00370F80" w:rsidRPr="003945B3">
        <w:rPr>
          <w:i/>
        </w:rPr>
        <w:t>,</w:t>
      </w:r>
    </w:p>
    <w:p w:rsidR="00AC46F7" w:rsidRPr="007C3DC2" w:rsidRDefault="00AC46F7" w:rsidP="00AC46F7">
      <w:pPr>
        <w:pStyle w:val="PHEreportsub"/>
      </w:pPr>
      <w:r w:rsidRPr="007C3DC2">
        <w:rPr>
          <w:i/>
        </w:rPr>
        <w:t>Campylobacter</w:t>
      </w:r>
      <w:r w:rsidRPr="007C3DC2">
        <w:t xml:space="preserve"> species reported to have caused human dental infection</w:t>
      </w:r>
    </w:p>
    <w:p w:rsidR="00770D43" w:rsidRPr="007C3DC2" w:rsidRDefault="00110940" w:rsidP="00AC46F7">
      <w:pPr>
        <w:pStyle w:val="PHEBodytext"/>
        <w:rPr>
          <w:i/>
        </w:rPr>
      </w:pPr>
      <w:r w:rsidRPr="007C3DC2">
        <w:rPr>
          <w:i/>
        </w:rPr>
        <w:t xml:space="preserve">C. </w:t>
      </w:r>
      <w:proofErr w:type="spellStart"/>
      <w:r w:rsidR="00AC46F7" w:rsidRPr="007C3DC2">
        <w:rPr>
          <w:i/>
        </w:rPr>
        <w:t>concisus</w:t>
      </w:r>
      <w:proofErr w:type="spellEnd"/>
      <w:r w:rsidR="00B14C2C" w:rsidRPr="007C3DC2">
        <w:rPr>
          <w:i/>
        </w:rPr>
        <w:t>*</w:t>
      </w:r>
      <w:r w:rsidRPr="007C3DC2">
        <w:rPr>
          <w:i/>
        </w:rPr>
        <w:t xml:space="preserve">, C. </w:t>
      </w:r>
      <w:proofErr w:type="spellStart"/>
      <w:r w:rsidRPr="007C3DC2">
        <w:rPr>
          <w:i/>
        </w:rPr>
        <w:t>curvus</w:t>
      </w:r>
      <w:proofErr w:type="spellEnd"/>
      <w:r w:rsidRPr="007C3DC2">
        <w:rPr>
          <w:i/>
        </w:rPr>
        <w:t>, C. rectus, C.</w:t>
      </w:r>
      <w:r w:rsidR="00AC46F7" w:rsidRPr="007C3DC2">
        <w:rPr>
          <w:i/>
        </w:rPr>
        <w:t xml:space="preserve"> </w:t>
      </w:r>
      <w:proofErr w:type="spellStart"/>
      <w:r w:rsidR="00AC46F7" w:rsidRPr="007C3DC2">
        <w:rPr>
          <w:i/>
        </w:rPr>
        <w:t>showae</w:t>
      </w:r>
      <w:proofErr w:type="spellEnd"/>
      <w:r w:rsidRPr="007C3DC2">
        <w:rPr>
          <w:i/>
        </w:rPr>
        <w:t>, C.</w:t>
      </w:r>
      <w:r w:rsidR="007541C9" w:rsidRPr="007C3DC2">
        <w:rPr>
          <w:i/>
        </w:rPr>
        <w:t xml:space="preserve"> </w:t>
      </w:r>
      <w:proofErr w:type="spellStart"/>
      <w:r w:rsidR="007541C9" w:rsidRPr="007C3DC2">
        <w:rPr>
          <w:i/>
        </w:rPr>
        <w:t>ureolyticus</w:t>
      </w:r>
      <w:proofErr w:type="spellEnd"/>
    </w:p>
    <w:p w:rsidR="00B14C2C" w:rsidRPr="007C3DC2" w:rsidRDefault="00B14C2C" w:rsidP="00B14C2C">
      <w:pPr>
        <w:pStyle w:val="PHEBodytext"/>
      </w:pPr>
      <w:r w:rsidRPr="007C3DC2">
        <w:t>*</w:t>
      </w:r>
      <w:r w:rsidR="007541C9" w:rsidRPr="007C3DC2">
        <w:t xml:space="preserve"> I</w:t>
      </w:r>
      <w:r w:rsidRPr="007C3DC2">
        <w:t>t has also been detected in faecal samples from both healthy and diarrheic patients.</w:t>
      </w:r>
    </w:p>
    <w:p w:rsidR="00524933" w:rsidRPr="007C3DC2" w:rsidRDefault="00524933" w:rsidP="00B14C2C">
      <w:pPr>
        <w:pStyle w:val="PHEBodytext"/>
      </w:pPr>
      <w:r w:rsidRPr="007C3DC2">
        <w:rPr>
          <w:vertAlign w:val="superscript"/>
        </w:rPr>
        <w:t xml:space="preserve"># </w:t>
      </w:r>
      <w:proofErr w:type="gramStart"/>
      <w:r w:rsidRPr="007C3DC2">
        <w:t>These</w:t>
      </w:r>
      <w:proofErr w:type="gramEnd"/>
      <w:r w:rsidRPr="007C3DC2">
        <w:t xml:space="preserve"> species are reported to have caused human extra-intestinal infection.</w:t>
      </w:r>
    </w:p>
    <w:p w:rsidR="001954C3" w:rsidRPr="007C3DC2" w:rsidRDefault="001954C3" w:rsidP="001C6D47">
      <w:pPr>
        <w:pStyle w:val="PHEreportHeading1"/>
      </w:pPr>
      <w:bookmarkStart w:id="24" w:name="_Toc373133399"/>
      <w:bookmarkStart w:id="25" w:name="_Toc374629288"/>
      <w:r w:rsidRPr="007C3DC2">
        <w:t>3</w:t>
      </w:r>
      <w:r w:rsidRPr="007C3DC2">
        <w:tab/>
      </w:r>
      <w:bookmarkEnd w:id="22"/>
      <w:bookmarkEnd w:id="23"/>
      <w:r w:rsidR="00770D43" w:rsidRPr="007C3DC2">
        <w:t>Identification</w:t>
      </w:r>
      <w:bookmarkEnd w:id="24"/>
      <w:bookmarkEnd w:id="25"/>
    </w:p>
    <w:p w:rsidR="0061211A" w:rsidRPr="007C3DC2" w:rsidRDefault="00770D43" w:rsidP="00BC1BA6">
      <w:pPr>
        <w:pStyle w:val="PHEreportHeading2BlueHighlight"/>
      </w:pPr>
      <w:bookmarkStart w:id="26" w:name="_Toc119225995"/>
      <w:bookmarkStart w:id="27" w:name="_Toc210040714"/>
      <w:r w:rsidRPr="007C3DC2">
        <w:t xml:space="preserve">3.1 </w:t>
      </w:r>
      <w:r w:rsidR="00F35ADA" w:rsidRPr="007C3DC2">
        <w:tab/>
      </w:r>
      <w:r w:rsidRPr="007C3DC2">
        <w:t>Microscopic Appearance</w:t>
      </w:r>
    </w:p>
    <w:p w:rsidR="00AC46F7" w:rsidRPr="007C3DC2" w:rsidRDefault="00AC46F7" w:rsidP="00AC46F7">
      <w:pPr>
        <w:pStyle w:val="PHEreportsub"/>
      </w:pPr>
      <w:r w:rsidRPr="007C3DC2">
        <w:t xml:space="preserve">Gram stain </w:t>
      </w:r>
      <w:r w:rsidRPr="007C3DC2">
        <w:rPr>
          <w:rStyle w:val="PHEBodytextChar"/>
          <w:b w:val="0"/>
        </w:rPr>
        <w:t>(</w:t>
      </w:r>
      <w:hyperlink r:id="rId22" w:history="1">
        <w:r w:rsidRPr="007C3DC2">
          <w:rPr>
            <w:rStyle w:val="PHEBodyTextHyperlinkChar"/>
            <w:b w:val="0"/>
          </w:rPr>
          <w:t>TP 39 - Staining Procedures</w:t>
        </w:r>
      </w:hyperlink>
      <w:r w:rsidRPr="007C3DC2">
        <w:rPr>
          <w:rStyle w:val="PHEBodytextChar"/>
          <w:b w:val="0"/>
        </w:rPr>
        <w:t>)</w:t>
      </w:r>
    </w:p>
    <w:p w:rsidR="003539EA" w:rsidRPr="007C3DC2" w:rsidRDefault="00AC46F7" w:rsidP="00AC46F7">
      <w:pPr>
        <w:pStyle w:val="PHEBodytext"/>
      </w:pPr>
      <w:r w:rsidRPr="007C3DC2">
        <w:rPr>
          <w:i/>
        </w:rPr>
        <w:t xml:space="preserve">Campylobacter </w:t>
      </w:r>
      <w:r w:rsidRPr="007C3DC2">
        <w:t>species are gram negative typically curved or “S” shaped rods (“gull wings”), although appearance may vary.</w:t>
      </w:r>
    </w:p>
    <w:p w:rsidR="005D6373" w:rsidRPr="007C3DC2" w:rsidRDefault="003539EA" w:rsidP="00AC46F7">
      <w:pPr>
        <w:pStyle w:val="PHEBodytext"/>
        <w:rPr>
          <w:rFonts w:cs="Arial"/>
        </w:rPr>
      </w:pPr>
      <w:r w:rsidRPr="007C3DC2">
        <w:rPr>
          <w:b/>
        </w:rPr>
        <w:t>NOTE:</w:t>
      </w:r>
      <w:r w:rsidR="00AC46F7" w:rsidRPr="007C3DC2">
        <w:t xml:space="preserve"> Use 10% </w:t>
      </w:r>
      <w:proofErr w:type="spellStart"/>
      <w:r w:rsidR="00AC46F7" w:rsidRPr="007C3DC2">
        <w:t>carbol</w:t>
      </w:r>
      <w:proofErr w:type="spellEnd"/>
      <w:r w:rsidR="00AC46F7" w:rsidRPr="007C3DC2">
        <w:t xml:space="preserve"> </w:t>
      </w:r>
      <w:proofErr w:type="spellStart"/>
      <w:r w:rsidR="00AC46F7" w:rsidRPr="007C3DC2">
        <w:t>fuchsin</w:t>
      </w:r>
      <w:proofErr w:type="spellEnd"/>
      <w:r w:rsidR="00AC46F7" w:rsidRPr="007C3DC2">
        <w:t xml:space="preserve"> as a counter stain.</w:t>
      </w:r>
    </w:p>
    <w:p w:rsidR="005D6373" w:rsidRPr="007C3DC2" w:rsidRDefault="00770D43" w:rsidP="00BC1BA6">
      <w:pPr>
        <w:pStyle w:val="PHEreportHeading2BlueHighlight"/>
      </w:pPr>
      <w:r w:rsidRPr="007C3DC2">
        <w:t xml:space="preserve">3.2 </w:t>
      </w:r>
      <w:r w:rsidR="00F35ADA" w:rsidRPr="007C3DC2">
        <w:tab/>
      </w:r>
      <w:r w:rsidRPr="007C3DC2">
        <w:t>Primary Isolation Media</w:t>
      </w:r>
    </w:p>
    <w:p w:rsidR="00AC46F7" w:rsidRPr="007C3DC2" w:rsidRDefault="00AC46F7" w:rsidP="00AC46F7">
      <w:pPr>
        <w:pStyle w:val="PHEBodytext"/>
      </w:pPr>
      <w:r w:rsidRPr="007C3DC2">
        <w:t>Blood agar</w:t>
      </w:r>
      <w:r w:rsidR="003539EA" w:rsidRPr="007C3DC2">
        <w:t xml:space="preserve"> (BA)</w:t>
      </w:r>
      <w:r w:rsidRPr="007C3DC2">
        <w:t xml:space="preserve"> or fastidious anaerobe agar </w:t>
      </w:r>
      <w:r w:rsidR="003539EA" w:rsidRPr="007C3DC2">
        <w:t xml:space="preserve">(FAA) </w:t>
      </w:r>
      <w:r w:rsidRPr="007C3DC2">
        <w:t xml:space="preserve">incubated </w:t>
      </w:r>
      <w:proofErr w:type="spellStart"/>
      <w:r w:rsidRPr="007C3DC2">
        <w:t>microaerobically</w:t>
      </w:r>
      <w:proofErr w:type="spellEnd"/>
      <w:r w:rsidRPr="007C3DC2">
        <w:t xml:space="preserve"> or anaerobically at 42</w:t>
      </w:r>
      <w:r w:rsidRPr="007C3DC2">
        <w:rPr>
          <w:rFonts w:cs="Arial"/>
        </w:rPr>
        <w:t>°</w:t>
      </w:r>
      <w:r w:rsidRPr="007C3DC2">
        <w:t>C for 40-48hr.</w:t>
      </w:r>
    </w:p>
    <w:p w:rsidR="00AC46F7" w:rsidRPr="007C3DC2" w:rsidRDefault="00AC46F7" w:rsidP="00AC46F7">
      <w:pPr>
        <w:pStyle w:val="PHEBodytext"/>
      </w:pPr>
      <w:r w:rsidRPr="007C3DC2">
        <w:lastRenderedPageBreak/>
        <w:t>Blood cultures may be incubated at 37</w:t>
      </w:r>
      <w:r w:rsidRPr="007C3DC2">
        <w:rPr>
          <w:rFonts w:cs="Arial"/>
        </w:rPr>
        <w:t>°C</w:t>
      </w:r>
      <w:r w:rsidRPr="007C3DC2">
        <w:t xml:space="preserve"> as there is unlikely to be competing flora in these samples.</w:t>
      </w:r>
    </w:p>
    <w:p w:rsidR="00AC46F7" w:rsidRPr="007C3DC2" w:rsidRDefault="00AC46F7" w:rsidP="00AC46F7">
      <w:pPr>
        <w:pStyle w:val="PHEBodytext"/>
      </w:pPr>
      <w:r w:rsidRPr="007C3DC2">
        <w:t xml:space="preserve">Charcoal </w:t>
      </w:r>
      <w:proofErr w:type="spellStart"/>
      <w:r w:rsidRPr="007C3DC2">
        <w:t>cefoperazone</w:t>
      </w:r>
      <w:proofErr w:type="spellEnd"/>
      <w:r w:rsidRPr="007C3DC2">
        <w:t xml:space="preserve"> </w:t>
      </w:r>
      <w:proofErr w:type="spellStart"/>
      <w:r w:rsidRPr="007C3DC2">
        <w:t>deoxycholate</w:t>
      </w:r>
      <w:proofErr w:type="spellEnd"/>
      <w:r w:rsidRPr="007C3DC2">
        <w:t xml:space="preserve"> agar (CCDA) incubated </w:t>
      </w:r>
      <w:proofErr w:type="spellStart"/>
      <w:r w:rsidRPr="007C3DC2">
        <w:t>microaerobically</w:t>
      </w:r>
      <w:proofErr w:type="spellEnd"/>
      <w:r w:rsidRPr="007C3DC2">
        <w:t xml:space="preserve"> at 42</w:t>
      </w:r>
      <w:r w:rsidRPr="007C3DC2">
        <w:rPr>
          <w:rFonts w:cs="Arial"/>
        </w:rPr>
        <w:t>°C</w:t>
      </w:r>
      <w:r w:rsidRPr="007C3DC2">
        <w:t xml:space="preserve"> for 40-48hr.</w:t>
      </w:r>
    </w:p>
    <w:p w:rsidR="00AC46F7" w:rsidRPr="007C3DC2" w:rsidRDefault="00AC46F7" w:rsidP="00AC46F7">
      <w:pPr>
        <w:pStyle w:val="PHEBodytext"/>
      </w:pPr>
      <w:r w:rsidRPr="007C3DC2">
        <w:t>Cultures may be incubated for a further 24hr if required.</w:t>
      </w:r>
    </w:p>
    <w:p w:rsidR="00770D43" w:rsidRPr="007C3DC2" w:rsidRDefault="003539EA" w:rsidP="00AC46F7">
      <w:pPr>
        <w:pStyle w:val="PHEBodytext"/>
        <w:rPr>
          <w:rFonts w:cs="Arial"/>
        </w:rPr>
      </w:pPr>
      <w:r w:rsidRPr="007C3DC2">
        <w:rPr>
          <w:b/>
        </w:rPr>
        <w:t>NOTE:</w:t>
      </w:r>
      <w:r w:rsidRPr="007C3DC2">
        <w:t xml:space="preserve"> </w:t>
      </w:r>
      <w:r w:rsidR="00AC46F7" w:rsidRPr="007C3DC2">
        <w:t xml:space="preserve">Some </w:t>
      </w:r>
      <w:r w:rsidR="00AC46F7" w:rsidRPr="007C3DC2">
        <w:rPr>
          <w:i/>
        </w:rPr>
        <w:t xml:space="preserve">Campylobacter </w:t>
      </w:r>
      <w:r w:rsidR="00AC46F7" w:rsidRPr="007C3DC2">
        <w:t>species may be inhibited by the antibiotics contained within the medium.</w:t>
      </w:r>
    </w:p>
    <w:p w:rsidR="00770D43" w:rsidRPr="007C3DC2" w:rsidRDefault="00BC1BA6" w:rsidP="00BC1BA6">
      <w:pPr>
        <w:pStyle w:val="PHEreportHeading2BlueHighlight"/>
      </w:pPr>
      <w:r w:rsidRPr="007C3DC2">
        <w:t>3.3</w:t>
      </w:r>
      <w:r w:rsidR="00770D43" w:rsidRPr="007C3DC2">
        <w:t xml:space="preserve"> </w:t>
      </w:r>
      <w:r w:rsidR="00F35ADA" w:rsidRPr="007C3DC2">
        <w:tab/>
      </w:r>
      <w:r w:rsidRPr="007C3DC2">
        <w:t>Colonial Appearance</w:t>
      </w:r>
    </w:p>
    <w:p w:rsidR="00AC46F7" w:rsidRPr="007C3DC2" w:rsidRDefault="003539EA" w:rsidP="00AC46F7">
      <w:pPr>
        <w:pStyle w:val="PHEBodytext"/>
      </w:pPr>
      <w:r w:rsidRPr="007C3DC2">
        <w:t>O</w:t>
      </w:r>
      <w:r w:rsidR="00AC46F7" w:rsidRPr="007C3DC2">
        <w:t xml:space="preserve">n </w:t>
      </w:r>
      <w:r w:rsidRPr="007C3DC2">
        <w:t>BA</w:t>
      </w:r>
      <w:r w:rsidR="00AC46F7" w:rsidRPr="007C3DC2">
        <w:t xml:space="preserve"> and </w:t>
      </w:r>
      <w:r w:rsidRPr="007C3DC2">
        <w:t xml:space="preserve">FAA, colonies </w:t>
      </w:r>
      <w:r w:rsidR="00AC46F7" w:rsidRPr="007C3DC2">
        <w:t>are translucent and moist in appearance.</w:t>
      </w:r>
    </w:p>
    <w:p w:rsidR="00770D43" w:rsidRPr="007C3DC2" w:rsidRDefault="003539EA" w:rsidP="00AC46F7">
      <w:pPr>
        <w:pStyle w:val="PHEBodytext"/>
        <w:rPr>
          <w:rFonts w:cs="Arial"/>
        </w:rPr>
      </w:pPr>
      <w:r w:rsidRPr="007C3DC2">
        <w:t>On CCDA agar, colonies</w:t>
      </w:r>
      <w:r w:rsidR="00AC46F7" w:rsidRPr="007C3DC2">
        <w:t xml:space="preserve"> are grey/white or creamy grey in colour and moist in appearance. They may appear as a layer of growth over the surface of the agar.</w:t>
      </w:r>
    </w:p>
    <w:p w:rsidR="00770D43" w:rsidRPr="007C3DC2" w:rsidRDefault="00BC1BA6" w:rsidP="00BC1BA6">
      <w:pPr>
        <w:pStyle w:val="PHEreportHeading2BlueHighlight"/>
      </w:pPr>
      <w:r w:rsidRPr="007C3DC2">
        <w:t>3.4</w:t>
      </w:r>
      <w:r w:rsidR="00770D43" w:rsidRPr="007C3DC2">
        <w:t xml:space="preserve"> </w:t>
      </w:r>
      <w:r w:rsidR="00F35ADA" w:rsidRPr="007C3DC2">
        <w:tab/>
      </w:r>
      <w:r w:rsidRPr="007C3DC2">
        <w:t>Test Procedures</w:t>
      </w:r>
    </w:p>
    <w:p w:rsidR="00AC46F7" w:rsidRPr="007C3DC2" w:rsidRDefault="00AC46F7" w:rsidP="00AC46F7">
      <w:pPr>
        <w:pStyle w:val="PHEreportsub"/>
        <w:rPr>
          <w:sz w:val="28"/>
          <w:szCs w:val="28"/>
        </w:rPr>
      </w:pPr>
      <w:r w:rsidRPr="007C3DC2">
        <w:rPr>
          <w:szCs w:val="24"/>
        </w:rPr>
        <w:t>Oxidase</w:t>
      </w:r>
      <w:r w:rsidRPr="007C3DC2">
        <w:rPr>
          <w:sz w:val="28"/>
          <w:szCs w:val="28"/>
        </w:rPr>
        <w:t xml:space="preserve"> </w:t>
      </w:r>
      <w:r w:rsidRPr="007C3DC2">
        <w:rPr>
          <w:rStyle w:val="PHEBodytextChar"/>
          <w:b w:val="0"/>
          <w:szCs w:val="24"/>
        </w:rPr>
        <w:t>(</w:t>
      </w:r>
      <w:hyperlink r:id="rId23" w:history="1">
        <w:r w:rsidRPr="007C3DC2">
          <w:rPr>
            <w:rStyle w:val="PHEBodyTextHyperlinkChar"/>
            <w:b w:val="0"/>
            <w:szCs w:val="24"/>
          </w:rPr>
          <w:t>TP 26 - Oxidase Test</w:t>
        </w:r>
      </w:hyperlink>
      <w:r w:rsidRPr="007C3DC2">
        <w:rPr>
          <w:rStyle w:val="PHEBodytextChar"/>
          <w:b w:val="0"/>
          <w:szCs w:val="24"/>
        </w:rPr>
        <w:t>)</w:t>
      </w:r>
    </w:p>
    <w:p w:rsidR="00AC46F7" w:rsidRPr="007C3DC2" w:rsidRDefault="00AC46F7" w:rsidP="00AC46F7">
      <w:pPr>
        <w:pStyle w:val="PHEBodytext"/>
      </w:pPr>
      <w:r w:rsidRPr="007C3DC2">
        <w:rPr>
          <w:i/>
        </w:rPr>
        <w:t xml:space="preserve">Campylobacter </w:t>
      </w:r>
      <w:r w:rsidRPr="007C3DC2">
        <w:t xml:space="preserve">species are oxidase positive. If a colony phenotypically resembling </w:t>
      </w:r>
      <w:r w:rsidRPr="007C3DC2">
        <w:rPr>
          <w:i/>
        </w:rPr>
        <w:t>Campylobacter</w:t>
      </w:r>
      <w:r w:rsidRPr="007C3DC2">
        <w:t xml:space="preserve"> species is oxidase negative, subculture to blood agar and retest after 24hr incubation.</w:t>
      </w:r>
    </w:p>
    <w:p w:rsidR="00770D43" w:rsidRPr="007C3DC2" w:rsidRDefault="003539EA" w:rsidP="003945B3">
      <w:pPr>
        <w:pStyle w:val="PHEreportsub"/>
      </w:pPr>
      <w:r w:rsidRPr="007C3DC2">
        <w:t>Additional biochemical</w:t>
      </w:r>
      <w:r w:rsidR="00DC49BD" w:rsidRPr="007C3DC2">
        <w:t xml:space="preserve"> and/or serological</w:t>
      </w:r>
      <w:r w:rsidR="00AC46F7" w:rsidRPr="007C3DC2">
        <w:t xml:space="preserve"> tests</w:t>
      </w:r>
    </w:p>
    <w:p w:rsidR="00DC49BD" w:rsidRPr="007C3DC2" w:rsidRDefault="006032F6" w:rsidP="00AC46F7">
      <w:pPr>
        <w:pStyle w:val="PHEBodytext"/>
        <w:rPr>
          <w:rFonts w:cs="Arial"/>
          <w:szCs w:val="24"/>
        </w:rPr>
      </w:pPr>
      <w:r w:rsidRPr="007C3DC2">
        <w:rPr>
          <w:rFonts w:cs="Arial"/>
          <w:szCs w:val="24"/>
        </w:rPr>
        <w:t xml:space="preserve">The </w:t>
      </w:r>
      <w:r w:rsidR="00DC49BD" w:rsidRPr="007C3DC2">
        <w:rPr>
          <w:rFonts w:cs="Arial"/>
          <w:szCs w:val="24"/>
        </w:rPr>
        <w:t xml:space="preserve">biochemical and/or serological tests </w:t>
      </w:r>
      <w:r w:rsidRPr="007C3DC2">
        <w:rPr>
          <w:rFonts w:cs="Arial"/>
          <w:szCs w:val="24"/>
        </w:rPr>
        <w:t xml:space="preserve">must </w:t>
      </w:r>
      <w:r w:rsidR="00DC49BD" w:rsidRPr="007C3DC2">
        <w:rPr>
          <w:rFonts w:cs="Arial"/>
          <w:szCs w:val="24"/>
        </w:rPr>
        <w:t>be performed on colonies from pure culture for complete identification.</w:t>
      </w:r>
    </w:p>
    <w:p w:rsidR="009529B4" w:rsidRPr="007C3DC2" w:rsidRDefault="009529B4" w:rsidP="00AC46F7">
      <w:pPr>
        <w:pStyle w:val="PHEBodytext"/>
        <w:rPr>
          <w:rFonts w:cs="Arial"/>
          <w:szCs w:val="24"/>
        </w:rPr>
      </w:pPr>
      <w:r w:rsidRPr="007C3DC2">
        <w:rPr>
          <w:rFonts w:cs="Arial"/>
          <w:szCs w:val="24"/>
        </w:rPr>
        <w:t>Serologic tests are very useful for epidemiologic investigations and are not recommended for routine diagnosis</w:t>
      </w:r>
      <w:r w:rsidR="00E21673">
        <w:rPr>
          <w:rFonts w:cs="Arial"/>
          <w:szCs w:val="24"/>
        </w:rPr>
        <w:fldChar w:fldCharType="begin" w:fldLock="1">
          <w:fldData xml:space="preserve">PFJlZm1hbj48Q2l0ZT48QXV0aG9yPlRheWxvcjwvQXV0aG9yPjxZZWFyPjIwMDQ8L1llYXI+PFJl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</w:fldData>
        </w:fldChar>
      </w:r>
      <w:r w:rsidR="00E21673">
        <w:rPr>
          <w:rFonts w:cs="Arial"/>
          <w:szCs w:val="24"/>
        </w:rPr>
        <w:instrText xml:space="preserve"> ADDIN REFMGR.CITE </w:instrText>
      </w:r>
      <w:r w:rsidR="00E21673">
        <w:rPr>
          <w:rFonts w:cs="Arial"/>
          <w:szCs w:val="24"/>
        </w:rPr>
        <w:fldChar w:fldCharType="begin" w:fldLock="1">
          <w:fldData xml:space="preserve">PFJlZm1hbj48Q2l0ZT48QXV0aG9yPlRheWxvcjwvQXV0aG9yPjxZZWFyPjIwMDQ8L1llYXI+PFJl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</w:fldData>
        </w:fldChar>
      </w:r>
      <w:r w:rsidR="00E21673">
        <w:rPr>
          <w:rFonts w:cs="Arial"/>
          <w:szCs w:val="24"/>
        </w:rPr>
        <w:instrText xml:space="preserve"> ADDIN EN.CITE.DATA </w:instrText>
      </w:r>
      <w:r w:rsidR="00E21673">
        <w:rPr>
          <w:rFonts w:cs="Arial"/>
          <w:szCs w:val="24"/>
        </w:rPr>
      </w:r>
      <w:r w:rsidR="00E21673">
        <w:rPr>
          <w:rFonts w:cs="Arial"/>
          <w:szCs w:val="24"/>
        </w:rPr>
        <w:fldChar w:fldCharType="end"/>
      </w:r>
      <w:r w:rsidR="00E21673">
        <w:rPr>
          <w:rFonts w:cs="Arial"/>
          <w:szCs w:val="24"/>
        </w:rPr>
      </w:r>
      <w:r w:rsidR="00E21673">
        <w:rPr>
          <w:rFonts w:cs="Arial"/>
          <w:szCs w:val="24"/>
        </w:rPr>
        <w:fldChar w:fldCharType="separate"/>
      </w:r>
      <w:r w:rsidR="00E21673" w:rsidRPr="00E21673">
        <w:rPr>
          <w:rFonts w:cs="Arial"/>
          <w:noProof/>
          <w:szCs w:val="24"/>
          <w:vertAlign w:val="superscript"/>
        </w:rPr>
        <w:t>36</w:t>
      </w:r>
      <w:r w:rsidR="00E21673">
        <w:rPr>
          <w:rFonts w:cs="Arial"/>
          <w:szCs w:val="24"/>
        </w:rPr>
        <w:fldChar w:fldCharType="end"/>
      </w:r>
      <w:r w:rsidRPr="007C3DC2">
        <w:rPr>
          <w:rFonts w:cs="Arial"/>
          <w:szCs w:val="24"/>
        </w:rPr>
        <w:t>.</w:t>
      </w:r>
    </w:p>
    <w:p w:rsidR="003C5AD5" w:rsidRPr="007C3DC2" w:rsidRDefault="003C5AD5" w:rsidP="003945B3">
      <w:pPr>
        <w:pStyle w:val="PHEreportsub"/>
      </w:pPr>
      <w:r w:rsidRPr="007C3DC2">
        <w:t>Commercial Identification Systems</w:t>
      </w:r>
    </w:p>
    <w:p w:rsidR="003539EA" w:rsidRPr="007C3DC2" w:rsidRDefault="003539EA" w:rsidP="00AC46F7">
      <w:pPr>
        <w:pStyle w:val="PHEBodytext"/>
        <w:rPr>
          <w:rFonts w:cs="Arial"/>
        </w:rPr>
      </w:pPr>
      <w:r w:rsidRPr="007C3DC2">
        <w:rPr>
          <w:rFonts w:cs="Arial"/>
        </w:rPr>
        <w:t>Laboratories must follow manufacturer’s instructions and rapid tests and kits must be validated and be shown to be fit for purpose prior to use.</w:t>
      </w:r>
    </w:p>
    <w:p w:rsidR="00BC1BA6" w:rsidRPr="007C3DC2" w:rsidRDefault="00BC1BA6" w:rsidP="00BC1BA6">
      <w:pPr>
        <w:pStyle w:val="PHEreportHeading2BlueHighlight"/>
      </w:pPr>
      <w:r w:rsidRPr="007C3DC2">
        <w:t xml:space="preserve">3.5 </w:t>
      </w:r>
      <w:r w:rsidR="00F35ADA" w:rsidRPr="007C3DC2">
        <w:tab/>
      </w:r>
      <w:r w:rsidRPr="007C3DC2">
        <w:t>Further Identification</w:t>
      </w:r>
    </w:p>
    <w:p w:rsidR="003539EA" w:rsidRPr="007C3DC2" w:rsidRDefault="003539EA" w:rsidP="003945B3">
      <w:pPr>
        <w:pStyle w:val="PHEreportsub"/>
      </w:pPr>
      <w:r w:rsidRPr="007C3DC2">
        <w:t>Rapid Molecular Methods</w:t>
      </w:r>
    </w:p>
    <w:p w:rsidR="003539EA" w:rsidRPr="007C3DC2" w:rsidRDefault="003539EA" w:rsidP="003539EA">
      <w:pPr>
        <w:pStyle w:val="PHEBodytext"/>
        <w:rPr>
          <w:rFonts w:cs="Arial"/>
        </w:rPr>
      </w:pPr>
      <w:r w:rsidRPr="007C3DC2">
        <w:rPr>
          <w:rFonts w:cs="Arial"/>
        </w:rPr>
        <w:t xml:space="preserve">Phenotypic identification can be challenging because of the fastidious growth requirements, the </w:t>
      </w:r>
      <w:proofErr w:type="spellStart"/>
      <w:r w:rsidRPr="007C3DC2">
        <w:rPr>
          <w:rFonts w:cs="Arial"/>
        </w:rPr>
        <w:t>asaccharolytic</w:t>
      </w:r>
      <w:proofErr w:type="spellEnd"/>
      <w:r w:rsidRPr="007C3DC2">
        <w:rPr>
          <w:rFonts w:cs="Arial"/>
        </w:rPr>
        <w:t xml:space="preserve"> nature and possession of few distinguishing biochemical characteristics by </w:t>
      </w:r>
      <w:r w:rsidRPr="007C3DC2">
        <w:rPr>
          <w:rFonts w:cs="Arial"/>
          <w:i/>
        </w:rPr>
        <w:t xml:space="preserve">Campylobacter </w:t>
      </w:r>
      <w:r w:rsidR="00F0079B" w:rsidRPr="007C3DC2">
        <w:rPr>
          <w:rFonts w:cs="Arial"/>
        </w:rPr>
        <w:t>species</w:t>
      </w:r>
      <w:r w:rsidR="00E21673">
        <w:rPr>
          <w:rFonts w:cs="Arial"/>
        </w:rPr>
        <w:fldChar w:fldCharType="begin" w:fldLock="1">
          <w:fldData xml:space="preserve">PFJlZm1hbj48Q2l0ZT48QXV0aG9yPk1haGVyPC9BdXRob3I+PFllYXI+MjAwMzwvWWVhcj48UmVj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</w:fldData>
        </w:fldChar>
      </w:r>
      <w:r w:rsidR="00E21673">
        <w:rPr>
          <w:rFonts w:cs="Arial"/>
        </w:rPr>
        <w:instrText xml:space="preserve"> ADDIN REFMGR.CITE </w:instrText>
      </w:r>
      <w:r w:rsidR="00E21673">
        <w:rPr>
          <w:rFonts w:cs="Arial"/>
        </w:rPr>
        <w:fldChar w:fldCharType="begin" w:fldLock="1">
          <w:fldData xml:space="preserve">PFJlZm1hbj48Q2l0ZT48QXV0aG9yPk1haGVyPC9BdXRob3I+PFllYXI+MjAwMzwvWWVhcj48UmVj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</w:fldData>
        </w:fldChar>
      </w:r>
      <w:r w:rsidR="00E21673">
        <w:rPr>
          <w:rFonts w:cs="Arial"/>
        </w:rPr>
        <w:instrText xml:space="preserve"> ADDIN EN.CITE.DATA </w:instrText>
      </w:r>
      <w:r w:rsidR="00E21673">
        <w:rPr>
          <w:rFonts w:cs="Arial"/>
        </w:rPr>
      </w:r>
      <w:r w:rsidR="00E21673">
        <w:rPr>
          <w:rFonts w:cs="Arial"/>
        </w:rPr>
        <w:fldChar w:fldCharType="end"/>
      </w:r>
      <w:r w:rsidR="00E21673">
        <w:rPr>
          <w:rFonts w:cs="Arial"/>
        </w:rPr>
      </w:r>
      <w:r w:rsidR="00E21673">
        <w:rPr>
          <w:rFonts w:cs="Arial"/>
        </w:rPr>
        <w:fldChar w:fldCharType="separate"/>
      </w:r>
      <w:r w:rsidR="00E21673" w:rsidRPr="00E21673">
        <w:rPr>
          <w:rFonts w:cs="Arial"/>
          <w:noProof/>
          <w:vertAlign w:val="superscript"/>
        </w:rPr>
        <w:t>7</w:t>
      </w:r>
      <w:r w:rsidR="00E21673">
        <w:rPr>
          <w:rFonts w:cs="Arial"/>
        </w:rPr>
        <w:fldChar w:fldCharType="end"/>
      </w:r>
      <w:r w:rsidRPr="007C3DC2">
        <w:rPr>
          <w:rFonts w:cs="Arial"/>
        </w:rPr>
        <w:t>. Most clinical laboratories do not perform more than presumptive identification.</w:t>
      </w:r>
    </w:p>
    <w:p w:rsidR="003539EA" w:rsidRPr="007C3DC2" w:rsidRDefault="006C48A9" w:rsidP="003539EA">
      <w:pPr>
        <w:pStyle w:val="PHEBodytext"/>
        <w:rPr>
          <w:rFonts w:cs="Arial"/>
        </w:rPr>
      </w:pPr>
      <w:r w:rsidRPr="007C3DC2">
        <w:rPr>
          <w:rFonts w:cs="Arial"/>
        </w:rPr>
        <w:t>However, m</w:t>
      </w:r>
      <w:r w:rsidR="003539EA" w:rsidRPr="007C3DC2">
        <w:rPr>
          <w:rFonts w:cs="Arial"/>
        </w:rPr>
        <w:t xml:space="preserve">olecular methods have had an enormous impact on the taxonomy of </w:t>
      </w:r>
      <w:r w:rsidR="003539EA" w:rsidRPr="007C3DC2">
        <w:rPr>
          <w:rFonts w:cs="Arial"/>
          <w:i/>
        </w:rPr>
        <w:t>Campylobacter.</w:t>
      </w:r>
      <w:r w:rsidR="003539EA" w:rsidRPr="007C3DC2">
        <w:rPr>
          <w:rFonts w:cs="Arial"/>
        </w:rPr>
        <w:t xml:space="preserve"> Analysis of gene sequences has increased understanding of the phylogenetic relationships of </w:t>
      </w:r>
      <w:r w:rsidRPr="007C3DC2">
        <w:rPr>
          <w:rFonts w:cs="Arial"/>
          <w:i/>
        </w:rPr>
        <w:t>Campylobacter</w:t>
      </w:r>
      <w:r w:rsidR="003539EA" w:rsidRPr="007C3DC2">
        <w:rPr>
          <w:rFonts w:cs="Arial"/>
        </w:rPr>
        <w:t xml:space="preserve"> and related organisms; and has resulted in the recognition of numerous new species. Molecular techniques have made identification of many species more rapid and precise than is possible with phenotypic techniques.</w:t>
      </w:r>
    </w:p>
    <w:p w:rsidR="003C5AD5" w:rsidRPr="007C3DC2" w:rsidRDefault="003539EA" w:rsidP="003539EA">
      <w:pPr>
        <w:pStyle w:val="PHEBodytext"/>
        <w:rPr>
          <w:rFonts w:cs="Arial"/>
        </w:rPr>
      </w:pPr>
      <w:r w:rsidRPr="007C3DC2">
        <w:rPr>
          <w:rFonts w:cs="Arial"/>
        </w:rPr>
        <w:t xml:space="preserve">A variety of rapid identification and sensitivity methods have been developed for isolates from clinical samples; these include molecular techniques such as Real-time Polymerase Chain reaction (PCR), Pulsed Field Gel Electrophoresis (PFGE), </w:t>
      </w:r>
      <w:proofErr w:type="spellStart"/>
      <w:r w:rsidRPr="007C3DC2">
        <w:rPr>
          <w:rFonts w:cs="Arial"/>
        </w:rPr>
        <w:t>Multilocus</w:t>
      </w:r>
      <w:proofErr w:type="spellEnd"/>
      <w:r w:rsidRPr="007C3DC2">
        <w:rPr>
          <w:rFonts w:cs="Arial"/>
        </w:rPr>
        <w:t xml:space="preserve"> Sequence Typing (MLST), Multiple-Locus Variable-Number Tandem-</w:t>
      </w:r>
      <w:r w:rsidRPr="007C3DC2">
        <w:rPr>
          <w:rFonts w:cs="Arial"/>
        </w:rPr>
        <w:lastRenderedPageBreak/>
        <w:t>Repeat Analysis (MVLA), SNP assays, Whole Genome Sequencing (WGS)  and Matrix Assisted Laser Desorption Ionisation Time-of-Flight (MALDI-TOF) Mass Spectrometry. All of these approaches enable subtyping of unrelated strains, but do so with different accuracy, discriminat</w:t>
      </w:r>
      <w:r w:rsidR="00330C72" w:rsidRPr="007C3DC2">
        <w:rPr>
          <w:rFonts w:cs="Arial"/>
        </w:rPr>
        <w:t>ory power, and reproducibility. T</w:t>
      </w:r>
      <w:r w:rsidRPr="007C3DC2">
        <w:rPr>
          <w:rFonts w:cs="Arial"/>
        </w:rPr>
        <w:t xml:space="preserve">hese methods remain accessible to reference laboratories only and are difficult to implement for routine bacterial identification in a clinical laboratory. </w:t>
      </w:r>
    </w:p>
    <w:p w:rsidR="006C48A9" w:rsidRPr="007C3DC2" w:rsidRDefault="006C48A9" w:rsidP="003945B3">
      <w:pPr>
        <w:pStyle w:val="PHEreportsub"/>
      </w:pPr>
      <w:r w:rsidRPr="007C3DC2">
        <w:t>Matrix-Assisted Laser Desorption/Ionisation - Time of Flight (MALDI-TOF) Mass Spectrometry</w:t>
      </w:r>
    </w:p>
    <w:p w:rsidR="006C48A9" w:rsidRPr="007C3DC2" w:rsidRDefault="006C48A9" w:rsidP="006C48A9">
      <w:pPr>
        <w:pStyle w:val="PHEBodytext"/>
        <w:rPr>
          <w:rFonts w:cs="Arial"/>
        </w:rPr>
      </w:pPr>
      <w:r w:rsidRPr="007C3DC2">
        <w:rPr>
          <w:rFonts w:cs="Arial"/>
        </w:rPr>
        <w:t>Matrix-assisted laser desorption ionization–time-of-flight mass spectrometry (MALDI-TOF MS), which can be used to analyse the protein composition of a bacterial cell, has emerged as a new technology for species identification. This has been shown to be a rapid and powerful tool because of its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r w:rsidR="00E21673">
        <w:rPr>
          <w:rFonts w:cs="Arial"/>
        </w:rPr>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E21673">
        <w:rPr>
          <w:rFonts w:cs="Arial"/>
        </w:rPr>
        <w:instrText xml:space="preserve"> ADDIN REFMGR.CITE </w:instrText>
      </w:r>
      <w:r w:rsidR="00E21673">
        <w:rPr>
          <w:rFonts w:cs="Arial"/>
        </w:rPr>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E21673">
        <w:rPr>
          <w:rFonts w:cs="Arial"/>
        </w:rPr>
        <w:instrText xml:space="preserve"> ADDIN EN.CITE.DATA </w:instrText>
      </w:r>
      <w:r w:rsidR="00E21673">
        <w:rPr>
          <w:rFonts w:cs="Arial"/>
        </w:rPr>
      </w:r>
      <w:r w:rsidR="00E21673">
        <w:rPr>
          <w:rFonts w:cs="Arial"/>
        </w:rPr>
        <w:fldChar w:fldCharType="end"/>
      </w:r>
      <w:r w:rsidR="00E21673">
        <w:rPr>
          <w:rFonts w:cs="Arial"/>
        </w:rPr>
      </w:r>
      <w:r w:rsidR="00E21673">
        <w:rPr>
          <w:rFonts w:cs="Arial"/>
        </w:rPr>
        <w:fldChar w:fldCharType="separate"/>
      </w:r>
      <w:r w:rsidR="00E21673" w:rsidRPr="00E21673">
        <w:rPr>
          <w:rFonts w:cs="Arial"/>
          <w:noProof/>
          <w:vertAlign w:val="superscript"/>
        </w:rPr>
        <w:t>37</w:t>
      </w:r>
      <w:r w:rsidR="00E21673">
        <w:rPr>
          <w:rFonts w:cs="Arial"/>
        </w:rPr>
        <w:fldChar w:fldCharType="end"/>
      </w:r>
      <w:r w:rsidRPr="007C3DC2">
        <w:rPr>
          <w:rFonts w:cs="Arial"/>
        </w:rPr>
        <w:t>.</w:t>
      </w:r>
    </w:p>
    <w:p w:rsidR="00842D2E" w:rsidRPr="007C3DC2" w:rsidRDefault="00330C72" w:rsidP="00353EBC">
      <w:pPr>
        <w:pStyle w:val="PHEBodytext"/>
        <w:rPr>
          <w:rFonts w:cs="Arial"/>
        </w:rPr>
      </w:pPr>
      <w:r w:rsidRPr="007C3DC2">
        <w:rPr>
          <w:rFonts w:cs="Arial"/>
        </w:rPr>
        <w:t>This method has been able to provide rapid and accurate species</w:t>
      </w:r>
      <w:r w:rsidR="00A102CA" w:rsidRPr="007C3DC2">
        <w:rPr>
          <w:rFonts w:cs="Arial"/>
        </w:rPr>
        <w:t xml:space="preserve"> </w:t>
      </w:r>
      <w:r w:rsidRPr="007C3DC2">
        <w:rPr>
          <w:rFonts w:cs="Arial"/>
        </w:rPr>
        <w:t xml:space="preserve">- level identifications for members of the genus, </w:t>
      </w:r>
      <w:r w:rsidR="00AB7B8D" w:rsidRPr="007C3DC2">
        <w:rPr>
          <w:rFonts w:cs="Arial"/>
          <w:i/>
        </w:rPr>
        <w:t xml:space="preserve">Campylobacter - C. </w:t>
      </w:r>
      <w:proofErr w:type="spellStart"/>
      <w:r w:rsidR="00AB7B8D" w:rsidRPr="007C3DC2">
        <w:rPr>
          <w:rFonts w:cs="Arial"/>
          <w:i/>
        </w:rPr>
        <w:t>jejuni</w:t>
      </w:r>
      <w:proofErr w:type="spellEnd"/>
      <w:r w:rsidR="00AB7B8D" w:rsidRPr="007C3DC2">
        <w:rPr>
          <w:rFonts w:cs="Arial"/>
          <w:i/>
        </w:rPr>
        <w:t xml:space="preserve"> </w:t>
      </w:r>
      <w:r w:rsidR="00AB7B8D" w:rsidRPr="007C3DC2">
        <w:rPr>
          <w:rFonts w:cs="Arial"/>
        </w:rPr>
        <w:t>and</w:t>
      </w:r>
      <w:r w:rsidRPr="007C3DC2">
        <w:rPr>
          <w:rFonts w:cs="Arial"/>
        </w:rPr>
        <w:t xml:space="preserve"> </w:t>
      </w:r>
      <w:r w:rsidRPr="007C3DC2">
        <w:rPr>
          <w:rFonts w:cs="Arial"/>
          <w:i/>
        </w:rPr>
        <w:t>C. coli</w:t>
      </w:r>
      <w:r w:rsidR="00AB7B8D" w:rsidRPr="007C3DC2">
        <w:rPr>
          <w:rFonts w:cs="Arial"/>
        </w:rPr>
        <w:t>;</w:t>
      </w:r>
      <w:r w:rsidRPr="007C3DC2">
        <w:rPr>
          <w:rFonts w:cs="Arial"/>
          <w:i/>
        </w:rPr>
        <w:t xml:space="preserve"> </w:t>
      </w:r>
      <w:r w:rsidR="00AB7B8D" w:rsidRPr="007C3DC2">
        <w:rPr>
          <w:rFonts w:cs="Arial"/>
        </w:rPr>
        <w:t xml:space="preserve">as well as emerging </w:t>
      </w:r>
      <w:r w:rsidR="00AB7B8D" w:rsidRPr="007C3DC2">
        <w:rPr>
          <w:rFonts w:cs="Arial"/>
          <w:i/>
        </w:rPr>
        <w:t>Campylobacter</w:t>
      </w:r>
      <w:r w:rsidR="00AB7B8D" w:rsidRPr="007C3DC2">
        <w:rPr>
          <w:rFonts w:cs="Arial"/>
        </w:rPr>
        <w:t xml:space="preserve"> species - </w:t>
      </w:r>
      <w:r w:rsidRPr="007C3DC2">
        <w:rPr>
          <w:rFonts w:cs="Arial"/>
          <w:i/>
        </w:rPr>
        <w:t xml:space="preserve">C. </w:t>
      </w:r>
      <w:proofErr w:type="spellStart"/>
      <w:r w:rsidRPr="007C3DC2">
        <w:rPr>
          <w:rFonts w:cs="Arial"/>
          <w:i/>
        </w:rPr>
        <w:t>lari</w:t>
      </w:r>
      <w:proofErr w:type="spellEnd"/>
      <w:r w:rsidRPr="007C3DC2">
        <w:rPr>
          <w:rFonts w:cs="Arial"/>
          <w:i/>
        </w:rPr>
        <w:t xml:space="preserve">, </w:t>
      </w:r>
      <w:r w:rsidR="00285ACB" w:rsidRPr="007C3DC2">
        <w:rPr>
          <w:rFonts w:cs="Arial"/>
          <w:i/>
        </w:rPr>
        <w:t xml:space="preserve">C. </w:t>
      </w:r>
      <w:proofErr w:type="spellStart"/>
      <w:r w:rsidR="00285ACB" w:rsidRPr="007C3DC2">
        <w:rPr>
          <w:rFonts w:cs="Arial"/>
          <w:i/>
        </w:rPr>
        <w:t>fetus</w:t>
      </w:r>
      <w:proofErr w:type="spellEnd"/>
      <w:r w:rsidR="00285ACB" w:rsidRPr="007C3DC2">
        <w:rPr>
          <w:rFonts w:cs="Arial"/>
          <w:i/>
        </w:rPr>
        <w:t>,</w:t>
      </w:r>
      <w:r w:rsidRPr="007C3DC2">
        <w:rPr>
          <w:rFonts w:cs="Arial"/>
          <w:i/>
        </w:rPr>
        <w:t xml:space="preserve"> C. </w:t>
      </w:r>
      <w:proofErr w:type="spellStart"/>
      <w:r w:rsidRPr="007C3DC2">
        <w:rPr>
          <w:rFonts w:cs="Arial"/>
          <w:i/>
        </w:rPr>
        <w:t>hyointestinalis</w:t>
      </w:r>
      <w:proofErr w:type="spellEnd"/>
      <w:r w:rsidR="008022A2" w:rsidRPr="007C3DC2">
        <w:t xml:space="preserve">, </w:t>
      </w:r>
      <w:r w:rsidR="008022A2" w:rsidRPr="007C3DC2">
        <w:rPr>
          <w:rFonts w:cs="Arial"/>
          <w:i/>
        </w:rPr>
        <w:t xml:space="preserve">C. </w:t>
      </w:r>
      <w:proofErr w:type="spellStart"/>
      <w:r w:rsidR="008022A2" w:rsidRPr="007C3DC2">
        <w:rPr>
          <w:rFonts w:cs="Arial"/>
          <w:i/>
        </w:rPr>
        <w:t>upsaliensis</w:t>
      </w:r>
      <w:proofErr w:type="spellEnd"/>
      <w:r w:rsidR="008022A2" w:rsidRPr="007C3DC2">
        <w:rPr>
          <w:rFonts w:cs="Arial"/>
          <w:i/>
        </w:rPr>
        <w:t>,</w:t>
      </w:r>
      <w:r w:rsidR="008022A2" w:rsidRPr="007C3DC2">
        <w:t xml:space="preserve"> </w:t>
      </w:r>
      <w:r w:rsidR="008022A2" w:rsidRPr="007C3DC2">
        <w:rPr>
          <w:rFonts w:cs="Arial"/>
          <w:i/>
        </w:rPr>
        <w:t xml:space="preserve">C. </w:t>
      </w:r>
      <w:proofErr w:type="spellStart"/>
      <w:r w:rsidR="008022A2" w:rsidRPr="007C3DC2">
        <w:rPr>
          <w:rFonts w:cs="Arial"/>
          <w:i/>
        </w:rPr>
        <w:t>sputorum</w:t>
      </w:r>
      <w:proofErr w:type="spellEnd"/>
      <w:r w:rsidR="00C86DB6" w:rsidRPr="007C3DC2">
        <w:rPr>
          <w:rFonts w:cs="Arial"/>
          <w:i/>
        </w:rPr>
        <w:t xml:space="preserve">, </w:t>
      </w:r>
      <w:r w:rsidR="00842D2E" w:rsidRPr="007C3DC2">
        <w:rPr>
          <w:rFonts w:cs="Arial"/>
        </w:rPr>
        <w:t xml:space="preserve">etc. The added advantage of this technique is that multiple species of </w:t>
      </w:r>
      <w:r w:rsidR="00842D2E" w:rsidRPr="007C3DC2">
        <w:rPr>
          <w:rFonts w:cs="Arial"/>
          <w:i/>
        </w:rPr>
        <w:t>Campylobacter</w:t>
      </w:r>
      <w:r w:rsidR="00A102CA" w:rsidRPr="007C3DC2">
        <w:rPr>
          <w:rFonts w:cs="Arial"/>
        </w:rPr>
        <w:t xml:space="preserve"> in mixed cultures can </w:t>
      </w:r>
      <w:r w:rsidR="00842D2E" w:rsidRPr="007C3DC2">
        <w:rPr>
          <w:rFonts w:cs="Arial"/>
        </w:rPr>
        <w:t>be identified more easily by MS than by conventional methods</w:t>
      </w:r>
      <w:r w:rsidR="00E21673">
        <w:rPr>
          <w:rFonts w:cs="Arial"/>
        </w:rPr>
        <w:fldChar w:fldCharType="begin" w:fldLock="1">
          <w:fldData xml:space="preserve">PFJlZm1hbj48Q2l0ZT48QXV0aG9yPk1hbmRyZWxsPC9BdXRob3I+PFllYXI+MjAwNTwvWWVhcj48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=
</w:fldData>
        </w:fldChar>
      </w:r>
      <w:r w:rsidR="00E21673">
        <w:rPr>
          <w:rFonts w:cs="Arial"/>
        </w:rPr>
        <w:instrText xml:space="preserve"> ADDIN REFMGR.CITE </w:instrText>
      </w:r>
      <w:r w:rsidR="00E21673">
        <w:rPr>
          <w:rFonts w:cs="Arial"/>
        </w:rPr>
        <w:fldChar w:fldCharType="begin" w:fldLock="1">
          <w:fldData xml:space="preserve">PFJlZm1hbj48Q2l0ZT48QXV0aG9yPk1hbmRyZWxsPC9BdXRob3I+PFllYXI+MjAwNTwvWWVhcj48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=
</w:fldData>
        </w:fldChar>
      </w:r>
      <w:r w:rsidR="00E21673">
        <w:rPr>
          <w:rFonts w:cs="Arial"/>
        </w:rPr>
        <w:instrText xml:space="preserve"> ADDIN EN.CITE.DATA </w:instrText>
      </w:r>
      <w:r w:rsidR="00E21673">
        <w:rPr>
          <w:rFonts w:cs="Arial"/>
        </w:rPr>
      </w:r>
      <w:r w:rsidR="00E21673">
        <w:rPr>
          <w:rFonts w:cs="Arial"/>
        </w:rPr>
        <w:fldChar w:fldCharType="end"/>
      </w:r>
      <w:r w:rsidR="00E21673">
        <w:rPr>
          <w:rFonts w:cs="Arial"/>
        </w:rPr>
      </w:r>
      <w:r w:rsidR="00E21673">
        <w:rPr>
          <w:rFonts w:cs="Arial"/>
        </w:rPr>
        <w:fldChar w:fldCharType="separate"/>
      </w:r>
      <w:r w:rsidR="00E21673" w:rsidRPr="00E21673">
        <w:rPr>
          <w:rFonts w:cs="Arial"/>
          <w:noProof/>
          <w:vertAlign w:val="superscript"/>
        </w:rPr>
        <w:t>38,39</w:t>
      </w:r>
      <w:r w:rsidR="00E21673">
        <w:rPr>
          <w:rFonts w:cs="Arial"/>
        </w:rPr>
        <w:fldChar w:fldCharType="end"/>
      </w:r>
      <w:r w:rsidRPr="007C3DC2">
        <w:rPr>
          <w:rFonts w:cs="Arial"/>
        </w:rPr>
        <w:t xml:space="preserve">. </w:t>
      </w:r>
    </w:p>
    <w:p w:rsidR="00353EBC" w:rsidRPr="007C3DC2" w:rsidRDefault="00353EBC" w:rsidP="00353EBC">
      <w:pPr>
        <w:pStyle w:val="PHEBodytext"/>
        <w:rPr>
          <w:rFonts w:cs="Arial"/>
        </w:rPr>
      </w:pPr>
      <w:r w:rsidRPr="007C3DC2">
        <w:rPr>
          <w:rFonts w:cs="Arial"/>
        </w:rPr>
        <w:t>Using this method, i</w:t>
      </w:r>
      <w:r w:rsidR="00330C72" w:rsidRPr="007C3DC2">
        <w:rPr>
          <w:rFonts w:cs="Arial"/>
        </w:rPr>
        <w:t xml:space="preserve">t was found that correct identification could be obtained even if the </w:t>
      </w:r>
      <w:r w:rsidRPr="007C3DC2">
        <w:rPr>
          <w:rFonts w:cs="Arial"/>
          <w:i/>
        </w:rPr>
        <w:t>Campylobacter</w:t>
      </w:r>
      <w:r w:rsidRPr="007C3DC2">
        <w:rPr>
          <w:rFonts w:cs="Arial"/>
        </w:rPr>
        <w:t xml:space="preserve"> bacteria </w:t>
      </w:r>
      <w:r w:rsidR="00330C72" w:rsidRPr="007C3DC2">
        <w:rPr>
          <w:rFonts w:cs="Arial"/>
        </w:rPr>
        <w:t>were stor</w:t>
      </w:r>
      <w:r w:rsidRPr="007C3DC2">
        <w:rPr>
          <w:rFonts w:cs="Arial"/>
        </w:rPr>
        <w:t>ed at room temperature or at 4°</w:t>
      </w:r>
      <w:r w:rsidR="00330C72" w:rsidRPr="007C3DC2">
        <w:rPr>
          <w:rFonts w:cs="Arial"/>
        </w:rPr>
        <w:t xml:space="preserve">C up to 9 days before being tested. In addition, </w:t>
      </w:r>
      <w:r w:rsidRPr="007C3DC2">
        <w:rPr>
          <w:rFonts w:cs="Arial"/>
        </w:rPr>
        <w:t xml:space="preserve">the choice of medium used for cultivation of </w:t>
      </w:r>
      <w:r w:rsidRPr="007C3DC2">
        <w:rPr>
          <w:rFonts w:cs="Arial"/>
          <w:i/>
        </w:rPr>
        <w:t>Campylobacter</w:t>
      </w:r>
      <w:r w:rsidRPr="007C3DC2">
        <w:rPr>
          <w:rFonts w:cs="Arial"/>
        </w:rPr>
        <w:t xml:space="preserve"> </w:t>
      </w:r>
      <w:r w:rsidR="00285ACB" w:rsidRPr="007C3DC2">
        <w:rPr>
          <w:rFonts w:cs="Arial"/>
        </w:rPr>
        <w:t xml:space="preserve">is </w:t>
      </w:r>
      <w:proofErr w:type="gramStart"/>
      <w:r w:rsidR="00285ACB" w:rsidRPr="007C3DC2">
        <w:rPr>
          <w:rFonts w:cs="Arial"/>
        </w:rPr>
        <w:t>key</w:t>
      </w:r>
      <w:proofErr w:type="gramEnd"/>
      <w:r w:rsidR="00285ACB" w:rsidRPr="007C3DC2">
        <w:rPr>
          <w:rFonts w:cs="Arial"/>
        </w:rPr>
        <w:t xml:space="preserve"> as it has been proved</w:t>
      </w:r>
      <w:r w:rsidRPr="007C3DC2">
        <w:rPr>
          <w:rFonts w:cs="Arial"/>
        </w:rPr>
        <w:t xml:space="preserve"> to have beari</w:t>
      </w:r>
      <w:r w:rsidR="00285ACB" w:rsidRPr="007C3DC2">
        <w:rPr>
          <w:rFonts w:cs="Arial"/>
        </w:rPr>
        <w:t>ng on MS spectral integrity. It showed that b</w:t>
      </w:r>
      <w:r w:rsidRPr="007C3DC2">
        <w:rPr>
          <w:rFonts w:cs="Arial"/>
        </w:rPr>
        <w:t>acteria grown on modified charcoal-</w:t>
      </w:r>
      <w:proofErr w:type="spellStart"/>
      <w:r w:rsidRPr="007C3DC2">
        <w:rPr>
          <w:rFonts w:cs="Arial"/>
        </w:rPr>
        <w:t>cefoperazone</w:t>
      </w:r>
      <w:proofErr w:type="spellEnd"/>
      <w:r w:rsidRPr="007C3DC2">
        <w:rPr>
          <w:rFonts w:cs="Arial"/>
        </w:rPr>
        <w:t>-</w:t>
      </w:r>
      <w:proofErr w:type="spellStart"/>
      <w:r w:rsidRPr="007C3DC2">
        <w:rPr>
          <w:rFonts w:cs="Arial"/>
        </w:rPr>
        <w:t>deoxycholate</w:t>
      </w:r>
      <w:proofErr w:type="spellEnd"/>
      <w:r w:rsidRPr="007C3DC2">
        <w:rPr>
          <w:rFonts w:cs="Arial"/>
        </w:rPr>
        <w:t xml:space="preserve"> agar generated poor spectral output and</w:t>
      </w:r>
      <w:r w:rsidR="00285ACB" w:rsidRPr="007C3DC2">
        <w:rPr>
          <w:rFonts w:cs="Arial"/>
        </w:rPr>
        <w:t xml:space="preserve"> that, </w:t>
      </w:r>
      <w:r w:rsidRPr="007C3DC2">
        <w:rPr>
          <w:rFonts w:cs="Arial"/>
        </w:rPr>
        <w:t xml:space="preserve">as this agar is routinely used for the identification of </w:t>
      </w:r>
      <w:r w:rsidRPr="007C3DC2">
        <w:rPr>
          <w:rFonts w:cs="Arial"/>
          <w:i/>
        </w:rPr>
        <w:t xml:space="preserve">Campylobacter </w:t>
      </w:r>
      <w:r w:rsidR="00285ACB" w:rsidRPr="007C3DC2">
        <w:rPr>
          <w:rFonts w:cs="Arial"/>
        </w:rPr>
        <w:t>species</w:t>
      </w:r>
      <w:r w:rsidRPr="007C3DC2">
        <w:rPr>
          <w:rFonts w:cs="Arial"/>
        </w:rPr>
        <w:t>, additional culturing on supplemental agar may be necessary prior to definitive identification by MALDI-TOF</w:t>
      </w:r>
      <w:r w:rsidR="00E21673">
        <w:rPr>
          <w:rFonts w:cs="Arial"/>
        </w:rPr>
        <w:fldChar w:fldCharType="begin" w:fldLock="1">
          <w:fldData xml:space="preserve">PFJlZm1hbj48Q2l0ZT48QXV0aG9yPkFsaXNwYWhpYzwvQXV0aG9yPjxZZWFyPjIwMTA8L1llYXI+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</w:fldData>
        </w:fldChar>
      </w:r>
      <w:r w:rsidR="00E21673">
        <w:rPr>
          <w:rFonts w:cs="Arial"/>
        </w:rPr>
        <w:instrText xml:space="preserve"> ADDIN REFMGR.CITE </w:instrText>
      </w:r>
      <w:r w:rsidR="00E21673">
        <w:rPr>
          <w:rFonts w:cs="Arial"/>
        </w:rPr>
        <w:fldChar w:fldCharType="begin" w:fldLock="1">
          <w:fldData xml:space="preserve">PFJlZm1hbj48Q2l0ZT48QXV0aG9yPkFsaXNwYWhpYzwvQXV0aG9yPjxZZWFyPjIwMTA8L1llYXI+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</w:fldData>
        </w:fldChar>
      </w:r>
      <w:r w:rsidR="00E21673">
        <w:rPr>
          <w:rFonts w:cs="Arial"/>
        </w:rPr>
        <w:instrText xml:space="preserve"> ADDIN EN.CITE.DATA </w:instrText>
      </w:r>
      <w:r w:rsidR="00E21673">
        <w:rPr>
          <w:rFonts w:cs="Arial"/>
        </w:rPr>
      </w:r>
      <w:r w:rsidR="00E21673">
        <w:rPr>
          <w:rFonts w:cs="Arial"/>
        </w:rPr>
        <w:fldChar w:fldCharType="end"/>
      </w:r>
      <w:r w:rsidR="00E21673">
        <w:rPr>
          <w:rFonts w:cs="Arial"/>
        </w:rPr>
      </w:r>
      <w:r w:rsidR="00E21673">
        <w:rPr>
          <w:rFonts w:cs="Arial"/>
        </w:rPr>
        <w:fldChar w:fldCharType="separate"/>
      </w:r>
      <w:r w:rsidR="00E21673" w:rsidRPr="00E21673">
        <w:rPr>
          <w:rFonts w:cs="Arial"/>
          <w:noProof/>
          <w:vertAlign w:val="superscript"/>
        </w:rPr>
        <w:t>40</w:t>
      </w:r>
      <w:r w:rsidR="00E21673">
        <w:rPr>
          <w:rFonts w:cs="Arial"/>
        </w:rPr>
        <w:fldChar w:fldCharType="end"/>
      </w:r>
      <w:r w:rsidRPr="007C3DC2">
        <w:rPr>
          <w:rFonts w:cs="Arial"/>
        </w:rPr>
        <w:t>.</w:t>
      </w:r>
    </w:p>
    <w:p w:rsidR="00B56FEB" w:rsidRPr="007C3DC2" w:rsidRDefault="00B56FEB" w:rsidP="00B56FEB">
      <w:pPr>
        <w:pStyle w:val="PHEBodytext"/>
        <w:rPr>
          <w:rFonts w:cs="Arial"/>
          <w:b/>
        </w:rPr>
      </w:pPr>
      <w:r w:rsidRPr="007C3DC2">
        <w:rPr>
          <w:rFonts w:cs="Arial"/>
          <w:b/>
        </w:rPr>
        <w:t>Real-time Polymerase Chain reaction (RT-PCR)</w:t>
      </w:r>
    </w:p>
    <w:p w:rsidR="00B56FEB" w:rsidRPr="007C3DC2" w:rsidRDefault="00B56FEB" w:rsidP="003C5AD5">
      <w:pPr>
        <w:pStyle w:val="PHEBodytext"/>
        <w:rPr>
          <w:rFonts w:cs="Arial"/>
        </w:rPr>
      </w:pPr>
      <w:r w:rsidRPr="007C3DC2">
        <w:rPr>
          <w:rFonts w:cs="Arial"/>
        </w:rPr>
        <w:t xml:space="preserve">PCR is usually considered to be a good method for bacterial detection as it is simple, rapid, sensitive and specific. The basis for PCR diagnostic applications in microbiology is the detection of infectious agents and the discrimination of non-pathogenic from pathogenic strains by virtue of specific genes. However, it does have limitations. Although the 16S </w:t>
      </w:r>
      <w:proofErr w:type="spellStart"/>
      <w:r w:rsidRPr="007C3DC2">
        <w:rPr>
          <w:rFonts w:cs="Arial"/>
        </w:rPr>
        <w:t>rRNA</w:t>
      </w:r>
      <w:proofErr w:type="spellEnd"/>
      <w:r w:rsidRPr="007C3DC2">
        <w:rPr>
          <w:rFonts w:cs="Arial"/>
        </w:rPr>
        <w:t xml:space="preserve"> gene is generally targeted for the design of species-specific PCR primers for identification, designing primers is difficult when the sequences of the homologous genes have high similarity.</w:t>
      </w:r>
    </w:p>
    <w:p w:rsidR="00091BB8" w:rsidRPr="007C3DC2" w:rsidRDefault="00091BB8" w:rsidP="003C5AD5">
      <w:pPr>
        <w:pStyle w:val="PHEBodytext"/>
        <w:rPr>
          <w:rFonts w:cs="Arial"/>
        </w:rPr>
      </w:pPr>
      <w:r w:rsidRPr="007C3DC2">
        <w:rPr>
          <w:rFonts w:cs="Arial"/>
        </w:rPr>
        <w:t xml:space="preserve">This rapid method has been used to differentiate between species of </w:t>
      </w:r>
      <w:r w:rsidRPr="007C3DC2">
        <w:rPr>
          <w:rFonts w:cs="Arial"/>
          <w:i/>
        </w:rPr>
        <w:t xml:space="preserve">Campylobacter </w:t>
      </w:r>
      <w:r w:rsidRPr="007C3DC2">
        <w:rPr>
          <w:rFonts w:cs="Arial"/>
        </w:rPr>
        <w:t xml:space="preserve">strains - </w:t>
      </w:r>
      <w:r w:rsidRPr="007C3DC2">
        <w:rPr>
          <w:rFonts w:cs="Arial"/>
          <w:i/>
        </w:rPr>
        <w:t xml:space="preserve">C. </w:t>
      </w:r>
      <w:proofErr w:type="spellStart"/>
      <w:r w:rsidRPr="007C3DC2">
        <w:rPr>
          <w:rFonts w:cs="Arial"/>
          <w:i/>
        </w:rPr>
        <w:t>jejuni</w:t>
      </w:r>
      <w:proofErr w:type="spellEnd"/>
      <w:r w:rsidRPr="007C3DC2">
        <w:rPr>
          <w:rFonts w:cs="Arial"/>
        </w:rPr>
        <w:t xml:space="preserve">, </w:t>
      </w:r>
      <w:r w:rsidRPr="007C3DC2">
        <w:rPr>
          <w:rFonts w:cs="Arial"/>
          <w:i/>
        </w:rPr>
        <w:t>C. coli</w:t>
      </w:r>
      <w:r w:rsidRPr="007C3DC2">
        <w:rPr>
          <w:rFonts w:cs="Arial"/>
        </w:rPr>
        <w:t xml:space="preserve"> and </w:t>
      </w:r>
      <w:r w:rsidRPr="007C3DC2">
        <w:rPr>
          <w:rFonts w:cs="Arial"/>
          <w:i/>
        </w:rPr>
        <w:t xml:space="preserve">C. </w:t>
      </w:r>
      <w:proofErr w:type="spellStart"/>
      <w:r w:rsidRPr="007C3DC2">
        <w:rPr>
          <w:rFonts w:cs="Arial"/>
          <w:i/>
        </w:rPr>
        <w:t>fetus</w:t>
      </w:r>
      <w:proofErr w:type="spellEnd"/>
      <w:r w:rsidRPr="007C3DC2">
        <w:rPr>
          <w:rFonts w:cs="Arial"/>
          <w:i/>
        </w:rPr>
        <w:t xml:space="preserve"> </w:t>
      </w:r>
      <w:r w:rsidRPr="007C3DC2">
        <w:rPr>
          <w:rFonts w:cs="Arial"/>
        </w:rPr>
        <w:t>using the</w:t>
      </w:r>
      <w:r w:rsidRPr="007C3DC2">
        <w:rPr>
          <w:rFonts w:cs="Arial"/>
          <w:i/>
        </w:rPr>
        <w:t xml:space="preserve"> </w:t>
      </w:r>
      <w:proofErr w:type="spellStart"/>
      <w:r w:rsidRPr="007C3DC2">
        <w:rPr>
          <w:rFonts w:cs="Arial"/>
        </w:rPr>
        <w:t>cytolethal</w:t>
      </w:r>
      <w:proofErr w:type="spellEnd"/>
      <w:r w:rsidRPr="007C3DC2">
        <w:rPr>
          <w:rFonts w:cs="Arial"/>
        </w:rPr>
        <w:t xml:space="preserve"> distending toxin</w:t>
      </w:r>
      <w:r w:rsidRPr="007C3DC2">
        <w:rPr>
          <w:rFonts w:cs="Arial"/>
          <w:i/>
        </w:rPr>
        <w:t xml:space="preserve"> (</w:t>
      </w:r>
      <w:proofErr w:type="spellStart"/>
      <w:proofErr w:type="gramStart"/>
      <w:r w:rsidRPr="007C3DC2">
        <w:rPr>
          <w:rFonts w:cs="Arial"/>
          <w:i/>
        </w:rPr>
        <w:t>cdt</w:t>
      </w:r>
      <w:proofErr w:type="spellEnd"/>
      <w:proofErr w:type="gramEnd"/>
      <w:r w:rsidRPr="007C3DC2">
        <w:rPr>
          <w:rFonts w:cs="Arial"/>
          <w:i/>
        </w:rPr>
        <w:t xml:space="preserve">) </w:t>
      </w:r>
      <w:r w:rsidR="00A102CA" w:rsidRPr="007C3DC2">
        <w:rPr>
          <w:rFonts w:cs="Arial"/>
        </w:rPr>
        <w:t>gene</w:t>
      </w:r>
      <w:r w:rsidR="00E21673">
        <w:rPr>
          <w:rFonts w:cs="Arial"/>
        </w:rPr>
        <w:fldChar w:fldCharType="begin" w:fldLock="1">
          <w:fldData xml:space="preserve">PFJlZm1hbj48Q2l0ZT48QXV0aG9yPkthYmlyPC9BdXRob3I+PFllYXI+MjAxMTwvWWVhcj48UmVj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</w:fldData>
        </w:fldChar>
      </w:r>
      <w:r w:rsidR="00E21673">
        <w:rPr>
          <w:rFonts w:cs="Arial"/>
        </w:rPr>
        <w:instrText xml:space="preserve"> ADDIN REFMGR.CITE </w:instrText>
      </w:r>
      <w:r w:rsidR="00E21673">
        <w:rPr>
          <w:rFonts w:cs="Arial"/>
        </w:rPr>
        <w:fldChar w:fldCharType="begin" w:fldLock="1">
          <w:fldData xml:space="preserve">PFJlZm1hbj48Q2l0ZT48QXV0aG9yPkthYmlyPC9BdXRob3I+PFllYXI+MjAxMTwvWWVhcj48UmVj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</w:fldData>
        </w:fldChar>
      </w:r>
      <w:r w:rsidR="00E21673">
        <w:rPr>
          <w:rFonts w:cs="Arial"/>
        </w:rPr>
        <w:instrText xml:space="preserve"> ADDIN EN.CITE.DATA </w:instrText>
      </w:r>
      <w:r w:rsidR="00E21673">
        <w:rPr>
          <w:rFonts w:cs="Arial"/>
        </w:rPr>
      </w:r>
      <w:r w:rsidR="00E21673">
        <w:rPr>
          <w:rFonts w:cs="Arial"/>
        </w:rPr>
        <w:fldChar w:fldCharType="end"/>
      </w:r>
      <w:r w:rsidR="00E21673">
        <w:rPr>
          <w:rFonts w:cs="Arial"/>
        </w:rPr>
      </w:r>
      <w:r w:rsidR="00E21673">
        <w:rPr>
          <w:rFonts w:cs="Arial"/>
        </w:rPr>
        <w:fldChar w:fldCharType="separate"/>
      </w:r>
      <w:r w:rsidR="00E21673" w:rsidRPr="00E21673">
        <w:rPr>
          <w:rFonts w:cs="Arial"/>
          <w:noProof/>
          <w:vertAlign w:val="superscript"/>
        </w:rPr>
        <w:t>41</w:t>
      </w:r>
      <w:r w:rsidR="00E21673">
        <w:rPr>
          <w:rFonts w:cs="Arial"/>
        </w:rPr>
        <w:fldChar w:fldCharType="end"/>
      </w:r>
      <w:r w:rsidRPr="007C3DC2">
        <w:rPr>
          <w:rFonts w:cs="Arial"/>
        </w:rPr>
        <w:t>.</w:t>
      </w:r>
    </w:p>
    <w:p w:rsidR="00A17419" w:rsidRPr="007C3DC2" w:rsidRDefault="00A17419" w:rsidP="00A17419">
      <w:pPr>
        <w:pStyle w:val="PHEBodytext"/>
        <w:rPr>
          <w:rFonts w:cs="Arial"/>
          <w:b/>
        </w:rPr>
      </w:pPr>
      <w:r w:rsidRPr="007C3DC2">
        <w:rPr>
          <w:rFonts w:cs="Arial"/>
          <w:b/>
        </w:rPr>
        <w:t>Pulsed Field Gel Electrophoresis (PFGE)</w:t>
      </w:r>
    </w:p>
    <w:p w:rsidR="00A17419" w:rsidRPr="007C3DC2" w:rsidRDefault="00A17419" w:rsidP="00A17419">
      <w:pPr>
        <w:pStyle w:val="PHEBodytext"/>
        <w:rPr>
          <w:rFonts w:cs="Arial"/>
        </w:rPr>
      </w:pPr>
      <w:r w:rsidRPr="007C3DC2">
        <w:rPr>
          <w:rFonts w:cs="Arial"/>
        </w:rPr>
        <w:t xml:space="preserve">PFGE detects genetic variation between strains using rare-cutting restriction endonucleases, followed by separation of the resulting large genomic fragments on an agarose gel. PFGE is known to be highly discriminatory and a frequently used </w:t>
      </w:r>
      <w:r w:rsidRPr="007C3DC2">
        <w:rPr>
          <w:rFonts w:cs="Arial"/>
        </w:rPr>
        <w:lastRenderedPageBreak/>
        <w:t>technique for outbreak investigations and has gained broad application in characterizing epidemiologically related isolates. However, the stability of PFGE may be insufficient for reliable application in long-term epidemiological studies. However, due to its time-consuming nature (30hr or longer to perform) and its requirement for special equipment, PFGE is not used widely out</w:t>
      </w:r>
      <w:r w:rsidR="00A102CA" w:rsidRPr="007C3DC2">
        <w:rPr>
          <w:rFonts w:cs="Arial"/>
        </w:rPr>
        <w:t>side the reference laboratories</w:t>
      </w:r>
      <w:r w:rsidR="00E21673">
        <w:rPr>
          <w:rFonts w:cs="Arial"/>
        </w:rPr>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E21673">
        <w:rPr>
          <w:rFonts w:cs="Arial"/>
        </w:rPr>
        <w:instrText xml:space="preserve"> ADDIN REFMGR.CITE </w:instrText>
      </w:r>
      <w:r w:rsidR="00E21673">
        <w:rPr>
          <w:rFonts w:cs="Arial"/>
        </w:rPr>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E21673">
        <w:rPr>
          <w:rFonts w:cs="Arial"/>
        </w:rPr>
        <w:instrText xml:space="preserve"> ADDIN EN.CITE.DATA </w:instrText>
      </w:r>
      <w:r w:rsidR="00E21673">
        <w:rPr>
          <w:rFonts w:cs="Arial"/>
        </w:rPr>
      </w:r>
      <w:r w:rsidR="00E21673">
        <w:rPr>
          <w:rFonts w:cs="Arial"/>
        </w:rPr>
        <w:fldChar w:fldCharType="end"/>
      </w:r>
      <w:r w:rsidR="00E21673">
        <w:rPr>
          <w:rFonts w:cs="Arial"/>
        </w:rPr>
      </w:r>
      <w:r w:rsidR="00E21673">
        <w:rPr>
          <w:rFonts w:cs="Arial"/>
        </w:rPr>
        <w:fldChar w:fldCharType="separate"/>
      </w:r>
      <w:r w:rsidR="00E21673" w:rsidRPr="00E21673">
        <w:rPr>
          <w:rFonts w:cs="Arial"/>
          <w:noProof/>
          <w:vertAlign w:val="superscript"/>
        </w:rPr>
        <w:t>42,43</w:t>
      </w:r>
      <w:r w:rsidR="00E21673">
        <w:rPr>
          <w:rFonts w:cs="Arial"/>
        </w:rPr>
        <w:fldChar w:fldCharType="end"/>
      </w:r>
      <w:r w:rsidRPr="007C3DC2">
        <w:rPr>
          <w:rFonts w:cs="Arial"/>
        </w:rPr>
        <w:t>.</w:t>
      </w:r>
    </w:p>
    <w:p w:rsidR="00AC303A" w:rsidRPr="007C3DC2" w:rsidRDefault="00AC303A" w:rsidP="00A17419">
      <w:pPr>
        <w:pStyle w:val="PHEBodytext"/>
        <w:rPr>
          <w:rFonts w:cs="Arial"/>
        </w:rPr>
      </w:pPr>
      <w:r w:rsidRPr="007C3DC2">
        <w:rPr>
          <w:rFonts w:cs="Arial"/>
        </w:rPr>
        <w:t xml:space="preserve">This has been used successfully in the identification and subtyping of </w:t>
      </w:r>
      <w:r w:rsidRPr="007C3DC2">
        <w:rPr>
          <w:rFonts w:cs="Arial"/>
          <w:i/>
        </w:rPr>
        <w:t>Campylobacter</w:t>
      </w:r>
      <w:r w:rsidRPr="007C3DC2">
        <w:rPr>
          <w:rFonts w:cs="Arial"/>
        </w:rPr>
        <w:t xml:space="preserve"> species – </w:t>
      </w:r>
      <w:r w:rsidRPr="007C3DC2">
        <w:rPr>
          <w:rFonts w:cs="Arial"/>
          <w:i/>
        </w:rPr>
        <w:t>C. jejuni</w:t>
      </w:r>
      <w:r w:rsidR="00E21673">
        <w:rPr>
          <w:rFonts w:cs="Arial"/>
        </w:rPr>
        <w:fldChar w:fldCharType="begin" w:fldLock="1"/>
      </w:r>
      <w:r w:rsidR="00E21673">
        <w:rPr>
          <w:rFonts w:cs="Arial"/>
        </w:rPr>
        <w:instrText xml:space="preserve"> ADDIN REFMGR.CITE &lt;Refman&gt;&lt;Cite&gt;&lt;Author&gt;Ribot&lt;/Author&gt;&lt;Year&gt;2001&lt;/Year&gt;&lt;RecNum&gt;37362&lt;/RecNum&gt;&lt;IDText&gt;Rapid pulsed-field gel electrophoresis protocol for subtyping of Campylobacter jejuni&lt;/IDText&gt;&lt;MDL Ref_Type="Journal"&gt;&lt;Ref_Type&gt;Journal&lt;/Ref_Type&gt;&lt;Ref_ID&gt;37362&lt;/Ref_ID&gt;&lt;Title_Primary&gt;Rapid pulsed-field gel electrophoresis protocol for subtyping of Campylobacter jejuni&lt;/Title_Primary&gt;&lt;Authors_Primary&gt;Ribot,E.M.&lt;/Authors_Primary&gt;&lt;Authors_Primary&gt;Fitzgerald,C.&lt;/Authors_Primary&gt;&lt;Authors_Primary&gt;Kubota,K.&lt;/Authors_Primary&gt;&lt;Authors_Primary&gt;Swaminathan,B.&lt;/Authors_Primary&gt;&lt;Authors_Primary&gt;Barrett,T.J.&lt;/Authors_Primary&gt;&lt;Date_Primary&gt;2001/5&lt;/Date_Primary&gt;&lt;Keywords&gt;analysis&lt;/Keywords&gt;&lt;Keywords&gt;Animals&lt;/Keywords&gt;&lt;Keywords&gt;Bacterial Typing Techniques&lt;/Keywords&gt;&lt;Keywords&gt;Buffers&lt;/Keywords&gt;&lt;Keywords&gt;Campylobacter&lt;/Keywords&gt;&lt;Keywords&gt;Campylobacter Infections&lt;/Keywords&gt;&lt;Keywords&gt;Campylobacter jejuni&lt;/Keywords&gt;&lt;Keywords&gt;Cattle&lt;/Keywords&gt;&lt;Keywords&gt;classification&lt;/Keywords&gt;&lt;Keywords&gt;control&lt;/Keywords&gt;&lt;Keywords&gt;disease&lt;/Keywords&gt;&lt;Keywords&gt;Electrophoresis&lt;/Keywords&gt;&lt;Keywords&gt;Electrophoresis,Gel,Pulsed-Field&lt;/Keywords&gt;&lt;Keywords&gt;Evaluation Studies&lt;/Keywords&gt;&lt;Keywords&gt;genetics&lt;/Keywords&gt;&lt;Keywords&gt;Humans&lt;/Keywords&gt;&lt;Keywords&gt;ID 23&lt;/Keywords&gt;&lt;Keywords&gt;Laboratories&lt;/Keywords&gt;&lt;Keywords&gt;methods&lt;/Keywords&gt;&lt;Keywords&gt;microbiology&lt;/Keywords&gt;&lt;Keywords&gt;prevention&lt;/Keywords&gt;&lt;Keywords&gt;standards&lt;/Keywords&gt;&lt;Keywords&gt;Temperature&lt;/Keywords&gt;&lt;Keywords&gt;Time&lt;/Keywords&gt;&lt;Keywords&gt;Time Factors&lt;/Keywords&gt;&lt;Reprint&gt;Not in File&lt;/Reprint&gt;&lt;Start_Page&gt;1889&lt;/Start_Page&gt;&lt;End_Page&gt;1894&lt;/End_Page&gt;&lt;Periodical&gt;J.Clin.Microbiol.&lt;/Periodical&gt;&lt;Volume&gt;39&lt;/Volume&gt;&lt;Issue&gt;5&lt;/Issue&gt;&lt;User_Def_5&gt;PMC88044&lt;/User_Def_5&gt;&lt;Misc_3&gt;10.1128/JCM.39.5.1889-1894.2001 [doi]&lt;/Misc_3&gt;&lt;Address&gt;Centers for Disease Control and Prevention, 1600 Clifton Road, Atlanta, GA 30333, USA. eyr4@cdc.gov&lt;/Address&gt;&lt;Web_URL&gt;PM:11326009&lt;/Web_URL&gt;&lt;ZZ_JournalStdAbbrev&gt;&lt;f name="System"&gt;J.Clin.Microbiol.&lt;/f&gt;&lt;/ZZ_JournalStdAbbrev&gt;&lt;ZZ_WorkformID&gt;1&lt;/ZZ_WorkformID&gt;&lt;/MDL&gt;&lt;/Cite&gt;&lt;/Refman&gt;</w:instrText>
      </w:r>
      <w:r w:rsidR="00E21673">
        <w:rPr>
          <w:rFonts w:cs="Arial"/>
        </w:rPr>
        <w:fldChar w:fldCharType="separate"/>
      </w:r>
      <w:r w:rsidR="00E21673" w:rsidRPr="00E21673">
        <w:rPr>
          <w:rFonts w:cs="Arial"/>
          <w:noProof/>
          <w:vertAlign w:val="superscript"/>
        </w:rPr>
        <w:t>44</w:t>
      </w:r>
      <w:r w:rsidR="00E21673">
        <w:rPr>
          <w:rFonts w:cs="Arial"/>
        </w:rPr>
        <w:fldChar w:fldCharType="end"/>
      </w:r>
      <w:r w:rsidR="002C60BB" w:rsidRPr="007C3DC2">
        <w:rPr>
          <w:rFonts w:cs="Arial"/>
        </w:rPr>
        <w:t>.</w:t>
      </w:r>
    </w:p>
    <w:p w:rsidR="00B56FEB" w:rsidRPr="007C3DC2" w:rsidRDefault="00B56FEB" w:rsidP="003945B3">
      <w:pPr>
        <w:pStyle w:val="PHEreportsub"/>
      </w:pPr>
      <w:proofErr w:type="spellStart"/>
      <w:r w:rsidRPr="007C3DC2">
        <w:t>Multilocus</w:t>
      </w:r>
      <w:proofErr w:type="spellEnd"/>
      <w:r w:rsidRPr="007C3DC2">
        <w:t xml:space="preserve"> Sequence Typing (MLST)</w:t>
      </w:r>
    </w:p>
    <w:p w:rsidR="00B56FEB" w:rsidRPr="007C3DC2" w:rsidRDefault="00B56FEB" w:rsidP="00B56FEB">
      <w:pPr>
        <w:pStyle w:val="PHEBodytext"/>
        <w:rPr>
          <w:rFonts w:cs="Arial"/>
        </w:rPr>
      </w:pPr>
      <w:r w:rsidRPr="007C3DC2">
        <w:rPr>
          <w:rFonts w:cs="Arial"/>
        </w:rPr>
        <w:t>MLST measures the DNA sequence variations in a set of housekeeping genes directly and characterizes strains by their unique allelic profiles. The principle of MLST is simple: the technique involves PCR amplification followed by DNA sequencing. Nucleotide differences between strains can be checked at a variable number of genes depending on the degree of discrimination desired. The technique is highly discriminatory, as it detects all the nucleotide polymorphisms within a gene rather than just those non-synonymous changes that alter the electrophoretic mobility of the protein product. One of the advantages of MLST over other molecular typing methods is that sequence data are portable between laboratories and have led to the creation of global databases that allow for exchange of molecular typing data via the Internet</w:t>
      </w:r>
      <w:r w:rsidR="00223443" w:rsidRPr="007C3DC2">
        <w:rPr>
          <w:rFonts w:cs="Arial"/>
        </w:rPr>
        <w:t xml:space="preserve"> </w:t>
      </w:r>
      <w:r w:rsidR="00E21673">
        <w:rPr>
          <w:rFonts w:cs="Arial"/>
        </w:rPr>
        <w:fldChar w:fldCharType="begin" w:fldLock="1"/>
      </w:r>
      <w:r w:rsidR="00E21673">
        <w:rPr>
          <w:rFonts w:cs="Arial"/>
        </w:rPr>
        <w:instrText xml:space="preserve"> ADDIN REFMGR.CITE &lt;Refman&gt;&lt;Cite&gt;&lt;Author&gt;Feil&lt;/Author&gt;&lt;Year&gt;2001&lt;/Year&gt;&lt;RecNum&gt;37248&lt;/RecNum&gt;&lt;IDText&gt;Recombination and the population structures of bacterial pathogens&lt;/IDText&gt;&lt;MDL Ref_Type="Journal"&gt;&lt;Ref_Type&gt;Journal&lt;/Ref_Type&gt;&lt;Ref_ID&gt;37248&lt;/Ref_ID&gt;&lt;Title_Primary&gt;Recombination and the population structures of bacterial pathogens&lt;/Title_Primary&gt;&lt;Authors_Primary&gt;Feil,E.J.&lt;/Authors_Primary&gt;&lt;Authors_Primary&gt;Spratt,B.G.&lt;/Authors_Primary&gt;&lt;Date_Primary&gt;2001&lt;/Date_Primary&gt;&lt;Keywords&gt;Alleles&lt;/Keywords&gt;&lt;Keywords&gt;Bacteria&lt;/Keywords&gt;&lt;Keywords&gt;Bacterial Physiological Phenomena&lt;/Keywords&gt;&lt;Keywords&gt;Biochemistry&lt;/Keywords&gt;&lt;Keywords&gt;Escherichia coli&lt;/Keywords&gt;&lt;Keywords&gt;Evolution&lt;/Keywords&gt;&lt;Keywords&gt;genetics&lt;/Keywords&gt;&lt;Keywords&gt;ID 16&lt;/Keywords&gt;&lt;Keywords&gt;Mutation&lt;/Keywords&gt;&lt;Keywords&gt;Neisseria&lt;/Keywords&gt;&lt;Keywords&gt;Neisseria meningitidis&lt;/Keywords&gt;&lt;Keywords&gt;physiology&lt;/Keywords&gt;&lt;Keywords&gt;Population&lt;/Keywords&gt;&lt;Keywords&gt;Recombination,Genetic&lt;/Keywords&gt;&lt;Keywords&gt;Research&lt;/Keywords&gt;&lt;Keywords&gt;species&lt;/Keywords&gt;&lt;Keywords&gt;Staphylococcus&lt;/Keywords&gt;&lt;Keywords&gt;Staphylococcus aureus&lt;/Keywords&gt;&lt;Keywords&gt;Streptococcus&lt;/Keywords&gt;&lt;Keywords&gt;Streptococcus pneumoniae&lt;/Keywords&gt;&lt;Keywords&gt;Universities&lt;/Keywords&gt;&lt;Reprint&gt;Not in File&lt;/Reprint&gt;&lt;Start_Page&gt;561&lt;/Start_Page&gt;&lt;End_Page&gt;590&lt;/End_Page&gt;&lt;Periodical&gt;Annu.Rev.Microbiol.&lt;/Periodical&gt;&lt;Volume&gt;55&lt;/Volume&gt;&lt;Misc_3&gt;10.1146/annurev.micro.55.1.561 [doi];55/1/561 [pii]&lt;/Misc_3&gt;&lt;Address&gt;Department of Biology and Biochemistry, University of Bath, Bath BA2 7AY, United Kingdom. e.feil@bath.ac.uk&lt;/Address&gt;&lt;Web_URL&gt;PM:11544367&lt;/Web_URL&gt;&lt;ZZ_JournalFull&gt;&lt;f name="System"&gt;Annu.Rev.Microbiol.&lt;/f&gt;&lt;/ZZ_JournalFull&gt;&lt;ZZ_WorkformID&gt;1&lt;/ZZ_WorkformID&gt;&lt;/MDL&gt;&lt;/Cite&gt;&lt;/Refman&gt;</w:instrText>
      </w:r>
      <w:r w:rsidR="00E21673">
        <w:rPr>
          <w:rFonts w:cs="Arial"/>
        </w:rPr>
        <w:fldChar w:fldCharType="separate"/>
      </w:r>
      <w:r w:rsidR="00E21673" w:rsidRPr="00E21673">
        <w:rPr>
          <w:rFonts w:cs="Arial"/>
          <w:noProof/>
          <w:vertAlign w:val="superscript"/>
        </w:rPr>
        <w:t>45</w:t>
      </w:r>
      <w:r w:rsidR="00E21673">
        <w:rPr>
          <w:rFonts w:cs="Arial"/>
        </w:rPr>
        <w:fldChar w:fldCharType="end"/>
      </w:r>
      <w:r w:rsidRPr="007C3DC2">
        <w:rPr>
          <w:rFonts w:cs="Arial"/>
        </w:rPr>
        <w:t>.</w:t>
      </w:r>
    </w:p>
    <w:p w:rsidR="00B56FEB" w:rsidRPr="007C3DC2" w:rsidRDefault="00B56FEB" w:rsidP="00B56FEB">
      <w:pPr>
        <w:pStyle w:val="PHEBodytext"/>
        <w:rPr>
          <w:rFonts w:cs="Arial"/>
        </w:rPr>
      </w:pPr>
      <w:r w:rsidRPr="007C3DC2">
        <w:rPr>
          <w:rFonts w:cs="Arial"/>
        </w:rPr>
        <w:t>The drawbacks of MLST are the substantial cost and laboratory work required to amplify, determine, and proofread the nucleotide sequence of the target DNA fragments, making the method hardly suitable for routine laboratory testing.</w:t>
      </w:r>
    </w:p>
    <w:p w:rsidR="002D1928" w:rsidRPr="007C3DC2" w:rsidRDefault="00842CEA" w:rsidP="003C5AD5">
      <w:pPr>
        <w:pStyle w:val="PHEBodytext"/>
        <w:rPr>
          <w:rFonts w:cs="Arial"/>
        </w:rPr>
      </w:pPr>
      <w:r w:rsidRPr="007C3DC2">
        <w:rPr>
          <w:rFonts w:cs="Arial"/>
        </w:rPr>
        <w:t>This method has been used to successfully to both differentiate strai</w:t>
      </w:r>
      <w:r w:rsidR="00D03AA9" w:rsidRPr="007C3DC2">
        <w:rPr>
          <w:rFonts w:cs="Arial"/>
        </w:rPr>
        <w:t>ns and identify clonal lineages of</w:t>
      </w:r>
      <w:r w:rsidRPr="007C3DC2">
        <w:rPr>
          <w:rFonts w:cs="Arial"/>
          <w:i/>
        </w:rPr>
        <w:t xml:space="preserve"> Campylobacter</w:t>
      </w:r>
      <w:r w:rsidRPr="007C3DC2">
        <w:rPr>
          <w:rFonts w:cs="Arial"/>
        </w:rPr>
        <w:t xml:space="preserve"> species </w:t>
      </w:r>
      <w:r w:rsidR="000F4A17" w:rsidRPr="007C3DC2">
        <w:rPr>
          <w:rFonts w:cs="Arial"/>
        </w:rPr>
        <w:t>(e.g.</w:t>
      </w:r>
      <w:r w:rsidR="00223443" w:rsidRPr="007C3DC2">
        <w:rPr>
          <w:rFonts w:cs="Arial"/>
        </w:rPr>
        <w:t xml:space="preserve"> </w:t>
      </w:r>
      <w:r w:rsidRPr="007C3DC2">
        <w:rPr>
          <w:rFonts w:cs="Arial"/>
          <w:i/>
        </w:rPr>
        <w:t>C.</w:t>
      </w:r>
      <w:r w:rsidR="00223443" w:rsidRPr="007C3DC2">
        <w:rPr>
          <w:rFonts w:cs="Arial"/>
          <w:i/>
        </w:rPr>
        <w:t xml:space="preserve"> </w:t>
      </w:r>
      <w:proofErr w:type="spellStart"/>
      <w:r w:rsidRPr="007C3DC2">
        <w:rPr>
          <w:rFonts w:cs="Arial"/>
          <w:i/>
        </w:rPr>
        <w:t>jejuni</w:t>
      </w:r>
      <w:proofErr w:type="spellEnd"/>
      <w:r w:rsidRPr="007C3DC2">
        <w:rPr>
          <w:rFonts w:cs="Arial"/>
          <w:i/>
        </w:rPr>
        <w:t>, C.</w:t>
      </w:r>
      <w:r w:rsidR="00223443" w:rsidRPr="007C3DC2">
        <w:rPr>
          <w:rFonts w:cs="Arial"/>
          <w:i/>
        </w:rPr>
        <w:t xml:space="preserve"> </w:t>
      </w:r>
      <w:r w:rsidRPr="007C3DC2">
        <w:rPr>
          <w:rFonts w:cs="Arial"/>
          <w:i/>
        </w:rPr>
        <w:t>coli, C.</w:t>
      </w:r>
      <w:r w:rsidR="00223443" w:rsidRPr="007C3DC2">
        <w:rPr>
          <w:rFonts w:cs="Arial"/>
          <w:i/>
        </w:rPr>
        <w:t xml:space="preserve"> </w:t>
      </w:r>
      <w:proofErr w:type="spellStart"/>
      <w:r w:rsidRPr="007C3DC2">
        <w:rPr>
          <w:rFonts w:cs="Arial"/>
          <w:i/>
        </w:rPr>
        <w:t>lari</w:t>
      </w:r>
      <w:proofErr w:type="spellEnd"/>
      <w:r w:rsidRPr="007C3DC2">
        <w:rPr>
          <w:rFonts w:cs="Arial"/>
          <w:i/>
        </w:rPr>
        <w:t xml:space="preserve">, </w:t>
      </w:r>
      <w:r w:rsidR="000F4A17" w:rsidRPr="007C3DC2">
        <w:rPr>
          <w:rFonts w:cs="Arial"/>
        </w:rPr>
        <w:t xml:space="preserve">and </w:t>
      </w:r>
      <w:r w:rsidRPr="007C3DC2">
        <w:rPr>
          <w:rFonts w:cs="Arial"/>
          <w:i/>
        </w:rPr>
        <w:t>C.</w:t>
      </w:r>
      <w:r w:rsidR="00223443" w:rsidRPr="007C3DC2">
        <w:rPr>
          <w:rFonts w:cs="Arial"/>
          <w:i/>
        </w:rPr>
        <w:t xml:space="preserve"> </w:t>
      </w:r>
      <w:proofErr w:type="spellStart"/>
      <w:r w:rsidRPr="007C3DC2">
        <w:rPr>
          <w:rFonts w:cs="Arial"/>
          <w:i/>
        </w:rPr>
        <w:t>fetus</w:t>
      </w:r>
      <w:proofErr w:type="spellEnd"/>
      <w:r w:rsidRPr="007C3DC2">
        <w:rPr>
          <w:rFonts w:cs="Arial"/>
        </w:rPr>
        <w:t xml:space="preserve">).However, other </w:t>
      </w:r>
      <w:r w:rsidR="00F53A47" w:rsidRPr="007C3DC2">
        <w:rPr>
          <w:rFonts w:cs="Arial"/>
        </w:rPr>
        <w:t>multiple emerging</w:t>
      </w:r>
      <w:r w:rsidRPr="007C3DC2">
        <w:rPr>
          <w:rFonts w:cs="Arial"/>
        </w:rPr>
        <w:t xml:space="preserve"> </w:t>
      </w:r>
      <w:r w:rsidRPr="007C3DC2">
        <w:rPr>
          <w:rFonts w:cs="Arial"/>
          <w:i/>
        </w:rPr>
        <w:t xml:space="preserve">Campylobacter </w:t>
      </w:r>
      <w:r w:rsidRPr="007C3DC2">
        <w:rPr>
          <w:rFonts w:cs="Arial"/>
        </w:rPr>
        <w:t xml:space="preserve">species </w:t>
      </w:r>
      <w:r w:rsidR="000F4A17" w:rsidRPr="007C3DC2">
        <w:rPr>
          <w:rFonts w:cs="Arial"/>
        </w:rPr>
        <w:t xml:space="preserve">(such as </w:t>
      </w:r>
      <w:r w:rsidR="000F4A17" w:rsidRPr="007C3DC2">
        <w:rPr>
          <w:rFonts w:cs="Arial"/>
          <w:i/>
        </w:rPr>
        <w:t>C</w:t>
      </w:r>
      <w:r w:rsidR="00223443" w:rsidRPr="007C3DC2">
        <w:rPr>
          <w:rFonts w:cs="Arial"/>
          <w:i/>
        </w:rPr>
        <w:t xml:space="preserve"> </w:t>
      </w:r>
      <w:r w:rsidR="000F4A17" w:rsidRPr="007C3DC2">
        <w:rPr>
          <w:rFonts w:cs="Arial"/>
          <w:i/>
        </w:rPr>
        <w:t>.</w:t>
      </w:r>
      <w:proofErr w:type="spellStart"/>
      <w:r w:rsidR="000F4A17" w:rsidRPr="007C3DC2">
        <w:rPr>
          <w:rFonts w:cs="Arial"/>
          <w:i/>
        </w:rPr>
        <w:t>hyointestinalis</w:t>
      </w:r>
      <w:proofErr w:type="spellEnd"/>
      <w:r w:rsidR="000F4A17" w:rsidRPr="007C3DC2">
        <w:rPr>
          <w:rFonts w:cs="Arial"/>
          <w:i/>
        </w:rPr>
        <w:t>, C.</w:t>
      </w:r>
      <w:r w:rsidR="00223443" w:rsidRPr="007C3DC2">
        <w:rPr>
          <w:rFonts w:cs="Arial"/>
          <w:i/>
        </w:rPr>
        <w:t xml:space="preserve"> </w:t>
      </w:r>
      <w:proofErr w:type="spellStart"/>
      <w:r w:rsidR="000F4A17" w:rsidRPr="007C3DC2">
        <w:rPr>
          <w:rFonts w:cs="Arial"/>
          <w:i/>
        </w:rPr>
        <w:t>lanienae</w:t>
      </w:r>
      <w:proofErr w:type="spellEnd"/>
      <w:r w:rsidR="000F4A17" w:rsidRPr="007C3DC2">
        <w:rPr>
          <w:rFonts w:cs="Arial"/>
          <w:i/>
        </w:rPr>
        <w:t>, C.</w:t>
      </w:r>
      <w:r w:rsidR="00223443" w:rsidRPr="007C3DC2">
        <w:rPr>
          <w:rFonts w:cs="Arial"/>
          <w:i/>
        </w:rPr>
        <w:t xml:space="preserve"> </w:t>
      </w:r>
      <w:proofErr w:type="spellStart"/>
      <w:r w:rsidR="000F4A17" w:rsidRPr="007C3DC2">
        <w:rPr>
          <w:rFonts w:cs="Arial"/>
          <w:i/>
        </w:rPr>
        <w:t>sputorum</w:t>
      </w:r>
      <w:proofErr w:type="spellEnd"/>
      <w:r w:rsidR="000F4A17" w:rsidRPr="007C3DC2">
        <w:rPr>
          <w:rFonts w:cs="Arial"/>
          <w:i/>
        </w:rPr>
        <w:t>, C.</w:t>
      </w:r>
      <w:r w:rsidR="00223443" w:rsidRPr="007C3DC2">
        <w:rPr>
          <w:rFonts w:cs="Arial"/>
          <w:i/>
        </w:rPr>
        <w:t xml:space="preserve"> </w:t>
      </w:r>
      <w:proofErr w:type="spellStart"/>
      <w:r w:rsidR="000F4A17" w:rsidRPr="007C3DC2">
        <w:rPr>
          <w:rFonts w:cs="Arial"/>
          <w:i/>
        </w:rPr>
        <w:t>concisus</w:t>
      </w:r>
      <w:proofErr w:type="spellEnd"/>
      <w:r w:rsidR="000F4A17" w:rsidRPr="007C3DC2">
        <w:rPr>
          <w:rFonts w:cs="Arial"/>
        </w:rPr>
        <w:t xml:space="preserve"> and </w:t>
      </w:r>
      <w:r w:rsidR="000F4A17" w:rsidRPr="007C3DC2">
        <w:rPr>
          <w:rFonts w:cs="Arial"/>
          <w:i/>
        </w:rPr>
        <w:t>C.</w:t>
      </w:r>
      <w:r w:rsidR="00223443" w:rsidRPr="007C3DC2">
        <w:rPr>
          <w:rFonts w:cs="Arial"/>
          <w:i/>
        </w:rPr>
        <w:t xml:space="preserve"> </w:t>
      </w:r>
      <w:proofErr w:type="spellStart"/>
      <w:r w:rsidR="000F4A17" w:rsidRPr="007C3DC2">
        <w:rPr>
          <w:rFonts w:cs="Arial"/>
          <w:i/>
        </w:rPr>
        <w:t>curvus</w:t>
      </w:r>
      <w:proofErr w:type="spellEnd"/>
      <w:r w:rsidR="00F53A47" w:rsidRPr="007C3DC2">
        <w:rPr>
          <w:rFonts w:cs="Arial"/>
        </w:rPr>
        <w:t>) have</w:t>
      </w:r>
      <w:r w:rsidRPr="007C3DC2">
        <w:rPr>
          <w:rFonts w:cs="Arial"/>
        </w:rPr>
        <w:t xml:space="preserve"> also been identified using this </w:t>
      </w:r>
      <w:r w:rsidR="00D3038D" w:rsidRPr="007C3DC2">
        <w:rPr>
          <w:rFonts w:cs="Arial"/>
        </w:rPr>
        <w:t>method</w:t>
      </w:r>
      <w:r w:rsidR="00E21673">
        <w:rPr>
          <w:rFonts w:cs="Arial"/>
        </w:rPr>
        <w:fldChar w:fldCharType="begin" w:fldLock="1">
          <w:fldData xml:space="preserve">PFJlZm1hbj48Q2l0ZT48QXV0aG9yPkRpbmdsZTwvQXV0aG9yPjxZZWFyPjIwMDU8L1llYXI+PFJl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=
</w:fldData>
        </w:fldChar>
      </w:r>
      <w:r w:rsidR="00E21673">
        <w:rPr>
          <w:rFonts w:cs="Arial"/>
        </w:rPr>
        <w:instrText xml:space="preserve"> ADDIN REFMGR.CITE </w:instrText>
      </w:r>
      <w:r w:rsidR="00E21673">
        <w:rPr>
          <w:rFonts w:cs="Arial"/>
        </w:rPr>
        <w:fldChar w:fldCharType="begin" w:fldLock="1">
          <w:fldData xml:space="preserve">PFJlZm1hbj48Q2l0ZT48QXV0aG9yPkRpbmdsZTwvQXV0aG9yPjxZZWFyPjIwMDU8L1llYXI+PFJl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=
</w:fldData>
        </w:fldChar>
      </w:r>
      <w:r w:rsidR="00E21673">
        <w:rPr>
          <w:rFonts w:cs="Arial"/>
        </w:rPr>
        <w:instrText xml:space="preserve"> ADDIN EN.CITE.DATA </w:instrText>
      </w:r>
      <w:r w:rsidR="00E21673">
        <w:rPr>
          <w:rFonts w:cs="Arial"/>
        </w:rPr>
      </w:r>
      <w:r w:rsidR="00E21673">
        <w:rPr>
          <w:rFonts w:cs="Arial"/>
        </w:rPr>
        <w:fldChar w:fldCharType="end"/>
      </w:r>
      <w:r w:rsidR="00E21673">
        <w:rPr>
          <w:rFonts w:cs="Arial"/>
        </w:rPr>
      </w:r>
      <w:r w:rsidR="00E21673">
        <w:rPr>
          <w:rFonts w:cs="Arial"/>
        </w:rPr>
        <w:fldChar w:fldCharType="separate"/>
      </w:r>
      <w:r w:rsidR="00E21673" w:rsidRPr="00E21673">
        <w:rPr>
          <w:rFonts w:cs="Arial"/>
          <w:noProof/>
          <w:vertAlign w:val="superscript"/>
        </w:rPr>
        <w:t>46,47</w:t>
      </w:r>
      <w:r w:rsidR="00E21673">
        <w:rPr>
          <w:rFonts w:cs="Arial"/>
        </w:rPr>
        <w:fldChar w:fldCharType="end"/>
      </w:r>
      <w:r w:rsidRPr="007C3DC2">
        <w:rPr>
          <w:rFonts w:cs="Arial"/>
        </w:rPr>
        <w:t>.</w:t>
      </w:r>
    </w:p>
    <w:p w:rsidR="00ED52FF" w:rsidRPr="007C3DC2" w:rsidRDefault="00ED52FF" w:rsidP="003945B3">
      <w:pPr>
        <w:pStyle w:val="PHEreportsub"/>
      </w:pPr>
      <w:r w:rsidRPr="007C3DC2">
        <w:t>Whole Genome Sequencing</w:t>
      </w:r>
    </w:p>
    <w:p w:rsidR="00B56FEB" w:rsidRPr="007C3DC2" w:rsidRDefault="00B56FEB" w:rsidP="00ED52FF">
      <w:pPr>
        <w:pStyle w:val="PHEBodyTextHyperlink"/>
        <w:rPr>
          <w:color w:val="auto"/>
          <w:u w:val="none"/>
        </w:rPr>
      </w:pPr>
      <w:r w:rsidRPr="007C3DC2">
        <w:rPr>
          <w:color w:val="auto"/>
          <w:u w:val="none"/>
        </w:rPr>
        <w:t xml:space="preserve">This is also known as “full genome sequencing, complete genome sequencing, or entire genome sequencing”. It is a laboratory process that determines the complete DNA sequence of an organism's genome at a single time. There are several high-throughput techniques that are available and used to sequence an entire genome such as pyrosequencing, </w:t>
      </w:r>
      <w:proofErr w:type="spellStart"/>
      <w:r w:rsidRPr="007C3DC2">
        <w:rPr>
          <w:color w:val="auto"/>
          <w:u w:val="none"/>
        </w:rPr>
        <w:t>nanopore</w:t>
      </w:r>
      <w:proofErr w:type="spellEnd"/>
      <w:r w:rsidRPr="007C3DC2">
        <w:rPr>
          <w:color w:val="auto"/>
          <w:u w:val="none"/>
        </w:rPr>
        <w:t xml:space="preserve"> technology, </w:t>
      </w:r>
      <w:proofErr w:type="spellStart"/>
      <w:r w:rsidRPr="007C3DC2">
        <w:rPr>
          <w:color w:val="auto"/>
          <w:u w:val="none"/>
        </w:rPr>
        <w:t>IIIumina</w:t>
      </w:r>
      <w:proofErr w:type="spellEnd"/>
      <w:r w:rsidRPr="007C3DC2">
        <w:rPr>
          <w:color w:val="auto"/>
          <w:u w:val="none"/>
        </w:rPr>
        <w:t xml:space="preserve"> sequencing, Ion Torrent sequencing, etc. This sequencing method holds great promise for rapid, accurate, and comprehensive identification of bacterial transmission pathways in hospital and community settings, with concomitant reductions in infections, morbidity, and costs.</w:t>
      </w:r>
    </w:p>
    <w:p w:rsidR="00BC1BA6" w:rsidRPr="007C3DC2" w:rsidRDefault="00392BC2" w:rsidP="00ED52FF">
      <w:pPr>
        <w:pStyle w:val="PHEBodyTextHyperlink"/>
        <w:rPr>
          <w:color w:val="auto"/>
          <w:u w:val="none"/>
        </w:rPr>
      </w:pPr>
      <w:r w:rsidRPr="007C3DC2">
        <w:rPr>
          <w:color w:val="auto"/>
          <w:u w:val="none"/>
        </w:rPr>
        <w:t xml:space="preserve">This has been used successfully to explore the genome of </w:t>
      </w:r>
      <w:r w:rsidRPr="007C3DC2">
        <w:rPr>
          <w:i/>
          <w:color w:val="auto"/>
          <w:u w:val="none"/>
        </w:rPr>
        <w:t xml:space="preserve">Campylobacter </w:t>
      </w:r>
      <w:proofErr w:type="spellStart"/>
      <w:r w:rsidRPr="007C3DC2">
        <w:rPr>
          <w:i/>
          <w:color w:val="auto"/>
          <w:u w:val="none"/>
        </w:rPr>
        <w:t>jejuni</w:t>
      </w:r>
      <w:proofErr w:type="spellEnd"/>
      <w:r w:rsidRPr="007C3DC2">
        <w:rPr>
          <w:color w:val="auto"/>
          <w:u w:val="none"/>
        </w:rPr>
        <w:t xml:space="preserve"> </w:t>
      </w:r>
      <w:r w:rsidR="002D1928" w:rsidRPr="007C3DC2">
        <w:rPr>
          <w:color w:val="auto"/>
          <w:u w:val="none"/>
        </w:rPr>
        <w:t xml:space="preserve">which </w:t>
      </w:r>
      <w:r w:rsidR="00ED52FF" w:rsidRPr="007C3DC2">
        <w:rPr>
          <w:color w:val="auto"/>
          <w:u w:val="none"/>
        </w:rPr>
        <w:t xml:space="preserve">was finished in 2000 by the Sanger Centre. The findings show the </w:t>
      </w:r>
      <w:r w:rsidR="00ED52FF" w:rsidRPr="007C3DC2">
        <w:rPr>
          <w:i/>
          <w:color w:val="auto"/>
          <w:u w:val="none"/>
        </w:rPr>
        <w:t xml:space="preserve">C. </w:t>
      </w:r>
      <w:proofErr w:type="spellStart"/>
      <w:r w:rsidR="00ED52FF" w:rsidRPr="007C3DC2">
        <w:rPr>
          <w:i/>
          <w:color w:val="auto"/>
          <w:u w:val="none"/>
        </w:rPr>
        <w:t>jejuni</w:t>
      </w:r>
      <w:proofErr w:type="spellEnd"/>
      <w:r w:rsidR="00ED52FF" w:rsidRPr="007C3DC2">
        <w:rPr>
          <w:color w:val="auto"/>
          <w:u w:val="none"/>
        </w:rPr>
        <w:t xml:space="preserve"> genome to have 1,641,481 base pairs, containing 1,654 protein coding genes</w:t>
      </w:r>
      <w:r w:rsidR="002D1928" w:rsidRPr="007C3DC2">
        <w:rPr>
          <w:color w:val="auto"/>
          <w:u w:val="none"/>
        </w:rPr>
        <w:t>. This technique also revealed that this organism has hypervariable sequences,</w:t>
      </w:r>
      <w:r w:rsidR="002D1928" w:rsidRPr="007C3DC2">
        <w:t xml:space="preserve"> </w:t>
      </w:r>
      <w:r w:rsidR="002D1928" w:rsidRPr="007C3DC2">
        <w:rPr>
          <w:color w:val="auto"/>
          <w:u w:val="none"/>
        </w:rPr>
        <w:t xml:space="preserve">may be important in its </w:t>
      </w:r>
      <w:r w:rsidR="00D3038D" w:rsidRPr="007C3DC2">
        <w:rPr>
          <w:color w:val="auto"/>
          <w:u w:val="none"/>
        </w:rPr>
        <w:t>survival strategy</w:t>
      </w:r>
      <w:r w:rsidR="00E21673">
        <w:rPr>
          <w:color w:val="auto"/>
          <w:u w:val="none"/>
        </w:rPr>
        <w:fldChar w:fldCharType="begin" w:fldLock="1">
          <w:fldData xml:space="preserve">PFJlZm1hbj48Q2l0ZT48QXV0aG9yPlBhcmtoaWxsPC9BdXRob3I+PFllYXI+MjAwMDwvWWVhcj48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</w:fldData>
        </w:fldChar>
      </w:r>
      <w:r w:rsidR="00E21673">
        <w:rPr>
          <w:color w:val="auto"/>
          <w:u w:val="none"/>
        </w:rPr>
        <w:instrText xml:space="preserve"> ADDIN REFMGR.CITE </w:instrText>
      </w:r>
      <w:r w:rsidR="00E21673">
        <w:rPr>
          <w:color w:val="auto"/>
          <w:u w:val="none"/>
        </w:rPr>
        <w:fldChar w:fldCharType="begin" w:fldLock="1">
          <w:fldData xml:space="preserve">PFJlZm1hbj48Q2l0ZT48QXV0aG9yPlBhcmtoaWxsPC9BdXRob3I+PFllYXI+MjAwMDwvWWVhcj48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</w:fldData>
        </w:fldChar>
      </w:r>
      <w:r w:rsidR="00E21673">
        <w:rPr>
          <w:color w:val="auto"/>
          <w:u w:val="none"/>
        </w:rPr>
        <w:instrText xml:space="preserve"> ADDIN EN.CITE.DATA </w:instrText>
      </w:r>
      <w:r w:rsidR="00E21673">
        <w:rPr>
          <w:color w:val="auto"/>
          <w:u w:val="none"/>
        </w:rPr>
      </w:r>
      <w:r w:rsidR="00E21673">
        <w:rPr>
          <w:color w:val="auto"/>
          <w:u w:val="none"/>
        </w:rPr>
        <w:fldChar w:fldCharType="end"/>
      </w:r>
      <w:r w:rsidR="00E21673">
        <w:rPr>
          <w:color w:val="auto"/>
          <w:u w:val="none"/>
        </w:rPr>
      </w:r>
      <w:r w:rsidR="00E21673">
        <w:rPr>
          <w:color w:val="auto"/>
          <w:u w:val="none"/>
        </w:rPr>
        <w:fldChar w:fldCharType="separate"/>
      </w:r>
      <w:r w:rsidR="00E21673" w:rsidRPr="00E21673">
        <w:rPr>
          <w:noProof/>
          <w:color w:val="auto"/>
          <w:u w:val="none"/>
          <w:vertAlign w:val="superscript"/>
        </w:rPr>
        <w:t>48</w:t>
      </w:r>
      <w:r w:rsidR="00E21673">
        <w:rPr>
          <w:color w:val="auto"/>
          <w:u w:val="none"/>
        </w:rPr>
        <w:fldChar w:fldCharType="end"/>
      </w:r>
      <w:r w:rsidR="002C60BB" w:rsidRPr="007C3DC2">
        <w:rPr>
          <w:color w:val="auto"/>
          <w:u w:val="none"/>
        </w:rPr>
        <w:t>.</w:t>
      </w:r>
    </w:p>
    <w:p w:rsidR="00BC1BA6" w:rsidRPr="007C3DC2" w:rsidRDefault="00BC1BA6" w:rsidP="00BC1BA6">
      <w:pPr>
        <w:pStyle w:val="PHEreportHeading2BlueHighlight"/>
      </w:pPr>
      <w:r w:rsidRPr="007C3DC2">
        <w:t xml:space="preserve">3.6 </w:t>
      </w:r>
      <w:r w:rsidR="00F35ADA" w:rsidRPr="007C3DC2">
        <w:tab/>
      </w:r>
      <w:r w:rsidRPr="007C3DC2">
        <w:t>Storage and Referral</w:t>
      </w:r>
    </w:p>
    <w:p w:rsidR="00AC46F7" w:rsidRPr="007C3DC2" w:rsidRDefault="00AC46F7" w:rsidP="00AC46F7">
      <w:pPr>
        <w:pStyle w:val="PHEBodytext"/>
      </w:pPr>
      <w:r w:rsidRPr="007C3DC2">
        <w:t>If required, save a heavy inoculum of the pure isolate on a charcoal transport swab for referral to the Reference Laboratory.</w:t>
      </w:r>
    </w:p>
    <w:p w:rsidR="00BC1BA6" w:rsidRPr="007C3DC2" w:rsidRDefault="00AC46F7" w:rsidP="00AC46F7">
      <w:pPr>
        <w:pStyle w:val="PHEBodytext"/>
      </w:pPr>
      <w:r w:rsidRPr="007C3DC2">
        <w:rPr>
          <w:b/>
        </w:rPr>
        <w:lastRenderedPageBreak/>
        <w:t>Note:</w:t>
      </w:r>
      <w:r w:rsidRPr="007C3DC2">
        <w:t xml:space="preserve"> For short-term storage, pure cultures may be stored as a heavy inoculum on swabs at 4</w:t>
      </w:r>
      <w:r w:rsidRPr="007C3DC2">
        <w:rPr>
          <w:rFonts w:cs="Arial"/>
        </w:rPr>
        <w:t>°C</w:t>
      </w:r>
      <w:r w:rsidRPr="007C3DC2">
        <w:t>. For longer term storage, -70</w:t>
      </w:r>
      <w:r w:rsidRPr="007C3DC2">
        <w:rPr>
          <w:rFonts w:cs="Arial"/>
        </w:rPr>
        <w:t>°C</w:t>
      </w:r>
      <w:r w:rsidRPr="007C3DC2">
        <w:t xml:space="preserve"> (or below) on beads in glycerol broth is recommended (commercial preparations are available).</w:t>
      </w:r>
      <w:r w:rsidR="00BC1BA6" w:rsidRPr="007C3DC2">
        <w:t xml:space="preserve"> </w:t>
      </w:r>
    </w:p>
    <w:p w:rsidR="001954C3" w:rsidRPr="007C3DC2" w:rsidRDefault="00BC1BA6" w:rsidP="00E33866">
      <w:pPr>
        <w:pStyle w:val="PHEreportHeading1"/>
      </w:pPr>
      <w:r w:rsidRPr="007C3DC2">
        <w:br w:type="page"/>
      </w:r>
      <w:bookmarkStart w:id="28" w:name="_Toc373133400"/>
      <w:bookmarkStart w:id="29" w:name="_Toc374629289"/>
      <w:r w:rsidR="001954C3" w:rsidRPr="007C3DC2">
        <w:lastRenderedPageBreak/>
        <w:t>4</w:t>
      </w:r>
      <w:r w:rsidR="001954C3" w:rsidRPr="007C3DC2">
        <w:tab/>
      </w:r>
      <w:bookmarkEnd w:id="26"/>
      <w:bookmarkEnd w:id="27"/>
      <w:r w:rsidR="00CF337D" w:rsidRPr="007C3DC2">
        <w:t>Identification</w:t>
      </w:r>
      <w:r w:rsidR="00E53D60" w:rsidRPr="007C3DC2">
        <w:t xml:space="preserve"> </w:t>
      </w:r>
      <w:r w:rsidR="00AC46F7" w:rsidRPr="007C3DC2">
        <w:t xml:space="preserve">of </w:t>
      </w:r>
      <w:r w:rsidR="00AC46F7" w:rsidRPr="007C3DC2">
        <w:rPr>
          <w:i/>
        </w:rPr>
        <w:t>Campylobacter</w:t>
      </w:r>
      <w:r w:rsidR="00AC46F7" w:rsidRPr="007C3DC2">
        <w:t xml:space="preserve"> species</w:t>
      </w:r>
      <w:bookmarkEnd w:id="28"/>
      <w:bookmarkEnd w:id="29"/>
      <w:r w:rsidR="00557C66" w:rsidRPr="007C3DC2">
        <w:t xml:space="preserve"> </w:t>
      </w:r>
    </w:p>
    <w:bookmarkStart w:id="30" w:name="_Toc210040717"/>
    <w:p w:rsidR="00AC46F7" w:rsidRPr="007C3DC2" w:rsidRDefault="00D3038D" w:rsidP="00AC46F7">
      <w:pPr>
        <w:pStyle w:val="PHEBodytext"/>
      </w:pPr>
      <w:r w:rsidRPr="007C3DC2">
        <w:object w:dxaOrig="10209" w:dyaOrig="1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616.7pt" o:ole="">
            <v:imagedata r:id="rId24" o:title=""/>
          </v:shape>
          <o:OLEObject Type="Embed" ProgID="Visio.Drawing.11" ShapeID="_x0000_i1025" DrawAspect="Content" ObjectID="_1524042591" r:id="rId25"/>
        </w:object>
      </w:r>
    </w:p>
    <w:p w:rsidR="00AC46F7" w:rsidRPr="007C3DC2" w:rsidRDefault="00AC46F7" w:rsidP="00AC46F7">
      <w:pPr>
        <w:pStyle w:val="PHEBodytext"/>
      </w:pPr>
      <w:r w:rsidRPr="007C3DC2">
        <w:t xml:space="preserve">The flowchart is for guidance only </w:t>
      </w:r>
    </w:p>
    <w:p w:rsidR="00BC1BA6" w:rsidRPr="007C3DC2" w:rsidRDefault="00BC1BA6" w:rsidP="00AC46F7">
      <w:pPr>
        <w:pStyle w:val="PHEreportHeading1"/>
      </w:pPr>
      <w:r w:rsidRPr="007C3DC2">
        <w:br w:type="page"/>
      </w:r>
      <w:bookmarkStart w:id="31" w:name="_Toc373133401"/>
      <w:bookmarkStart w:id="32" w:name="_Toc374629290"/>
      <w:r w:rsidRPr="007C3DC2">
        <w:lastRenderedPageBreak/>
        <w:t>5</w:t>
      </w:r>
      <w:r w:rsidRPr="007C3DC2">
        <w:tab/>
        <w:t>Reporting</w:t>
      </w:r>
      <w:bookmarkEnd w:id="31"/>
      <w:bookmarkEnd w:id="32"/>
    </w:p>
    <w:p w:rsidR="00B55F4C" w:rsidRPr="007C3DC2" w:rsidRDefault="00BC1BA6" w:rsidP="00BC1BA6">
      <w:pPr>
        <w:pStyle w:val="PHEreportHeading2BlueHighlight"/>
      </w:pPr>
      <w:r w:rsidRPr="007C3DC2">
        <w:t xml:space="preserve">5.1 </w:t>
      </w:r>
      <w:r w:rsidR="00F35ADA" w:rsidRPr="007C3DC2">
        <w:tab/>
      </w:r>
      <w:r w:rsidRPr="007C3DC2">
        <w:t xml:space="preserve">Presumptive </w:t>
      </w:r>
      <w:r w:rsidR="001B06FE" w:rsidRPr="007C3DC2">
        <w:t>Identification</w:t>
      </w:r>
    </w:p>
    <w:p w:rsidR="00BC1BA6" w:rsidRPr="007C3DC2" w:rsidRDefault="00AC46F7" w:rsidP="001C6D47">
      <w:pPr>
        <w:pStyle w:val="PHEBodytext"/>
        <w:rPr>
          <w:rFonts w:cs="Arial"/>
        </w:rPr>
      </w:pPr>
      <w:proofErr w:type="gramStart"/>
      <w:r w:rsidRPr="007C3DC2">
        <w:t>If appropriate growth characteristics, colonial appearance and oxidase results are demonstrated.</w:t>
      </w:r>
      <w:proofErr w:type="gramEnd"/>
    </w:p>
    <w:p w:rsidR="00BC1BA6" w:rsidRPr="007C3DC2" w:rsidRDefault="00BC1BA6" w:rsidP="00BC1BA6">
      <w:pPr>
        <w:pStyle w:val="PHEreportHeading2BlueHighlight"/>
      </w:pPr>
      <w:r w:rsidRPr="007C3DC2">
        <w:t xml:space="preserve">5.2 </w:t>
      </w:r>
      <w:r w:rsidR="00F35ADA" w:rsidRPr="007C3DC2">
        <w:tab/>
      </w:r>
      <w:r w:rsidRPr="007C3DC2">
        <w:t>Confirmation of Identification</w:t>
      </w:r>
    </w:p>
    <w:p w:rsidR="00BC1BA6" w:rsidRPr="007C3DC2" w:rsidRDefault="00AC46F7" w:rsidP="001C6D47">
      <w:pPr>
        <w:pStyle w:val="PHEBodytext"/>
        <w:rPr>
          <w:rFonts w:cs="Arial"/>
        </w:rPr>
      </w:pPr>
      <w:r w:rsidRPr="007C3DC2">
        <w:t>Further biochemical tests and/or molecular methods and/or reference laboratory report.</w:t>
      </w:r>
    </w:p>
    <w:p w:rsidR="00BC1BA6" w:rsidRPr="007C3DC2" w:rsidRDefault="00BC1BA6" w:rsidP="00BC1BA6">
      <w:pPr>
        <w:pStyle w:val="PHEreportHeading2BlueHighlight"/>
      </w:pPr>
      <w:r w:rsidRPr="007C3DC2">
        <w:t xml:space="preserve">5.3 </w:t>
      </w:r>
      <w:r w:rsidR="00F35ADA" w:rsidRPr="007C3DC2">
        <w:tab/>
      </w:r>
      <w:r w:rsidRPr="007C3DC2">
        <w:t>Medical Microbiologist</w:t>
      </w:r>
    </w:p>
    <w:p w:rsidR="00770582" w:rsidRPr="007C3DC2" w:rsidRDefault="00AC46F7" w:rsidP="00AC46F7">
      <w:pPr>
        <w:pStyle w:val="PHEBodytext"/>
      </w:pPr>
      <w:r w:rsidRPr="007C3DC2">
        <w:t xml:space="preserve">Inform the medical microbiologist of a confirmed </w:t>
      </w:r>
      <w:r w:rsidRPr="007C3DC2">
        <w:rPr>
          <w:i/>
        </w:rPr>
        <w:t xml:space="preserve">Campylobacter </w:t>
      </w:r>
      <w:r w:rsidRPr="007C3DC2">
        <w:t xml:space="preserve">species if the request card bears relevant information </w:t>
      </w:r>
      <w:r w:rsidR="00744415" w:rsidRPr="007C3DC2">
        <w:t>e.g.</w:t>
      </w:r>
    </w:p>
    <w:p w:rsidR="00770582" w:rsidRPr="007C3DC2" w:rsidRDefault="00770582" w:rsidP="00AC46F7">
      <w:pPr>
        <w:pStyle w:val="PHEBodytext"/>
        <w:numPr>
          <w:ilvl w:val="0"/>
          <w:numId w:val="21"/>
        </w:numPr>
      </w:pPr>
      <w:r w:rsidRPr="007C3DC2">
        <w:t>Severe inflammatory bloody diarrhoea</w:t>
      </w:r>
    </w:p>
    <w:p w:rsidR="00AC46F7" w:rsidRPr="007C3DC2" w:rsidRDefault="00AC46F7" w:rsidP="00AC46F7">
      <w:pPr>
        <w:pStyle w:val="PHEBodytext"/>
        <w:numPr>
          <w:ilvl w:val="0"/>
          <w:numId w:val="21"/>
        </w:numPr>
      </w:pPr>
      <w:r w:rsidRPr="007C3DC2">
        <w:t>Septicaemia</w:t>
      </w:r>
    </w:p>
    <w:p w:rsidR="00AC46F7" w:rsidRPr="007C3DC2" w:rsidRDefault="00AC46F7" w:rsidP="00AC46F7">
      <w:pPr>
        <w:pStyle w:val="PHEBodytext"/>
        <w:numPr>
          <w:ilvl w:val="0"/>
          <w:numId w:val="21"/>
        </w:numPr>
      </w:pPr>
      <w:r w:rsidRPr="007C3DC2">
        <w:t>Neurological dysfunction (inflammatory polyneuropathy, ascending paralysis, suspected Guillain-Barre-Landry or Miller-Fischer syndromes)</w:t>
      </w:r>
    </w:p>
    <w:p w:rsidR="00921E76" w:rsidRPr="007C3DC2" w:rsidRDefault="00921E76" w:rsidP="00AC46F7">
      <w:pPr>
        <w:pStyle w:val="PHEBodytext"/>
        <w:numPr>
          <w:ilvl w:val="0"/>
          <w:numId w:val="21"/>
        </w:numPr>
      </w:pPr>
      <w:r w:rsidRPr="007C3DC2">
        <w:t>Arthritis</w:t>
      </w:r>
    </w:p>
    <w:p w:rsidR="00AC46F7" w:rsidRPr="007C3DC2" w:rsidRDefault="00AC46F7" w:rsidP="00AC46F7">
      <w:pPr>
        <w:pStyle w:val="PHEBodytext"/>
        <w:numPr>
          <w:ilvl w:val="0"/>
          <w:numId w:val="21"/>
        </w:numPr>
      </w:pPr>
      <w:r w:rsidRPr="007C3DC2">
        <w:t>Meningitis</w:t>
      </w:r>
    </w:p>
    <w:p w:rsidR="00AC46F7" w:rsidRPr="007C3DC2" w:rsidRDefault="00AC46F7" w:rsidP="00AC46F7">
      <w:pPr>
        <w:pStyle w:val="PHEBodytext"/>
        <w:numPr>
          <w:ilvl w:val="0"/>
          <w:numId w:val="21"/>
        </w:numPr>
      </w:pPr>
      <w:r w:rsidRPr="007C3DC2">
        <w:t xml:space="preserve">History of alcoholism, immunodeficiency or other serious underlying condition </w:t>
      </w:r>
      <w:r w:rsidR="00744415" w:rsidRPr="007C3DC2">
        <w:t>e.g.</w:t>
      </w:r>
      <w:r w:rsidRPr="007C3DC2">
        <w:t xml:space="preserve"> cancer, or patients receiving treatment for cancer, inducing neutropenia and/or mucositis</w:t>
      </w:r>
    </w:p>
    <w:p w:rsidR="00AC46F7" w:rsidRPr="007C3DC2" w:rsidRDefault="00AC46F7" w:rsidP="00AC46F7">
      <w:pPr>
        <w:pStyle w:val="PHEBodytext"/>
        <w:numPr>
          <w:ilvl w:val="0"/>
          <w:numId w:val="21"/>
        </w:numPr>
      </w:pPr>
      <w:r w:rsidRPr="007C3DC2">
        <w:t>Food poisoning</w:t>
      </w:r>
    </w:p>
    <w:p w:rsidR="00AC46F7" w:rsidRPr="007C3DC2" w:rsidRDefault="00AC46F7" w:rsidP="00AC46F7">
      <w:pPr>
        <w:pStyle w:val="PHEBodytext"/>
        <w:numPr>
          <w:ilvl w:val="0"/>
          <w:numId w:val="21"/>
        </w:numPr>
      </w:pPr>
      <w:r w:rsidRPr="007C3DC2">
        <w:t>Investigation of outbreak situations</w:t>
      </w:r>
    </w:p>
    <w:p w:rsidR="00AC46F7" w:rsidRPr="007C3DC2" w:rsidRDefault="00AC46F7" w:rsidP="00AC46F7">
      <w:pPr>
        <w:pStyle w:val="PHEBodytext"/>
      </w:pPr>
      <w:r w:rsidRPr="007C3DC2">
        <w:t>Follow local protocols for reporting to clinician.</w:t>
      </w:r>
    </w:p>
    <w:p w:rsidR="00BC1BA6" w:rsidRPr="007C3DC2" w:rsidRDefault="00BC1BA6" w:rsidP="00BC1BA6">
      <w:pPr>
        <w:pStyle w:val="PHEreportHeading2BlueHighlight"/>
      </w:pPr>
      <w:r w:rsidRPr="007C3DC2">
        <w:t xml:space="preserve">5.4 </w:t>
      </w:r>
      <w:r w:rsidR="00F35ADA" w:rsidRPr="007C3DC2">
        <w:tab/>
      </w:r>
      <w:r w:rsidRPr="007C3DC2">
        <w:t>CCDC</w:t>
      </w:r>
    </w:p>
    <w:p w:rsidR="00BC1BA6" w:rsidRPr="007C3DC2" w:rsidRDefault="00B15BDD" w:rsidP="001C6D47">
      <w:pPr>
        <w:pStyle w:val="PHEBodytext"/>
        <w:rPr>
          <w:rFonts w:cs="Arial"/>
        </w:rPr>
      </w:pPr>
      <w:r w:rsidRPr="007C3DC2">
        <w:t>Refer to local Memorandum of Understanding.</w:t>
      </w:r>
    </w:p>
    <w:p w:rsidR="003B5D36" w:rsidRPr="007C3DC2" w:rsidRDefault="003B5D36" w:rsidP="003B5D36">
      <w:pPr>
        <w:pStyle w:val="PHEreportHeading2BlueHighlight"/>
      </w:pPr>
      <w:r w:rsidRPr="007C3DC2">
        <w:t xml:space="preserve">5.5 </w:t>
      </w:r>
      <w:r w:rsidR="00F35ADA" w:rsidRPr="007C3DC2">
        <w:tab/>
      </w:r>
      <w:r w:rsidR="00E711B1" w:rsidRPr="007C3DC2">
        <w:t xml:space="preserve">Public Health </w:t>
      </w:r>
      <w:r w:rsidR="00744415" w:rsidRPr="007C3DC2">
        <w:t xml:space="preserve">England </w:t>
      </w:r>
      <w:r w:rsidR="00E21673">
        <w:fldChar w:fldCharType="begin" w:fldLock="1">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E21673">
        <w:instrText xml:space="preserve"> ADDIN REFMGR.CITE </w:instrText>
      </w:r>
      <w:r w:rsidR="00E21673">
        <w:fldChar w:fldCharType="begin" w:fldLock="1">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E21673">
        <w:instrText xml:space="preserve"> ADDIN EN.CITE.DATA </w:instrText>
      </w:r>
      <w:r w:rsidR="00E21673">
        <w:fldChar w:fldCharType="end"/>
      </w:r>
      <w:r w:rsidR="00E21673">
        <w:fldChar w:fldCharType="separate"/>
      </w:r>
      <w:r w:rsidR="00E21673" w:rsidRPr="00E21673">
        <w:rPr>
          <w:noProof/>
          <w:vertAlign w:val="superscript"/>
        </w:rPr>
        <w:t>49-54</w:t>
      </w:r>
      <w:r w:rsidR="00E21673">
        <w:fldChar w:fldCharType="end"/>
      </w:r>
    </w:p>
    <w:p w:rsidR="005C180F" w:rsidRPr="007C3DC2" w:rsidRDefault="005C180F" w:rsidP="005C180F">
      <w:pPr>
        <w:pStyle w:val="PHEBodytext"/>
        <w:rPr>
          <w:rFonts w:cs="Arial"/>
        </w:rPr>
      </w:pPr>
      <w:r w:rsidRPr="007C3DC2">
        <w:rPr>
          <w:rFonts w:cs="Arial"/>
        </w:rPr>
        <w:t>Refer to current guidelines on CDSC and COSURV reporting.</w:t>
      </w:r>
    </w:p>
    <w:p w:rsidR="00BC1BA6" w:rsidRPr="007C3DC2" w:rsidRDefault="00BC1BA6" w:rsidP="00BC1BA6">
      <w:pPr>
        <w:pStyle w:val="PHEreportHeading2BlueHighlight"/>
      </w:pPr>
      <w:r w:rsidRPr="007C3DC2">
        <w:t xml:space="preserve">5.6 </w:t>
      </w:r>
      <w:r w:rsidR="00F35ADA" w:rsidRPr="007C3DC2">
        <w:tab/>
      </w:r>
      <w:r w:rsidRPr="007C3DC2">
        <w:t>Infection Control Team</w:t>
      </w:r>
    </w:p>
    <w:p w:rsidR="00BC1BA6" w:rsidRPr="007C3DC2" w:rsidRDefault="00B15BDD" w:rsidP="001C6D47">
      <w:pPr>
        <w:pStyle w:val="PHEBodytext"/>
      </w:pPr>
      <w:r w:rsidRPr="007C3DC2">
        <w:t xml:space="preserve">Inform the infection control team confirmed isolates of </w:t>
      </w:r>
      <w:r w:rsidRPr="007C3DC2">
        <w:rPr>
          <w:i/>
        </w:rPr>
        <w:t xml:space="preserve">Campylobacter </w:t>
      </w:r>
      <w:r w:rsidRPr="007C3DC2">
        <w:t>species, if the isolate is from an in-patient.</w:t>
      </w:r>
    </w:p>
    <w:p w:rsidR="003945B3" w:rsidRDefault="003945B3">
      <w:pPr>
        <w:ind w:left="0" w:firstLine="0"/>
        <w:rPr>
          <w:rFonts w:cs="Arial"/>
          <w:b/>
          <w:color w:val="000000"/>
          <w:sz w:val="36"/>
          <w:szCs w:val="28"/>
          <w:lang w:val="en-US" w:eastAsia="en-US"/>
        </w:rPr>
      </w:pPr>
      <w:bookmarkStart w:id="33" w:name="_Toc373133402"/>
      <w:r>
        <w:br w:type="page"/>
      </w:r>
    </w:p>
    <w:p w:rsidR="00BC1BA6" w:rsidRPr="007C3DC2" w:rsidRDefault="00BC1BA6" w:rsidP="00BC1BA6">
      <w:pPr>
        <w:pStyle w:val="PHEreportHeading1"/>
      </w:pPr>
      <w:bookmarkStart w:id="34" w:name="_Toc374629291"/>
      <w:r w:rsidRPr="007C3DC2">
        <w:lastRenderedPageBreak/>
        <w:t>6</w:t>
      </w:r>
      <w:r w:rsidRPr="007C3DC2">
        <w:tab/>
        <w:t>Referrals</w:t>
      </w:r>
      <w:bookmarkEnd w:id="33"/>
      <w:bookmarkEnd w:id="34"/>
    </w:p>
    <w:p w:rsidR="00BC1BA6" w:rsidRPr="007C3DC2" w:rsidRDefault="00BC1BA6" w:rsidP="00BC1BA6">
      <w:pPr>
        <w:pStyle w:val="PHEreportHeading2BlueHighlight"/>
      </w:pPr>
      <w:r w:rsidRPr="007C3DC2">
        <w:t xml:space="preserve">6.1 </w:t>
      </w:r>
      <w:r w:rsidR="00F35ADA" w:rsidRPr="007C3DC2">
        <w:tab/>
      </w:r>
      <w:r w:rsidRPr="007C3DC2">
        <w:t>Reference Laboratory</w:t>
      </w:r>
    </w:p>
    <w:p w:rsidR="00BC1BA6" w:rsidRPr="007C3DC2" w:rsidRDefault="00B15BDD" w:rsidP="00BC1BA6">
      <w:pPr>
        <w:pStyle w:val="PHEBodytext"/>
      </w:pPr>
      <w:r w:rsidRPr="007C3DC2">
        <w:rPr>
          <w:rFonts w:cs="Arial"/>
        </w:rPr>
        <w:t>Contact appropriate devolved nation reference laboratory for information on t</w:t>
      </w:r>
      <w:r w:rsidR="00744415" w:rsidRPr="007C3DC2">
        <w:rPr>
          <w:rFonts w:cs="Arial"/>
        </w:rPr>
        <w:t>he tests available, turn</w:t>
      </w:r>
      <w:r w:rsidRPr="007C3DC2">
        <w:rPr>
          <w:rFonts w:cs="Arial"/>
        </w:rPr>
        <w:t>around times, transport procedure and any other requirements for sample submission:</w:t>
      </w:r>
    </w:p>
    <w:p w:rsidR="005C180F" w:rsidRPr="007C3DC2" w:rsidRDefault="00B15BDD" w:rsidP="005C180F">
      <w:pPr>
        <w:pStyle w:val="PHEBodytext"/>
        <w:spacing w:before="0" w:after="0"/>
        <w:rPr>
          <w:rFonts w:cs="Arial"/>
        </w:rPr>
      </w:pPr>
      <w:bookmarkStart w:id="35" w:name="_Toc119225996"/>
      <w:bookmarkStart w:id="36" w:name="_Toc210040722"/>
      <w:bookmarkEnd w:id="30"/>
      <w:r w:rsidRPr="007C3DC2">
        <w:t>Laboratory of Enteric Pathogens</w:t>
      </w:r>
    </w:p>
    <w:p w:rsidR="00EB3BAA" w:rsidRPr="007C3DC2" w:rsidRDefault="00EB3BAA" w:rsidP="005C180F">
      <w:pPr>
        <w:pStyle w:val="PHEBodytext"/>
        <w:spacing w:before="0" w:after="0"/>
        <w:rPr>
          <w:rFonts w:cs="Arial"/>
        </w:rPr>
      </w:pPr>
      <w:r w:rsidRPr="007C3DC2">
        <w:rPr>
          <w:rFonts w:cs="Arial"/>
        </w:rPr>
        <w:t>Microbiology Services</w:t>
      </w:r>
    </w:p>
    <w:p w:rsidR="005C180F" w:rsidRPr="007C3DC2" w:rsidRDefault="00E10487" w:rsidP="005C180F">
      <w:pPr>
        <w:pStyle w:val="PHEBodytext"/>
        <w:spacing w:before="0" w:after="0"/>
        <w:rPr>
          <w:rFonts w:cs="Arial"/>
        </w:rPr>
      </w:pPr>
      <w:r w:rsidRPr="007C3DC2">
        <w:rPr>
          <w:rFonts w:cs="Arial"/>
        </w:rPr>
        <w:t>Public Health England</w:t>
      </w:r>
    </w:p>
    <w:p w:rsidR="005C180F" w:rsidRPr="007C3DC2" w:rsidRDefault="005C180F" w:rsidP="005C180F">
      <w:pPr>
        <w:pStyle w:val="PHEBodytext"/>
        <w:spacing w:before="0" w:after="0"/>
        <w:rPr>
          <w:rFonts w:cs="Arial"/>
        </w:rPr>
      </w:pPr>
      <w:r w:rsidRPr="007C3DC2">
        <w:rPr>
          <w:rFonts w:cs="Arial"/>
        </w:rPr>
        <w:t>61 Colindale Avenue</w:t>
      </w:r>
    </w:p>
    <w:p w:rsidR="005C180F" w:rsidRPr="007C3DC2" w:rsidRDefault="005C180F" w:rsidP="005C180F">
      <w:pPr>
        <w:pStyle w:val="PHEBodytext"/>
        <w:spacing w:before="0" w:after="0"/>
        <w:rPr>
          <w:rFonts w:cs="Arial"/>
        </w:rPr>
      </w:pPr>
      <w:r w:rsidRPr="007C3DC2">
        <w:rPr>
          <w:rFonts w:cs="Arial"/>
        </w:rPr>
        <w:t>London</w:t>
      </w:r>
      <w:r w:rsidR="003945B3">
        <w:rPr>
          <w:rFonts w:cs="Arial"/>
        </w:rPr>
        <w:t xml:space="preserve"> </w:t>
      </w:r>
      <w:r w:rsidRPr="007C3DC2">
        <w:rPr>
          <w:rFonts w:cs="Arial"/>
        </w:rPr>
        <w:t>NW9 5</w:t>
      </w:r>
      <w:r w:rsidR="00D0093E" w:rsidRPr="007C3DC2">
        <w:rPr>
          <w:rFonts w:cs="Arial"/>
        </w:rPr>
        <w:t>EQ</w:t>
      </w:r>
    </w:p>
    <w:p w:rsidR="00E10487" w:rsidRPr="007C3DC2" w:rsidRDefault="005C180F" w:rsidP="00E10487">
      <w:pPr>
        <w:pStyle w:val="PHEBodytext"/>
      </w:pPr>
      <w:r w:rsidRPr="007C3DC2">
        <w:rPr>
          <w:rFonts w:cs="Arial"/>
        </w:rPr>
        <w:t xml:space="preserve">Contact </w:t>
      </w:r>
      <w:r w:rsidR="00E711B1" w:rsidRPr="007C3DC2">
        <w:rPr>
          <w:rFonts w:cs="Arial"/>
        </w:rPr>
        <w:t>PHE’s</w:t>
      </w:r>
      <w:r w:rsidRPr="007C3DC2">
        <w:rPr>
          <w:rFonts w:cs="Arial"/>
        </w:rPr>
        <w:t xml:space="preserve"> main switchboard: Tel. +44 (0) 20 8200 4400</w:t>
      </w:r>
    </w:p>
    <w:p w:rsidR="00E10487" w:rsidRPr="007C3DC2" w:rsidRDefault="00E10487" w:rsidP="00E10487">
      <w:pPr>
        <w:pStyle w:val="PHEBodytext"/>
        <w:rPr>
          <w:rFonts w:cs="Arial"/>
        </w:rPr>
      </w:pPr>
      <w:r w:rsidRPr="007C3DC2">
        <w:rPr>
          <w:rFonts w:cs="Arial"/>
        </w:rPr>
        <w:t xml:space="preserve">England and Wales </w:t>
      </w:r>
      <w:hyperlink r:id="rId26" w:history="1">
        <w:r w:rsidR="003B749F" w:rsidRPr="007C3DC2">
          <w:rPr>
            <w:rStyle w:val="Hyperlink"/>
            <w:rFonts w:cs="Arial"/>
            <w:sz w:val="24"/>
          </w:rPr>
          <w:t>http://www.hpa.org.uk/webw/HPAweb&amp;Page&amp;HPAwebAutoListName/Page/1158313434370?p=1158313434370</w:t>
        </w:r>
      </w:hyperlink>
      <w:r w:rsidR="003B749F" w:rsidRPr="007C3DC2">
        <w:rPr>
          <w:rFonts w:cs="Arial"/>
        </w:rPr>
        <w:t xml:space="preserve"> </w:t>
      </w:r>
    </w:p>
    <w:p w:rsidR="00E10487" w:rsidRPr="007C3DC2" w:rsidRDefault="00E10487" w:rsidP="00E10487">
      <w:pPr>
        <w:pStyle w:val="PHEBodytext"/>
        <w:rPr>
          <w:rFonts w:cs="Arial"/>
        </w:rPr>
      </w:pPr>
      <w:r w:rsidRPr="007C3DC2">
        <w:rPr>
          <w:rFonts w:cs="Arial"/>
        </w:rPr>
        <w:t xml:space="preserve">Scotland </w:t>
      </w:r>
    </w:p>
    <w:p w:rsidR="00E10487" w:rsidRPr="007C3DC2" w:rsidRDefault="00C91E42" w:rsidP="00E10487">
      <w:pPr>
        <w:pStyle w:val="PHEBodytext"/>
        <w:rPr>
          <w:rFonts w:cs="Arial"/>
        </w:rPr>
      </w:pPr>
      <w:hyperlink r:id="rId27" w:history="1">
        <w:r w:rsidR="003B749F" w:rsidRPr="007C3DC2">
          <w:rPr>
            <w:rStyle w:val="Hyperlink"/>
            <w:rFonts w:cs="Arial"/>
            <w:sz w:val="24"/>
          </w:rPr>
          <w:t>http://www.hps.scot.nhs.uk/reflab/index.aspx</w:t>
        </w:r>
      </w:hyperlink>
      <w:r w:rsidR="003B749F" w:rsidRPr="007C3DC2">
        <w:rPr>
          <w:rFonts w:cs="Arial"/>
        </w:rPr>
        <w:t xml:space="preserve"> </w:t>
      </w:r>
    </w:p>
    <w:p w:rsidR="00E10487" w:rsidRPr="007C3DC2" w:rsidRDefault="00E10487" w:rsidP="00E10487">
      <w:pPr>
        <w:pStyle w:val="PHEBodytext"/>
        <w:rPr>
          <w:rFonts w:cs="Arial"/>
        </w:rPr>
      </w:pPr>
      <w:r w:rsidRPr="007C3DC2">
        <w:rPr>
          <w:rFonts w:cs="Arial"/>
        </w:rPr>
        <w:t>Northern Ireland</w:t>
      </w:r>
    </w:p>
    <w:p w:rsidR="007118D5" w:rsidRPr="007C3DC2" w:rsidRDefault="00C91E42" w:rsidP="007118D5">
      <w:pPr>
        <w:pStyle w:val="PHEBodytext"/>
        <w:rPr>
          <w:rStyle w:val="PHEBodytextChar"/>
          <w:rFonts w:cs="Arial"/>
        </w:rPr>
      </w:pPr>
      <w:hyperlink r:id="rId28" w:history="1">
        <w:r w:rsidR="003B749F" w:rsidRPr="007C3DC2">
          <w:rPr>
            <w:rStyle w:val="Hyperlink"/>
            <w:rFonts w:cs="Arial"/>
            <w:sz w:val="24"/>
          </w:rPr>
          <w:t>http://www.belfasttrust.hscni.net/Laboratory-MortuaryServices.htm</w:t>
        </w:r>
      </w:hyperlink>
      <w:r w:rsidR="003B749F" w:rsidRPr="007C3DC2">
        <w:rPr>
          <w:rStyle w:val="PHEBodytextChar"/>
          <w:rFonts w:cs="Arial"/>
        </w:rPr>
        <w:t xml:space="preserve"> </w:t>
      </w:r>
    </w:p>
    <w:p w:rsidR="00FF2C13" w:rsidRPr="007C3DC2" w:rsidRDefault="00FF2C13" w:rsidP="00FF2C13">
      <w:pPr>
        <w:pStyle w:val="PHEreportHeading1"/>
      </w:pPr>
      <w:bookmarkStart w:id="37" w:name="_Toc367968770"/>
      <w:bookmarkStart w:id="38" w:name="_Toc368991473"/>
      <w:bookmarkStart w:id="39" w:name="_Toc373133403"/>
      <w:bookmarkStart w:id="40" w:name="_Toc374629292"/>
      <w:r w:rsidRPr="007C3DC2">
        <w:t>7</w:t>
      </w:r>
      <w:r w:rsidRPr="007C3DC2">
        <w:tab/>
        <w:t xml:space="preserve">Notification to </w:t>
      </w:r>
      <w:r w:rsidR="00770582" w:rsidRPr="007C3DC2">
        <w:t xml:space="preserve">PHE </w:t>
      </w:r>
      <w:r w:rsidR="00E21673">
        <w:fldChar w:fldCharType="begin" w:fldLock="1"/>
      </w:r>
      <w:r w:rsidR="00E21673">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E21673">
        <w:fldChar w:fldCharType="separate"/>
      </w:r>
      <w:r w:rsidR="00E21673" w:rsidRPr="00E21673">
        <w:rPr>
          <w:noProof/>
          <w:vertAlign w:val="superscript"/>
        </w:rPr>
        <w:t>49,50</w:t>
      </w:r>
      <w:r w:rsidR="00E21673">
        <w:fldChar w:fldCharType="end"/>
      </w:r>
      <w:r w:rsidRPr="007C3DC2">
        <w:t xml:space="preserve"> or Equivalent in the Devolved Administrations</w:t>
      </w:r>
      <w:bookmarkEnd w:id="37"/>
      <w:bookmarkEnd w:id="38"/>
      <w:bookmarkEnd w:id="39"/>
      <w:r w:rsidR="00E21673">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E21673">
        <w:instrText xml:space="preserve"> ADDIN REFMGR.CITE </w:instrText>
      </w:r>
      <w:r w:rsidR="00E21673">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E21673">
        <w:instrText xml:space="preserve"> ADDIN EN.CITE.DATA </w:instrText>
      </w:r>
      <w:r w:rsidR="00E21673">
        <w:fldChar w:fldCharType="end"/>
      </w:r>
      <w:r w:rsidR="00E21673">
        <w:fldChar w:fldCharType="separate"/>
      </w:r>
      <w:r w:rsidR="00E21673" w:rsidRPr="00E21673">
        <w:rPr>
          <w:noProof/>
          <w:vertAlign w:val="superscript"/>
        </w:rPr>
        <w:t>51-54</w:t>
      </w:r>
      <w:bookmarkEnd w:id="40"/>
      <w:r w:rsidR="00E21673">
        <w:fldChar w:fldCharType="end"/>
      </w:r>
      <w:r w:rsidRPr="007C3DC2">
        <w:t xml:space="preserve"> </w:t>
      </w:r>
    </w:p>
    <w:p w:rsidR="00FF2C13" w:rsidRPr="007C3DC2" w:rsidRDefault="00FF2C13" w:rsidP="00FF2C13">
      <w:pPr>
        <w:pStyle w:val="PHEBodytext"/>
        <w:rPr>
          <w:rFonts w:cs="Arial"/>
        </w:rPr>
      </w:pPr>
      <w:r w:rsidRPr="007C3DC2">
        <w:rPr>
          <w:rFonts w:cs="Arial"/>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F2C13" w:rsidRPr="007C3DC2" w:rsidRDefault="00FF2C13" w:rsidP="00FF2C13">
      <w:pPr>
        <w:pStyle w:val="PHEBodytext"/>
        <w:rPr>
          <w:rFonts w:cs="Arial"/>
        </w:rPr>
      </w:pPr>
      <w:r w:rsidRPr="007C3DC2">
        <w:rPr>
          <w:rFonts w:cs="Arial"/>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FF2C13" w:rsidRPr="007C3DC2" w:rsidRDefault="00FF2C13" w:rsidP="00FF2C13">
      <w:pPr>
        <w:pStyle w:val="PHEBodytext"/>
        <w:rPr>
          <w:rFonts w:cs="Arial"/>
        </w:rPr>
      </w:pPr>
      <w:r w:rsidRPr="007C3DC2">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FF2C13" w:rsidRPr="007C3DC2" w:rsidRDefault="00FF2C13" w:rsidP="00FF2C13">
      <w:pPr>
        <w:pStyle w:val="PHEBodytext"/>
        <w:rPr>
          <w:rFonts w:cs="Arial"/>
        </w:rPr>
      </w:pPr>
      <w:r w:rsidRPr="007C3DC2">
        <w:rPr>
          <w:rFonts w:cs="Arial"/>
          <w:b/>
        </w:rPr>
        <w:t>Note:</w:t>
      </w:r>
      <w:r w:rsidRPr="007C3DC2">
        <w:rPr>
          <w:rFonts w:cs="Arial"/>
        </w:rPr>
        <w:t xml:space="preserve"> The Health Protection Legislation Guidance (2010) includes reporting of HIV &amp; STIs, HCAIs and CJD under ‘Notification Duties of Registered Medical Practitioners’: it is not noted under ‘Notification Duties of Diagnostic Laboratories’.</w:t>
      </w:r>
    </w:p>
    <w:p w:rsidR="004B526E" w:rsidRPr="007C3DC2" w:rsidRDefault="00FF2C13" w:rsidP="00B55F4C">
      <w:pPr>
        <w:pStyle w:val="PHEBodytext"/>
        <w:sectPr w:rsidR="004B526E" w:rsidRPr="007C3DC2" w:rsidSect="00155021">
          <w:headerReference w:type="even" r:id="rId29"/>
          <w:headerReference w:type="default" r:id="rId30"/>
          <w:footerReference w:type="default" r:id="rId31"/>
          <w:headerReference w:type="first" r:id="rId32"/>
          <w:footerReference w:type="first" r:id="rId33"/>
          <w:pgSz w:w="11906" w:h="16838" w:code="9"/>
          <w:pgMar w:top="567" w:right="1287" w:bottom="1440" w:left="1440" w:header="709" w:footer="709" w:gutter="0"/>
          <w:pgNumType w:start="1"/>
          <w:cols w:space="708"/>
          <w:titlePg/>
          <w:docGrid w:linePitch="360"/>
        </w:sectPr>
      </w:pPr>
      <w:r w:rsidRPr="007C3DC2">
        <w:rPr>
          <w:rFonts w:cs="Arial"/>
        </w:rPr>
        <w:t>Other arrangements exist in Scotland</w:t>
      </w:r>
      <w:r w:rsidR="00744415" w:rsidRPr="007C3DC2">
        <w:rPr>
          <w:rFonts w:cs="Arial"/>
        </w:rPr>
        <w:t xml:space="preserve"> </w:t>
      </w:r>
      <w:r w:rsidR="00E21673">
        <w:rPr>
          <w:rFonts w:cs="Arial"/>
        </w:rPr>
        <w:fldChar w:fldCharType="begin" w:fldLock="1"/>
      </w:r>
      <w:r w:rsidR="00E21673">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E21673">
        <w:rPr>
          <w:rFonts w:cs="Arial"/>
        </w:rPr>
        <w:fldChar w:fldCharType="separate"/>
      </w:r>
      <w:r w:rsidR="00E21673" w:rsidRPr="00E21673">
        <w:rPr>
          <w:rFonts w:cs="Arial"/>
          <w:noProof/>
          <w:vertAlign w:val="superscript"/>
        </w:rPr>
        <w:t>51,52</w:t>
      </w:r>
      <w:r w:rsidR="00E21673">
        <w:rPr>
          <w:rFonts w:cs="Arial"/>
        </w:rPr>
        <w:fldChar w:fldCharType="end"/>
      </w:r>
      <w:r w:rsidRPr="007C3DC2">
        <w:rPr>
          <w:rFonts w:cs="Arial"/>
        </w:rPr>
        <w:t>, Wales</w:t>
      </w:r>
      <w:r w:rsidR="00E21673">
        <w:rPr>
          <w:rFonts w:cs="Arial"/>
        </w:rPr>
        <w:fldChar w:fldCharType="begin" w:fldLock="1"/>
      </w:r>
      <w:r w:rsidR="00E21673">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E21673">
        <w:rPr>
          <w:rFonts w:cs="Arial"/>
        </w:rPr>
        <w:fldChar w:fldCharType="separate"/>
      </w:r>
      <w:r w:rsidR="00E21673" w:rsidRPr="00E21673">
        <w:rPr>
          <w:rFonts w:cs="Arial"/>
          <w:noProof/>
          <w:vertAlign w:val="superscript"/>
        </w:rPr>
        <w:t>53</w:t>
      </w:r>
      <w:r w:rsidR="00E21673">
        <w:rPr>
          <w:rFonts w:cs="Arial"/>
        </w:rPr>
        <w:fldChar w:fldCharType="end"/>
      </w:r>
      <w:r w:rsidRPr="007C3DC2">
        <w:rPr>
          <w:rFonts w:cs="Arial"/>
        </w:rPr>
        <w:t xml:space="preserve"> and Northern Ireland</w:t>
      </w:r>
      <w:r w:rsidR="00E21673">
        <w:rPr>
          <w:rFonts w:cs="Arial"/>
        </w:rPr>
        <w:fldChar w:fldCharType="begin" w:fldLock="1"/>
      </w:r>
      <w:r w:rsidR="00E21673">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E21673">
        <w:rPr>
          <w:rFonts w:cs="Arial"/>
        </w:rPr>
        <w:fldChar w:fldCharType="separate"/>
      </w:r>
      <w:r w:rsidR="00E21673" w:rsidRPr="00E21673">
        <w:rPr>
          <w:rFonts w:cs="Arial"/>
          <w:noProof/>
          <w:vertAlign w:val="superscript"/>
        </w:rPr>
        <w:t>54</w:t>
      </w:r>
      <w:r w:rsidR="00E21673">
        <w:rPr>
          <w:rFonts w:cs="Arial"/>
        </w:rPr>
        <w:fldChar w:fldCharType="end"/>
      </w:r>
      <w:r w:rsidRPr="007C3DC2">
        <w:rPr>
          <w:rFonts w:cs="Arial"/>
        </w:rPr>
        <w:t>.</w:t>
      </w:r>
      <w:bookmarkStart w:id="46" w:name="_Toc285103697"/>
      <w:bookmarkEnd w:id="35"/>
      <w:bookmarkEnd w:id="36"/>
    </w:p>
    <w:p w:rsidR="005E690E" w:rsidRDefault="00D32B1A" w:rsidP="00E21673">
      <w:pPr>
        <w:pStyle w:val="PHEreportHeading1"/>
      </w:pPr>
      <w:bookmarkStart w:id="47" w:name="_Toc373133404"/>
      <w:bookmarkStart w:id="48" w:name="_Toc374629293"/>
      <w:bookmarkEnd w:id="46"/>
      <w:r w:rsidRPr="007C3DC2">
        <w:lastRenderedPageBreak/>
        <w:t>References</w:t>
      </w:r>
      <w:bookmarkEnd w:id="47"/>
      <w:bookmarkEnd w:id="48"/>
    </w:p>
    <w:p w:rsidR="00E21673" w:rsidRDefault="00E21673" w:rsidP="00B3534A">
      <w:pPr>
        <w:ind w:left="0" w:firstLine="0"/>
      </w:pPr>
    </w:p>
    <w:p w:rsidR="00E21673" w:rsidRPr="00E21673" w:rsidRDefault="00E21673" w:rsidP="00E21673">
      <w:pPr>
        <w:tabs>
          <w:tab w:val="left" w:pos="360"/>
        </w:tabs>
        <w:spacing w:after="240"/>
        <w:ind w:left="360" w:hanging="360"/>
        <w:rPr>
          <w:rFonts w:cs="Arial"/>
          <w:noProof/>
          <w:sz w:val="20"/>
        </w:rPr>
      </w:pPr>
      <w:r>
        <w:fldChar w:fldCharType="begin" w:fldLock="1"/>
      </w:r>
      <w:r>
        <w:instrText xml:space="preserve"> ADDIN REFMGR.REFLIST </w:instrText>
      </w:r>
      <w:r>
        <w:fldChar w:fldCharType="separate"/>
      </w:r>
      <w:r w:rsidRPr="00E21673">
        <w:rPr>
          <w:rFonts w:cs="Arial"/>
          <w:noProof/>
          <w:sz w:val="20"/>
        </w:rPr>
        <w:t xml:space="preserve">1. </w:t>
      </w:r>
      <w:r w:rsidRPr="00E21673">
        <w:rPr>
          <w:rFonts w:cs="Arial"/>
          <w:noProof/>
          <w:sz w:val="20"/>
        </w:rPr>
        <w:tab/>
        <w:t xml:space="preserve">Euzeby,JP. List of prokaryotic names with standing in nomenclature Genus </w:t>
      </w:r>
      <w:r w:rsidRPr="00E21673">
        <w:rPr>
          <w:rFonts w:cs="Arial"/>
          <w:i/>
          <w:noProof/>
          <w:sz w:val="20"/>
        </w:rPr>
        <w:t>Campylobacter</w:t>
      </w:r>
      <w:r w:rsidRPr="00E21673">
        <w:rPr>
          <w:rFonts w:cs="Arial"/>
          <w:noProof/>
          <w:sz w:val="20"/>
        </w:rPr>
        <w:t xml:space="preserve">.  </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2. </w:t>
      </w:r>
      <w:r w:rsidRPr="00E21673">
        <w:rPr>
          <w:rFonts w:cs="Arial"/>
          <w:noProof/>
          <w:sz w:val="20"/>
        </w:rPr>
        <w:tab/>
        <w:t>Man SM. The clinical importance of emerging Campylobacter species. Nat Rev Gastroenterol Hepatol 2011;8:669-85.</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3. </w:t>
      </w:r>
      <w:r w:rsidRPr="00E21673">
        <w:rPr>
          <w:rFonts w:cs="Arial"/>
          <w:noProof/>
          <w:sz w:val="20"/>
        </w:rPr>
        <w:tab/>
        <w:t>Vandamme P, Debruyne L, De BE, Falsen E. Reclassification of Bacteroides ureolyticus as Campylobacter ureolyticus comb. nov., and emended description of the genus Campylobacter. Int J Syst Evol Microbiol 2010;60:2016-22.</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4. </w:t>
      </w:r>
      <w:r w:rsidRPr="00E21673">
        <w:rPr>
          <w:rFonts w:cs="Arial"/>
          <w:noProof/>
          <w:sz w:val="20"/>
        </w:rPr>
        <w:tab/>
        <w:t>Snelling WJ, Matsuda M, Moore JE, Dooley JS. Campylobacter jejuni. Lett Appl Microbiol 2005;41:297-302.</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5. </w:t>
      </w:r>
      <w:r w:rsidRPr="00E21673">
        <w:rPr>
          <w:rFonts w:cs="Arial"/>
          <w:noProof/>
          <w:sz w:val="20"/>
        </w:rPr>
        <w:tab/>
        <w:t>Vandamme P, De Ley J. Proposal for a new family, Campylobacteraceae. Int J Syst Bacteriol 1991;41:455.</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6. </w:t>
      </w:r>
      <w:r w:rsidRPr="00E21673">
        <w:rPr>
          <w:rFonts w:cs="Arial"/>
          <w:noProof/>
          <w:sz w:val="20"/>
        </w:rPr>
        <w:tab/>
        <w:t xml:space="preserve">Fitzgerald C, Nachamkin I. </w:t>
      </w:r>
      <w:r w:rsidRPr="00E21673">
        <w:rPr>
          <w:rFonts w:cs="Arial"/>
          <w:i/>
          <w:noProof/>
          <w:sz w:val="20"/>
        </w:rPr>
        <w:t xml:space="preserve">Campylobacter </w:t>
      </w:r>
      <w:r w:rsidRPr="00E21673">
        <w:rPr>
          <w:rFonts w:cs="Arial"/>
          <w:noProof/>
          <w:sz w:val="20"/>
        </w:rPr>
        <w:t xml:space="preserve">and </w:t>
      </w:r>
      <w:r w:rsidRPr="00E21673">
        <w:rPr>
          <w:rFonts w:cs="Arial"/>
          <w:i/>
          <w:noProof/>
          <w:sz w:val="20"/>
        </w:rPr>
        <w:t>Arcobacter</w:t>
      </w:r>
      <w:r w:rsidRPr="00E21673">
        <w:rPr>
          <w:rFonts w:cs="Arial"/>
          <w:noProof/>
          <w:sz w:val="20"/>
        </w:rPr>
        <w:t>. In: Versalovic J, Carroll KC, Funke G, Jorgensen JH, Landry ML, Warnock DW, editors. Manual of Clinical Microbiology. 10 ed. Vol 1. 2011. p. 885-99.</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7. </w:t>
      </w:r>
      <w:r w:rsidRPr="00E21673">
        <w:rPr>
          <w:rFonts w:cs="Arial"/>
          <w:noProof/>
          <w:sz w:val="20"/>
        </w:rPr>
        <w:tab/>
        <w:t>Maher M, Finnegan C, Collins E, Ward B, Carroll C, Cormican M. Evaluation of culture methods and a DNA probe-based PCR assay for detection of Campylobacter species in clinical specimens of feces. J Clin Microbiol 2003;41:2980-6.</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8. </w:t>
      </w:r>
      <w:r w:rsidRPr="00E21673">
        <w:rPr>
          <w:rFonts w:cs="Arial"/>
          <w:noProof/>
          <w:sz w:val="20"/>
        </w:rPr>
        <w:tab/>
        <w:t>MacFaddin J. Oxidase Test. Biochemical Tests for Identification of Medical Bacteria. 3rd ed.  Philadelphia: Lippincott Wilkins and Williams; 2000. p. 368-78.</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9. </w:t>
      </w:r>
      <w:r w:rsidRPr="00E21673">
        <w:rPr>
          <w:rFonts w:cs="Arial"/>
          <w:noProof/>
          <w:sz w:val="20"/>
        </w:rPr>
        <w:tab/>
        <w:t>Lastovica AJ, le RE. Efficient isolation of Campylobacter upsaliensis from stools. J Clin Microbiol 2001;39:4222-3.</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10. </w:t>
      </w:r>
      <w:r w:rsidRPr="00E21673">
        <w:rPr>
          <w:rFonts w:cs="Arial"/>
          <w:noProof/>
          <w:sz w:val="20"/>
        </w:rPr>
        <w:tab/>
        <w:t>On SL. Identification methods for campylobacters, helicobacters, and related organisms. Clin Microbiol Rev 1996;9:405-22.</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11. </w:t>
      </w:r>
      <w:r w:rsidRPr="00E21673">
        <w:rPr>
          <w:rFonts w:cs="Arial"/>
          <w:noProof/>
          <w:sz w:val="20"/>
        </w:rPr>
        <w:tab/>
        <w:t>Boswell TC, Kudesia G. Serological cross-reaction between Legionella pneumophila and campylobacter in the indirect fluorescent antibody test. Epidemiol Infect 1992;109:291-5.</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12. </w:t>
      </w:r>
      <w:r w:rsidRPr="00E21673">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13. </w:t>
      </w:r>
      <w:r w:rsidRPr="00E21673">
        <w:rPr>
          <w:rFonts w:cs="Arial"/>
          <w:noProof/>
          <w:sz w:val="20"/>
        </w:rPr>
        <w:tab/>
        <w:t xml:space="preserve">Official Journal of the European Communities. Directive 98/79/EC of the European Parliament and of the Council of 27 October 1998 on </w:t>
      </w:r>
      <w:r w:rsidRPr="00E21673">
        <w:rPr>
          <w:rFonts w:cs="Arial"/>
          <w:i/>
          <w:noProof/>
          <w:sz w:val="20"/>
        </w:rPr>
        <w:t xml:space="preserve">in vitro </w:t>
      </w:r>
      <w:r w:rsidRPr="00E21673">
        <w:rPr>
          <w:rFonts w:cs="Arial"/>
          <w:noProof/>
          <w:sz w:val="20"/>
        </w:rPr>
        <w:t>diagnostic medical devices. 7-12-1998. p. 1-37.</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14. </w:t>
      </w:r>
      <w:r w:rsidRPr="00E21673">
        <w:rPr>
          <w:rFonts w:cs="Arial"/>
          <w:noProof/>
          <w:sz w:val="20"/>
        </w:rPr>
        <w:tab/>
        <w:t xml:space="preserve">Health and Safety Executive. Safe use of pneumatic air tube transport systems for pathology specimens.  9/99. </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15. </w:t>
      </w:r>
      <w:r w:rsidRPr="00E21673">
        <w:rPr>
          <w:rFonts w:cs="Arial"/>
          <w:noProof/>
          <w:sz w:val="20"/>
        </w:rPr>
        <w:tab/>
        <w:t xml:space="preserve">Department for transport. Transport of Infectious Substances, 2011 Revision 5.  2011. </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16. </w:t>
      </w:r>
      <w:r w:rsidRPr="00E21673">
        <w:rPr>
          <w:rFonts w:cs="Arial"/>
          <w:noProof/>
          <w:sz w:val="20"/>
        </w:rPr>
        <w:tab/>
        <w:t xml:space="preserve">World Health Organization. Guidance on regulations for the Transport of Infectious Substances 2013-2014.  2012. </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lastRenderedPageBreak/>
        <w:t xml:space="preserve">17. </w:t>
      </w:r>
      <w:r w:rsidRPr="00E21673">
        <w:rPr>
          <w:rFonts w:cs="Arial"/>
          <w:noProof/>
          <w:sz w:val="20"/>
        </w:rPr>
        <w:tab/>
        <w:t xml:space="preserve">Home Office. Anti-terrorism, Crime and Security Act.  2001 (as amended). </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18. </w:t>
      </w:r>
      <w:r w:rsidRPr="00E21673">
        <w:rPr>
          <w:rFonts w:cs="Arial"/>
          <w:noProof/>
          <w:sz w:val="20"/>
        </w:rPr>
        <w:tab/>
        <w:t>Advisory Committee on Dangerous Pathogens. The Approved List of Biological Agents. Health and Safety Executive. 2013. p. 1-32</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19. </w:t>
      </w:r>
      <w:r w:rsidRPr="00E21673">
        <w:rPr>
          <w:rFonts w:cs="Arial"/>
          <w:noProof/>
          <w:sz w:val="20"/>
        </w:rPr>
        <w:tab/>
        <w:t>Advisory Committee on Dangerous Pathogens. Infections at work: Controlling the risks. Her Majesty's Stationery Office. 2003.</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20. </w:t>
      </w:r>
      <w:r w:rsidRPr="00E21673">
        <w:rPr>
          <w:rFonts w:cs="Arial"/>
          <w:noProof/>
          <w:sz w:val="20"/>
        </w:rPr>
        <w:tab/>
        <w:t>Advisory Committee on Dangerous Pathogens. Biological agents: Managing the risks in laboratories and healthcare premises. Health and Safety Executive. 2005.</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21. </w:t>
      </w:r>
      <w:r w:rsidRPr="00E21673">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22. </w:t>
      </w:r>
      <w:r w:rsidRPr="00E21673">
        <w:rPr>
          <w:rFonts w:cs="Arial"/>
          <w:noProof/>
          <w:sz w:val="20"/>
        </w:rPr>
        <w:tab/>
        <w:t>Centers for Disease Control and Prevention. Guidelines for Safe Work Practices in Human and Animal Medical Diagnostic Laboratories. MMWR Surveill Summ 2012;61:1-102.</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23. </w:t>
      </w:r>
      <w:r w:rsidRPr="00E21673">
        <w:rPr>
          <w:rFonts w:cs="Arial"/>
          <w:noProof/>
          <w:sz w:val="20"/>
        </w:rPr>
        <w:tab/>
        <w:t>Health and Safety Executive. Control of Substances Hazardous to Health Regulations. The Control of Substances Hazardous to Health Regulations 2002. 5th ed.  HSE Books; 2002.</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24. </w:t>
      </w:r>
      <w:r w:rsidRPr="00E21673">
        <w:rPr>
          <w:rFonts w:cs="Arial"/>
          <w:noProof/>
          <w:sz w:val="20"/>
        </w:rPr>
        <w:tab/>
        <w:t xml:space="preserve">Health and Safety Executive. Five Steps to Risk Assessment: A Step by Step Guide to a Safer and Healthier Workplace. HSE Books.  2002. </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25. </w:t>
      </w:r>
      <w:r w:rsidRPr="00E21673">
        <w:rPr>
          <w:rFonts w:cs="Arial"/>
          <w:noProof/>
          <w:sz w:val="20"/>
        </w:rPr>
        <w:tab/>
        <w:t xml:space="preserve">Health and Safety Executive. A Guide to Risk Assessment Requirements: Common Provisions in Health and Safety Law. HSE Books.  2002. </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26. </w:t>
      </w:r>
      <w:r w:rsidRPr="00E21673">
        <w:rPr>
          <w:rFonts w:cs="Arial"/>
          <w:noProof/>
          <w:sz w:val="20"/>
        </w:rPr>
        <w:tab/>
        <w:t>Health Services Advisory Committee. Safe Working and the Prevention of Infection in Clinical Laboratories and Similar Facilities. HSE Books. 2003.</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27. </w:t>
      </w:r>
      <w:r w:rsidRPr="00E21673">
        <w:rPr>
          <w:rFonts w:cs="Arial"/>
          <w:noProof/>
          <w:sz w:val="20"/>
        </w:rPr>
        <w:tab/>
        <w:t>British Standards Institution (BSI). BS EN12469 - Biotechnology - performance criteria for microbiological safety cabinets. 2000.</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28. </w:t>
      </w:r>
      <w:r w:rsidRPr="00E21673">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29. </w:t>
      </w:r>
      <w:r w:rsidRPr="00E21673">
        <w:rPr>
          <w:rFonts w:cs="Arial"/>
          <w:noProof/>
          <w:sz w:val="20"/>
        </w:rPr>
        <w:tab/>
        <w:t>Collins CH, Kennedy.D.A. Laboratory acquired infections. In: Woburn MA, editor. Laboratory acquired infection: History, incidence, causes and prevention. 4 ed.  1999. p. 1-37.</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30. </w:t>
      </w:r>
      <w:r w:rsidRPr="00E21673">
        <w:rPr>
          <w:rFonts w:cs="Arial"/>
          <w:noProof/>
          <w:sz w:val="20"/>
        </w:rPr>
        <w:tab/>
        <w:t>On SL, Atabay HI, Corry JE, Harrington CS, Vandamme P. Emended description of Campylobacter sputorum and revision of its infrasubspecific (biovar) divisions, including C. sputorum biovar paraureolyticus, a urease-producing variant from cattle and humans. Int J Syst Bacteriol 1998;48 Pt 1:195-206.</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31. </w:t>
      </w:r>
      <w:r w:rsidRPr="00E21673">
        <w:rPr>
          <w:rFonts w:cs="Arial"/>
          <w:noProof/>
          <w:sz w:val="20"/>
        </w:rPr>
        <w:tab/>
        <w:t>On SL, Bloch B, Holmes B, Hoste B, Vandamme P. Campylobacter hyointestinalis subsp. lawsonii subsp. nov., isolated from the porcine stomach, and an emended description of Campylobacter hyointestinalis. Int J Syst Bacteriol 1995;45:767-74.</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32. </w:t>
      </w:r>
      <w:r w:rsidRPr="00E21673">
        <w:rPr>
          <w:rFonts w:cs="Arial"/>
          <w:noProof/>
          <w:sz w:val="20"/>
        </w:rPr>
        <w:tab/>
        <w:t>Vandamme P, Daneshvar MI, Dewhirst FE, Paster BJ, Kersters K, Goossens H, et al. Chemotaxonomic analyses of Bacteroides gracilis and Bacteroides ureolyticus and reclassification of B. gracilis as Campylobacter gracilis comb. nov. Int J Syst Bacteriol 1995;45:145-52.</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33. </w:t>
      </w:r>
      <w:r w:rsidRPr="00E21673">
        <w:rPr>
          <w:rFonts w:cs="Arial"/>
          <w:noProof/>
          <w:sz w:val="20"/>
        </w:rPr>
        <w:tab/>
        <w:t>Debruyne L, On SL, De BE, Vandamme P. Novel Campylobacter lari-like bacteria from humans and molluscs: description of Campylobacter peloridis sp. nov., Campylobacter lari subsp. concheus subsp. nov. and Campylobacter lari subsp. lari subsp. nov. Int J Syst Evol Microbiol 2009;59:1126-32.</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lastRenderedPageBreak/>
        <w:t xml:space="preserve">34. </w:t>
      </w:r>
      <w:r w:rsidRPr="00E21673">
        <w:rPr>
          <w:rFonts w:cs="Arial"/>
          <w:noProof/>
          <w:sz w:val="20"/>
        </w:rPr>
        <w:tab/>
        <w:t>Figura N, Guglielmetti P, Zanchi A, Partini N, Armellini D, Bayeli PF, et al. Two cases of Campylobacter mucosalis enteritis in children. J Clin Microbiol 1993;31:727-8.</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35. </w:t>
      </w:r>
      <w:r w:rsidRPr="00E21673">
        <w:rPr>
          <w:rFonts w:cs="Arial"/>
          <w:noProof/>
          <w:sz w:val="20"/>
        </w:rPr>
        <w:tab/>
        <w:t>Newell DG. Campylobacter concisus: an emerging pathogen? Eur J Gastroenterol Hepatol 2005;17:1013-4.</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36. </w:t>
      </w:r>
      <w:r w:rsidRPr="00E21673">
        <w:rPr>
          <w:rFonts w:cs="Arial"/>
          <w:noProof/>
          <w:sz w:val="20"/>
        </w:rPr>
        <w:tab/>
        <w:t>Taylor BV, Williamson J, Luck J, Coleman D, Jones D, McGregor A. Sensitivity and specificity of serology in determining recent acute Campylobacter infection. Intern Med J 2004;34:250-8.</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37. </w:t>
      </w:r>
      <w:r w:rsidRPr="00E21673">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38. </w:t>
      </w:r>
      <w:r w:rsidRPr="00E21673">
        <w:rPr>
          <w:rFonts w:cs="Arial"/>
          <w:noProof/>
          <w:sz w:val="20"/>
        </w:rPr>
        <w:tab/>
        <w:t>Mandrell RE, Harden LA, Bates A, Miller WG, Haddon WF, Fagerquist CK. Speciation of Campylobacter coli, C. jejuni, C. helveticus, C. lari, C. sputorum, and C. upsaliensis by matrix-assisted laser desorption ionization-time of flight mass spectrometry. Appl Environ Microbiol 2005;71:6292-307.</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39. </w:t>
      </w:r>
      <w:r w:rsidRPr="00E21673">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40. </w:t>
      </w:r>
      <w:r w:rsidRPr="00E21673">
        <w:rPr>
          <w:rFonts w:cs="Arial"/>
          <w:noProof/>
          <w:sz w:val="20"/>
        </w:rPr>
        <w:tab/>
        <w:t>Alispahic M, Hummel K, Jandreski-Cvetkovic D, Nobauer K, Razzazi-Fazeli E, Hess M, et al. Species-specific identification and differentiation of Arcobacter, Helicobacter and Campylobacter by full-spectral matrix-associated laser desorption/ionization time of flight mass spectrometry analysis. J Med Microbiol 2010;59:295-301.</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41. </w:t>
      </w:r>
      <w:r w:rsidRPr="00E21673">
        <w:rPr>
          <w:rFonts w:cs="Arial"/>
          <w:noProof/>
          <w:sz w:val="20"/>
        </w:rPr>
        <w:tab/>
        <w:t>Kabir SM, Kikuchi K, Asakura M, Shiramaru S, Tsuruoka N, Goto A, et al. Evaluation of a cytolethal distending toxin (cdt) gene-based species-specific multiplex PCR assay for the identification of Campylobacter strains isolated from diarrheal patients in Japan. Jpn J Infect Dis 2011;64:19-27.</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42. </w:t>
      </w:r>
      <w:r w:rsidRPr="00E21673">
        <w:rPr>
          <w:rFonts w:cs="Arial"/>
          <w:noProof/>
          <w:sz w:val="20"/>
        </w:rPr>
        <w:tab/>
        <w:t>Liu D. Identification, subtyping and virulence determination of Listeria monocytogenes, an important foodborne pathogen. J Med Microbiol 2006;55:645-59.</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43. </w:t>
      </w:r>
      <w:r w:rsidRPr="00E21673">
        <w:rPr>
          <w:rFonts w:cs="Arial"/>
          <w:noProof/>
          <w:sz w:val="20"/>
        </w:rPr>
        <w:tab/>
        <w:t>Brosch R, Brett M, Catimel B, Luchansky JB, Ojeniyi B, Rocourt J. Genomic fingerprinting of 80 strains from the WHO multicenter international typing study of listeria monocytogenes via pulsed-field gel electrophoresis (PFGE). Int J Food Microbiol 1996;32:343-55.</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44. </w:t>
      </w:r>
      <w:r w:rsidRPr="00E21673">
        <w:rPr>
          <w:rFonts w:cs="Arial"/>
          <w:noProof/>
          <w:sz w:val="20"/>
        </w:rPr>
        <w:tab/>
        <w:t>Ribot EM, Fitzgerald C, Kubota K, Swaminathan B, Barrett TJ. Rapid pulsed-field gel electrophoresis protocol for subtyping of Campylobacter jejuni. J Clin Microbiol 2001;39:1889-94.</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45. </w:t>
      </w:r>
      <w:r w:rsidRPr="00E21673">
        <w:rPr>
          <w:rFonts w:cs="Arial"/>
          <w:noProof/>
          <w:sz w:val="20"/>
        </w:rPr>
        <w:tab/>
        <w:t>Feil EJ, Spratt BG. Recombination and the population structures of bacterial pathogens. Annu Rev Microbiol 2001;55:561-90.</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46. </w:t>
      </w:r>
      <w:r w:rsidRPr="00E21673">
        <w:rPr>
          <w:rFonts w:cs="Arial"/>
          <w:noProof/>
          <w:sz w:val="20"/>
        </w:rPr>
        <w:tab/>
        <w:t>Dingle KE, Colles FM, Falush D, Maiden MC. Sequence typing and comparison of population biology of Campylobacter coli and Campylobacter jejuni. J Clin Microbiol 2005;43:340-7.</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47. </w:t>
      </w:r>
      <w:r w:rsidRPr="00E21673">
        <w:rPr>
          <w:rFonts w:cs="Arial"/>
          <w:noProof/>
          <w:sz w:val="20"/>
        </w:rPr>
        <w:tab/>
        <w:t>Miller WG, Chapman MH, Yee E, On SL, McNulty DK, Lastovica AJ, et al. Multilocus sequence typing methods for the emerging Campylobacter Species C. hyointestinalis, C. lanienae, C. sputorum, C. concisus, and C. curvus. Front Cell Infect Microbiol 2012;2:45.</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48. </w:t>
      </w:r>
      <w:r w:rsidRPr="00E21673">
        <w:rPr>
          <w:rFonts w:cs="Arial"/>
          <w:noProof/>
          <w:sz w:val="20"/>
        </w:rPr>
        <w:tab/>
        <w:t>Parkhill J, Wren BW, Mungall K, Ketley JM, Churcher C, Basham D, et al. The genome sequence of the food-borne pathogen Campylobacter jejuni reveals hypervariable sequences. Nature 2000;403:665-8.</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49. </w:t>
      </w:r>
      <w:r w:rsidRPr="00E21673">
        <w:rPr>
          <w:rFonts w:cs="Arial"/>
          <w:noProof/>
          <w:sz w:val="20"/>
        </w:rPr>
        <w:tab/>
        <w:t>Public Health England. Laboratory Reporting to Public Health England: A Guide for Diagnostic Laboratories. 2013. p. 1-37.</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lastRenderedPageBreak/>
        <w:t xml:space="preserve">50. </w:t>
      </w:r>
      <w:r w:rsidRPr="00E21673">
        <w:rPr>
          <w:rFonts w:cs="Arial"/>
          <w:noProof/>
          <w:sz w:val="20"/>
        </w:rPr>
        <w:tab/>
        <w:t>Department of Health. Health Protection Legislation (England) Guidance.  2010.  p. 1-112.</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51. </w:t>
      </w:r>
      <w:r w:rsidRPr="00E21673">
        <w:rPr>
          <w:rFonts w:cs="Arial"/>
          <w:noProof/>
          <w:sz w:val="20"/>
        </w:rPr>
        <w:tab/>
        <w:t xml:space="preserve">Scottish Government. Public Health (Scotland) Act.  2008 (as amended). </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52. </w:t>
      </w:r>
      <w:r w:rsidRPr="00E21673">
        <w:rPr>
          <w:rFonts w:cs="Arial"/>
          <w:noProof/>
          <w:sz w:val="20"/>
        </w:rPr>
        <w:tab/>
        <w:t>Scottish Government. Public Health etc. (Scotland) Act 2008. Implementation of Part 2: Notifiable Diseases, Organisms and Health Risk States. 2009.</w:t>
      </w:r>
    </w:p>
    <w:p w:rsidR="00E21673" w:rsidRPr="00E21673" w:rsidRDefault="00E21673" w:rsidP="00E21673">
      <w:pPr>
        <w:tabs>
          <w:tab w:val="left" w:pos="360"/>
        </w:tabs>
        <w:spacing w:after="240"/>
        <w:ind w:left="360" w:hanging="360"/>
        <w:rPr>
          <w:rFonts w:cs="Arial"/>
          <w:noProof/>
          <w:sz w:val="20"/>
        </w:rPr>
      </w:pPr>
      <w:r w:rsidRPr="00E21673">
        <w:rPr>
          <w:rFonts w:cs="Arial"/>
          <w:noProof/>
          <w:sz w:val="20"/>
        </w:rPr>
        <w:t xml:space="preserve">53. </w:t>
      </w:r>
      <w:r w:rsidRPr="00E21673">
        <w:rPr>
          <w:rFonts w:cs="Arial"/>
          <w:noProof/>
          <w:sz w:val="20"/>
        </w:rPr>
        <w:tab/>
        <w:t xml:space="preserve">The Welsh Assembly Government. Health Protection Legislation (Wales) Guidance.  2010. </w:t>
      </w:r>
    </w:p>
    <w:p w:rsidR="00E21673" w:rsidRPr="00E21673" w:rsidRDefault="00E21673" w:rsidP="00E21673">
      <w:pPr>
        <w:tabs>
          <w:tab w:val="left" w:pos="360"/>
        </w:tabs>
        <w:ind w:left="360" w:hanging="360"/>
        <w:rPr>
          <w:rFonts w:cs="Arial"/>
          <w:noProof/>
          <w:sz w:val="20"/>
        </w:rPr>
      </w:pPr>
      <w:r w:rsidRPr="00E21673">
        <w:rPr>
          <w:rFonts w:cs="Arial"/>
          <w:noProof/>
          <w:sz w:val="20"/>
        </w:rPr>
        <w:t xml:space="preserve">54. </w:t>
      </w:r>
      <w:r w:rsidRPr="00E21673">
        <w:rPr>
          <w:rFonts w:cs="Arial"/>
          <w:noProof/>
          <w:sz w:val="20"/>
        </w:rPr>
        <w:tab/>
        <w:t xml:space="preserve">Home Office. Public Health Act (Northern Ireland) 1967 Chapter 36.  1967 (as amended). </w:t>
      </w:r>
    </w:p>
    <w:p w:rsidR="00E21673" w:rsidRDefault="00E21673" w:rsidP="00E21673">
      <w:pPr>
        <w:tabs>
          <w:tab w:val="left" w:pos="360"/>
        </w:tabs>
        <w:ind w:left="360" w:hanging="360"/>
        <w:rPr>
          <w:noProof/>
        </w:rPr>
      </w:pPr>
    </w:p>
    <w:p w:rsidR="00B3534A" w:rsidRDefault="00E21673" w:rsidP="00B3534A">
      <w:pPr>
        <w:ind w:left="0" w:firstLine="0"/>
      </w:pPr>
      <w:r>
        <w:fldChar w:fldCharType="end"/>
      </w:r>
    </w:p>
    <w:sectPr w:rsidR="00B3534A" w:rsidSect="00335610">
      <w:headerReference w:type="even" r:id="rId34"/>
      <w:headerReference w:type="first" r:id="rId35"/>
      <w:footerReference w:type="first" r:id="rId36"/>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5B3" w:rsidRDefault="003945B3" w:rsidP="003E0911">
      <w:pPr>
        <w:pStyle w:val="TOC2"/>
      </w:pPr>
      <w:r>
        <w:separator/>
      </w:r>
    </w:p>
  </w:endnote>
  <w:endnote w:type="continuationSeparator" w:id="0">
    <w:p w:rsidR="003945B3" w:rsidRDefault="003945B3"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5B3" w:rsidRPr="0034319E" w:rsidRDefault="003945B3" w:rsidP="00C90395">
    <w:pPr>
      <w:pStyle w:val="PHEBodytext"/>
      <w:ind w:left="-284"/>
      <w:outlineLvl w:val="0"/>
      <w:rPr>
        <w:rStyle w:val="PageNumber"/>
        <w:rFonts w:cs="Arial"/>
        <w:szCs w:val="24"/>
      </w:rPr>
    </w:pPr>
    <w:r w:rsidRPr="0034319E">
      <w:rPr>
        <w:rFonts w:cs="Arial"/>
      </w:rPr>
      <w:t xml:space="preserve">Bacteriology – Identification | ID </w:t>
    </w:r>
    <w:r w:rsidR="00C91E42">
      <w:fldChar w:fldCharType="begin" w:fldLock="1"/>
    </w:r>
    <w:r w:rsidR="00C91E42">
      <w:instrText xml:space="preserve"> REF  SMINumber  \* MERGEFORMAT </w:instrText>
    </w:r>
    <w:r w:rsidR="00C91E42">
      <w:fldChar w:fldCharType="separate"/>
    </w:r>
    <w:r>
      <w:rPr>
        <w:rFonts w:cs="Arial"/>
      </w:rPr>
      <w:t>23</w:t>
    </w:r>
    <w:r w:rsidR="00C91E42">
      <w:rPr>
        <w:rFonts w:cs="Arial"/>
      </w:rPr>
      <w:fldChar w:fldCharType="end"/>
    </w:r>
    <w:r w:rsidRPr="0034319E">
      <w:rPr>
        <w:rFonts w:cs="Arial"/>
      </w:rPr>
      <w:t xml:space="preserve"> | Issue no: </w:t>
    </w:r>
    <w:r w:rsidR="00C91E42">
      <w:fldChar w:fldCharType="begin" w:fldLock="1"/>
    </w:r>
    <w:r w:rsidR="00C91E42">
      <w:instrText xml:space="preserve"> REF  NewIssueNumber  \* MERGEFORMAT </w:instrText>
    </w:r>
    <w:r w:rsidR="00C91E42">
      <w:fldChar w:fldCharType="separate"/>
    </w:r>
    <w:r w:rsidRPr="00070D5F">
      <w:rPr>
        <w:rFonts w:cs="Arial"/>
        <w:bCs/>
        <w:lang w:val="en-US"/>
      </w:rPr>
      <w:t>dh+</w:t>
    </w:r>
    <w:r w:rsidR="00C91E42">
      <w:rPr>
        <w:rFonts w:cs="Arial"/>
        <w:bCs/>
        <w:lang w:val="en-US"/>
      </w:rPr>
      <w:fldChar w:fldCharType="end"/>
    </w:r>
    <w:r w:rsidRPr="0034319E">
      <w:rPr>
        <w:rFonts w:cs="Arial"/>
      </w:rPr>
      <w:t xml:space="preserve"> | Issue date: </w:t>
    </w:r>
    <w:fldSimple w:instr=" REF  NewIssueDate  \* MERGEFORMAT " w:fldLock="1">
      <w:r>
        <w:rPr>
          <w:rFonts w:cs="Arial"/>
        </w:rPr>
        <w:t>dd.mm.yy &lt;tab+enter&gt;</w:t>
      </w:r>
    </w:fldSimple>
    <w:r w:rsidRPr="0034319E">
      <w:rPr>
        <w:rFonts w:cs="Arial"/>
      </w:rPr>
      <w:t xml:space="preserve">| </w:t>
    </w:r>
    <w:r w:rsidRPr="0034319E">
      <w:rPr>
        <w:rStyle w:val="PageNumber"/>
        <w:rFonts w:cs="Arial"/>
      </w:rPr>
      <w:t xml:space="preserve">Page: </w:t>
    </w:r>
    <w:r w:rsidRPr="0034319E">
      <w:rPr>
        <w:rStyle w:val="PageNumber"/>
        <w:rFonts w:cs="Arial"/>
      </w:rPr>
      <w:fldChar w:fldCharType="begin"/>
    </w:r>
    <w:r w:rsidRPr="0034319E">
      <w:rPr>
        <w:rStyle w:val="PageNumber"/>
        <w:rFonts w:cs="Arial"/>
      </w:rPr>
      <w:instrText xml:space="preserve"> PAGE </w:instrText>
    </w:r>
    <w:r w:rsidRPr="0034319E">
      <w:rPr>
        <w:rStyle w:val="PageNumber"/>
        <w:rFonts w:cs="Arial"/>
      </w:rPr>
      <w:fldChar w:fldCharType="separate"/>
    </w:r>
    <w:r w:rsidR="00C91E42">
      <w:rPr>
        <w:rStyle w:val="PageNumber"/>
        <w:rFonts w:cs="Arial"/>
        <w:noProof/>
      </w:rPr>
      <w:t>2</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r>
    <w:r w:rsidRPr="0034319E">
      <w:rPr>
        <w:rStyle w:val="PageNumber"/>
        <w:rFonts w:cs="Arial"/>
      </w:rPr>
      <w:instrText xml:space="preserve"> NUMPAGES </w:instrText>
    </w:r>
    <w:r w:rsidRPr="0034319E">
      <w:rPr>
        <w:rStyle w:val="PageNumber"/>
        <w:rFonts w:cs="Arial"/>
      </w:rPr>
      <w:fldChar w:fldCharType="separate"/>
    </w:r>
    <w:r w:rsidR="00C91E42">
      <w:rPr>
        <w:rStyle w:val="PageNumber"/>
        <w:rFonts w:cs="Arial"/>
        <w:noProof/>
      </w:rPr>
      <w:t>22</w:t>
    </w:r>
    <w:r w:rsidRPr="0034319E">
      <w:rPr>
        <w:rStyle w:val="PageNumber"/>
        <w:rFonts w:cs="Arial"/>
      </w:rPr>
      <w:fldChar w:fldCharType="end"/>
    </w:r>
    <w:r w:rsidRPr="0034319E">
      <w:rPr>
        <w:rStyle w:val="PageNumber"/>
        <w:rFonts w:cs="Arial"/>
      </w:rPr>
      <w:t xml:space="preserve"> </w:t>
    </w:r>
  </w:p>
  <w:p w:rsidR="003945B3" w:rsidRPr="0034319E" w:rsidRDefault="003945B3" w:rsidP="00C90395">
    <w:pPr>
      <w:pStyle w:val="PHEBodytext"/>
      <w:ind w:left="-284" w:right="-743"/>
      <w:outlineLvl w:val="0"/>
      <w:rPr>
        <w:rFonts w:cs="Arial"/>
        <w:sz w:val="16"/>
        <w:szCs w:val="16"/>
      </w:rPr>
    </w:pPr>
    <w:r w:rsidRPr="0034319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5B3" w:rsidRPr="0034319E" w:rsidRDefault="003945B3" w:rsidP="008B0A13">
    <w:pPr>
      <w:pStyle w:val="PHEBodytext"/>
      <w:ind w:left="-284"/>
      <w:outlineLvl w:val="0"/>
      <w:rPr>
        <w:rFonts w:cs="Arial"/>
      </w:rPr>
    </w:pPr>
    <w:r w:rsidRPr="0034319E">
      <w:rPr>
        <w:rFonts w:cs="Arial"/>
      </w:rPr>
      <w:t xml:space="preserve">Issued by the Standards Unit, </w:t>
    </w:r>
    <w:r>
      <w:rPr>
        <w:rFonts w:cs="Arial"/>
      </w:rPr>
      <w:t>Microbiology Services, PHE</w:t>
    </w:r>
  </w:p>
  <w:p w:rsidR="003945B3" w:rsidRDefault="003945B3" w:rsidP="00A51BEA">
    <w:pPr>
      <w:pStyle w:val="PHEBodytext"/>
      <w:ind w:left="-284" w:right="-744"/>
      <w:outlineLvl w:val="0"/>
      <w:rPr>
        <w:rStyle w:val="PageNumber"/>
        <w:rFonts w:cs="Arial"/>
      </w:rPr>
    </w:pPr>
    <w:r w:rsidRPr="0034319E">
      <w:rPr>
        <w:rFonts w:cs="Arial"/>
      </w:rPr>
      <w:t xml:space="preserve">Bacteriology – Identification | ID </w:t>
    </w:r>
    <w:bookmarkStart w:id="42" w:name="SMINumber"/>
    <w:r w:rsidRPr="0034319E">
      <w:rPr>
        <w:rFonts w:cs="Arial"/>
      </w:rPr>
      <w:fldChar w:fldCharType="begin" w:fldLock="1"/>
    </w:r>
    <w:r w:rsidRPr="0034319E">
      <w:rPr>
        <w:rFonts w:cs="Arial"/>
      </w:rPr>
      <w:instrText xml:space="preserve"> FILLIN  "SMI #" \d "# &lt;tab+enter&gt;" \o  \* MERGEFORMAT </w:instrText>
    </w:r>
    <w:r w:rsidRPr="0034319E">
      <w:rPr>
        <w:rFonts w:cs="Arial"/>
      </w:rPr>
      <w:fldChar w:fldCharType="separate"/>
    </w:r>
    <w:r>
      <w:rPr>
        <w:rFonts w:cs="Arial"/>
      </w:rPr>
      <w:t>23</w:t>
    </w:r>
    <w:r w:rsidRPr="0034319E">
      <w:rPr>
        <w:rFonts w:cs="Arial"/>
      </w:rPr>
      <w:fldChar w:fldCharType="end"/>
    </w:r>
    <w:bookmarkEnd w:id="42"/>
    <w:r w:rsidRPr="0034319E">
      <w:rPr>
        <w:rFonts w:cs="Arial"/>
      </w:rPr>
      <w:t xml:space="preserve"> | Issue no: </w:t>
    </w:r>
    <w:bookmarkStart w:id="43" w:name="NewIssueNumber"/>
    <w:r w:rsidRPr="0034319E">
      <w:rPr>
        <w:rFonts w:cs="Arial"/>
      </w:rPr>
      <w:fldChar w:fldCharType="begin" w:fldLock="1"/>
    </w:r>
    <w:r w:rsidRPr="0034319E">
      <w:rPr>
        <w:rFonts w:cs="Arial"/>
      </w:rPr>
      <w:instrText xml:space="preserve"> FILLIN  "New Issue No." \d "#.# &lt;tab+enter&gt;"  \* MERGEFORMAT </w:instrText>
    </w:r>
    <w:r w:rsidRPr="0034319E">
      <w:rPr>
        <w:rFonts w:cs="Arial"/>
      </w:rPr>
      <w:fldChar w:fldCharType="separate"/>
    </w:r>
    <w:r>
      <w:rPr>
        <w:rFonts w:cs="Arial"/>
      </w:rPr>
      <w:t>dh+</w:t>
    </w:r>
    <w:r w:rsidRPr="0034319E">
      <w:rPr>
        <w:rFonts w:cs="Arial"/>
      </w:rPr>
      <w:fldChar w:fldCharType="end"/>
    </w:r>
    <w:bookmarkEnd w:id="43"/>
    <w:r w:rsidRPr="0034319E">
      <w:rPr>
        <w:rFonts w:cs="Arial"/>
      </w:rPr>
      <w:t xml:space="preserve"> | Issue date: </w:t>
    </w:r>
    <w:bookmarkStart w:id="44" w:name="IssueDate"/>
    <w:bookmarkStart w:id="45" w:name="NewIssueDate"/>
    <w:r w:rsidRPr="0034319E">
      <w:rPr>
        <w:rFonts w:cs="Arial"/>
      </w:rPr>
      <w:fldChar w:fldCharType="begin" w:fldLock="1"/>
    </w:r>
    <w:r w:rsidRPr="0034319E">
      <w:rPr>
        <w:rFonts w:cs="Arial"/>
      </w:rPr>
      <w:instrText xml:space="preserve"> FILLIN  "Issue Date" \d "dd.mm.yy &lt;tab+enter&gt;" \o  \* MERGEFORMAT </w:instrText>
    </w:r>
    <w:r w:rsidRPr="0034319E">
      <w:rPr>
        <w:rFonts w:cs="Arial"/>
      </w:rPr>
      <w:fldChar w:fldCharType="separate"/>
    </w:r>
    <w:r>
      <w:rPr>
        <w:rFonts w:cs="Arial"/>
      </w:rPr>
      <w:t>dd.mm.yy &lt;tab+enter&gt;</w:t>
    </w:r>
    <w:r w:rsidRPr="0034319E">
      <w:rPr>
        <w:rFonts w:cs="Arial"/>
      </w:rPr>
      <w:fldChar w:fldCharType="end"/>
    </w:r>
    <w:bookmarkEnd w:id="44"/>
    <w:bookmarkEnd w:id="45"/>
    <w:r w:rsidRPr="0034319E">
      <w:rPr>
        <w:rFonts w:cs="Arial"/>
      </w:rPr>
      <w:t xml:space="preserve">| </w:t>
    </w:r>
    <w:r w:rsidRPr="0034319E">
      <w:rPr>
        <w:rStyle w:val="PageNumber"/>
        <w:rFonts w:cs="Arial"/>
      </w:rPr>
      <w:t xml:space="preserve">Page: </w:t>
    </w:r>
    <w:r w:rsidRPr="0034319E">
      <w:rPr>
        <w:rStyle w:val="PageNumber"/>
        <w:rFonts w:cs="Arial"/>
      </w:rPr>
      <w:fldChar w:fldCharType="begin" w:fldLock="1"/>
    </w:r>
    <w:r w:rsidRPr="0034319E">
      <w:rPr>
        <w:rStyle w:val="PageNumber"/>
        <w:rFonts w:cs="Arial"/>
      </w:rPr>
      <w:instrText xml:space="preserve"> PAGE </w:instrText>
    </w:r>
    <w:r w:rsidRPr="0034319E">
      <w:rPr>
        <w:rStyle w:val="PageNumber"/>
        <w:rFonts w:cs="Arial"/>
      </w:rPr>
      <w:fldChar w:fldCharType="separate"/>
    </w:r>
    <w:r>
      <w:rPr>
        <w:rStyle w:val="PageNumber"/>
        <w:rFonts w:cs="Arial"/>
        <w:noProof/>
      </w:rPr>
      <w:t>1</w:t>
    </w:r>
    <w:r w:rsidRPr="0034319E">
      <w:rPr>
        <w:rStyle w:val="PageNumber"/>
        <w:rFonts w:cs="Arial"/>
      </w:rPr>
      <w:fldChar w:fldCharType="end"/>
    </w:r>
    <w:r w:rsidRPr="0034319E">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C91E42">
      <w:rPr>
        <w:rStyle w:val="PageNumber"/>
        <w:rFonts w:cs="Arial"/>
        <w:noProof/>
      </w:rPr>
      <w:t>22</w:t>
    </w:r>
    <w:r>
      <w:rPr>
        <w:rStyle w:val="PageNumber"/>
        <w:rFonts w:cs="Arial"/>
      </w:rPr>
      <w:fldChar w:fldCharType="end"/>
    </w:r>
    <w:r w:rsidRPr="0034319E">
      <w:rPr>
        <w:rStyle w:val="PageNumber"/>
        <w:rFonts w:cs="Arial"/>
      </w:rPr>
      <w:t xml:space="preserve"> </w:t>
    </w:r>
  </w:p>
  <w:p w:rsidR="003945B3" w:rsidRPr="00E33487" w:rsidRDefault="003945B3" w:rsidP="00A51BEA">
    <w:pPr>
      <w:pStyle w:val="PHEBodytext"/>
      <w:ind w:left="-284" w:right="-744"/>
      <w:jc w:val="right"/>
      <w:outlineLvl w:val="0"/>
      <w:rPr>
        <w:rFonts w:cs="Arial"/>
        <w:sz w:val="16"/>
        <w:szCs w:val="16"/>
      </w:rPr>
    </w:pPr>
    <w:r>
      <w:rPr>
        <w:rStyle w:val="PageNumber"/>
        <w:rFonts w:cs="Arial"/>
      </w:rPr>
      <w:tab/>
    </w:r>
    <w:r w:rsidRPr="00E33487">
      <w:rPr>
        <w:rStyle w:val="PageNumber"/>
        <w:rFonts w:cs="Arial"/>
        <w:sz w:val="16"/>
        <w:szCs w:val="16"/>
      </w:rPr>
      <w:t>© Crown copyright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5B3" w:rsidRPr="00C242CB" w:rsidRDefault="003945B3" w:rsidP="00C24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5B3" w:rsidRDefault="003945B3" w:rsidP="003E0911">
      <w:pPr>
        <w:pStyle w:val="TOC2"/>
      </w:pPr>
      <w:r>
        <w:separator/>
      </w:r>
    </w:p>
  </w:footnote>
  <w:footnote w:type="continuationSeparator" w:id="0">
    <w:p w:rsidR="003945B3" w:rsidRDefault="003945B3" w:rsidP="003E0911">
      <w:pPr>
        <w:pStyle w:val="TOC2"/>
      </w:pPr>
      <w:r>
        <w:continuationSeparator/>
      </w:r>
    </w:p>
  </w:footnote>
  <w:footnote w:id="1">
    <w:p w:rsidR="003945B3" w:rsidRDefault="003945B3" w:rsidP="00A17BA7">
      <w:pPr>
        <w:pStyle w:val="PHEbodytextTable"/>
      </w:pPr>
      <w:r w:rsidRPr="00A31078">
        <w:rPr>
          <w:rStyle w:val="FootnoteReference"/>
          <w:rFonts w:cs="Arial"/>
          <w:szCs w:val="20"/>
        </w:rPr>
        <w:sym w:font="Symbol" w:char="F023"/>
      </w:r>
      <w:r w:rsidRPr="00A31078">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E42" w:rsidRDefault="00C91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62627" o:spid="_x0000_s220173" type="#_x0000_t136" style="position:absolute;left:0;text-align:left;margin-left:0;margin-top:0;width:629.45pt;height:17.1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5B3" w:rsidRPr="0034319E" w:rsidRDefault="00C91E42" w:rsidP="007450DB">
    <w:pPr>
      <w:pStyle w:val="Header"/>
      <w:ind w:right="-744"/>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62628" o:spid="_x0000_s220174" type="#_x0000_t136" style="position:absolute;left:0;text-align:left;margin-left:0;margin-top:0;width:629.45pt;height:17.1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r w:rsidR="003945B3">
      <w:t xml:space="preserve">               </w:t>
    </w:r>
    <w:bookmarkStart w:id="41" w:name="SMITitleDocument"/>
    <w:r w:rsidR="003945B3">
      <w:fldChar w:fldCharType="begin" w:fldLock="1"/>
    </w:r>
    <w:r w:rsidR="003945B3">
      <w:instrText xml:space="preserve"> FILLIN  "Title of SMI (Document)" \d "Type SMI Title here &lt;tab+enter&gt;"  \* MERGEFORMAT </w:instrText>
    </w:r>
    <w:r w:rsidR="003945B3">
      <w:fldChar w:fldCharType="separate"/>
    </w:r>
    <w:r w:rsidR="003945B3" w:rsidRPr="007450DB">
      <w:rPr>
        <w:rFonts w:cs="Arial"/>
      </w:rPr>
      <w:t xml:space="preserve">Identification of </w:t>
    </w:r>
    <w:r w:rsidR="003945B3" w:rsidRPr="007450DB">
      <w:rPr>
        <w:rFonts w:cs="Arial"/>
        <w:i/>
      </w:rPr>
      <w:t>Campylobacter</w:t>
    </w:r>
    <w:r w:rsidR="003945B3" w:rsidRPr="007450DB">
      <w:rPr>
        <w:rFonts w:cs="Arial"/>
      </w:rPr>
      <w:t xml:space="preserve"> species</w:t>
    </w:r>
    <w:r w:rsidR="003945B3">
      <w:rPr>
        <w:rFonts w:cs="Arial"/>
      </w:rPr>
      <w:fldChar w:fldCharType="end"/>
    </w:r>
    <w:bookmarkEnd w:id="41"/>
    <w:r w:rsidR="003945B3">
      <w:t xml:space="preserve">                                                                 </w:t>
    </w:r>
  </w:p>
  <w:p w:rsidR="003945B3" w:rsidRPr="0084587D" w:rsidRDefault="003945B3"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5B3" w:rsidRDefault="00C91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62626" o:spid="_x0000_s220172" type="#_x0000_t136" style="position:absolute;left:0;text-align:left;margin-left:0;margin-top:0;width:629.45pt;height:17.1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r w:rsidR="003945B3">
      <w:rPr>
        <w:noProof/>
      </w:rPr>
      <w:drawing>
        <wp:anchor distT="0" distB="0" distL="114300" distR="114300" simplePos="0" relativeHeight="251657728" behindDoc="1" locked="0" layoutInCell="1" allowOverlap="1" wp14:anchorId="5A21EC67" wp14:editId="627712F8">
          <wp:simplePos x="0" y="0"/>
          <wp:positionH relativeFrom="column">
            <wp:posOffset>-905510</wp:posOffset>
          </wp:positionH>
          <wp:positionV relativeFrom="paragraph">
            <wp:posOffset>-439420</wp:posOffset>
          </wp:positionV>
          <wp:extent cx="7522210" cy="1448435"/>
          <wp:effectExtent l="19050" t="0" r="2540" b="0"/>
          <wp:wrapTight wrapText="bothSides">
            <wp:wrapPolygon edited="0">
              <wp:start x="-55" y="0"/>
              <wp:lineTo x="-55" y="21306"/>
              <wp:lineTo x="21607" y="21306"/>
              <wp:lineTo x="21607" y="0"/>
              <wp:lineTo x="-5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srcRect/>
                  <a:stretch>
                    <a:fillRect/>
                  </a:stretch>
                </pic:blipFill>
                <pic:spPr bwMode="auto">
                  <a:xfrm>
                    <a:off x="0" y="0"/>
                    <a:ext cx="7522210" cy="14484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5B3" w:rsidRDefault="00C91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62630" o:spid="_x0000_s220176" type="#_x0000_t136" style="position:absolute;left:0;text-align:left;margin-left:0;margin-top:0;width:629.45pt;height:17.1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5B3" w:rsidRDefault="00C91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62629" o:spid="_x0000_s220175" type="#_x0000_t136" style="position:absolute;left:0;text-align:left;margin-left:0;margin-top:0;width:629.45pt;height:17.1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A06543"/>
    <w:multiLevelType w:val="hybridMultilevel"/>
    <w:tmpl w:val="0AB2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7368E0"/>
    <w:multiLevelType w:val="hybridMultilevel"/>
    <w:tmpl w:val="372017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632187"/>
    <w:multiLevelType w:val="hybridMultilevel"/>
    <w:tmpl w:val="744C0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66175FF3"/>
    <w:multiLevelType w:val="hybridMultilevel"/>
    <w:tmpl w:val="4C605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B543EB"/>
    <w:multiLevelType w:val="hybridMultilevel"/>
    <w:tmpl w:val="7F08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4"/>
  </w:num>
  <w:num w:numId="5">
    <w:abstractNumId w:val="6"/>
  </w:num>
  <w:num w:numId="6">
    <w:abstractNumId w:val="3"/>
  </w:num>
  <w:num w:numId="7">
    <w:abstractNumId w:val="13"/>
  </w:num>
  <w:num w:numId="8">
    <w:abstractNumId w:val="15"/>
  </w:num>
  <w:num w:numId="9">
    <w:abstractNumId w:val="17"/>
  </w:num>
  <w:num w:numId="10">
    <w:abstractNumId w:val="8"/>
  </w:num>
  <w:num w:numId="11">
    <w:abstractNumId w:val="1"/>
  </w:num>
  <w:num w:numId="12">
    <w:abstractNumId w:val="7"/>
  </w:num>
  <w:num w:numId="13">
    <w:abstractNumId w:val="5"/>
  </w:num>
  <w:num w:numId="14">
    <w:abstractNumId w:val="12"/>
  </w:num>
  <w:num w:numId="15">
    <w:abstractNumId w:val="10"/>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16"/>
  </w:num>
  <w:num w:numId="20">
    <w:abstractNumId w:val="9"/>
  </w:num>
  <w:num w:numId="21">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20178">
      <o:colormenu v:ext="edit" fillcolor="silver"/>
    </o:shapedefaults>
    <o:shapelayout v:ext="edit">
      <o:idmap v:ext="edit" data="215"/>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AC46F7"/>
    <w:rsid w:val="000001AE"/>
    <w:rsid w:val="00001074"/>
    <w:rsid w:val="0000210A"/>
    <w:rsid w:val="0000306A"/>
    <w:rsid w:val="00003478"/>
    <w:rsid w:val="0000369D"/>
    <w:rsid w:val="00006395"/>
    <w:rsid w:val="000065C6"/>
    <w:rsid w:val="00006BD6"/>
    <w:rsid w:val="0000757E"/>
    <w:rsid w:val="00007B6B"/>
    <w:rsid w:val="000101FD"/>
    <w:rsid w:val="00010DFA"/>
    <w:rsid w:val="00011CD9"/>
    <w:rsid w:val="000171FA"/>
    <w:rsid w:val="00020469"/>
    <w:rsid w:val="00021298"/>
    <w:rsid w:val="00021702"/>
    <w:rsid w:val="00021783"/>
    <w:rsid w:val="000310FA"/>
    <w:rsid w:val="0003168A"/>
    <w:rsid w:val="00031A7C"/>
    <w:rsid w:val="00032A70"/>
    <w:rsid w:val="0003355C"/>
    <w:rsid w:val="00034972"/>
    <w:rsid w:val="00034EAF"/>
    <w:rsid w:val="00035932"/>
    <w:rsid w:val="000361A4"/>
    <w:rsid w:val="000364A1"/>
    <w:rsid w:val="00036877"/>
    <w:rsid w:val="00037E06"/>
    <w:rsid w:val="000400C6"/>
    <w:rsid w:val="000448BE"/>
    <w:rsid w:val="0004515D"/>
    <w:rsid w:val="000458E2"/>
    <w:rsid w:val="0004705E"/>
    <w:rsid w:val="00047746"/>
    <w:rsid w:val="00050256"/>
    <w:rsid w:val="00052D6F"/>
    <w:rsid w:val="00053B60"/>
    <w:rsid w:val="00055454"/>
    <w:rsid w:val="00055D0C"/>
    <w:rsid w:val="0005799D"/>
    <w:rsid w:val="00060D6F"/>
    <w:rsid w:val="00061F73"/>
    <w:rsid w:val="00062CFF"/>
    <w:rsid w:val="00062EA0"/>
    <w:rsid w:val="000655C6"/>
    <w:rsid w:val="00066B73"/>
    <w:rsid w:val="0006785F"/>
    <w:rsid w:val="0007001D"/>
    <w:rsid w:val="00070D5F"/>
    <w:rsid w:val="0007106C"/>
    <w:rsid w:val="000729F1"/>
    <w:rsid w:val="00074AAA"/>
    <w:rsid w:val="00076186"/>
    <w:rsid w:val="000803A8"/>
    <w:rsid w:val="0008132A"/>
    <w:rsid w:val="00081897"/>
    <w:rsid w:val="00083EBD"/>
    <w:rsid w:val="0008573C"/>
    <w:rsid w:val="00086202"/>
    <w:rsid w:val="00090DAF"/>
    <w:rsid w:val="00091268"/>
    <w:rsid w:val="00091BB8"/>
    <w:rsid w:val="000936FE"/>
    <w:rsid w:val="000A1FAD"/>
    <w:rsid w:val="000A20A3"/>
    <w:rsid w:val="000A323A"/>
    <w:rsid w:val="000A4C46"/>
    <w:rsid w:val="000A61CE"/>
    <w:rsid w:val="000B0541"/>
    <w:rsid w:val="000B423B"/>
    <w:rsid w:val="000B66EB"/>
    <w:rsid w:val="000B6BF3"/>
    <w:rsid w:val="000B6C05"/>
    <w:rsid w:val="000C0EE5"/>
    <w:rsid w:val="000C3038"/>
    <w:rsid w:val="000C31D4"/>
    <w:rsid w:val="000C3459"/>
    <w:rsid w:val="000C4010"/>
    <w:rsid w:val="000C4624"/>
    <w:rsid w:val="000C48F0"/>
    <w:rsid w:val="000C4A20"/>
    <w:rsid w:val="000C596E"/>
    <w:rsid w:val="000C7719"/>
    <w:rsid w:val="000D2DFA"/>
    <w:rsid w:val="000D48BC"/>
    <w:rsid w:val="000E02B0"/>
    <w:rsid w:val="000E4847"/>
    <w:rsid w:val="000E5DB5"/>
    <w:rsid w:val="000E6B2F"/>
    <w:rsid w:val="000F24FB"/>
    <w:rsid w:val="000F2C3C"/>
    <w:rsid w:val="000F340B"/>
    <w:rsid w:val="000F41AB"/>
    <w:rsid w:val="000F41FF"/>
    <w:rsid w:val="000F4934"/>
    <w:rsid w:val="000F4A17"/>
    <w:rsid w:val="000F5C82"/>
    <w:rsid w:val="000F7B28"/>
    <w:rsid w:val="00101A0D"/>
    <w:rsid w:val="0010450F"/>
    <w:rsid w:val="00107177"/>
    <w:rsid w:val="00110913"/>
    <w:rsid w:val="00110940"/>
    <w:rsid w:val="001124DD"/>
    <w:rsid w:val="0011369C"/>
    <w:rsid w:val="00114BDF"/>
    <w:rsid w:val="00114FD4"/>
    <w:rsid w:val="0011748E"/>
    <w:rsid w:val="00121D20"/>
    <w:rsid w:val="00122792"/>
    <w:rsid w:val="00124482"/>
    <w:rsid w:val="00125E73"/>
    <w:rsid w:val="00126850"/>
    <w:rsid w:val="00126AFD"/>
    <w:rsid w:val="00127FC6"/>
    <w:rsid w:val="00130302"/>
    <w:rsid w:val="001303A8"/>
    <w:rsid w:val="00134722"/>
    <w:rsid w:val="00134E54"/>
    <w:rsid w:val="001353F4"/>
    <w:rsid w:val="00135472"/>
    <w:rsid w:val="001375DF"/>
    <w:rsid w:val="00140F5D"/>
    <w:rsid w:val="0014193A"/>
    <w:rsid w:val="00146F36"/>
    <w:rsid w:val="001473E9"/>
    <w:rsid w:val="00147DD9"/>
    <w:rsid w:val="00147E32"/>
    <w:rsid w:val="0015079B"/>
    <w:rsid w:val="00150AC1"/>
    <w:rsid w:val="00152705"/>
    <w:rsid w:val="001529FA"/>
    <w:rsid w:val="00154B9D"/>
    <w:rsid w:val="00155021"/>
    <w:rsid w:val="00156013"/>
    <w:rsid w:val="0015763B"/>
    <w:rsid w:val="001624B8"/>
    <w:rsid w:val="00162989"/>
    <w:rsid w:val="00163A9D"/>
    <w:rsid w:val="00163C25"/>
    <w:rsid w:val="001646D7"/>
    <w:rsid w:val="00164A9B"/>
    <w:rsid w:val="00164DCE"/>
    <w:rsid w:val="001666C9"/>
    <w:rsid w:val="00171B10"/>
    <w:rsid w:val="001738F2"/>
    <w:rsid w:val="00177278"/>
    <w:rsid w:val="00177855"/>
    <w:rsid w:val="0018099E"/>
    <w:rsid w:val="00180D2D"/>
    <w:rsid w:val="0018369B"/>
    <w:rsid w:val="00183C00"/>
    <w:rsid w:val="00185CEE"/>
    <w:rsid w:val="00186380"/>
    <w:rsid w:val="0018726E"/>
    <w:rsid w:val="001876A0"/>
    <w:rsid w:val="00187900"/>
    <w:rsid w:val="001908BC"/>
    <w:rsid w:val="00190B73"/>
    <w:rsid w:val="00190BB8"/>
    <w:rsid w:val="00190D8B"/>
    <w:rsid w:val="00190F41"/>
    <w:rsid w:val="001915B9"/>
    <w:rsid w:val="00192078"/>
    <w:rsid w:val="00192DF9"/>
    <w:rsid w:val="00193AC1"/>
    <w:rsid w:val="00194C9B"/>
    <w:rsid w:val="001954C3"/>
    <w:rsid w:val="00196A88"/>
    <w:rsid w:val="001A063C"/>
    <w:rsid w:val="001A08B0"/>
    <w:rsid w:val="001A0B81"/>
    <w:rsid w:val="001A128E"/>
    <w:rsid w:val="001A22E2"/>
    <w:rsid w:val="001A4263"/>
    <w:rsid w:val="001A5FBA"/>
    <w:rsid w:val="001A6158"/>
    <w:rsid w:val="001B00A4"/>
    <w:rsid w:val="001B06FE"/>
    <w:rsid w:val="001B14A7"/>
    <w:rsid w:val="001B1D5C"/>
    <w:rsid w:val="001B2A63"/>
    <w:rsid w:val="001B30D8"/>
    <w:rsid w:val="001B3584"/>
    <w:rsid w:val="001B3D67"/>
    <w:rsid w:val="001B50AA"/>
    <w:rsid w:val="001B6DFE"/>
    <w:rsid w:val="001B6EAC"/>
    <w:rsid w:val="001C0E6B"/>
    <w:rsid w:val="001C1B9F"/>
    <w:rsid w:val="001C3CD7"/>
    <w:rsid w:val="001C47E6"/>
    <w:rsid w:val="001C4EC0"/>
    <w:rsid w:val="001C508E"/>
    <w:rsid w:val="001C6D47"/>
    <w:rsid w:val="001D00DC"/>
    <w:rsid w:val="001D197B"/>
    <w:rsid w:val="001D1F10"/>
    <w:rsid w:val="001D28E5"/>
    <w:rsid w:val="001D3030"/>
    <w:rsid w:val="001D35A3"/>
    <w:rsid w:val="001D4622"/>
    <w:rsid w:val="001D4C88"/>
    <w:rsid w:val="001D71C9"/>
    <w:rsid w:val="001E1022"/>
    <w:rsid w:val="001E2B10"/>
    <w:rsid w:val="001E2C43"/>
    <w:rsid w:val="001E3269"/>
    <w:rsid w:val="001E43A0"/>
    <w:rsid w:val="001F327F"/>
    <w:rsid w:val="001F3668"/>
    <w:rsid w:val="001F3E1F"/>
    <w:rsid w:val="001F604A"/>
    <w:rsid w:val="002001E8"/>
    <w:rsid w:val="002011C4"/>
    <w:rsid w:val="00202E65"/>
    <w:rsid w:val="00204747"/>
    <w:rsid w:val="00205525"/>
    <w:rsid w:val="00205891"/>
    <w:rsid w:val="00211FBE"/>
    <w:rsid w:val="0021216B"/>
    <w:rsid w:val="00213665"/>
    <w:rsid w:val="00213E2D"/>
    <w:rsid w:val="002175AE"/>
    <w:rsid w:val="002178F3"/>
    <w:rsid w:val="002222B2"/>
    <w:rsid w:val="00222FF6"/>
    <w:rsid w:val="00223097"/>
    <w:rsid w:val="00223443"/>
    <w:rsid w:val="002243F2"/>
    <w:rsid w:val="002259C8"/>
    <w:rsid w:val="002320A8"/>
    <w:rsid w:val="002322F3"/>
    <w:rsid w:val="00233CEE"/>
    <w:rsid w:val="00233EEA"/>
    <w:rsid w:val="002357C9"/>
    <w:rsid w:val="00236423"/>
    <w:rsid w:val="002432C7"/>
    <w:rsid w:val="00244DD3"/>
    <w:rsid w:val="00245DF5"/>
    <w:rsid w:val="0024602E"/>
    <w:rsid w:val="002500A4"/>
    <w:rsid w:val="00252C14"/>
    <w:rsid w:val="002543B7"/>
    <w:rsid w:val="002555E7"/>
    <w:rsid w:val="002602F5"/>
    <w:rsid w:val="0026094E"/>
    <w:rsid w:val="0026204F"/>
    <w:rsid w:val="00262328"/>
    <w:rsid w:val="002623CD"/>
    <w:rsid w:val="002645BE"/>
    <w:rsid w:val="00264DDB"/>
    <w:rsid w:val="002664C7"/>
    <w:rsid w:val="00266660"/>
    <w:rsid w:val="0026798E"/>
    <w:rsid w:val="002724B6"/>
    <w:rsid w:val="00273CBA"/>
    <w:rsid w:val="002741E5"/>
    <w:rsid w:val="0027747F"/>
    <w:rsid w:val="00280058"/>
    <w:rsid w:val="00280450"/>
    <w:rsid w:val="00280481"/>
    <w:rsid w:val="00280BBE"/>
    <w:rsid w:val="00280E78"/>
    <w:rsid w:val="00282747"/>
    <w:rsid w:val="00282A2B"/>
    <w:rsid w:val="002833C7"/>
    <w:rsid w:val="00283DF6"/>
    <w:rsid w:val="002846A7"/>
    <w:rsid w:val="00284C95"/>
    <w:rsid w:val="00285ACB"/>
    <w:rsid w:val="00287325"/>
    <w:rsid w:val="002874AC"/>
    <w:rsid w:val="00290E63"/>
    <w:rsid w:val="00291676"/>
    <w:rsid w:val="002928DB"/>
    <w:rsid w:val="002933F2"/>
    <w:rsid w:val="002950A8"/>
    <w:rsid w:val="002956C0"/>
    <w:rsid w:val="00297F0C"/>
    <w:rsid w:val="002A221A"/>
    <w:rsid w:val="002A3EBD"/>
    <w:rsid w:val="002A59E3"/>
    <w:rsid w:val="002A5BE0"/>
    <w:rsid w:val="002A7362"/>
    <w:rsid w:val="002B6BD5"/>
    <w:rsid w:val="002B6D53"/>
    <w:rsid w:val="002C2CF5"/>
    <w:rsid w:val="002C35CD"/>
    <w:rsid w:val="002C5DB4"/>
    <w:rsid w:val="002C609B"/>
    <w:rsid w:val="002C60BB"/>
    <w:rsid w:val="002C61F9"/>
    <w:rsid w:val="002C6A39"/>
    <w:rsid w:val="002C6F60"/>
    <w:rsid w:val="002C7BAD"/>
    <w:rsid w:val="002C7E87"/>
    <w:rsid w:val="002D06B1"/>
    <w:rsid w:val="002D1928"/>
    <w:rsid w:val="002D23AF"/>
    <w:rsid w:val="002D3CCE"/>
    <w:rsid w:val="002D5241"/>
    <w:rsid w:val="002D6559"/>
    <w:rsid w:val="002D6EB8"/>
    <w:rsid w:val="002D7A4B"/>
    <w:rsid w:val="002D7F8F"/>
    <w:rsid w:val="002E2E08"/>
    <w:rsid w:val="002E659F"/>
    <w:rsid w:val="002E663D"/>
    <w:rsid w:val="002E6816"/>
    <w:rsid w:val="002F0843"/>
    <w:rsid w:val="002F2CCA"/>
    <w:rsid w:val="002F3A22"/>
    <w:rsid w:val="002F50E7"/>
    <w:rsid w:val="002F79CD"/>
    <w:rsid w:val="002F7BFD"/>
    <w:rsid w:val="0030010A"/>
    <w:rsid w:val="00303939"/>
    <w:rsid w:val="00303A4B"/>
    <w:rsid w:val="00304B88"/>
    <w:rsid w:val="00304F67"/>
    <w:rsid w:val="00305367"/>
    <w:rsid w:val="003054A8"/>
    <w:rsid w:val="00305FFA"/>
    <w:rsid w:val="003104EB"/>
    <w:rsid w:val="003105EA"/>
    <w:rsid w:val="00310C50"/>
    <w:rsid w:val="003114F2"/>
    <w:rsid w:val="00316C19"/>
    <w:rsid w:val="00320BF2"/>
    <w:rsid w:val="00322456"/>
    <w:rsid w:val="00325112"/>
    <w:rsid w:val="00326CD2"/>
    <w:rsid w:val="00330C72"/>
    <w:rsid w:val="00331409"/>
    <w:rsid w:val="00333974"/>
    <w:rsid w:val="00333E90"/>
    <w:rsid w:val="00335610"/>
    <w:rsid w:val="00337B82"/>
    <w:rsid w:val="00341000"/>
    <w:rsid w:val="0034319E"/>
    <w:rsid w:val="0034337F"/>
    <w:rsid w:val="00343C40"/>
    <w:rsid w:val="00347C94"/>
    <w:rsid w:val="0035026B"/>
    <w:rsid w:val="00350A85"/>
    <w:rsid w:val="00350DA6"/>
    <w:rsid w:val="003516E5"/>
    <w:rsid w:val="003539EA"/>
    <w:rsid w:val="00353A11"/>
    <w:rsid w:val="00353AA8"/>
    <w:rsid w:val="00353DE7"/>
    <w:rsid w:val="00353EBC"/>
    <w:rsid w:val="00354067"/>
    <w:rsid w:val="00354B19"/>
    <w:rsid w:val="00354CE4"/>
    <w:rsid w:val="0035559B"/>
    <w:rsid w:val="003555B9"/>
    <w:rsid w:val="00357856"/>
    <w:rsid w:val="00357F7A"/>
    <w:rsid w:val="00361CE7"/>
    <w:rsid w:val="00362FDF"/>
    <w:rsid w:val="00363472"/>
    <w:rsid w:val="00363711"/>
    <w:rsid w:val="00363802"/>
    <w:rsid w:val="0036414F"/>
    <w:rsid w:val="003644D0"/>
    <w:rsid w:val="00364EDC"/>
    <w:rsid w:val="003657A7"/>
    <w:rsid w:val="00365FD0"/>
    <w:rsid w:val="00366D56"/>
    <w:rsid w:val="00366D6F"/>
    <w:rsid w:val="0036786D"/>
    <w:rsid w:val="00370B8C"/>
    <w:rsid w:val="00370F80"/>
    <w:rsid w:val="00371354"/>
    <w:rsid w:val="0037391D"/>
    <w:rsid w:val="0037661D"/>
    <w:rsid w:val="00376FA4"/>
    <w:rsid w:val="00377D50"/>
    <w:rsid w:val="0038514E"/>
    <w:rsid w:val="003855A6"/>
    <w:rsid w:val="003876CE"/>
    <w:rsid w:val="00390266"/>
    <w:rsid w:val="003906DC"/>
    <w:rsid w:val="00390E2A"/>
    <w:rsid w:val="00390EB8"/>
    <w:rsid w:val="0039278C"/>
    <w:rsid w:val="00392BC2"/>
    <w:rsid w:val="003945B3"/>
    <w:rsid w:val="0039593B"/>
    <w:rsid w:val="00396215"/>
    <w:rsid w:val="0039675E"/>
    <w:rsid w:val="003A0920"/>
    <w:rsid w:val="003A2318"/>
    <w:rsid w:val="003A26D8"/>
    <w:rsid w:val="003A26ED"/>
    <w:rsid w:val="003A5FA9"/>
    <w:rsid w:val="003A758C"/>
    <w:rsid w:val="003A7953"/>
    <w:rsid w:val="003A7C2A"/>
    <w:rsid w:val="003B1C0E"/>
    <w:rsid w:val="003B1F6B"/>
    <w:rsid w:val="003B25B8"/>
    <w:rsid w:val="003B25BF"/>
    <w:rsid w:val="003B2603"/>
    <w:rsid w:val="003B3E31"/>
    <w:rsid w:val="003B5D36"/>
    <w:rsid w:val="003B63FA"/>
    <w:rsid w:val="003B6C54"/>
    <w:rsid w:val="003B749F"/>
    <w:rsid w:val="003C2189"/>
    <w:rsid w:val="003C2FB4"/>
    <w:rsid w:val="003C4714"/>
    <w:rsid w:val="003C48C2"/>
    <w:rsid w:val="003C4D94"/>
    <w:rsid w:val="003C4E00"/>
    <w:rsid w:val="003C5904"/>
    <w:rsid w:val="003C5AD5"/>
    <w:rsid w:val="003C6EC7"/>
    <w:rsid w:val="003C7A70"/>
    <w:rsid w:val="003D2922"/>
    <w:rsid w:val="003D35E8"/>
    <w:rsid w:val="003D42BA"/>
    <w:rsid w:val="003D5279"/>
    <w:rsid w:val="003E0911"/>
    <w:rsid w:val="003E15D2"/>
    <w:rsid w:val="003E2364"/>
    <w:rsid w:val="003E3649"/>
    <w:rsid w:val="003E3882"/>
    <w:rsid w:val="003E38C8"/>
    <w:rsid w:val="003E4DC4"/>
    <w:rsid w:val="003E59AC"/>
    <w:rsid w:val="003E5A3A"/>
    <w:rsid w:val="003E62C2"/>
    <w:rsid w:val="003E6E18"/>
    <w:rsid w:val="003E6F1C"/>
    <w:rsid w:val="003E7F82"/>
    <w:rsid w:val="003F16A1"/>
    <w:rsid w:val="003F1D7C"/>
    <w:rsid w:val="003F47D7"/>
    <w:rsid w:val="003F7A21"/>
    <w:rsid w:val="00400D87"/>
    <w:rsid w:val="00402AC1"/>
    <w:rsid w:val="0040441D"/>
    <w:rsid w:val="00404E87"/>
    <w:rsid w:val="004055B9"/>
    <w:rsid w:val="00405A51"/>
    <w:rsid w:val="00406E9D"/>
    <w:rsid w:val="0040709A"/>
    <w:rsid w:val="00407944"/>
    <w:rsid w:val="00407B7A"/>
    <w:rsid w:val="0041430A"/>
    <w:rsid w:val="00415A6A"/>
    <w:rsid w:val="00415DAF"/>
    <w:rsid w:val="004178EC"/>
    <w:rsid w:val="00421842"/>
    <w:rsid w:val="004229AF"/>
    <w:rsid w:val="00422C74"/>
    <w:rsid w:val="004231D5"/>
    <w:rsid w:val="0042452D"/>
    <w:rsid w:val="004254C5"/>
    <w:rsid w:val="00426ACA"/>
    <w:rsid w:val="00426F70"/>
    <w:rsid w:val="004272E5"/>
    <w:rsid w:val="004313CA"/>
    <w:rsid w:val="00431934"/>
    <w:rsid w:val="00432339"/>
    <w:rsid w:val="00434314"/>
    <w:rsid w:val="00434CC6"/>
    <w:rsid w:val="0043708D"/>
    <w:rsid w:val="0043756E"/>
    <w:rsid w:val="00437DCF"/>
    <w:rsid w:val="00437E16"/>
    <w:rsid w:val="00440779"/>
    <w:rsid w:val="0044175A"/>
    <w:rsid w:val="004428C6"/>
    <w:rsid w:val="0044375A"/>
    <w:rsid w:val="00444D0F"/>
    <w:rsid w:val="0044590D"/>
    <w:rsid w:val="00446360"/>
    <w:rsid w:val="00450795"/>
    <w:rsid w:val="004510DE"/>
    <w:rsid w:val="00451296"/>
    <w:rsid w:val="00454C0B"/>
    <w:rsid w:val="00454F37"/>
    <w:rsid w:val="004603BD"/>
    <w:rsid w:val="00461D21"/>
    <w:rsid w:val="00462523"/>
    <w:rsid w:val="004632B3"/>
    <w:rsid w:val="00463908"/>
    <w:rsid w:val="00465B46"/>
    <w:rsid w:val="00466F44"/>
    <w:rsid w:val="004674E7"/>
    <w:rsid w:val="00470730"/>
    <w:rsid w:val="00470D0E"/>
    <w:rsid w:val="0047194E"/>
    <w:rsid w:val="00477E2F"/>
    <w:rsid w:val="0048093B"/>
    <w:rsid w:val="00480E51"/>
    <w:rsid w:val="004843D2"/>
    <w:rsid w:val="00485898"/>
    <w:rsid w:val="0048694D"/>
    <w:rsid w:val="004873E8"/>
    <w:rsid w:val="00494CD7"/>
    <w:rsid w:val="00494D8F"/>
    <w:rsid w:val="00495BF5"/>
    <w:rsid w:val="00497129"/>
    <w:rsid w:val="00497822"/>
    <w:rsid w:val="004A0ECA"/>
    <w:rsid w:val="004A1177"/>
    <w:rsid w:val="004A20D4"/>
    <w:rsid w:val="004A29C9"/>
    <w:rsid w:val="004A53F1"/>
    <w:rsid w:val="004A583A"/>
    <w:rsid w:val="004A5F9D"/>
    <w:rsid w:val="004A6BD0"/>
    <w:rsid w:val="004A7623"/>
    <w:rsid w:val="004B0B3C"/>
    <w:rsid w:val="004B2840"/>
    <w:rsid w:val="004B49F4"/>
    <w:rsid w:val="004B526E"/>
    <w:rsid w:val="004B64C2"/>
    <w:rsid w:val="004C037F"/>
    <w:rsid w:val="004C1820"/>
    <w:rsid w:val="004C1F59"/>
    <w:rsid w:val="004C4B3C"/>
    <w:rsid w:val="004C537F"/>
    <w:rsid w:val="004C5E47"/>
    <w:rsid w:val="004C60C3"/>
    <w:rsid w:val="004D0F08"/>
    <w:rsid w:val="004D1B4E"/>
    <w:rsid w:val="004D3BF1"/>
    <w:rsid w:val="004D4B22"/>
    <w:rsid w:val="004D657A"/>
    <w:rsid w:val="004D7B43"/>
    <w:rsid w:val="004E0F49"/>
    <w:rsid w:val="004E1470"/>
    <w:rsid w:val="004E23E1"/>
    <w:rsid w:val="004E2CA0"/>
    <w:rsid w:val="004E3A0E"/>
    <w:rsid w:val="004E48FF"/>
    <w:rsid w:val="004E4E2E"/>
    <w:rsid w:val="004E508A"/>
    <w:rsid w:val="004E53D5"/>
    <w:rsid w:val="004E55C9"/>
    <w:rsid w:val="004E56F8"/>
    <w:rsid w:val="004F1E1A"/>
    <w:rsid w:val="004F2B6D"/>
    <w:rsid w:val="004F3779"/>
    <w:rsid w:val="004F40A7"/>
    <w:rsid w:val="004F666D"/>
    <w:rsid w:val="004F6D2F"/>
    <w:rsid w:val="004F7333"/>
    <w:rsid w:val="004F7427"/>
    <w:rsid w:val="005019F1"/>
    <w:rsid w:val="00501E13"/>
    <w:rsid w:val="005023E8"/>
    <w:rsid w:val="0050249C"/>
    <w:rsid w:val="00502585"/>
    <w:rsid w:val="00502631"/>
    <w:rsid w:val="0050341E"/>
    <w:rsid w:val="00506761"/>
    <w:rsid w:val="00510C39"/>
    <w:rsid w:val="0051166C"/>
    <w:rsid w:val="00513731"/>
    <w:rsid w:val="00513ADA"/>
    <w:rsid w:val="00514465"/>
    <w:rsid w:val="005160F0"/>
    <w:rsid w:val="00520964"/>
    <w:rsid w:val="0052243E"/>
    <w:rsid w:val="0052369C"/>
    <w:rsid w:val="0052391E"/>
    <w:rsid w:val="00524933"/>
    <w:rsid w:val="005265DF"/>
    <w:rsid w:val="005300E2"/>
    <w:rsid w:val="00530588"/>
    <w:rsid w:val="00530ABB"/>
    <w:rsid w:val="00530AFF"/>
    <w:rsid w:val="005313BD"/>
    <w:rsid w:val="00531B83"/>
    <w:rsid w:val="00531BB3"/>
    <w:rsid w:val="00532043"/>
    <w:rsid w:val="00535745"/>
    <w:rsid w:val="00537A66"/>
    <w:rsid w:val="00540755"/>
    <w:rsid w:val="005407AA"/>
    <w:rsid w:val="0054081C"/>
    <w:rsid w:val="00541AF9"/>
    <w:rsid w:val="0054421E"/>
    <w:rsid w:val="00545D40"/>
    <w:rsid w:val="0054746E"/>
    <w:rsid w:val="00547504"/>
    <w:rsid w:val="00547F3B"/>
    <w:rsid w:val="005502E0"/>
    <w:rsid w:val="00550E7C"/>
    <w:rsid w:val="00550FEF"/>
    <w:rsid w:val="005514C5"/>
    <w:rsid w:val="0055255F"/>
    <w:rsid w:val="00553948"/>
    <w:rsid w:val="00554308"/>
    <w:rsid w:val="005547B0"/>
    <w:rsid w:val="005563C9"/>
    <w:rsid w:val="005565EB"/>
    <w:rsid w:val="00556851"/>
    <w:rsid w:val="005570AF"/>
    <w:rsid w:val="00557C40"/>
    <w:rsid w:val="00557C66"/>
    <w:rsid w:val="00560035"/>
    <w:rsid w:val="00561B47"/>
    <w:rsid w:val="00566393"/>
    <w:rsid w:val="00566FA5"/>
    <w:rsid w:val="00570597"/>
    <w:rsid w:val="00570973"/>
    <w:rsid w:val="005745CD"/>
    <w:rsid w:val="00575E97"/>
    <w:rsid w:val="00576359"/>
    <w:rsid w:val="00577225"/>
    <w:rsid w:val="00577993"/>
    <w:rsid w:val="005779DC"/>
    <w:rsid w:val="00582148"/>
    <w:rsid w:val="005850E2"/>
    <w:rsid w:val="00585778"/>
    <w:rsid w:val="005865FF"/>
    <w:rsid w:val="00587F4C"/>
    <w:rsid w:val="00590B1B"/>
    <w:rsid w:val="005910E2"/>
    <w:rsid w:val="0059120C"/>
    <w:rsid w:val="0059241E"/>
    <w:rsid w:val="0059417B"/>
    <w:rsid w:val="005949A0"/>
    <w:rsid w:val="00595AC3"/>
    <w:rsid w:val="00595BEB"/>
    <w:rsid w:val="005967B1"/>
    <w:rsid w:val="005A0F4C"/>
    <w:rsid w:val="005A2357"/>
    <w:rsid w:val="005A313F"/>
    <w:rsid w:val="005A374C"/>
    <w:rsid w:val="005A47FE"/>
    <w:rsid w:val="005A6053"/>
    <w:rsid w:val="005A657B"/>
    <w:rsid w:val="005A7733"/>
    <w:rsid w:val="005A78B2"/>
    <w:rsid w:val="005A7EC6"/>
    <w:rsid w:val="005B037C"/>
    <w:rsid w:val="005B0D4D"/>
    <w:rsid w:val="005B1FE2"/>
    <w:rsid w:val="005B38F7"/>
    <w:rsid w:val="005B427A"/>
    <w:rsid w:val="005B5044"/>
    <w:rsid w:val="005B509E"/>
    <w:rsid w:val="005C026F"/>
    <w:rsid w:val="005C0A5B"/>
    <w:rsid w:val="005C180F"/>
    <w:rsid w:val="005C2E4E"/>
    <w:rsid w:val="005C2ED2"/>
    <w:rsid w:val="005C4F67"/>
    <w:rsid w:val="005C514B"/>
    <w:rsid w:val="005C5576"/>
    <w:rsid w:val="005C609A"/>
    <w:rsid w:val="005C6790"/>
    <w:rsid w:val="005C67D5"/>
    <w:rsid w:val="005C6BF3"/>
    <w:rsid w:val="005C6FED"/>
    <w:rsid w:val="005C71BE"/>
    <w:rsid w:val="005D2E09"/>
    <w:rsid w:val="005D6373"/>
    <w:rsid w:val="005D734B"/>
    <w:rsid w:val="005E1AF3"/>
    <w:rsid w:val="005E31BF"/>
    <w:rsid w:val="005E32C2"/>
    <w:rsid w:val="005E38C2"/>
    <w:rsid w:val="005E4BB4"/>
    <w:rsid w:val="005E570F"/>
    <w:rsid w:val="005E5DFE"/>
    <w:rsid w:val="005E62E0"/>
    <w:rsid w:val="005E6372"/>
    <w:rsid w:val="005E690E"/>
    <w:rsid w:val="005E7315"/>
    <w:rsid w:val="005F033D"/>
    <w:rsid w:val="005F06E1"/>
    <w:rsid w:val="005F4321"/>
    <w:rsid w:val="005F5D87"/>
    <w:rsid w:val="005F664D"/>
    <w:rsid w:val="005F74D1"/>
    <w:rsid w:val="006032F6"/>
    <w:rsid w:val="00603A99"/>
    <w:rsid w:val="00603CB7"/>
    <w:rsid w:val="00605BF8"/>
    <w:rsid w:val="00607ED0"/>
    <w:rsid w:val="00610238"/>
    <w:rsid w:val="00610289"/>
    <w:rsid w:val="0061097C"/>
    <w:rsid w:val="0061211A"/>
    <w:rsid w:val="00612AA5"/>
    <w:rsid w:val="00612F7A"/>
    <w:rsid w:val="0061328B"/>
    <w:rsid w:val="00617354"/>
    <w:rsid w:val="00617F6D"/>
    <w:rsid w:val="00620687"/>
    <w:rsid w:val="00620986"/>
    <w:rsid w:val="00622B86"/>
    <w:rsid w:val="00622BE2"/>
    <w:rsid w:val="00626FEC"/>
    <w:rsid w:val="00627ECB"/>
    <w:rsid w:val="00630C32"/>
    <w:rsid w:val="006339AA"/>
    <w:rsid w:val="00634D5B"/>
    <w:rsid w:val="006376D8"/>
    <w:rsid w:val="0064038F"/>
    <w:rsid w:val="0064072B"/>
    <w:rsid w:val="00640C18"/>
    <w:rsid w:val="00641BCF"/>
    <w:rsid w:val="00643557"/>
    <w:rsid w:val="0064527C"/>
    <w:rsid w:val="0064739E"/>
    <w:rsid w:val="00650BA2"/>
    <w:rsid w:val="006518ED"/>
    <w:rsid w:val="0065239B"/>
    <w:rsid w:val="00652F41"/>
    <w:rsid w:val="00654B44"/>
    <w:rsid w:val="00656562"/>
    <w:rsid w:val="00656A92"/>
    <w:rsid w:val="0065749D"/>
    <w:rsid w:val="0066350A"/>
    <w:rsid w:val="00664EA6"/>
    <w:rsid w:val="00665623"/>
    <w:rsid w:val="00672740"/>
    <w:rsid w:val="00673A72"/>
    <w:rsid w:val="006741BF"/>
    <w:rsid w:val="006749CE"/>
    <w:rsid w:val="0067586B"/>
    <w:rsid w:val="00677F5C"/>
    <w:rsid w:val="00682431"/>
    <w:rsid w:val="00682E6C"/>
    <w:rsid w:val="0068303C"/>
    <w:rsid w:val="0068554B"/>
    <w:rsid w:val="006865EA"/>
    <w:rsid w:val="00687A54"/>
    <w:rsid w:val="006905CC"/>
    <w:rsid w:val="00691B26"/>
    <w:rsid w:val="006922F1"/>
    <w:rsid w:val="00692CB9"/>
    <w:rsid w:val="00692D27"/>
    <w:rsid w:val="00692FCF"/>
    <w:rsid w:val="00693218"/>
    <w:rsid w:val="00697738"/>
    <w:rsid w:val="00697900"/>
    <w:rsid w:val="00697B09"/>
    <w:rsid w:val="00697BD0"/>
    <w:rsid w:val="006A0F6C"/>
    <w:rsid w:val="006A0F6F"/>
    <w:rsid w:val="006A149F"/>
    <w:rsid w:val="006A1DAE"/>
    <w:rsid w:val="006A2926"/>
    <w:rsid w:val="006A4C64"/>
    <w:rsid w:val="006A62A0"/>
    <w:rsid w:val="006A6B4B"/>
    <w:rsid w:val="006A7FC6"/>
    <w:rsid w:val="006B17C7"/>
    <w:rsid w:val="006B21AE"/>
    <w:rsid w:val="006B2238"/>
    <w:rsid w:val="006B2AF8"/>
    <w:rsid w:val="006B33DB"/>
    <w:rsid w:val="006B5053"/>
    <w:rsid w:val="006B69E1"/>
    <w:rsid w:val="006C3A82"/>
    <w:rsid w:val="006C48A9"/>
    <w:rsid w:val="006C5270"/>
    <w:rsid w:val="006C6BF9"/>
    <w:rsid w:val="006D0AB7"/>
    <w:rsid w:val="006D0B1D"/>
    <w:rsid w:val="006D3F69"/>
    <w:rsid w:val="006D45A9"/>
    <w:rsid w:val="006D48A4"/>
    <w:rsid w:val="006D4CF6"/>
    <w:rsid w:val="006D5D7F"/>
    <w:rsid w:val="006D7427"/>
    <w:rsid w:val="006D7F6F"/>
    <w:rsid w:val="006E0878"/>
    <w:rsid w:val="006E19B3"/>
    <w:rsid w:val="006E3621"/>
    <w:rsid w:val="006E370C"/>
    <w:rsid w:val="006E663A"/>
    <w:rsid w:val="006E70CE"/>
    <w:rsid w:val="006F0574"/>
    <w:rsid w:val="006F127A"/>
    <w:rsid w:val="006F3055"/>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18D5"/>
    <w:rsid w:val="00712E00"/>
    <w:rsid w:val="00713355"/>
    <w:rsid w:val="0071591F"/>
    <w:rsid w:val="00720622"/>
    <w:rsid w:val="00720BD8"/>
    <w:rsid w:val="00720D98"/>
    <w:rsid w:val="007216D9"/>
    <w:rsid w:val="00722C5D"/>
    <w:rsid w:val="00723FFB"/>
    <w:rsid w:val="007242DD"/>
    <w:rsid w:val="007256FA"/>
    <w:rsid w:val="007258EE"/>
    <w:rsid w:val="007262E0"/>
    <w:rsid w:val="00726B53"/>
    <w:rsid w:val="007303A2"/>
    <w:rsid w:val="00733824"/>
    <w:rsid w:val="007349B6"/>
    <w:rsid w:val="00734C98"/>
    <w:rsid w:val="00735E08"/>
    <w:rsid w:val="007364CA"/>
    <w:rsid w:val="0073723A"/>
    <w:rsid w:val="00744415"/>
    <w:rsid w:val="00744503"/>
    <w:rsid w:val="00744859"/>
    <w:rsid w:val="00744907"/>
    <w:rsid w:val="00744AF0"/>
    <w:rsid w:val="00744BEF"/>
    <w:rsid w:val="007450DB"/>
    <w:rsid w:val="00745685"/>
    <w:rsid w:val="00745804"/>
    <w:rsid w:val="007472E1"/>
    <w:rsid w:val="007473EC"/>
    <w:rsid w:val="0075055E"/>
    <w:rsid w:val="00752EEA"/>
    <w:rsid w:val="007541C9"/>
    <w:rsid w:val="00754461"/>
    <w:rsid w:val="00754E6F"/>
    <w:rsid w:val="00755F59"/>
    <w:rsid w:val="00756BD5"/>
    <w:rsid w:val="00760CAB"/>
    <w:rsid w:val="0076135F"/>
    <w:rsid w:val="0076286A"/>
    <w:rsid w:val="00763A78"/>
    <w:rsid w:val="007653E8"/>
    <w:rsid w:val="007662B9"/>
    <w:rsid w:val="00766F22"/>
    <w:rsid w:val="007673DA"/>
    <w:rsid w:val="00767DEB"/>
    <w:rsid w:val="00770582"/>
    <w:rsid w:val="00770D43"/>
    <w:rsid w:val="007717E9"/>
    <w:rsid w:val="00772675"/>
    <w:rsid w:val="00772BEE"/>
    <w:rsid w:val="00772EE2"/>
    <w:rsid w:val="00773C49"/>
    <w:rsid w:val="0077481E"/>
    <w:rsid w:val="00774ADE"/>
    <w:rsid w:val="00776D7E"/>
    <w:rsid w:val="0078141D"/>
    <w:rsid w:val="007844AE"/>
    <w:rsid w:val="00786D3F"/>
    <w:rsid w:val="00787E44"/>
    <w:rsid w:val="007942EF"/>
    <w:rsid w:val="00797858"/>
    <w:rsid w:val="007978ED"/>
    <w:rsid w:val="00797E9D"/>
    <w:rsid w:val="007A080A"/>
    <w:rsid w:val="007A442A"/>
    <w:rsid w:val="007A7712"/>
    <w:rsid w:val="007B0ADE"/>
    <w:rsid w:val="007B1473"/>
    <w:rsid w:val="007B4E90"/>
    <w:rsid w:val="007B4FD3"/>
    <w:rsid w:val="007B506D"/>
    <w:rsid w:val="007B723F"/>
    <w:rsid w:val="007B7525"/>
    <w:rsid w:val="007B7DFC"/>
    <w:rsid w:val="007C04CB"/>
    <w:rsid w:val="007C17AB"/>
    <w:rsid w:val="007C1BC2"/>
    <w:rsid w:val="007C3992"/>
    <w:rsid w:val="007C3DC2"/>
    <w:rsid w:val="007C4E1E"/>
    <w:rsid w:val="007C5F9D"/>
    <w:rsid w:val="007C633D"/>
    <w:rsid w:val="007C6731"/>
    <w:rsid w:val="007C7D36"/>
    <w:rsid w:val="007D3821"/>
    <w:rsid w:val="007D3B1C"/>
    <w:rsid w:val="007D3BD8"/>
    <w:rsid w:val="007D42EC"/>
    <w:rsid w:val="007D4A47"/>
    <w:rsid w:val="007D50F2"/>
    <w:rsid w:val="007D7A1B"/>
    <w:rsid w:val="007D7C0B"/>
    <w:rsid w:val="007E189C"/>
    <w:rsid w:val="007E236E"/>
    <w:rsid w:val="007E27EE"/>
    <w:rsid w:val="007E2CE1"/>
    <w:rsid w:val="007E6EB8"/>
    <w:rsid w:val="007F08ED"/>
    <w:rsid w:val="007F0AA3"/>
    <w:rsid w:val="007F0E5C"/>
    <w:rsid w:val="007F3C46"/>
    <w:rsid w:val="007F6D98"/>
    <w:rsid w:val="007F7066"/>
    <w:rsid w:val="007F75A3"/>
    <w:rsid w:val="008022A2"/>
    <w:rsid w:val="008040CB"/>
    <w:rsid w:val="0080599A"/>
    <w:rsid w:val="0080798C"/>
    <w:rsid w:val="0081119B"/>
    <w:rsid w:val="00811B5D"/>
    <w:rsid w:val="00813F7C"/>
    <w:rsid w:val="00814424"/>
    <w:rsid w:val="0081529C"/>
    <w:rsid w:val="0081601F"/>
    <w:rsid w:val="0081794D"/>
    <w:rsid w:val="00820CCF"/>
    <w:rsid w:val="00823A2E"/>
    <w:rsid w:val="00825E62"/>
    <w:rsid w:val="00826BB7"/>
    <w:rsid w:val="0082787B"/>
    <w:rsid w:val="0083056C"/>
    <w:rsid w:val="00830F80"/>
    <w:rsid w:val="008315E8"/>
    <w:rsid w:val="00831E1D"/>
    <w:rsid w:val="008325D1"/>
    <w:rsid w:val="00833AD1"/>
    <w:rsid w:val="00840012"/>
    <w:rsid w:val="00840D98"/>
    <w:rsid w:val="0084243A"/>
    <w:rsid w:val="00842CEA"/>
    <w:rsid w:val="00842D2E"/>
    <w:rsid w:val="00842FC1"/>
    <w:rsid w:val="008434B0"/>
    <w:rsid w:val="00843984"/>
    <w:rsid w:val="00844505"/>
    <w:rsid w:val="00844681"/>
    <w:rsid w:val="0084485F"/>
    <w:rsid w:val="008457BC"/>
    <w:rsid w:val="0084587D"/>
    <w:rsid w:val="008469EC"/>
    <w:rsid w:val="008478BF"/>
    <w:rsid w:val="00850433"/>
    <w:rsid w:val="008510E7"/>
    <w:rsid w:val="00853263"/>
    <w:rsid w:val="00853BA8"/>
    <w:rsid w:val="00854C2C"/>
    <w:rsid w:val="008553D3"/>
    <w:rsid w:val="00855C24"/>
    <w:rsid w:val="0085724E"/>
    <w:rsid w:val="008576AF"/>
    <w:rsid w:val="00860241"/>
    <w:rsid w:val="008637B1"/>
    <w:rsid w:val="0086413A"/>
    <w:rsid w:val="00864275"/>
    <w:rsid w:val="00865BA3"/>
    <w:rsid w:val="008720CF"/>
    <w:rsid w:val="00872450"/>
    <w:rsid w:val="00873A2F"/>
    <w:rsid w:val="00877C65"/>
    <w:rsid w:val="0088426F"/>
    <w:rsid w:val="00884A97"/>
    <w:rsid w:val="00885C28"/>
    <w:rsid w:val="0088660F"/>
    <w:rsid w:val="00887723"/>
    <w:rsid w:val="00891039"/>
    <w:rsid w:val="0089169F"/>
    <w:rsid w:val="008925B3"/>
    <w:rsid w:val="008969FD"/>
    <w:rsid w:val="008A13E3"/>
    <w:rsid w:val="008A1CF9"/>
    <w:rsid w:val="008A222F"/>
    <w:rsid w:val="008A2741"/>
    <w:rsid w:val="008A2A27"/>
    <w:rsid w:val="008A2A56"/>
    <w:rsid w:val="008A3106"/>
    <w:rsid w:val="008A3362"/>
    <w:rsid w:val="008A5897"/>
    <w:rsid w:val="008A7ADD"/>
    <w:rsid w:val="008A7B00"/>
    <w:rsid w:val="008A7E12"/>
    <w:rsid w:val="008B0976"/>
    <w:rsid w:val="008B0A13"/>
    <w:rsid w:val="008B2762"/>
    <w:rsid w:val="008B2A8F"/>
    <w:rsid w:val="008B37CC"/>
    <w:rsid w:val="008B54B9"/>
    <w:rsid w:val="008B71EA"/>
    <w:rsid w:val="008C2004"/>
    <w:rsid w:val="008C6B4D"/>
    <w:rsid w:val="008C7447"/>
    <w:rsid w:val="008C76A4"/>
    <w:rsid w:val="008D0BC3"/>
    <w:rsid w:val="008D1F24"/>
    <w:rsid w:val="008D43E0"/>
    <w:rsid w:val="008D4EA9"/>
    <w:rsid w:val="008D587E"/>
    <w:rsid w:val="008D79E3"/>
    <w:rsid w:val="008E1E57"/>
    <w:rsid w:val="008E31FE"/>
    <w:rsid w:val="008E3330"/>
    <w:rsid w:val="008E4E82"/>
    <w:rsid w:val="008E4FBE"/>
    <w:rsid w:val="008E6A24"/>
    <w:rsid w:val="008E7DF5"/>
    <w:rsid w:val="008F04FC"/>
    <w:rsid w:val="008F0BD5"/>
    <w:rsid w:val="008F1ABF"/>
    <w:rsid w:val="008F23E9"/>
    <w:rsid w:val="008F26B0"/>
    <w:rsid w:val="008F2CC5"/>
    <w:rsid w:val="008F3B73"/>
    <w:rsid w:val="008F4995"/>
    <w:rsid w:val="008F4FCC"/>
    <w:rsid w:val="008F59A7"/>
    <w:rsid w:val="008F5D1B"/>
    <w:rsid w:val="008F640B"/>
    <w:rsid w:val="008F73EC"/>
    <w:rsid w:val="008F77DE"/>
    <w:rsid w:val="0090063C"/>
    <w:rsid w:val="00900AC6"/>
    <w:rsid w:val="009014A4"/>
    <w:rsid w:val="00902724"/>
    <w:rsid w:val="00903328"/>
    <w:rsid w:val="009058B3"/>
    <w:rsid w:val="0090599F"/>
    <w:rsid w:val="00905B88"/>
    <w:rsid w:val="009060F1"/>
    <w:rsid w:val="00906C5A"/>
    <w:rsid w:val="0090734C"/>
    <w:rsid w:val="0091122E"/>
    <w:rsid w:val="00911E8C"/>
    <w:rsid w:val="00914F95"/>
    <w:rsid w:val="00915C1E"/>
    <w:rsid w:val="00915DD2"/>
    <w:rsid w:val="00920FA6"/>
    <w:rsid w:val="00921E76"/>
    <w:rsid w:val="00923D38"/>
    <w:rsid w:val="00925707"/>
    <w:rsid w:val="00925828"/>
    <w:rsid w:val="00925C2A"/>
    <w:rsid w:val="00927DEF"/>
    <w:rsid w:val="0093193D"/>
    <w:rsid w:val="00933BF6"/>
    <w:rsid w:val="009354CE"/>
    <w:rsid w:val="009367C9"/>
    <w:rsid w:val="0093772B"/>
    <w:rsid w:val="00940E89"/>
    <w:rsid w:val="00941457"/>
    <w:rsid w:val="0094209B"/>
    <w:rsid w:val="009423EB"/>
    <w:rsid w:val="00942BE0"/>
    <w:rsid w:val="009441D8"/>
    <w:rsid w:val="00944FD5"/>
    <w:rsid w:val="00945F70"/>
    <w:rsid w:val="0094621D"/>
    <w:rsid w:val="00946BAB"/>
    <w:rsid w:val="00950D86"/>
    <w:rsid w:val="009515C0"/>
    <w:rsid w:val="009521EB"/>
    <w:rsid w:val="009529B4"/>
    <w:rsid w:val="0095363F"/>
    <w:rsid w:val="009539D9"/>
    <w:rsid w:val="009543E8"/>
    <w:rsid w:val="00955C0B"/>
    <w:rsid w:val="00956C43"/>
    <w:rsid w:val="00957A89"/>
    <w:rsid w:val="00957E56"/>
    <w:rsid w:val="00964884"/>
    <w:rsid w:val="00965665"/>
    <w:rsid w:val="00965D10"/>
    <w:rsid w:val="00966466"/>
    <w:rsid w:val="00967E23"/>
    <w:rsid w:val="00970728"/>
    <w:rsid w:val="0097164E"/>
    <w:rsid w:val="009737B8"/>
    <w:rsid w:val="009758F0"/>
    <w:rsid w:val="009765D5"/>
    <w:rsid w:val="00982754"/>
    <w:rsid w:val="009829C5"/>
    <w:rsid w:val="00982DB6"/>
    <w:rsid w:val="00983A58"/>
    <w:rsid w:val="00983AA1"/>
    <w:rsid w:val="009842F1"/>
    <w:rsid w:val="009849C8"/>
    <w:rsid w:val="0098775A"/>
    <w:rsid w:val="009904B4"/>
    <w:rsid w:val="009923CB"/>
    <w:rsid w:val="0099287C"/>
    <w:rsid w:val="00992C9E"/>
    <w:rsid w:val="00994512"/>
    <w:rsid w:val="00995386"/>
    <w:rsid w:val="0099562D"/>
    <w:rsid w:val="00995A14"/>
    <w:rsid w:val="009976BE"/>
    <w:rsid w:val="009A02AA"/>
    <w:rsid w:val="009A055C"/>
    <w:rsid w:val="009A134A"/>
    <w:rsid w:val="009A4224"/>
    <w:rsid w:val="009A6E8F"/>
    <w:rsid w:val="009A7863"/>
    <w:rsid w:val="009B06A1"/>
    <w:rsid w:val="009B08C6"/>
    <w:rsid w:val="009B48C7"/>
    <w:rsid w:val="009B5447"/>
    <w:rsid w:val="009B60C0"/>
    <w:rsid w:val="009B74F9"/>
    <w:rsid w:val="009B7D76"/>
    <w:rsid w:val="009C03A1"/>
    <w:rsid w:val="009C1449"/>
    <w:rsid w:val="009C17FB"/>
    <w:rsid w:val="009C1E7E"/>
    <w:rsid w:val="009C4BFE"/>
    <w:rsid w:val="009C5C01"/>
    <w:rsid w:val="009C5D45"/>
    <w:rsid w:val="009C6F4A"/>
    <w:rsid w:val="009D0679"/>
    <w:rsid w:val="009D483D"/>
    <w:rsid w:val="009D7F3B"/>
    <w:rsid w:val="009E104A"/>
    <w:rsid w:val="009E3E0D"/>
    <w:rsid w:val="009E3FB8"/>
    <w:rsid w:val="009E5ED1"/>
    <w:rsid w:val="009E6430"/>
    <w:rsid w:val="009E6C7A"/>
    <w:rsid w:val="009E7168"/>
    <w:rsid w:val="009F0BA8"/>
    <w:rsid w:val="009F3923"/>
    <w:rsid w:val="009F5AF0"/>
    <w:rsid w:val="009F5ECC"/>
    <w:rsid w:val="009F5F20"/>
    <w:rsid w:val="009F7F2D"/>
    <w:rsid w:val="00A00693"/>
    <w:rsid w:val="00A011F3"/>
    <w:rsid w:val="00A022D1"/>
    <w:rsid w:val="00A0236B"/>
    <w:rsid w:val="00A024A9"/>
    <w:rsid w:val="00A0273B"/>
    <w:rsid w:val="00A05C10"/>
    <w:rsid w:val="00A0652C"/>
    <w:rsid w:val="00A06E70"/>
    <w:rsid w:val="00A06F6C"/>
    <w:rsid w:val="00A102CA"/>
    <w:rsid w:val="00A11117"/>
    <w:rsid w:val="00A113D1"/>
    <w:rsid w:val="00A12EEB"/>
    <w:rsid w:val="00A13BB4"/>
    <w:rsid w:val="00A15031"/>
    <w:rsid w:val="00A17419"/>
    <w:rsid w:val="00A17BA7"/>
    <w:rsid w:val="00A17EB7"/>
    <w:rsid w:val="00A21850"/>
    <w:rsid w:val="00A22940"/>
    <w:rsid w:val="00A234F0"/>
    <w:rsid w:val="00A23533"/>
    <w:rsid w:val="00A24804"/>
    <w:rsid w:val="00A2548A"/>
    <w:rsid w:val="00A2597A"/>
    <w:rsid w:val="00A30B42"/>
    <w:rsid w:val="00A31078"/>
    <w:rsid w:val="00A31F50"/>
    <w:rsid w:val="00A3341A"/>
    <w:rsid w:val="00A34D34"/>
    <w:rsid w:val="00A35F5B"/>
    <w:rsid w:val="00A36F4E"/>
    <w:rsid w:val="00A37B0E"/>
    <w:rsid w:val="00A37E7C"/>
    <w:rsid w:val="00A40D13"/>
    <w:rsid w:val="00A441A1"/>
    <w:rsid w:val="00A44DCB"/>
    <w:rsid w:val="00A45D36"/>
    <w:rsid w:val="00A47B55"/>
    <w:rsid w:val="00A50641"/>
    <w:rsid w:val="00A50A28"/>
    <w:rsid w:val="00A51709"/>
    <w:rsid w:val="00A51BEA"/>
    <w:rsid w:val="00A5207E"/>
    <w:rsid w:val="00A53502"/>
    <w:rsid w:val="00A53B37"/>
    <w:rsid w:val="00A53D13"/>
    <w:rsid w:val="00A5409D"/>
    <w:rsid w:val="00A55B36"/>
    <w:rsid w:val="00A57D0C"/>
    <w:rsid w:val="00A61A96"/>
    <w:rsid w:val="00A6252A"/>
    <w:rsid w:val="00A63835"/>
    <w:rsid w:val="00A65384"/>
    <w:rsid w:val="00A658A1"/>
    <w:rsid w:val="00A66320"/>
    <w:rsid w:val="00A70F1F"/>
    <w:rsid w:val="00A716FE"/>
    <w:rsid w:val="00A72761"/>
    <w:rsid w:val="00A73F9C"/>
    <w:rsid w:val="00A74FA4"/>
    <w:rsid w:val="00A77328"/>
    <w:rsid w:val="00A81286"/>
    <w:rsid w:val="00A846AB"/>
    <w:rsid w:val="00A85A06"/>
    <w:rsid w:val="00A901E0"/>
    <w:rsid w:val="00A90364"/>
    <w:rsid w:val="00A91217"/>
    <w:rsid w:val="00A930F3"/>
    <w:rsid w:val="00A941F2"/>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B7B09"/>
    <w:rsid w:val="00AB7B8D"/>
    <w:rsid w:val="00AC2756"/>
    <w:rsid w:val="00AC303A"/>
    <w:rsid w:val="00AC3B7A"/>
    <w:rsid w:val="00AC46F7"/>
    <w:rsid w:val="00AC4B3E"/>
    <w:rsid w:val="00AC6059"/>
    <w:rsid w:val="00AC6647"/>
    <w:rsid w:val="00AC682D"/>
    <w:rsid w:val="00AC7850"/>
    <w:rsid w:val="00AD22F8"/>
    <w:rsid w:val="00AD3AFC"/>
    <w:rsid w:val="00AD7A6C"/>
    <w:rsid w:val="00AD7D7D"/>
    <w:rsid w:val="00AE4127"/>
    <w:rsid w:val="00AE556A"/>
    <w:rsid w:val="00AE5A1A"/>
    <w:rsid w:val="00AE6568"/>
    <w:rsid w:val="00AF120A"/>
    <w:rsid w:val="00AF3986"/>
    <w:rsid w:val="00AF65D3"/>
    <w:rsid w:val="00AF6AD7"/>
    <w:rsid w:val="00B00C86"/>
    <w:rsid w:val="00B01219"/>
    <w:rsid w:val="00B025BC"/>
    <w:rsid w:val="00B0371C"/>
    <w:rsid w:val="00B037CC"/>
    <w:rsid w:val="00B06301"/>
    <w:rsid w:val="00B06B22"/>
    <w:rsid w:val="00B06EFF"/>
    <w:rsid w:val="00B10B6C"/>
    <w:rsid w:val="00B12256"/>
    <w:rsid w:val="00B14C2C"/>
    <w:rsid w:val="00B15BDD"/>
    <w:rsid w:val="00B20429"/>
    <w:rsid w:val="00B20637"/>
    <w:rsid w:val="00B20CA6"/>
    <w:rsid w:val="00B211A5"/>
    <w:rsid w:val="00B21237"/>
    <w:rsid w:val="00B21C7A"/>
    <w:rsid w:val="00B21FEA"/>
    <w:rsid w:val="00B22ACC"/>
    <w:rsid w:val="00B23A41"/>
    <w:rsid w:val="00B25438"/>
    <w:rsid w:val="00B258B1"/>
    <w:rsid w:val="00B2665A"/>
    <w:rsid w:val="00B2680F"/>
    <w:rsid w:val="00B27756"/>
    <w:rsid w:val="00B30058"/>
    <w:rsid w:val="00B301E3"/>
    <w:rsid w:val="00B3174B"/>
    <w:rsid w:val="00B32E57"/>
    <w:rsid w:val="00B3360A"/>
    <w:rsid w:val="00B3377F"/>
    <w:rsid w:val="00B3534A"/>
    <w:rsid w:val="00B37574"/>
    <w:rsid w:val="00B378FF"/>
    <w:rsid w:val="00B41889"/>
    <w:rsid w:val="00B42028"/>
    <w:rsid w:val="00B42E98"/>
    <w:rsid w:val="00B472F8"/>
    <w:rsid w:val="00B50D8B"/>
    <w:rsid w:val="00B52333"/>
    <w:rsid w:val="00B5305B"/>
    <w:rsid w:val="00B53682"/>
    <w:rsid w:val="00B5403C"/>
    <w:rsid w:val="00B55D3C"/>
    <w:rsid w:val="00B55F4C"/>
    <w:rsid w:val="00B55F51"/>
    <w:rsid w:val="00B5658C"/>
    <w:rsid w:val="00B569F2"/>
    <w:rsid w:val="00B56B01"/>
    <w:rsid w:val="00B56FEB"/>
    <w:rsid w:val="00B57E04"/>
    <w:rsid w:val="00B6035D"/>
    <w:rsid w:val="00B665B8"/>
    <w:rsid w:val="00B70C71"/>
    <w:rsid w:val="00B70E4A"/>
    <w:rsid w:val="00B72053"/>
    <w:rsid w:val="00B72D1A"/>
    <w:rsid w:val="00B72E6E"/>
    <w:rsid w:val="00B74ACC"/>
    <w:rsid w:val="00B74B70"/>
    <w:rsid w:val="00B812C6"/>
    <w:rsid w:val="00B8244A"/>
    <w:rsid w:val="00B834AC"/>
    <w:rsid w:val="00B85464"/>
    <w:rsid w:val="00B8601D"/>
    <w:rsid w:val="00B871E9"/>
    <w:rsid w:val="00B907DB"/>
    <w:rsid w:val="00B932DA"/>
    <w:rsid w:val="00B934A4"/>
    <w:rsid w:val="00B93F80"/>
    <w:rsid w:val="00B97B52"/>
    <w:rsid w:val="00BA0726"/>
    <w:rsid w:val="00BA0F61"/>
    <w:rsid w:val="00BA1269"/>
    <w:rsid w:val="00BA1E44"/>
    <w:rsid w:val="00BA286B"/>
    <w:rsid w:val="00BA562B"/>
    <w:rsid w:val="00BA60F1"/>
    <w:rsid w:val="00BA6E8B"/>
    <w:rsid w:val="00BA7185"/>
    <w:rsid w:val="00BA743C"/>
    <w:rsid w:val="00BA7513"/>
    <w:rsid w:val="00BA787E"/>
    <w:rsid w:val="00BA7C6D"/>
    <w:rsid w:val="00BB0780"/>
    <w:rsid w:val="00BB0EE9"/>
    <w:rsid w:val="00BB1503"/>
    <w:rsid w:val="00BB1A47"/>
    <w:rsid w:val="00BB4209"/>
    <w:rsid w:val="00BB4546"/>
    <w:rsid w:val="00BB4725"/>
    <w:rsid w:val="00BB48A8"/>
    <w:rsid w:val="00BB5F89"/>
    <w:rsid w:val="00BB6577"/>
    <w:rsid w:val="00BB7CD2"/>
    <w:rsid w:val="00BC0DB0"/>
    <w:rsid w:val="00BC1ADC"/>
    <w:rsid w:val="00BC1BA6"/>
    <w:rsid w:val="00BC2EBD"/>
    <w:rsid w:val="00BC3DFF"/>
    <w:rsid w:val="00BC42EF"/>
    <w:rsid w:val="00BC4372"/>
    <w:rsid w:val="00BC5769"/>
    <w:rsid w:val="00BC7479"/>
    <w:rsid w:val="00BC7B8A"/>
    <w:rsid w:val="00BD05A5"/>
    <w:rsid w:val="00BD0DD3"/>
    <w:rsid w:val="00BD1E42"/>
    <w:rsid w:val="00BD297A"/>
    <w:rsid w:val="00BD2988"/>
    <w:rsid w:val="00BD345A"/>
    <w:rsid w:val="00BD4BC0"/>
    <w:rsid w:val="00BD59F1"/>
    <w:rsid w:val="00BD5A95"/>
    <w:rsid w:val="00BE28D5"/>
    <w:rsid w:val="00BE31D4"/>
    <w:rsid w:val="00BE3F81"/>
    <w:rsid w:val="00BF0625"/>
    <w:rsid w:val="00BF0941"/>
    <w:rsid w:val="00BF1738"/>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6B08"/>
    <w:rsid w:val="00C0778B"/>
    <w:rsid w:val="00C10299"/>
    <w:rsid w:val="00C10459"/>
    <w:rsid w:val="00C10537"/>
    <w:rsid w:val="00C1142E"/>
    <w:rsid w:val="00C118BE"/>
    <w:rsid w:val="00C11A60"/>
    <w:rsid w:val="00C11B7F"/>
    <w:rsid w:val="00C11E8C"/>
    <w:rsid w:val="00C12C64"/>
    <w:rsid w:val="00C15986"/>
    <w:rsid w:val="00C15FBF"/>
    <w:rsid w:val="00C172DB"/>
    <w:rsid w:val="00C21260"/>
    <w:rsid w:val="00C21C80"/>
    <w:rsid w:val="00C242CB"/>
    <w:rsid w:val="00C26654"/>
    <w:rsid w:val="00C26C19"/>
    <w:rsid w:val="00C27783"/>
    <w:rsid w:val="00C313D0"/>
    <w:rsid w:val="00C31D0E"/>
    <w:rsid w:val="00C32171"/>
    <w:rsid w:val="00C32A7D"/>
    <w:rsid w:val="00C3359F"/>
    <w:rsid w:val="00C33E43"/>
    <w:rsid w:val="00C340BD"/>
    <w:rsid w:val="00C377C4"/>
    <w:rsid w:val="00C40779"/>
    <w:rsid w:val="00C41170"/>
    <w:rsid w:val="00C413E7"/>
    <w:rsid w:val="00C41AC2"/>
    <w:rsid w:val="00C41B5F"/>
    <w:rsid w:val="00C4309B"/>
    <w:rsid w:val="00C43880"/>
    <w:rsid w:val="00C44C60"/>
    <w:rsid w:val="00C44CD3"/>
    <w:rsid w:val="00C47158"/>
    <w:rsid w:val="00C50885"/>
    <w:rsid w:val="00C50BBC"/>
    <w:rsid w:val="00C51A26"/>
    <w:rsid w:val="00C52D02"/>
    <w:rsid w:val="00C53053"/>
    <w:rsid w:val="00C53BC6"/>
    <w:rsid w:val="00C53D92"/>
    <w:rsid w:val="00C558B6"/>
    <w:rsid w:val="00C56DAF"/>
    <w:rsid w:val="00C576D2"/>
    <w:rsid w:val="00C6084A"/>
    <w:rsid w:val="00C6410D"/>
    <w:rsid w:val="00C64676"/>
    <w:rsid w:val="00C646AD"/>
    <w:rsid w:val="00C647AB"/>
    <w:rsid w:val="00C64961"/>
    <w:rsid w:val="00C64F32"/>
    <w:rsid w:val="00C653A2"/>
    <w:rsid w:val="00C67097"/>
    <w:rsid w:val="00C671E0"/>
    <w:rsid w:val="00C677B8"/>
    <w:rsid w:val="00C70242"/>
    <w:rsid w:val="00C723CB"/>
    <w:rsid w:val="00C72950"/>
    <w:rsid w:val="00C777B9"/>
    <w:rsid w:val="00C804A0"/>
    <w:rsid w:val="00C80AE3"/>
    <w:rsid w:val="00C81BCB"/>
    <w:rsid w:val="00C83CB7"/>
    <w:rsid w:val="00C841DA"/>
    <w:rsid w:val="00C845F7"/>
    <w:rsid w:val="00C84688"/>
    <w:rsid w:val="00C85F53"/>
    <w:rsid w:val="00C8630E"/>
    <w:rsid w:val="00C86DB6"/>
    <w:rsid w:val="00C87CB4"/>
    <w:rsid w:val="00C87D3B"/>
    <w:rsid w:val="00C90395"/>
    <w:rsid w:val="00C91E42"/>
    <w:rsid w:val="00C92535"/>
    <w:rsid w:val="00C94994"/>
    <w:rsid w:val="00C95B5B"/>
    <w:rsid w:val="00C974E5"/>
    <w:rsid w:val="00CA0A4D"/>
    <w:rsid w:val="00CA0EAF"/>
    <w:rsid w:val="00CA13E8"/>
    <w:rsid w:val="00CA1F1A"/>
    <w:rsid w:val="00CA2A6F"/>
    <w:rsid w:val="00CA2E0A"/>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B7F79"/>
    <w:rsid w:val="00CC0DAD"/>
    <w:rsid w:val="00CC169D"/>
    <w:rsid w:val="00CC1784"/>
    <w:rsid w:val="00CC18DD"/>
    <w:rsid w:val="00CC34D0"/>
    <w:rsid w:val="00CC73C8"/>
    <w:rsid w:val="00CC73E9"/>
    <w:rsid w:val="00CD135E"/>
    <w:rsid w:val="00CD137F"/>
    <w:rsid w:val="00CD1B78"/>
    <w:rsid w:val="00CD3062"/>
    <w:rsid w:val="00CD361D"/>
    <w:rsid w:val="00CD407B"/>
    <w:rsid w:val="00CD4198"/>
    <w:rsid w:val="00CD4A2D"/>
    <w:rsid w:val="00CD5AC4"/>
    <w:rsid w:val="00CD6056"/>
    <w:rsid w:val="00CD6F8F"/>
    <w:rsid w:val="00CD70A7"/>
    <w:rsid w:val="00CE1109"/>
    <w:rsid w:val="00CE20F5"/>
    <w:rsid w:val="00CE2237"/>
    <w:rsid w:val="00CE2B2F"/>
    <w:rsid w:val="00CE3A22"/>
    <w:rsid w:val="00CE4CD3"/>
    <w:rsid w:val="00CE4D5C"/>
    <w:rsid w:val="00CE580A"/>
    <w:rsid w:val="00CE5D1C"/>
    <w:rsid w:val="00CE5E7B"/>
    <w:rsid w:val="00CE623E"/>
    <w:rsid w:val="00CF0265"/>
    <w:rsid w:val="00CF0474"/>
    <w:rsid w:val="00CF16B5"/>
    <w:rsid w:val="00CF17FF"/>
    <w:rsid w:val="00CF1D0A"/>
    <w:rsid w:val="00CF22E8"/>
    <w:rsid w:val="00CF2730"/>
    <w:rsid w:val="00CF2798"/>
    <w:rsid w:val="00CF2C16"/>
    <w:rsid w:val="00CF337D"/>
    <w:rsid w:val="00CF37A5"/>
    <w:rsid w:val="00CF3ADE"/>
    <w:rsid w:val="00CF5898"/>
    <w:rsid w:val="00CF6A6F"/>
    <w:rsid w:val="00CF6F1C"/>
    <w:rsid w:val="00CF779D"/>
    <w:rsid w:val="00CF7F19"/>
    <w:rsid w:val="00D0083B"/>
    <w:rsid w:val="00D0093E"/>
    <w:rsid w:val="00D0168E"/>
    <w:rsid w:val="00D03AA9"/>
    <w:rsid w:val="00D0668D"/>
    <w:rsid w:val="00D06E48"/>
    <w:rsid w:val="00D06F9B"/>
    <w:rsid w:val="00D06FF6"/>
    <w:rsid w:val="00D0711C"/>
    <w:rsid w:val="00D10D4B"/>
    <w:rsid w:val="00D141ED"/>
    <w:rsid w:val="00D14B12"/>
    <w:rsid w:val="00D14D40"/>
    <w:rsid w:val="00D14ECB"/>
    <w:rsid w:val="00D15F95"/>
    <w:rsid w:val="00D16CAB"/>
    <w:rsid w:val="00D177D9"/>
    <w:rsid w:val="00D1793C"/>
    <w:rsid w:val="00D208E6"/>
    <w:rsid w:val="00D20D9B"/>
    <w:rsid w:val="00D222DF"/>
    <w:rsid w:val="00D252C7"/>
    <w:rsid w:val="00D25E93"/>
    <w:rsid w:val="00D2604E"/>
    <w:rsid w:val="00D26EB9"/>
    <w:rsid w:val="00D3038D"/>
    <w:rsid w:val="00D30398"/>
    <w:rsid w:val="00D31090"/>
    <w:rsid w:val="00D32B1A"/>
    <w:rsid w:val="00D334A1"/>
    <w:rsid w:val="00D43CC3"/>
    <w:rsid w:val="00D44E67"/>
    <w:rsid w:val="00D45A0E"/>
    <w:rsid w:val="00D45E64"/>
    <w:rsid w:val="00D507BE"/>
    <w:rsid w:val="00D524A5"/>
    <w:rsid w:val="00D52691"/>
    <w:rsid w:val="00D57CF3"/>
    <w:rsid w:val="00D6032A"/>
    <w:rsid w:val="00D61770"/>
    <w:rsid w:val="00D62553"/>
    <w:rsid w:val="00D63437"/>
    <w:rsid w:val="00D63469"/>
    <w:rsid w:val="00D655A5"/>
    <w:rsid w:val="00D65DF3"/>
    <w:rsid w:val="00D678C2"/>
    <w:rsid w:val="00D70321"/>
    <w:rsid w:val="00D70408"/>
    <w:rsid w:val="00D70A3F"/>
    <w:rsid w:val="00D71AC3"/>
    <w:rsid w:val="00D71FCB"/>
    <w:rsid w:val="00D73C6D"/>
    <w:rsid w:val="00D74E24"/>
    <w:rsid w:val="00D75772"/>
    <w:rsid w:val="00D75E9E"/>
    <w:rsid w:val="00D77132"/>
    <w:rsid w:val="00D82598"/>
    <w:rsid w:val="00D8465B"/>
    <w:rsid w:val="00D85635"/>
    <w:rsid w:val="00D865DC"/>
    <w:rsid w:val="00D87B33"/>
    <w:rsid w:val="00D87E82"/>
    <w:rsid w:val="00D90995"/>
    <w:rsid w:val="00D917F9"/>
    <w:rsid w:val="00D91E49"/>
    <w:rsid w:val="00D922A2"/>
    <w:rsid w:val="00D93C81"/>
    <w:rsid w:val="00D96092"/>
    <w:rsid w:val="00D96265"/>
    <w:rsid w:val="00D976A0"/>
    <w:rsid w:val="00D97F14"/>
    <w:rsid w:val="00DA0AF4"/>
    <w:rsid w:val="00DA1AC6"/>
    <w:rsid w:val="00DA1C7B"/>
    <w:rsid w:val="00DA2B59"/>
    <w:rsid w:val="00DA549B"/>
    <w:rsid w:val="00DA5B9F"/>
    <w:rsid w:val="00DA6275"/>
    <w:rsid w:val="00DA64CB"/>
    <w:rsid w:val="00DA6716"/>
    <w:rsid w:val="00DA7856"/>
    <w:rsid w:val="00DB0315"/>
    <w:rsid w:val="00DB0863"/>
    <w:rsid w:val="00DB0930"/>
    <w:rsid w:val="00DB0C19"/>
    <w:rsid w:val="00DB1753"/>
    <w:rsid w:val="00DB194C"/>
    <w:rsid w:val="00DB1C4D"/>
    <w:rsid w:val="00DB2CC1"/>
    <w:rsid w:val="00DB2FED"/>
    <w:rsid w:val="00DB3B7B"/>
    <w:rsid w:val="00DB7651"/>
    <w:rsid w:val="00DB7662"/>
    <w:rsid w:val="00DB7C29"/>
    <w:rsid w:val="00DC0BB4"/>
    <w:rsid w:val="00DC0FEA"/>
    <w:rsid w:val="00DC1859"/>
    <w:rsid w:val="00DC1DA0"/>
    <w:rsid w:val="00DC220A"/>
    <w:rsid w:val="00DC3151"/>
    <w:rsid w:val="00DC49BD"/>
    <w:rsid w:val="00DC49F6"/>
    <w:rsid w:val="00DC6662"/>
    <w:rsid w:val="00DD1CE6"/>
    <w:rsid w:val="00DD21EB"/>
    <w:rsid w:val="00DD39A8"/>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0F1C"/>
    <w:rsid w:val="00E03E13"/>
    <w:rsid w:val="00E040AD"/>
    <w:rsid w:val="00E04436"/>
    <w:rsid w:val="00E05C7E"/>
    <w:rsid w:val="00E10487"/>
    <w:rsid w:val="00E13227"/>
    <w:rsid w:val="00E14677"/>
    <w:rsid w:val="00E158C9"/>
    <w:rsid w:val="00E1723D"/>
    <w:rsid w:val="00E20FA8"/>
    <w:rsid w:val="00E2125D"/>
    <w:rsid w:val="00E21673"/>
    <w:rsid w:val="00E21B7F"/>
    <w:rsid w:val="00E22687"/>
    <w:rsid w:val="00E244DF"/>
    <w:rsid w:val="00E24EC2"/>
    <w:rsid w:val="00E24F19"/>
    <w:rsid w:val="00E27285"/>
    <w:rsid w:val="00E30806"/>
    <w:rsid w:val="00E32D1E"/>
    <w:rsid w:val="00E33487"/>
    <w:rsid w:val="00E33866"/>
    <w:rsid w:val="00E378B7"/>
    <w:rsid w:val="00E424AC"/>
    <w:rsid w:val="00E42872"/>
    <w:rsid w:val="00E42995"/>
    <w:rsid w:val="00E43379"/>
    <w:rsid w:val="00E44650"/>
    <w:rsid w:val="00E44C52"/>
    <w:rsid w:val="00E472CB"/>
    <w:rsid w:val="00E50A4D"/>
    <w:rsid w:val="00E5270D"/>
    <w:rsid w:val="00E53691"/>
    <w:rsid w:val="00E53D60"/>
    <w:rsid w:val="00E53FB5"/>
    <w:rsid w:val="00E5508A"/>
    <w:rsid w:val="00E55E8D"/>
    <w:rsid w:val="00E56984"/>
    <w:rsid w:val="00E57EDF"/>
    <w:rsid w:val="00E604EC"/>
    <w:rsid w:val="00E61B4A"/>
    <w:rsid w:val="00E62250"/>
    <w:rsid w:val="00E63C02"/>
    <w:rsid w:val="00E63C98"/>
    <w:rsid w:val="00E650F3"/>
    <w:rsid w:val="00E674B6"/>
    <w:rsid w:val="00E70453"/>
    <w:rsid w:val="00E711B1"/>
    <w:rsid w:val="00E71338"/>
    <w:rsid w:val="00E73B0C"/>
    <w:rsid w:val="00E73F31"/>
    <w:rsid w:val="00E749BD"/>
    <w:rsid w:val="00E751DD"/>
    <w:rsid w:val="00E75654"/>
    <w:rsid w:val="00E761CD"/>
    <w:rsid w:val="00E815D1"/>
    <w:rsid w:val="00E81B9D"/>
    <w:rsid w:val="00E81D40"/>
    <w:rsid w:val="00E827C1"/>
    <w:rsid w:val="00E83ED8"/>
    <w:rsid w:val="00E83F57"/>
    <w:rsid w:val="00E8494C"/>
    <w:rsid w:val="00E87DC8"/>
    <w:rsid w:val="00E87FF3"/>
    <w:rsid w:val="00E90090"/>
    <w:rsid w:val="00E9262C"/>
    <w:rsid w:val="00E92D0C"/>
    <w:rsid w:val="00E9457F"/>
    <w:rsid w:val="00E954AF"/>
    <w:rsid w:val="00E957F2"/>
    <w:rsid w:val="00E965A6"/>
    <w:rsid w:val="00E968AF"/>
    <w:rsid w:val="00EA19C2"/>
    <w:rsid w:val="00EA1BB4"/>
    <w:rsid w:val="00EA3975"/>
    <w:rsid w:val="00EA3A56"/>
    <w:rsid w:val="00EA3D54"/>
    <w:rsid w:val="00EA3FBA"/>
    <w:rsid w:val="00EA4404"/>
    <w:rsid w:val="00EA5F87"/>
    <w:rsid w:val="00EA72A9"/>
    <w:rsid w:val="00EA7B42"/>
    <w:rsid w:val="00EB0BE3"/>
    <w:rsid w:val="00EB3BAA"/>
    <w:rsid w:val="00EB6CA6"/>
    <w:rsid w:val="00EC0F0C"/>
    <w:rsid w:val="00EC11E7"/>
    <w:rsid w:val="00EC2E35"/>
    <w:rsid w:val="00EC4239"/>
    <w:rsid w:val="00EC46DF"/>
    <w:rsid w:val="00EC5F0D"/>
    <w:rsid w:val="00ED13C6"/>
    <w:rsid w:val="00ED13FA"/>
    <w:rsid w:val="00ED36DF"/>
    <w:rsid w:val="00ED46AE"/>
    <w:rsid w:val="00ED52FF"/>
    <w:rsid w:val="00ED57D0"/>
    <w:rsid w:val="00ED7FA5"/>
    <w:rsid w:val="00EE2E9D"/>
    <w:rsid w:val="00EE3B65"/>
    <w:rsid w:val="00EE4B1C"/>
    <w:rsid w:val="00EE5D19"/>
    <w:rsid w:val="00EE650C"/>
    <w:rsid w:val="00EF07E8"/>
    <w:rsid w:val="00EF4183"/>
    <w:rsid w:val="00EF4215"/>
    <w:rsid w:val="00EF555C"/>
    <w:rsid w:val="00EF57AF"/>
    <w:rsid w:val="00EF62E3"/>
    <w:rsid w:val="00EF641F"/>
    <w:rsid w:val="00EF67E3"/>
    <w:rsid w:val="00EF6B7E"/>
    <w:rsid w:val="00EF7A34"/>
    <w:rsid w:val="00F0079B"/>
    <w:rsid w:val="00F01147"/>
    <w:rsid w:val="00F01A23"/>
    <w:rsid w:val="00F01A37"/>
    <w:rsid w:val="00F01D19"/>
    <w:rsid w:val="00F02165"/>
    <w:rsid w:val="00F022D1"/>
    <w:rsid w:val="00F02960"/>
    <w:rsid w:val="00F042DE"/>
    <w:rsid w:val="00F049FB"/>
    <w:rsid w:val="00F0565E"/>
    <w:rsid w:val="00F1092B"/>
    <w:rsid w:val="00F15A39"/>
    <w:rsid w:val="00F16560"/>
    <w:rsid w:val="00F21445"/>
    <w:rsid w:val="00F21AFF"/>
    <w:rsid w:val="00F21EA3"/>
    <w:rsid w:val="00F222CD"/>
    <w:rsid w:val="00F222E4"/>
    <w:rsid w:val="00F22F83"/>
    <w:rsid w:val="00F231F5"/>
    <w:rsid w:val="00F232AF"/>
    <w:rsid w:val="00F238FB"/>
    <w:rsid w:val="00F26E40"/>
    <w:rsid w:val="00F322E3"/>
    <w:rsid w:val="00F32A62"/>
    <w:rsid w:val="00F33745"/>
    <w:rsid w:val="00F34CA5"/>
    <w:rsid w:val="00F34D89"/>
    <w:rsid w:val="00F35ADA"/>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33CE"/>
    <w:rsid w:val="00F53A47"/>
    <w:rsid w:val="00F54A86"/>
    <w:rsid w:val="00F56301"/>
    <w:rsid w:val="00F572CE"/>
    <w:rsid w:val="00F57312"/>
    <w:rsid w:val="00F57FC9"/>
    <w:rsid w:val="00F61484"/>
    <w:rsid w:val="00F62601"/>
    <w:rsid w:val="00F644E8"/>
    <w:rsid w:val="00F707C0"/>
    <w:rsid w:val="00F714AA"/>
    <w:rsid w:val="00F7194C"/>
    <w:rsid w:val="00F71D93"/>
    <w:rsid w:val="00F726AE"/>
    <w:rsid w:val="00F7290C"/>
    <w:rsid w:val="00F7375F"/>
    <w:rsid w:val="00F73998"/>
    <w:rsid w:val="00F74986"/>
    <w:rsid w:val="00F80B8D"/>
    <w:rsid w:val="00F821B3"/>
    <w:rsid w:val="00F82220"/>
    <w:rsid w:val="00F84140"/>
    <w:rsid w:val="00F85F38"/>
    <w:rsid w:val="00F871D5"/>
    <w:rsid w:val="00F916A9"/>
    <w:rsid w:val="00F918C1"/>
    <w:rsid w:val="00F91B6C"/>
    <w:rsid w:val="00F95E96"/>
    <w:rsid w:val="00F9687A"/>
    <w:rsid w:val="00F9726F"/>
    <w:rsid w:val="00F9751B"/>
    <w:rsid w:val="00FA1E33"/>
    <w:rsid w:val="00FA3680"/>
    <w:rsid w:val="00FA52AF"/>
    <w:rsid w:val="00FA5DE3"/>
    <w:rsid w:val="00FA639A"/>
    <w:rsid w:val="00FA65A6"/>
    <w:rsid w:val="00FA74BE"/>
    <w:rsid w:val="00FB03BA"/>
    <w:rsid w:val="00FB1607"/>
    <w:rsid w:val="00FB1E11"/>
    <w:rsid w:val="00FB301E"/>
    <w:rsid w:val="00FB4442"/>
    <w:rsid w:val="00FB46CF"/>
    <w:rsid w:val="00FB5587"/>
    <w:rsid w:val="00FB72DE"/>
    <w:rsid w:val="00FC0712"/>
    <w:rsid w:val="00FC151A"/>
    <w:rsid w:val="00FC4473"/>
    <w:rsid w:val="00FC448D"/>
    <w:rsid w:val="00FC45C9"/>
    <w:rsid w:val="00FC5197"/>
    <w:rsid w:val="00FC6E34"/>
    <w:rsid w:val="00FC70CA"/>
    <w:rsid w:val="00FC77E3"/>
    <w:rsid w:val="00FD0C16"/>
    <w:rsid w:val="00FD1C1F"/>
    <w:rsid w:val="00FD233B"/>
    <w:rsid w:val="00FD4CD9"/>
    <w:rsid w:val="00FD4D0F"/>
    <w:rsid w:val="00FD6C08"/>
    <w:rsid w:val="00FD6F35"/>
    <w:rsid w:val="00FD7EB1"/>
    <w:rsid w:val="00FE0E6F"/>
    <w:rsid w:val="00FE12ED"/>
    <w:rsid w:val="00FE181D"/>
    <w:rsid w:val="00FE2C70"/>
    <w:rsid w:val="00FE3DC8"/>
    <w:rsid w:val="00FE4A95"/>
    <w:rsid w:val="00FE6347"/>
    <w:rsid w:val="00FF00D2"/>
    <w:rsid w:val="00FF20FD"/>
    <w:rsid w:val="00FF2C13"/>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178">
      <o:colormenu v:ext="edit" fillcolor="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AD22F8"/>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AD22F8"/>
    <w:rPr>
      <w:rFonts w:ascii="PraxisEF-Light" w:hAnsi="PraxisEF-Light" w:cs="PraxisEF-Light"/>
      <w:sz w:val="24"/>
      <w:szCs w:val="28"/>
    </w:rPr>
  </w:style>
  <w:style w:type="paragraph" w:customStyle="1" w:styleId="HPAreportsub">
    <w:name w:val="HPA report sub"/>
    <w:basedOn w:val="Sub-heading2x"/>
    <w:rsid w:val="00AC46F7"/>
    <w:pPr>
      <w:numPr>
        <w:ilvl w:val="0"/>
        <w:numId w:val="0"/>
      </w:numPr>
    </w:pPr>
    <w:rPr>
      <w:rFonts w:ascii="PraxisEF Light" w:hAnsi="PraxisEF Light"/>
      <w:smallCaps w:val="0"/>
    </w:rPr>
  </w:style>
  <w:style w:type="paragraph" w:customStyle="1" w:styleId="HPABodyTextHyperlink">
    <w:name w:val="HPA Body Text Hyperlink"/>
    <w:basedOn w:val="HPABodytext"/>
    <w:link w:val="HPABodyTextHyperlinkChar"/>
    <w:qFormat/>
    <w:rsid w:val="00AC46F7"/>
    <w:rPr>
      <w:color w:val="0000FF"/>
      <w:u w:val="single"/>
    </w:rPr>
  </w:style>
  <w:style w:type="character" w:customStyle="1" w:styleId="HPABodyTextHyperlinkChar">
    <w:name w:val="HPA Body Text Hyperlink Char"/>
    <w:basedOn w:val="HPABodytextChar"/>
    <w:link w:val="HPABodyTextHyperlink"/>
    <w:rsid w:val="00AC46F7"/>
    <w:rPr>
      <w:rFonts w:ascii="PraxisEF-Light" w:hAnsi="PraxisEF-Light" w:cs="PraxisEF-Light"/>
      <w:color w:val="0000FF"/>
      <w:sz w:val="24"/>
      <w:szCs w:val="2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AD22F8"/>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AD22F8"/>
    <w:rPr>
      <w:rFonts w:ascii="PraxisEF-Light" w:hAnsi="PraxisEF-Light" w:cs="PraxisEF-Light"/>
      <w:sz w:val="24"/>
      <w:szCs w:val="28"/>
    </w:rPr>
  </w:style>
  <w:style w:type="paragraph" w:customStyle="1" w:styleId="HPAreportsub">
    <w:name w:val="HPA report sub"/>
    <w:basedOn w:val="Sub-heading2x"/>
    <w:rsid w:val="00AC46F7"/>
    <w:pPr>
      <w:numPr>
        <w:ilvl w:val="0"/>
        <w:numId w:val="0"/>
      </w:numPr>
    </w:pPr>
    <w:rPr>
      <w:rFonts w:ascii="PraxisEF Light" w:hAnsi="PraxisEF Light"/>
      <w:smallCaps w:val="0"/>
    </w:rPr>
  </w:style>
  <w:style w:type="paragraph" w:customStyle="1" w:styleId="HPABodyTextHyperlink">
    <w:name w:val="HPA Body Text Hyperlink"/>
    <w:basedOn w:val="HPABodytext"/>
    <w:link w:val="HPABodyTextHyperlinkChar"/>
    <w:qFormat/>
    <w:rsid w:val="00AC46F7"/>
    <w:rPr>
      <w:color w:val="0000FF"/>
      <w:u w:val="single"/>
    </w:rPr>
  </w:style>
  <w:style w:type="character" w:customStyle="1" w:styleId="HPABodyTextHyperlinkChar">
    <w:name w:val="HPA Body Text Hyperlink Char"/>
    <w:basedOn w:val="HPABodytextChar"/>
    <w:link w:val="HPABodyTextHyperlink"/>
    <w:rsid w:val="00AC46F7"/>
    <w:rPr>
      <w:rFonts w:ascii="PraxisEF-Light" w:hAnsi="PraxisEF-Light" w:cs="PraxisEF-Light"/>
      <w:color w:val="0000FF"/>
      <w:sz w:val="24"/>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6483303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112211633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www.hpa.org.uk/SMI/Partnerships" TargetMode="External"/><Relationship Id="rId26" Type="http://schemas.openxmlformats.org/officeDocument/2006/relationships/hyperlink" Target="http://www.hpa.org.uk/webw/HPAweb&amp;Page&amp;HPAwebAutoListName/Page/1158313434370?p=1158313434370" TargetMode="External"/><Relationship Id="rId3" Type="http://schemas.openxmlformats.org/officeDocument/2006/relationships/numbering" Target="numbering.xml"/><Relationship Id="rId21" Type="http://schemas.openxmlformats.org/officeDocument/2006/relationships/hyperlink" Target="http://www.hpa.org.uk/SMI/pdf" TargetMode="External"/><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yperlink" Target="http://www.hpa.org.uk/SMI/WorkingGroups" TargetMode="External"/><Relationship Id="rId17" Type="http://schemas.openxmlformats.org/officeDocument/2006/relationships/hyperlink" Target="mailto:standards@phe.gov.uk" TargetMode="External"/><Relationship Id="rId25" Type="http://schemas.openxmlformats.org/officeDocument/2006/relationships/oleObject" Target="embeddings/oleObject1.bin"/><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hpa.org.uk/webc/HPAwebFile/HPAweb_C/131713347031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pa.org.uk/SMI/Partnerships" TargetMode="External"/><Relationship Id="rId24" Type="http://schemas.openxmlformats.org/officeDocument/2006/relationships/image" Target="media/image4.emf"/><Relationship Id="rId32" Type="http://schemas.openxmlformats.org/officeDocument/2006/relationships/header" Target="header3.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org.uk/SMI/pdf/Testprocedures" TargetMode="External"/><Relationship Id="rId28" Type="http://schemas.openxmlformats.org/officeDocument/2006/relationships/hyperlink" Target="http://www.belfasttrust.hscni.net/Laboratory-MortuaryServices.htm" TargetMode="External"/><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hpa.org.uk/SMI" TargetMode="External"/><Relationship Id="rId22" Type="http://schemas.openxmlformats.org/officeDocument/2006/relationships/hyperlink" Target="http://www.hpa.org.uk/SMI/pdf/Testprocedures" TargetMode="External"/><Relationship Id="rId27" Type="http://schemas.openxmlformats.org/officeDocument/2006/relationships/hyperlink" Target="http://www.hps.scot.nhs.uk/reflab/index.aspx" TargetMode="External"/><Relationship Id="rId30" Type="http://schemas.openxmlformats.org/officeDocument/2006/relationships/header" Target="header2.xml"/><Relationship Id="rId35"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38d56982-bf09-419a-8b5a-20808ce76022\SW-3055.03%20SU%20Methods%20Template%20-%20Ident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37F083-2C5E-49FA-B905-FB119977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SW-3055.03 SU Methods Template - Identification.dotx</Template>
  <TotalTime>0</TotalTime>
  <Pages>22</Pages>
  <Words>5633</Words>
  <Characters>59566</Characters>
  <Application>Microsoft Office Word</Application>
  <DocSecurity>0</DocSecurity>
  <Lines>496</Lines>
  <Paragraphs>130</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65069</CharactersWithSpaces>
  <SharedDoc>false</SharedDoc>
  <HLinks>
    <vt:vector size="54" baseType="variant">
      <vt:variant>
        <vt:i4>5636179</vt:i4>
      </vt:variant>
      <vt:variant>
        <vt:i4>115</vt:i4>
      </vt:variant>
      <vt:variant>
        <vt:i4>0</vt:i4>
      </vt:variant>
      <vt:variant>
        <vt:i4>5</vt:i4>
      </vt:variant>
      <vt:variant>
        <vt:lpwstr>http://www.hpa.org.uk/SMI/pdf</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66</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2013-12-03T09:01:00Z</cp:lastPrinted>
  <dcterms:created xsi:type="dcterms:W3CDTF">2016-05-06T11:23:00Z</dcterms:created>
  <dcterms:modified xsi:type="dcterms:W3CDTF">2016-05-06T11:23:00Z</dcterms:modified>
  <cp:contentStatus>#.#</cp:contentStatus>
</cp:coreProperties>
</file>