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155021" w:rsidRDefault="00155021" w:rsidP="001B06FE">
      <w:pPr>
        <w:pStyle w:val="PHEBodytext"/>
        <w:spacing w:before="0" w:after="0"/>
        <w:ind w:left="-851" w:right="-744"/>
        <w:rPr>
          <w:rStyle w:val="PHEBodytextChar"/>
        </w:rPr>
      </w:pPr>
    </w:p>
    <w:p w:rsidR="00390266" w:rsidRPr="003F1319" w:rsidRDefault="00390266" w:rsidP="008B0A13">
      <w:pPr>
        <w:pStyle w:val="PHEBodytext"/>
        <w:spacing w:before="0" w:after="0"/>
        <w:ind w:left="-284" w:right="-744"/>
        <w:rPr>
          <w:rFonts w:cs="Arial"/>
          <w:noProof/>
          <w:color w:val="98002E"/>
          <w:sz w:val="48"/>
          <w:szCs w:val="48"/>
        </w:rPr>
      </w:pPr>
      <w:r w:rsidRPr="003F1319">
        <w:rPr>
          <w:rFonts w:cs="Arial"/>
          <w:color w:val="98002E"/>
          <w:sz w:val="48"/>
          <w:szCs w:val="48"/>
        </w:rPr>
        <w:t>UK S</w:t>
      </w:r>
      <w:r w:rsidR="00BC42EF" w:rsidRPr="003F1319">
        <w:rPr>
          <w:rFonts w:cs="Arial"/>
          <w:color w:val="98002E"/>
          <w:sz w:val="48"/>
          <w:szCs w:val="48"/>
        </w:rPr>
        <w:t xml:space="preserve">tandards for </w:t>
      </w:r>
      <w:r w:rsidRPr="003F1319">
        <w:rPr>
          <w:rFonts w:cs="Arial"/>
          <w:color w:val="98002E"/>
          <w:sz w:val="48"/>
          <w:szCs w:val="48"/>
        </w:rPr>
        <w:t>Mi</w:t>
      </w:r>
      <w:r w:rsidR="00BC42EF" w:rsidRPr="003F1319">
        <w:rPr>
          <w:rFonts w:cs="Arial"/>
          <w:color w:val="98002E"/>
          <w:sz w:val="48"/>
          <w:szCs w:val="48"/>
        </w:rPr>
        <w:t xml:space="preserve">crobiology </w:t>
      </w:r>
      <w:r w:rsidRPr="003F1319">
        <w:rPr>
          <w:rFonts w:cs="Arial"/>
          <w:color w:val="98002E"/>
          <w:sz w:val="48"/>
          <w:szCs w:val="48"/>
        </w:rPr>
        <w:t>I</w:t>
      </w:r>
      <w:r w:rsidR="00BC42EF" w:rsidRPr="003F1319">
        <w:rPr>
          <w:rFonts w:cs="Arial"/>
          <w:color w:val="98002E"/>
          <w:sz w:val="48"/>
          <w:szCs w:val="48"/>
        </w:rPr>
        <w:t>nvestigations</w:t>
      </w:r>
      <w:r w:rsidR="00BC42EF" w:rsidRPr="003F1319">
        <w:rPr>
          <w:rFonts w:cs="Arial"/>
          <w:noProof/>
          <w:color w:val="98002E"/>
          <w:sz w:val="48"/>
          <w:szCs w:val="48"/>
        </w:rPr>
        <w:t xml:space="preserve"> </w:t>
      </w:r>
    </w:p>
    <w:p w:rsidR="004B64C2" w:rsidRPr="003F1319" w:rsidRDefault="004B64C2" w:rsidP="001B06FE">
      <w:pPr>
        <w:pStyle w:val="PHEBodytext"/>
        <w:spacing w:before="0" w:after="0"/>
        <w:ind w:left="-851" w:right="-744"/>
        <w:rPr>
          <w:rStyle w:val="PHEBodytextChar"/>
        </w:rPr>
      </w:pPr>
    </w:p>
    <w:p w:rsidR="00BC42EF" w:rsidRPr="003F1319" w:rsidRDefault="003358ED" w:rsidP="008B0A13">
      <w:pPr>
        <w:pStyle w:val="PHEBodytext"/>
        <w:spacing w:before="0" w:after="0"/>
        <w:ind w:left="-284"/>
        <w:rPr>
          <w:rFonts w:cs="Arial"/>
        </w:rPr>
      </w:pPr>
      <w:r>
        <w:fldChar w:fldCharType="begin"/>
      </w:r>
      <w:r>
        <w:instrText xml:space="preserve"> FILLIN  "SMI Title front cover" \d "Type SMI Title front cover here &lt;tab+enter&gt;" \o  \* MERGEFORMAT </w:instrText>
      </w:r>
      <w:r>
        <w:fldChar w:fldCharType="separate"/>
      </w:r>
      <w:r w:rsidR="0095084D" w:rsidRPr="003F1319">
        <w:rPr>
          <w:rFonts w:cs="Arial"/>
          <w:sz w:val="36"/>
          <w:szCs w:val="36"/>
        </w:rPr>
        <w:t xml:space="preserve">Identification of </w:t>
      </w:r>
      <w:r w:rsidR="0095084D" w:rsidRPr="003F1319">
        <w:rPr>
          <w:rFonts w:cs="Arial"/>
          <w:i/>
          <w:sz w:val="36"/>
          <w:szCs w:val="36"/>
        </w:rPr>
        <w:t>Escherichia coli</w:t>
      </w:r>
      <w:r w:rsidR="0095084D" w:rsidRPr="003F1319">
        <w:rPr>
          <w:rFonts w:cs="Arial"/>
          <w:sz w:val="36"/>
          <w:szCs w:val="36"/>
        </w:rPr>
        <w:t xml:space="preserve"> O157</w:t>
      </w:r>
      <w:r>
        <w:rPr>
          <w:rFonts w:cs="Arial"/>
          <w:sz w:val="36"/>
          <w:szCs w:val="36"/>
        </w:rPr>
        <w:fldChar w:fldCharType="end"/>
      </w:r>
    </w:p>
    <w:p w:rsidR="000361A4" w:rsidRPr="003F1319" w:rsidRDefault="000361A4" w:rsidP="00AC3B7A">
      <w:pPr>
        <w:pStyle w:val="PHEBodytext"/>
        <w:spacing w:before="0" w:after="0"/>
        <w:ind w:left="-426"/>
        <w:rPr>
          <w:rFonts w:cs="Arial"/>
        </w:rPr>
      </w:pPr>
    </w:p>
    <w:p w:rsidR="009B48C7" w:rsidRPr="003F1319" w:rsidRDefault="003358ED" w:rsidP="00AC3B7A">
      <w:pPr>
        <w:pStyle w:val="PHEBodytext"/>
        <w:spacing w:before="0" w:after="0"/>
        <w:ind w:left="-426"/>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6017" o:spid="_x0000_s1032" type="#_x0000_t136" style="position:absolute;left:0;text-align:left;margin-left:0;margin-top:0;width:629.45pt;height:17.1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6725AA" w:rsidRPr="003F1319">
        <w:rPr>
          <w:noProof/>
        </w:rPr>
        <w:drawing>
          <wp:anchor distT="0" distB="0" distL="114300" distR="114300" simplePos="0" relativeHeight="251657728" behindDoc="0" locked="0" layoutInCell="1" allowOverlap="1" wp14:anchorId="578741E6" wp14:editId="7AF7F7AE">
            <wp:simplePos x="0" y="0"/>
            <wp:positionH relativeFrom="column">
              <wp:posOffset>-897255</wp:posOffset>
            </wp:positionH>
            <wp:positionV relativeFrom="paragraph">
              <wp:posOffset>81915</wp:posOffset>
            </wp:positionV>
            <wp:extent cx="7522210" cy="6151245"/>
            <wp:effectExtent l="0" t="0" r="254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210" cy="6151245"/>
                    </a:xfrm>
                    <a:prstGeom prst="rect">
                      <a:avLst/>
                    </a:prstGeom>
                    <a:noFill/>
                    <a:ln>
                      <a:noFill/>
                    </a:ln>
                  </pic:spPr>
                </pic:pic>
              </a:graphicData>
            </a:graphic>
          </wp:anchor>
        </w:drawing>
      </w: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9B48C7" w:rsidRPr="003F1319" w:rsidRDefault="009B48C7" w:rsidP="00AC3B7A">
      <w:pPr>
        <w:pStyle w:val="PHEBodytext"/>
        <w:spacing w:before="0" w:after="0"/>
        <w:ind w:left="-426"/>
        <w:rPr>
          <w:rFonts w:cs="Arial"/>
        </w:rPr>
      </w:pPr>
    </w:p>
    <w:p w:rsidR="00D63437" w:rsidRPr="003F1319" w:rsidRDefault="00D63437" w:rsidP="00A31078">
      <w:pPr>
        <w:pStyle w:val="PHEreportHeading1"/>
      </w:pPr>
      <w:bookmarkStart w:id="0" w:name="_Toc372270754"/>
      <w:r w:rsidRPr="003F1319">
        <w:lastRenderedPageBreak/>
        <w:t>Acknowledgments</w:t>
      </w:r>
      <w:bookmarkEnd w:id="0"/>
    </w:p>
    <w:p w:rsidR="00BA7185" w:rsidRPr="003F1319" w:rsidRDefault="00BA7185" w:rsidP="00BA7185">
      <w:pPr>
        <w:pStyle w:val="PHEBodytext"/>
        <w:rPr>
          <w:rFonts w:cs="Arial"/>
        </w:rPr>
      </w:pPr>
      <w:r w:rsidRPr="003F1319">
        <w:rPr>
          <w:rFonts w:cs="Arial"/>
        </w:rPr>
        <w:t xml:space="preserve">UK Standards for Microbiology Investigations (SMIs) are developed under the auspices of </w:t>
      </w:r>
      <w:r w:rsidR="00E10487" w:rsidRPr="003F1319">
        <w:rPr>
          <w:rFonts w:cs="Arial"/>
        </w:rPr>
        <w:t>Public Health England</w:t>
      </w:r>
      <w:r w:rsidR="0048093B" w:rsidRPr="003F1319">
        <w:rPr>
          <w:rFonts w:cs="Arial"/>
        </w:rPr>
        <w:t xml:space="preserve"> (</w:t>
      </w:r>
      <w:r w:rsidR="00E10487" w:rsidRPr="003F1319">
        <w:rPr>
          <w:rFonts w:cs="Arial"/>
        </w:rPr>
        <w:t>PHE</w:t>
      </w:r>
      <w:r w:rsidR="0048093B" w:rsidRPr="003F1319">
        <w:rPr>
          <w:rFonts w:cs="Arial"/>
        </w:rPr>
        <w:t>)</w:t>
      </w:r>
      <w:r w:rsidRPr="003F1319">
        <w:rPr>
          <w:rFonts w:cs="Arial"/>
        </w:rPr>
        <w:t xml:space="preserve"> working in partnership with the National Health Service (NHS), Public Health Wales and with the professional organisations whose logos are displayed below and listed on the website </w:t>
      </w:r>
      <w:hyperlink r:id="rId10" w:history="1">
        <w:r w:rsidRPr="003F1319">
          <w:rPr>
            <w:rStyle w:val="Hyperlink"/>
            <w:rFonts w:cs="Arial"/>
            <w:sz w:val="24"/>
            <w:szCs w:val="24"/>
          </w:rPr>
          <w:t>http://www.hpa.org.uk/SMI/Partnerships</w:t>
        </w:r>
      </w:hyperlink>
      <w:r w:rsidRPr="003F1319">
        <w:rPr>
          <w:rFonts w:cs="Arial"/>
          <w:szCs w:val="24"/>
        </w:rPr>
        <w:t>.</w:t>
      </w:r>
      <w:r w:rsidRPr="003F1319">
        <w:rPr>
          <w:rFonts w:cs="Arial"/>
        </w:rPr>
        <w:t xml:space="preserve"> SMIs are developed, reviewed and revised by various working groups which are overseen by a steering committee (see </w:t>
      </w:r>
      <w:hyperlink r:id="rId11" w:history="1">
        <w:r w:rsidRPr="003F1319">
          <w:rPr>
            <w:rStyle w:val="PHEBodyTextHyperlinkChar"/>
            <w:rFonts w:cs="Arial"/>
          </w:rPr>
          <w:t>http://www.hpa.org.uk/SMI/WorkingGroups</w:t>
        </w:r>
      </w:hyperlink>
      <w:r w:rsidRPr="003F1319">
        <w:rPr>
          <w:rFonts w:cs="Arial"/>
        </w:rPr>
        <w:t>).</w:t>
      </w:r>
    </w:p>
    <w:p w:rsidR="00BA7185" w:rsidRPr="003F1319" w:rsidRDefault="00BA7185" w:rsidP="00BA7185">
      <w:pPr>
        <w:pStyle w:val="PHEBodytext"/>
        <w:rPr>
          <w:rFonts w:cs="Arial"/>
        </w:rPr>
      </w:pPr>
      <w:r w:rsidRPr="003F1319">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A7185" w:rsidRPr="003F1319" w:rsidRDefault="00BA7185" w:rsidP="000A1FAD">
      <w:pPr>
        <w:pStyle w:val="PHEBodytext"/>
        <w:rPr>
          <w:rFonts w:cs="Arial"/>
        </w:rPr>
      </w:pPr>
      <w:r w:rsidRPr="003F1319">
        <w:rPr>
          <w:rFonts w:cs="Arial"/>
        </w:rPr>
        <w:t>For further information please contact us at:</w:t>
      </w:r>
    </w:p>
    <w:p w:rsidR="00BA7185" w:rsidRPr="003F1319" w:rsidRDefault="00BA7185" w:rsidP="00BA7185">
      <w:pPr>
        <w:pStyle w:val="PHEBodytext"/>
        <w:spacing w:before="0" w:after="0"/>
        <w:rPr>
          <w:rFonts w:cs="Arial"/>
        </w:rPr>
      </w:pPr>
      <w:r w:rsidRPr="003F1319">
        <w:rPr>
          <w:rFonts w:cs="Arial"/>
        </w:rPr>
        <w:t>Standards Unit</w:t>
      </w:r>
    </w:p>
    <w:p w:rsidR="00F726AE" w:rsidRPr="003F1319" w:rsidRDefault="00F726AE" w:rsidP="00BA7185">
      <w:pPr>
        <w:pStyle w:val="PHEBodytext"/>
        <w:spacing w:before="0" w:after="0"/>
        <w:rPr>
          <w:rFonts w:cs="Arial"/>
        </w:rPr>
      </w:pPr>
      <w:r w:rsidRPr="003F1319">
        <w:rPr>
          <w:rFonts w:cs="Arial"/>
        </w:rPr>
        <w:t>Microbiology Services</w:t>
      </w:r>
    </w:p>
    <w:p w:rsidR="00BA7185" w:rsidRPr="003F1319" w:rsidRDefault="003358ED" w:rsidP="00BA7185">
      <w:pPr>
        <w:pStyle w:val="PHEBodytext"/>
        <w:spacing w:before="0" w:after="0"/>
        <w:rPr>
          <w:rFonts w:cs="Arial"/>
        </w:rPr>
      </w:pPr>
      <w:r>
        <w:rPr>
          <w:rFonts w:cs="Arial"/>
          <w:noProof/>
        </w:rPr>
        <w:pict>
          <v:shape id="PowerPlusWaterMarkObject11286019" o:spid="_x0000_s1033" type="#_x0000_t136" style="position:absolute;margin-left:0;margin-top:0;width:629.45pt;height:17.1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E10487" w:rsidRPr="003F1319">
        <w:rPr>
          <w:rFonts w:cs="Arial"/>
        </w:rPr>
        <w:t>Public Health England</w:t>
      </w:r>
    </w:p>
    <w:p w:rsidR="00BA7185" w:rsidRPr="003F1319" w:rsidRDefault="00BA7185" w:rsidP="00BA7185">
      <w:pPr>
        <w:pStyle w:val="PHEBodytext"/>
        <w:spacing w:before="0" w:after="0"/>
        <w:rPr>
          <w:rFonts w:cs="Arial"/>
        </w:rPr>
      </w:pPr>
      <w:r w:rsidRPr="003F1319">
        <w:rPr>
          <w:rFonts w:cs="Arial"/>
        </w:rPr>
        <w:t>61 Colindale Avenue</w:t>
      </w:r>
      <w:bookmarkStart w:id="1" w:name="_GoBack"/>
      <w:bookmarkEnd w:id="1"/>
    </w:p>
    <w:p w:rsidR="00BA7185" w:rsidRPr="003F1319" w:rsidRDefault="00BA7185" w:rsidP="00BA7185">
      <w:pPr>
        <w:pStyle w:val="PHEBodytext"/>
        <w:spacing w:before="0" w:after="0"/>
        <w:rPr>
          <w:rFonts w:cs="Arial"/>
        </w:rPr>
      </w:pPr>
      <w:r w:rsidRPr="003F1319">
        <w:rPr>
          <w:rFonts w:cs="Arial"/>
        </w:rPr>
        <w:t>London NW9 5EQ</w:t>
      </w:r>
    </w:p>
    <w:p w:rsidR="00BA7185" w:rsidRPr="003F1319" w:rsidRDefault="00BA7185" w:rsidP="00BA7185">
      <w:pPr>
        <w:pStyle w:val="PHEBodytext"/>
        <w:rPr>
          <w:rFonts w:cs="Arial"/>
          <w:lang w:val="en-US"/>
        </w:rPr>
      </w:pPr>
      <w:r w:rsidRPr="003F1319">
        <w:rPr>
          <w:rFonts w:cs="Arial"/>
          <w:lang w:val="en-US"/>
        </w:rPr>
        <w:t xml:space="preserve">E-mail: </w:t>
      </w:r>
      <w:hyperlink r:id="rId12" w:history="1">
        <w:r w:rsidR="00E10487" w:rsidRPr="003F1319">
          <w:rPr>
            <w:rStyle w:val="PHEBodyTextHyperlinkChar"/>
            <w:rFonts w:cs="Arial"/>
          </w:rPr>
          <w:t>standards@phe.gov.uk</w:t>
        </w:r>
      </w:hyperlink>
    </w:p>
    <w:p w:rsidR="00BA7185" w:rsidRPr="003F1319" w:rsidRDefault="00BA7185" w:rsidP="00BA7185">
      <w:pPr>
        <w:pStyle w:val="PHEBodytext"/>
        <w:rPr>
          <w:rFonts w:cs="Arial"/>
        </w:rPr>
      </w:pPr>
      <w:r w:rsidRPr="003F1319">
        <w:rPr>
          <w:rFonts w:cs="Arial"/>
          <w:lang w:val="en-US"/>
        </w:rPr>
        <w:t xml:space="preserve">Website: </w:t>
      </w:r>
      <w:hyperlink r:id="rId13" w:history="1">
        <w:r w:rsidRPr="003F1319">
          <w:rPr>
            <w:rStyle w:val="PHEBodyTextHyperlinkChar"/>
            <w:rFonts w:cs="Arial"/>
          </w:rPr>
          <w:t>http://www.hpa.org.uk/SMI</w:t>
        </w:r>
      </w:hyperlink>
    </w:p>
    <w:p w:rsidR="00D63437" w:rsidRDefault="00D63437" w:rsidP="006A6B4B">
      <w:pPr>
        <w:pStyle w:val="PHEBodytext"/>
        <w:rPr>
          <w:rFonts w:cs="Arial"/>
        </w:rPr>
      </w:pPr>
      <w:r w:rsidRPr="003F1319">
        <w:rPr>
          <w:rFonts w:cs="Arial"/>
        </w:rPr>
        <w:t xml:space="preserve">UK Standards for Microbiology Investigations </w:t>
      </w:r>
      <w:r w:rsidR="00CF2730" w:rsidRPr="003F1319">
        <w:rPr>
          <w:rFonts w:cs="Arial"/>
        </w:rPr>
        <w:t>are</w:t>
      </w:r>
      <w:r w:rsidRPr="003F1319">
        <w:rPr>
          <w:rFonts w:cs="Arial"/>
        </w:rPr>
        <w:t xml:space="preserve"> produced in association with:</w:t>
      </w:r>
    </w:p>
    <w:p w:rsidR="003F1319" w:rsidRPr="003F1319" w:rsidRDefault="003F1319" w:rsidP="006A6B4B">
      <w:pPr>
        <w:pStyle w:val="PHEBodytext"/>
        <w:rPr>
          <w:rFonts w:cs="Arial"/>
          <w:sz w:val="22"/>
        </w:rPr>
      </w:pPr>
    </w:p>
    <w:p w:rsidR="00D63437" w:rsidRPr="003F1319" w:rsidRDefault="006725AA" w:rsidP="00E33487">
      <w:pPr>
        <w:pStyle w:val="PHEBodytext"/>
        <w:ind w:right="-35"/>
        <w:rPr>
          <w:rFonts w:cs="Arial"/>
          <w:szCs w:val="24"/>
        </w:rPr>
      </w:pPr>
      <w:r w:rsidRPr="003F1319">
        <w:rPr>
          <w:noProof/>
        </w:rPr>
        <w:drawing>
          <wp:inline distT="0" distB="0" distL="0" distR="0" wp14:anchorId="15E5DA54" wp14:editId="2DF5959E">
            <wp:extent cx="5753100" cy="38576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655" r="568" b="865"/>
                    <a:stretch>
                      <a:fillRect/>
                    </a:stretch>
                  </pic:blipFill>
                  <pic:spPr bwMode="auto">
                    <a:xfrm>
                      <a:off x="0" y="0"/>
                      <a:ext cx="5753100" cy="3857625"/>
                    </a:xfrm>
                    <a:prstGeom prst="rect">
                      <a:avLst/>
                    </a:prstGeom>
                    <a:noFill/>
                    <a:ln>
                      <a:noFill/>
                    </a:ln>
                  </pic:spPr>
                </pic:pic>
              </a:graphicData>
            </a:graphic>
          </wp:inline>
        </w:drawing>
      </w:r>
      <w:r w:rsidR="003E59AC" w:rsidRPr="003F1319">
        <w:rPr>
          <w:rFonts w:cs="Arial"/>
          <w:szCs w:val="24"/>
        </w:rPr>
        <w:t xml:space="preserve"> </w:t>
      </w:r>
    </w:p>
    <w:p w:rsidR="003E3649" w:rsidRPr="003F1319" w:rsidRDefault="003E3649" w:rsidP="001C6D47">
      <w:pPr>
        <w:pStyle w:val="HPAContents"/>
        <w:rPr>
          <w:rFonts w:cs="Arial"/>
        </w:rPr>
      </w:pPr>
      <w:r w:rsidRPr="003F1319">
        <w:rPr>
          <w:rFonts w:cs="Arial"/>
        </w:rPr>
        <w:lastRenderedPageBreak/>
        <w:t>Contents</w:t>
      </w:r>
    </w:p>
    <w:p w:rsidR="008D01A1" w:rsidRPr="003F1319" w:rsidRDefault="0041458E">
      <w:pPr>
        <w:pStyle w:val="TOC1"/>
        <w:rPr>
          <w:rFonts w:asciiTheme="minorHAnsi" w:eastAsiaTheme="minorEastAsia" w:hAnsiTheme="minorHAnsi" w:cstheme="minorBidi"/>
          <w:b w:val="0"/>
          <w:bCs w:val="0"/>
          <w:caps w:val="0"/>
          <w:noProof/>
          <w:szCs w:val="22"/>
        </w:rPr>
      </w:pPr>
      <w:r w:rsidRPr="003F1319">
        <w:rPr>
          <w:rFonts w:cs="Arial"/>
        </w:rPr>
        <w:fldChar w:fldCharType="begin"/>
      </w:r>
      <w:r w:rsidR="005B5044" w:rsidRPr="003F1319">
        <w:rPr>
          <w:rFonts w:cs="Arial"/>
        </w:rPr>
        <w:instrText xml:space="preserve"> TOC \o "1-1" \f</w:instrText>
      </w:r>
      <w:r w:rsidR="0007001D" w:rsidRPr="003F1319">
        <w:rPr>
          <w:rFonts w:cs="Arial"/>
        </w:rPr>
        <w:instrText xml:space="preserve"> \t "Heading 2,2,Heading 3,3,*PHE</w:instrText>
      </w:r>
      <w:r w:rsidR="005B5044" w:rsidRPr="003F1319">
        <w:rPr>
          <w:rFonts w:cs="Arial"/>
        </w:rPr>
        <w:instrText xml:space="preserve"> report Heading 1,1,</w:instrText>
      </w:r>
      <w:r w:rsidR="0007001D" w:rsidRPr="003F1319">
        <w:rPr>
          <w:rFonts w:cs="Arial"/>
        </w:rPr>
        <w:instrText>*PHE</w:instrText>
      </w:r>
      <w:r w:rsidR="005B5044" w:rsidRPr="003F1319">
        <w:rPr>
          <w:rFonts w:cs="Arial"/>
        </w:rPr>
        <w:instrText xml:space="preserve"> report heading 2,2,Sub-heading 2x,2,Sub-heading 3x,3,Sub-heading 4,3" </w:instrText>
      </w:r>
      <w:r w:rsidRPr="003F1319">
        <w:rPr>
          <w:rFonts w:cs="Arial"/>
        </w:rPr>
        <w:fldChar w:fldCharType="separate"/>
      </w:r>
      <w:r w:rsidR="008D01A1" w:rsidRPr="003F1319">
        <w:rPr>
          <w:noProof/>
        </w:rPr>
        <w:t>Acknowledgments</w:t>
      </w:r>
      <w:r w:rsidR="008D01A1" w:rsidRPr="003F1319">
        <w:rPr>
          <w:noProof/>
        </w:rPr>
        <w:tab/>
      </w:r>
      <w:r w:rsidRPr="003F1319">
        <w:rPr>
          <w:noProof/>
        </w:rPr>
        <w:fldChar w:fldCharType="begin"/>
      </w:r>
      <w:r w:rsidR="008D01A1" w:rsidRPr="003F1319">
        <w:rPr>
          <w:noProof/>
        </w:rPr>
        <w:instrText xml:space="preserve"> PAGEREF _Toc372270754 \h </w:instrText>
      </w:r>
      <w:r w:rsidRPr="003F1319">
        <w:rPr>
          <w:noProof/>
        </w:rPr>
      </w:r>
      <w:r w:rsidRPr="003F1319">
        <w:rPr>
          <w:noProof/>
        </w:rPr>
        <w:fldChar w:fldCharType="separate"/>
      </w:r>
      <w:r w:rsidR="008D01A1" w:rsidRPr="003F1319">
        <w:rPr>
          <w:noProof/>
        </w:rPr>
        <w:t>2</w:t>
      </w:r>
      <w:r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Amendment Table</w:t>
      </w:r>
      <w:r w:rsidRPr="003F1319">
        <w:rPr>
          <w:noProof/>
        </w:rPr>
        <w:tab/>
      </w:r>
      <w:r w:rsidR="0041458E" w:rsidRPr="003F1319">
        <w:rPr>
          <w:noProof/>
        </w:rPr>
        <w:fldChar w:fldCharType="begin"/>
      </w:r>
      <w:r w:rsidRPr="003F1319">
        <w:rPr>
          <w:noProof/>
        </w:rPr>
        <w:instrText xml:space="preserve"> PAGEREF _Toc372270755 \h </w:instrText>
      </w:r>
      <w:r w:rsidR="0041458E" w:rsidRPr="003F1319">
        <w:rPr>
          <w:noProof/>
        </w:rPr>
      </w:r>
      <w:r w:rsidR="0041458E" w:rsidRPr="003F1319">
        <w:rPr>
          <w:noProof/>
        </w:rPr>
        <w:fldChar w:fldCharType="separate"/>
      </w:r>
      <w:r w:rsidRPr="003F1319">
        <w:rPr>
          <w:noProof/>
        </w:rPr>
        <w:t>4</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UK Standards for Microbiology Investigations: Scope and Purpose</w:t>
      </w:r>
      <w:r w:rsidRPr="003F1319">
        <w:rPr>
          <w:noProof/>
        </w:rPr>
        <w:tab/>
      </w:r>
      <w:r w:rsidR="0041458E" w:rsidRPr="003F1319">
        <w:rPr>
          <w:noProof/>
        </w:rPr>
        <w:fldChar w:fldCharType="begin"/>
      </w:r>
      <w:r w:rsidRPr="003F1319">
        <w:rPr>
          <w:noProof/>
        </w:rPr>
        <w:instrText xml:space="preserve"> PAGEREF _Toc372270756 \h </w:instrText>
      </w:r>
      <w:r w:rsidR="0041458E" w:rsidRPr="003F1319">
        <w:rPr>
          <w:noProof/>
        </w:rPr>
      </w:r>
      <w:r w:rsidR="0041458E" w:rsidRPr="003F1319">
        <w:rPr>
          <w:noProof/>
        </w:rPr>
        <w:fldChar w:fldCharType="separate"/>
      </w:r>
      <w:r w:rsidRPr="003F1319">
        <w:rPr>
          <w:noProof/>
        </w:rPr>
        <w:t>5</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Scope of Document</w:t>
      </w:r>
      <w:r w:rsidRPr="003F1319">
        <w:rPr>
          <w:noProof/>
        </w:rPr>
        <w:tab/>
      </w:r>
      <w:r w:rsidR="0041458E" w:rsidRPr="003F1319">
        <w:rPr>
          <w:noProof/>
        </w:rPr>
        <w:fldChar w:fldCharType="begin"/>
      </w:r>
      <w:r w:rsidRPr="003F1319">
        <w:rPr>
          <w:noProof/>
        </w:rPr>
        <w:instrText xml:space="preserve"> PAGEREF _Toc372270757 \h </w:instrText>
      </w:r>
      <w:r w:rsidR="0041458E" w:rsidRPr="003F1319">
        <w:rPr>
          <w:noProof/>
        </w:rPr>
      </w:r>
      <w:r w:rsidR="0041458E" w:rsidRPr="003F1319">
        <w:rPr>
          <w:noProof/>
        </w:rPr>
        <w:fldChar w:fldCharType="separate"/>
      </w:r>
      <w:r w:rsidRPr="003F1319">
        <w:rPr>
          <w:noProof/>
        </w:rPr>
        <w:t>8</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Introduction</w:t>
      </w:r>
      <w:r w:rsidRPr="003F1319">
        <w:rPr>
          <w:noProof/>
        </w:rPr>
        <w:tab/>
      </w:r>
      <w:r w:rsidR="0041458E" w:rsidRPr="003F1319">
        <w:rPr>
          <w:noProof/>
        </w:rPr>
        <w:fldChar w:fldCharType="begin"/>
      </w:r>
      <w:r w:rsidRPr="003F1319">
        <w:rPr>
          <w:noProof/>
        </w:rPr>
        <w:instrText xml:space="preserve"> PAGEREF _Toc372270758 \h </w:instrText>
      </w:r>
      <w:r w:rsidR="0041458E" w:rsidRPr="003F1319">
        <w:rPr>
          <w:noProof/>
        </w:rPr>
      </w:r>
      <w:r w:rsidR="0041458E" w:rsidRPr="003F1319">
        <w:rPr>
          <w:noProof/>
        </w:rPr>
        <w:fldChar w:fldCharType="separate"/>
      </w:r>
      <w:r w:rsidRPr="003F1319">
        <w:rPr>
          <w:noProof/>
        </w:rPr>
        <w:t>8</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Technical Information/Limitations</w:t>
      </w:r>
      <w:r w:rsidRPr="003F1319">
        <w:rPr>
          <w:noProof/>
        </w:rPr>
        <w:tab/>
      </w:r>
      <w:r w:rsidR="0041458E" w:rsidRPr="003F1319">
        <w:rPr>
          <w:noProof/>
        </w:rPr>
        <w:fldChar w:fldCharType="begin"/>
      </w:r>
      <w:r w:rsidRPr="003F1319">
        <w:rPr>
          <w:noProof/>
        </w:rPr>
        <w:instrText xml:space="preserve"> PAGEREF _Toc372270759 \h </w:instrText>
      </w:r>
      <w:r w:rsidR="0041458E" w:rsidRPr="003F1319">
        <w:rPr>
          <w:noProof/>
        </w:rPr>
      </w:r>
      <w:r w:rsidR="0041458E" w:rsidRPr="003F1319">
        <w:rPr>
          <w:noProof/>
        </w:rPr>
        <w:fldChar w:fldCharType="separate"/>
      </w:r>
      <w:r w:rsidRPr="003F1319">
        <w:rPr>
          <w:noProof/>
        </w:rPr>
        <w:t>9</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1</w:t>
      </w:r>
      <w:r w:rsidRPr="003F1319">
        <w:rPr>
          <w:rFonts w:asciiTheme="minorHAnsi" w:eastAsiaTheme="minorEastAsia" w:hAnsiTheme="minorHAnsi" w:cstheme="minorBidi"/>
          <w:b w:val="0"/>
          <w:bCs w:val="0"/>
          <w:caps w:val="0"/>
          <w:noProof/>
          <w:szCs w:val="22"/>
        </w:rPr>
        <w:tab/>
      </w:r>
      <w:r w:rsidRPr="003F1319">
        <w:rPr>
          <w:noProof/>
        </w:rPr>
        <w:t>Safety Considerations</w:t>
      </w:r>
      <w:r w:rsidRPr="003F1319">
        <w:rPr>
          <w:noProof/>
        </w:rPr>
        <w:tab/>
      </w:r>
      <w:r w:rsidR="0041458E" w:rsidRPr="003F1319">
        <w:rPr>
          <w:noProof/>
        </w:rPr>
        <w:fldChar w:fldCharType="begin"/>
      </w:r>
      <w:r w:rsidRPr="003F1319">
        <w:rPr>
          <w:noProof/>
        </w:rPr>
        <w:instrText xml:space="preserve"> PAGEREF _Toc372270760 \h </w:instrText>
      </w:r>
      <w:r w:rsidR="0041458E" w:rsidRPr="003F1319">
        <w:rPr>
          <w:noProof/>
        </w:rPr>
      </w:r>
      <w:r w:rsidR="0041458E" w:rsidRPr="003F1319">
        <w:rPr>
          <w:noProof/>
        </w:rPr>
        <w:fldChar w:fldCharType="separate"/>
      </w:r>
      <w:r w:rsidRPr="003F1319">
        <w:rPr>
          <w:noProof/>
        </w:rPr>
        <w:t>9</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2</w:t>
      </w:r>
      <w:r w:rsidRPr="003F1319">
        <w:rPr>
          <w:rFonts w:asciiTheme="minorHAnsi" w:eastAsiaTheme="minorEastAsia" w:hAnsiTheme="minorHAnsi" w:cstheme="minorBidi"/>
          <w:b w:val="0"/>
          <w:bCs w:val="0"/>
          <w:caps w:val="0"/>
          <w:noProof/>
          <w:szCs w:val="22"/>
        </w:rPr>
        <w:tab/>
      </w:r>
      <w:r w:rsidRPr="003F1319">
        <w:rPr>
          <w:noProof/>
        </w:rPr>
        <w:t>Target Organisms</w:t>
      </w:r>
      <w:r w:rsidRPr="003F1319">
        <w:rPr>
          <w:noProof/>
        </w:rPr>
        <w:tab/>
      </w:r>
      <w:r w:rsidR="0041458E" w:rsidRPr="003F1319">
        <w:rPr>
          <w:noProof/>
        </w:rPr>
        <w:fldChar w:fldCharType="begin"/>
      </w:r>
      <w:r w:rsidRPr="003F1319">
        <w:rPr>
          <w:noProof/>
        </w:rPr>
        <w:instrText xml:space="preserve"> PAGEREF _Toc372270761 \h </w:instrText>
      </w:r>
      <w:r w:rsidR="0041458E" w:rsidRPr="003F1319">
        <w:rPr>
          <w:noProof/>
        </w:rPr>
      </w:r>
      <w:r w:rsidR="0041458E" w:rsidRPr="003F1319">
        <w:rPr>
          <w:noProof/>
        </w:rPr>
        <w:fldChar w:fldCharType="separate"/>
      </w:r>
      <w:r w:rsidRPr="003F1319">
        <w:rPr>
          <w:noProof/>
        </w:rPr>
        <w:t>10</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3</w:t>
      </w:r>
      <w:r w:rsidRPr="003F1319">
        <w:rPr>
          <w:rFonts w:asciiTheme="minorHAnsi" w:eastAsiaTheme="minorEastAsia" w:hAnsiTheme="minorHAnsi" w:cstheme="minorBidi"/>
          <w:b w:val="0"/>
          <w:bCs w:val="0"/>
          <w:caps w:val="0"/>
          <w:noProof/>
          <w:szCs w:val="22"/>
        </w:rPr>
        <w:tab/>
      </w:r>
      <w:r w:rsidRPr="003F1319">
        <w:rPr>
          <w:noProof/>
        </w:rPr>
        <w:t>Identification</w:t>
      </w:r>
      <w:r w:rsidRPr="003F1319">
        <w:rPr>
          <w:noProof/>
        </w:rPr>
        <w:tab/>
      </w:r>
      <w:r w:rsidR="0041458E" w:rsidRPr="003F1319">
        <w:rPr>
          <w:noProof/>
        </w:rPr>
        <w:fldChar w:fldCharType="begin"/>
      </w:r>
      <w:r w:rsidRPr="003F1319">
        <w:rPr>
          <w:noProof/>
        </w:rPr>
        <w:instrText xml:space="preserve"> PAGEREF _Toc372270762 \h </w:instrText>
      </w:r>
      <w:r w:rsidR="0041458E" w:rsidRPr="003F1319">
        <w:rPr>
          <w:noProof/>
        </w:rPr>
      </w:r>
      <w:r w:rsidR="0041458E" w:rsidRPr="003F1319">
        <w:rPr>
          <w:noProof/>
        </w:rPr>
        <w:fldChar w:fldCharType="separate"/>
      </w:r>
      <w:r w:rsidRPr="003F1319">
        <w:rPr>
          <w:noProof/>
        </w:rPr>
        <w:t>10</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4</w:t>
      </w:r>
      <w:r w:rsidRPr="003F1319">
        <w:rPr>
          <w:rFonts w:asciiTheme="minorHAnsi" w:eastAsiaTheme="minorEastAsia" w:hAnsiTheme="minorHAnsi" w:cstheme="minorBidi"/>
          <w:b w:val="0"/>
          <w:bCs w:val="0"/>
          <w:caps w:val="0"/>
          <w:noProof/>
          <w:szCs w:val="22"/>
        </w:rPr>
        <w:tab/>
      </w:r>
      <w:r w:rsidRPr="003F1319">
        <w:rPr>
          <w:noProof/>
        </w:rPr>
        <w:t xml:space="preserve">Identification of </w:t>
      </w:r>
      <w:r w:rsidRPr="003F1319">
        <w:rPr>
          <w:i/>
          <w:noProof/>
        </w:rPr>
        <w:t>E. coli</w:t>
      </w:r>
      <w:r w:rsidRPr="003F1319">
        <w:rPr>
          <w:noProof/>
        </w:rPr>
        <w:t xml:space="preserve"> O157</w:t>
      </w:r>
      <w:r w:rsidRPr="003F1319">
        <w:rPr>
          <w:noProof/>
        </w:rPr>
        <w:tab/>
      </w:r>
      <w:r w:rsidR="0041458E" w:rsidRPr="003F1319">
        <w:rPr>
          <w:noProof/>
        </w:rPr>
        <w:fldChar w:fldCharType="begin"/>
      </w:r>
      <w:r w:rsidRPr="003F1319">
        <w:rPr>
          <w:noProof/>
        </w:rPr>
        <w:instrText xml:space="preserve"> PAGEREF _Toc372270763 \h </w:instrText>
      </w:r>
      <w:r w:rsidR="0041458E" w:rsidRPr="003F1319">
        <w:rPr>
          <w:noProof/>
        </w:rPr>
      </w:r>
      <w:r w:rsidR="0041458E" w:rsidRPr="003F1319">
        <w:rPr>
          <w:noProof/>
        </w:rPr>
        <w:fldChar w:fldCharType="separate"/>
      </w:r>
      <w:r w:rsidRPr="003F1319">
        <w:rPr>
          <w:noProof/>
        </w:rPr>
        <w:t>15</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5</w:t>
      </w:r>
      <w:r w:rsidRPr="003F1319">
        <w:rPr>
          <w:rFonts w:asciiTheme="minorHAnsi" w:eastAsiaTheme="minorEastAsia" w:hAnsiTheme="minorHAnsi" w:cstheme="minorBidi"/>
          <w:b w:val="0"/>
          <w:bCs w:val="0"/>
          <w:caps w:val="0"/>
          <w:noProof/>
          <w:szCs w:val="22"/>
        </w:rPr>
        <w:tab/>
      </w:r>
      <w:r w:rsidRPr="003F1319">
        <w:rPr>
          <w:noProof/>
        </w:rPr>
        <w:t>Reporting</w:t>
      </w:r>
      <w:r w:rsidRPr="003F1319">
        <w:rPr>
          <w:noProof/>
        </w:rPr>
        <w:tab/>
      </w:r>
      <w:r w:rsidR="0041458E" w:rsidRPr="003F1319">
        <w:rPr>
          <w:noProof/>
        </w:rPr>
        <w:fldChar w:fldCharType="begin"/>
      </w:r>
      <w:r w:rsidRPr="003F1319">
        <w:rPr>
          <w:noProof/>
        </w:rPr>
        <w:instrText xml:space="preserve"> PAGEREF _Toc372270764 \h </w:instrText>
      </w:r>
      <w:r w:rsidR="0041458E" w:rsidRPr="003F1319">
        <w:rPr>
          <w:noProof/>
        </w:rPr>
      </w:r>
      <w:r w:rsidR="0041458E" w:rsidRPr="003F1319">
        <w:rPr>
          <w:noProof/>
        </w:rPr>
        <w:fldChar w:fldCharType="separate"/>
      </w:r>
      <w:r w:rsidRPr="003F1319">
        <w:rPr>
          <w:noProof/>
        </w:rPr>
        <w:t>16</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6</w:t>
      </w:r>
      <w:r w:rsidRPr="003F1319">
        <w:rPr>
          <w:rFonts w:asciiTheme="minorHAnsi" w:eastAsiaTheme="minorEastAsia" w:hAnsiTheme="minorHAnsi" w:cstheme="minorBidi"/>
          <w:b w:val="0"/>
          <w:bCs w:val="0"/>
          <w:caps w:val="0"/>
          <w:noProof/>
          <w:szCs w:val="22"/>
        </w:rPr>
        <w:tab/>
      </w:r>
      <w:r w:rsidRPr="003F1319">
        <w:rPr>
          <w:noProof/>
        </w:rPr>
        <w:t>Referrals</w:t>
      </w:r>
      <w:r w:rsidRPr="003F1319">
        <w:rPr>
          <w:noProof/>
        </w:rPr>
        <w:tab/>
      </w:r>
      <w:r w:rsidR="0041458E" w:rsidRPr="003F1319">
        <w:rPr>
          <w:noProof/>
        </w:rPr>
        <w:fldChar w:fldCharType="begin"/>
      </w:r>
      <w:r w:rsidRPr="003F1319">
        <w:rPr>
          <w:noProof/>
        </w:rPr>
        <w:instrText xml:space="preserve"> PAGEREF _Toc372270765 \h </w:instrText>
      </w:r>
      <w:r w:rsidR="0041458E" w:rsidRPr="003F1319">
        <w:rPr>
          <w:noProof/>
        </w:rPr>
      </w:r>
      <w:r w:rsidR="0041458E" w:rsidRPr="003F1319">
        <w:rPr>
          <w:noProof/>
        </w:rPr>
        <w:fldChar w:fldCharType="separate"/>
      </w:r>
      <w:r w:rsidRPr="003F1319">
        <w:rPr>
          <w:noProof/>
        </w:rPr>
        <w:t>17</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7</w:t>
      </w:r>
      <w:r w:rsidRPr="003F1319">
        <w:rPr>
          <w:rFonts w:asciiTheme="minorHAnsi" w:eastAsiaTheme="minorEastAsia" w:hAnsiTheme="minorHAnsi" w:cstheme="minorBidi"/>
          <w:b w:val="0"/>
          <w:bCs w:val="0"/>
          <w:caps w:val="0"/>
          <w:noProof/>
          <w:szCs w:val="22"/>
        </w:rPr>
        <w:tab/>
      </w:r>
      <w:r w:rsidRPr="003F1319">
        <w:rPr>
          <w:noProof/>
        </w:rPr>
        <w:t>Notification to PHE or Equivalent in the Devolved Administrations</w:t>
      </w:r>
      <w:r w:rsidRPr="003F1319">
        <w:rPr>
          <w:noProof/>
        </w:rPr>
        <w:tab/>
      </w:r>
      <w:r w:rsidR="0041458E" w:rsidRPr="003F1319">
        <w:rPr>
          <w:noProof/>
        </w:rPr>
        <w:fldChar w:fldCharType="begin"/>
      </w:r>
      <w:r w:rsidRPr="003F1319">
        <w:rPr>
          <w:noProof/>
        </w:rPr>
        <w:instrText xml:space="preserve"> PAGEREF _Toc372270766 \h </w:instrText>
      </w:r>
      <w:r w:rsidR="0041458E" w:rsidRPr="003F1319">
        <w:rPr>
          <w:noProof/>
        </w:rPr>
      </w:r>
      <w:r w:rsidR="0041458E" w:rsidRPr="003F1319">
        <w:rPr>
          <w:noProof/>
        </w:rPr>
        <w:fldChar w:fldCharType="separate"/>
      </w:r>
      <w:r w:rsidRPr="003F1319">
        <w:rPr>
          <w:noProof/>
        </w:rPr>
        <w:t>18</w:t>
      </w:r>
      <w:r w:rsidR="0041458E" w:rsidRPr="003F1319">
        <w:rPr>
          <w:noProof/>
        </w:rPr>
        <w:fldChar w:fldCharType="end"/>
      </w:r>
    </w:p>
    <w:p w:rsidR="008D01A1" w:rsidRPr="003F1319" w:rsidRDefault="008D01A1">
      <w:pPr>
        <w:pStyle w:val="TOC1"/>
        <w:rPr>
          <w:rFonts w:asciiTheme="minorHAnsi" w:eastAsiaTheme="minorEastAsia" w:hAnsiTheme="minorHAnsi" w:cstheme="minorBidi"/>
          <w:b w:val="0"/>
          <w:bCs w:val="0"/>
          <w:caps w:val="0"/>
          <w:noProof/>
          <w:szCs w:val="22"/>
        </w:rPr>
      </w:pPr>
      <w:r w:rsidRPr="003F1319">
        <w:rPr>
          <w:noProof/>
        </w:rPr>
        <w:t>References</w:t>
      </w:r>
      <w:r w:rsidRPr="003F1319">
        <w:rPr>
          <w:noProof/>
        </w:rPr>
        <w:tab/>
      </w:r>
      <w:r w:rsidR="0041458E" w:rsidRPr="003F1319">
        <w:rPr>
          <w:noProof/>
        </w:rPr>
        <w:fldChar w:fldCharType="begin"/>
      </w:r>
      <w:r w:rsidRPr="003F1319">
        <w:rPr>
          <w:noProof/>
        </w:rPr>
        <w:instrText xml:space="preserve"> PAGEREF _Toc372270767 \h </w:instrText>
      </w:r>
      <w:r w:rsidR="0041458E" w:rsidRPr="003F1319">
        <w:rPr>
          <w:noProof/>
        </w:rPr>
      </w:r>
      <w:r w:rsidR="0041458E" w:rsidRPr="003F1319">
        <w:rPr>
          <w:noProof/>
        </w:rPr>
        <w:fldChar w:fldCharType="separate"/>
      </w:r>
      <w:r w:rsidRPr="003F1319">
        <w:rPr>
          <w:noProof/>
        </w:rPr>
        <w:t>19</w:t>
      </w:r>
      <w:r w:rsidR="0041458E" w:rsidRPr="003F1319">
        <w:rPr>
          <w:noProof/>
        </w:rPr>
        <w:fldChar w:fldCharType="end"/>
      </w:r>
    </w:p>
    <w:p w:rsidR="00034972" w:rsidRPr="003F1319" w:rsidRDefault="0041458E" w:rsidP="00034972">
      <w:pPr>
        <w:pStyle w:val="PHEBodytext"/>
        <w:rPr>
          <w:rFonts w:cs="Arial"/>
        </w:rPr>
      </w:pPr>
      <w:r w:rsidRPr="003F1319">
        <w:rPr>
          <w:rFonts w:cs="Arial"/>
        </w:rPr>
        <w:fldChar w:fldCharType="end"/>
      </w:r>
    </w:p>
    <w:p w:rsidR="008D01A1" w:rsidRPr="003F1319" w:rsidRDefault="008D01A1" w:rsidP="00034972">
      <w:pPr>
        <w:pStyle w:val="PHEBodytext"/>
        <w:rPr>
          <w:rFonts w:cs="Arial"/>
        </w:rPr>
      </w:pPr>
    </w:p>
    <w:p w:rsidR="008D01A1" w:rsidRPr="003F1319" w:rsidRDefault="008D01A1" w:rsidP="00034972">
      <w:pPr>
        <w:pStyle w:val="PHEBodytext"/>
      </w:pPr>
    </w:p>
    <w:p w:rsidR="00BA6E8B" w:rsidRPr="003F1319" w:rsidRDefault="00BA6E8B" w:rsidP="00034972">
      <w:pPr>
        <w:pStyle w:val="PHEBodytext"/>
      </w:pPr>
    </w:p>
    <w:p w:rsidR="00BA6E8B" w:rsidRPr="003F1319" w:rsidRDefault="00BA6E8B" w:rsidP="00034972">
      <w:pPr>
        <w:pStyle w:val="PHEBodytext"/>
      </w:pPr>
    </w:p>
    <w:p w:rsidR="00BA6E8B" w:rsidRPr="003F1319" w:rsidRDefault="00BA6E8B" w:rsidP="00034972">
      <w:pPr>
        <w:pStyle w:val="PHEBodytext"/>
        <w:rPr>
          <w:rFonts w:cs="Arial"/>
          <w:color w:val="FF0000"/>
        </w:rPr>
      </w:pPr>
    </w:p>
    <w:p w:rsidR="00F35ADA" w:rsidRPr="003F1319" w:rsidRDefault="00F35ADA" w:rsidP="00034972">
      <w:pPr>
        <w:pStyle w:val="PHEBodytext"/>
      </w:pPr>
    </w:p>
    <w:p w:rsidR="00F35ADA" w:rsidRPr="003F1319" w:rsidRDefault="00F35ADA" w:rsidP="00034972">
      <w:pPr>
        <w:pStyle w:val="PHEBodytext"/>
      </w:pPr>
    </w:p>
    <w:p w:rsidR="00F35ADA" w:rsidRPr="003F1319" w:rsidRDefault="00F35ADA" w:rsidP="00034972">
      <w:pPr>
        <w:pStyle w:val="PHEBodytext"/>
      </w:pPr>
    </w:p>
    <w:p w:rsidR="00BA6E8B" w:rsidRPr="003F1319" w:rsidRDefault="00BA6E8B" w:rsidP="00034972">
      <w:pPr>
        <w:pStyle w:val="PHEBodytext"/>
      </w:pPr>
    </w:p>
    <w:p w:rsidR="00034972" w:rsidRPr="003F1319" w:rsidRDefault="006725AA" w:rsidP="00034972">
      <w:pPr>
        <w:pStyle w:val="PHEBodytext"/>
      </w:pPr>
      <w:r w:rsidRPr="003F1319">
        <w:rPr>
          <w:noProof/>
        </w:rPr>
        <w:drawing>
          <wp:inline distT="0" distB="0" distL="0" distR="0" wp14:anchorId="4179A4B7" wp14:editId="72B0E3E8">
            <wp:extent cx="5819775" cy="107632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775" cy="1076325"/>
                    </a:xfrm>
                    <a:prstGeom prst="rect">
                      <a:avLst/>
                    </a:prstGeom>
                    <a:noFill/>
                    <a:ln>
                      <a:noFill/>
                    </a:ln>
                  </pic:spPr>
                </pic:pic>
              </a:graphicData>
            </a:graphic>
          </wp:inline>
        </w:drawing>
      </w:r>
    </w:p>
    <w:p w:rsidR="00D63437" w:rsidRPr="003F1319" w:rsidRDefault="002D3CCE" w:rsidP="001B06FE">
      <w:pPr>
        <w:pStyle w:val="PHEreportHeading1"/>
      </w:pPr>
      <w:r w:rsidRPr="003F1319">
        <w:rPr>
          <w:rFonts w:cs="Times New Roman"/>
          <w:sz w:val="22"/>
          <w:szCs w:val="22"/>
        </w:rPr>
        <w:br w:type="page"/>
      </w:r>
      <w:bookmarkStart w:id="2" w:name="_Toc372270755"/>
      <w:r w:rsidR="00D63437" w:rsidRPr="003F1319">
        <w:lastRenderedPageBreak/>
        <w:t>Amendment Table</w:t>
      </w:r>
      <w:bookmarkEnd w:id="2"/>
    </w:p>
    <w:p w:rsidR="00D63437" w:rsidRPr="003F1319" w:rsidRDefault="00D63437" w:rsidP="00D63437">
      <w:pPr>
        <w:pStyle w:val="PHEBodytext"/>
        <w:rPr>
          <w:rFonts w:cs="Arial"/>
        </w:rPr>
      </w:pPr>
      <w:r w:rsidRPr="003F1319">
        <w:rPr>
          <w:rFonts w:cs="Arial"/>
        </w:rPr>
        <w:t>Each SMI method has an individual record of amendments</w:t>
      </w:r>
      <w:r w:rsidR="002222B2" w:rsidRPr="003F1319">
        <w:rPr>
          <w:rFonts w:cs="Arial"/>
        </w:rPr>
        <w:t xml:space="preserve">. </w:t>
      </w:r>
      <w:r w:rsidRPr="003F1319">
        <w:rPr>
          <w:rFonts w:cs="Arial"/>
        </w:rPr>
        <w:t>The current amendments are listed on this page</w:t>
      </w:r>
      <w:r w:rsidR="002222B2" w:rsidRPr="003F1319">
        <w:rPr>
          <w:rFonts w:cs="Arial"/>
        </w:rPr>
        <w:t xml:space="preserve">. </w:t>
      </w:r>
      <w:r w:rsidRPr="003F1319">
        <w:rPr>
          <w:rFonts w:cs="Arial"/>
        </w:rPr>
        <w:t xml:space="preserve">The amendment history is available from </w:t>
      </w:r>
      <w:hyperlink r:id="rId16" w:history="1">
        <w:r w:rsidR="00E10487" w:rsidRPr="003F1319">
          <w:rPr>
            <w:rFonts w:cs="Arial"/>
            <w:color w:val="0000FF"/>
            <w:u w:val="single"/>
          </w:rPr>
          <w:t>standards@phe.gov.uk</w:t>
        </w:r>
      </w:hyperlink>
      <w:r w:rsidRPr="003F1319">
        <w:rPr>
          <w:rFonts w:cs="Arial"/>
        </w:rPr>
        <w:t>.</w:t>
      </w:r>
    </w:p>
    <w:p w:rsidR="00D63437" w:rsidRPr="003F1319" w:rsidRDefault="00D63437" w:rsidP="00D63437">
      <w:pPr>
        <w:pStyle w:val="PHEBodytext"/>
      </w:pPr>
      <w:r w:rsidRPr="003F1319">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FA3680" w:rsidRPr="003F1319"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3F1319" w:rsidRDefault="00FA3680" w:rsidP="00F85F38">
            <w:pPr>
              <w:pStyle w:val="PHEBodytext"/>
              <w:rPr>
                <w:rFonts w:cs="Arial"/>
              </w:rPr>
            </w:pPr>
            <w:r w:rsidRPr="003F1319">
              <w:rPr>
                <w:rFonts w:cs="Arial"/>
              </w:rPr>
              <w:t>Amendment No/Date</w:t>
            </w:r>
            <w:r w:rsidR="00A05C10" w:rsidRPr="003F1319">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3F1319" w:rsidRDefault="00CC1C4E" w:rsidP="00CC0DAD">
            <w:pPr>
              <w:pStyle w:val="PHEBodytext"/>
              <w:rPr>
                <w:rFonts w:cs="Arial"/>
              </w:rPr>
            </w:pPr>
            <w:r w:rsidRPr="003F1319">
              <w:rPr>
                <w:rFonts w:cs="Arial"/>
              </w:rPr>
              <w:t>5</w:t>
            </w:r>
            <w:r w:rsidR="0050341E" w:rsidRPr="003F1319">
              <w:rPr>
                <w:rFonts w:cs="Arial"/>
              </w:rPr>
              <w:t>/</w:t>
            </w:r>
            <w:fldSimple w:instr=" REF  NewIssueDate  \* MERGEFORMAT ">
              <w:r w:rsidR="00C320A1" w:rsidRPr="003F1319">
                <w:rPr>
                  <w:rFonts w:cs="Arial"/>
                </w:rPr>
                <w:t>dd.mm.yy &lt;tab+enter&gt;</w:t>
              </w:r>
            </w:fldSimple>
          </w:p>
        </w:tc>
      </w:tr>
      <w:tr w:rsidR="00FA3680" w:rsidRPr="003F1319"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3F1319" w:rsidRDefault="00FA3680" w:rsidP="00F85F38">
            <w:pPr>
              <w:pStyle w:val="PHEBodytext"/>
              <w:rPr>
                <w:rFonts w:cs="Arial"/>
              </w:rPr>
            </w:pPr>
            <w:r w:rsidRPr="003F1319">
              <w:rPr>
                <w:rFonts w:cs="Arial"/>
              </w:rPr>
              <w:t>Issue no. discarded</w:t>
            </w:r>
            <w:r w:rsidR="00A05C10" w:rsidRPr="003F1319">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3F1319" w:rsidRDefault="003358ED" w:rsidP="00F85F38">
            <w:pPr>
              <w:pStyle w:val="PHEBodytext"/>
              <w:rPr>
                <w:rFonts w:cs="Arial"/>
              </w:rPr>
            </w:pPr>
            <w:r>
              <w:fldChar w:fldCharType="begin"/>
            </w:r>
            <w:r>
              <w:instrText xml:space="preserve"> REF  IssueNumber  \* MERGEFORMAT </w:instrText>
            </w:r>
            <w:r>
              <w:fldChar w:fldCharType="separate"/>
            </w:r>
            <w:r w:rsidR="00C320A1" w:rsidRPr="003F1319">
              <w:rPr>
                <w:rFonts w:cs="Arial"/>
              </w:rPr>
              <w:t>3.1</w:t>
            </w:r>
            <w:r>
              <w:rPr>
                <w:rFonts w:cs="Arial"/>
              </w:rPr>
              <w:fldChar w:fldCharType="end"/>
            </w:r>
          </w:p>
        </w:tc>
      </w:tr>
      <w:tr w:rsidR="00FA3680" w:rsidRPr="003F1319"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3F1319" w:rsidRDefault="00FA3680" w:rsidP="00F85F38">
            <w:pPr>
              <w:pStyle w:val="PHEBodytext"/>
              <w:rPr>
                <w:rFonts w:cs="Arial"/>
              </w:rPr>
            </w:pPr>
            <w:r w:rsidRPr="003F1319">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3F1319" w:rsidRDefault="003358ED" w:rsidP="00F85F38">
            <w:pPr>
              <w:pStyle w:val="PHEBodytext"/>
              <w:rPr>
                <w:rFonts w:cs="Arial"/>
              </w:rPr>
            </w:pPr>
            <w:r>
              <w:fldChar w:fldCharType="begin"/>
            </w:r>
            <w:r>
              <w:instrText xml:space="preserve"> REF  NewIssueNumber  \* MERGEFORMAT </w:instrText>
            </w:r>
            <w:r>
              <w:fldChar w:fldCharType="separate"/>
            </w:r>
            <w:r w:rsidR="00C320A1" w:rsidRPr="003F1319">
              <w:rPr>
                <w:rFonts w:cs="Arial"/>
                <w:bCs/>
                <w:lang w:val="en-US"/>
              </w:rPr>
              <w:t>dg+</w:t>
            </w:r>
            <w:r>
              <w:rPr>
                <w:rFonts w:cs="Arial"/>
                <w:bCs/>
                <w:lang w:val="en-US"/>
              </w:rPr>
              <w:fldChar w:fldCharType="end"/>
            </w:r>
          </w:p>
        </w:tc>
      </w:tr>
      <w:tr w:rsidR="00FA3680" w:rsidRPr="003F1319"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3F1319" w:rsidRDefault="00A05C10" w:rsidP="00A05C10">
            <w:pPr>
              <w:pStyle w:val="PHEBodytext"/>
              <w:rPr>
                <w:rFonts w:cs="Arial"/>
                <w:b/>
              </w:rPr>
            </w:pPr>
            <w:r w:rsidRPr="003F1319">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3F1319" w:rsidRDefault="00FA3680" w:rsidP="00F85F38">
            <w:pPr>
              <w:pStyle w:val="PHEBodytext"/>
              <w:rPr>
                <w:rFonts w:cs="Arial"/>
                <w:b/>
              </w:rPr>
            </w:pPr>
            <w:r w:rsidRPr="003F1319">
              <w:rPr>
                <w:rFonts w:cs="Arial"/>
                <w:b/>
              </w:rPr>
              <w:t>Amendment</w:t>
            </w:r>
          </w:p>
        </w:tc>
      </w:tr>
      <w:tr w:rsidR="00FA3680" w:rsidRPr="003F1319"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3F1319" w:rsidRDefault="001C192A" w:rsidP="00F85F38">
            <w:pPr>
              <w:pStyle w:val="PHEBodytext"/>
              <w:rPr>
                <w:rFonts w:cs="Arial"/>
              </w:rPr>
            </w:pPr>
            <w:r w:rsidRPr="003F1319">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1C192A" w:rsidRPr="003F1319" w:rsidRDefault="001C192A" w:rsidP="001C192A">
            <w:pPr>
              <w:pStyle w:val="PHEBodytext"/>
            </w:pPr>
            <w:r w:rsidRPr="003F1319">
              <w:t xml:space="preserve">Document has been transferred to a new template to reflect the Health Protection Agency’s transition to Public Health England. </w:t>
            </w:r>
          </w:p>
          <w:p w:rsidR="001C192A" w:rsidRPr="003F1319" w:rsidRDefault="001C192A" w:rsidP="001C192A">
            <w:pPr>
              <w:pStyle w:val="PHEBodytext"/>
            </w:pPr>
            <w:r w:rsidRPr="003F1319">
              <w:t>Front page has been redesigned.</w:t>
            </w:r>
          </w:p>
          <w:p w:rsidR="001C192A" w:rsidRPr="003F1319" w:rsidRDefault="001C192A" w:rsidP="001C192A">
            <w:pPr>
              <w:pStyle w:val="PHEBodytext"/>
            </w:pPr>
            <w:r w:rsidRPr="003F1319">
              <w:t xml:space="preserve">Status page has been renamed as Scope and Purpose and updated as appropriate. </w:t>
            </w:r>
          </w:p>
          <w:p w:rsidR="001C192A" w:rsidRPr="003F1319" w:rsidRDefault="001C192A" w:rsidP="001C192A">
            <w:pPr>
              <w:pStyle w:val="PHEBodytext"/>
            </w:pPr>
            <w:r w:rsidRPr="003F1319">
              <w:t>Professional body logos have been reviewed and updated.</w:t>
            </w:r>
          </w:p>
          <w:p w:rsidR="001C192A" w:rsidRPr="003F1319" w:rsidRDefault="001C192A" w:rsidP="001C192A">
            <w:pPr>
              <w:pStyle w:val="PHEBodytext"/>
            </w:pPr>
            <w:r w:rsidRPr="003F1319">
              <w:t>Standard safety and notification references have been reviewed and updated. – remove if not appropriate</w:t>
            </w:r>
          </w:p>
          <w:p w:rsidR="00FA3680" w:rsidRPr="003F1319" w:rsidRDefault="001C192A" w:rsidP="001C192A">
            <w:pPr>
              <w:pStyle w:val="PHEBodytext"/>
            </w:pPr>
            <w:r w:rsidRPr="003F1319">
              <w:t>Scientific content remains unchanged</w:t>
            </w:r>
          </w:p>
        </w:tc>
      </w:tr>
    </w:tbl>
    <w:p w:rsidR="00FA3680" w:rsidRPr="003F1319" w:rsidRDefault="00FA3680" w:rsidP="00D63437">
      <w:pPr>
        <w:pStyle w:val="PHE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63437" w:rsidRPr="003F1319"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3F1319" w:rsidRDefault="00D63437" w:rsidP="00F85F38">
            <w:pPr>
              <w:pStyle w:val="PHEBodytext"/>
              <w:rPr>
                <w:rFonts w:cs="Arial"/>
              </w:rPr>
            </w:pPr>
            <w:r w:rsidRPr="003F1319">
              <w:rPr>
                <w:rFonts w:cs="Arial"/>
              </w:rPr>
              <w:t>Amendment No/Date</w:t>
            </w:r>
            <w:r w:rsidR="00A05C10" w:rsidRPr="003F1319">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3F1319" w:rsidRDefault="003358ED" w:rsidP="00F533CE">
            <w:pPr>
              <w:pStyle w:val="PHEBodytext"/>
              <w:rPr>
                <w:rFonts w:cs="Arial"/>
              </w:rPr>
            </w:pPr>
            <w:r>
              <w:fldChar w:fldCharType="begin"/>
            </w:r>
            <w:r>
              <w:instrText xml:space="preserve"> FILLIN  "Amendment Number" \d "# &lt;tab+enter&gt;" \o  \* MERGEFORMAT </w:instrText>
            </w:r>
            <w:r>
              <w:fldChar w:fldCharType="separate"/>
            </w:r>
            <w:r w:rsidR="0054019A" w:rsidRPr="003F1319">
              <w:rPr>
                <w:rFonts w:cs="Arial"/>
              </w:rPr>
              <w:t>4</w:t>
            </w:r>
            <w:r>
              <w:rPr>
                <w:rFonts w:cs="Arial"/>
              </w:rPr>
              <w:fldChar w:fldCharType="end"/>
            </w:r>
            <w:r w:rsidR="00D63437" w:rsidRPr="003F1319">
              <w:rPr>
                <w:rFonts w:cs="Arial"/>
              </w:rPr>
              <w:t>/</w:t>
            </w:r>
            <w:r>
              <w:fldChar w:fldCharType="begin"/>
            </w:r>
            <w:r>
              <w:instrText xml:space="preserve"> FILLIN  "Issue Date" \d "dd.mm.yy &lt;tab+enter&gt;" \o  \* MERGEFORMAT </w:instrText>
            </w:r>
            <w:r>
              <w:fldChar w:fldCharType="separate"/>
            </w:r>
            <w:r w:rsidR="0054019A" w:rsidRPr="003F1319">
              <w:rPr>
                <w:rFonts w:cs="Arial"/>
              </w:rPr>
              <w:t>21.10.11</w:t>
            </w:r>
            <w:r>
              <w:rPr>
                <w:rFonts w:cs="Arial"/>
              </w:rPr>
              <w:fldChar w:fldCharType="end"/>
            </w:r>
          </w:p>
        </w:tc>
      </w:tr>
      <w:tr w:rsidR="00D63437" w:rsidRPr="003F1319" w:rsidTr="00156013">
        <w:trPr>
          <w:trHeight w:val="420"/>
        </w:trPr>
        <w:tc>
          <w:tcPr>
            <w:tcW w:w="3564" w:type="dxa"/>
            <w:tcBorders>
              <w:left w:val="single" w:sz="12" w:space="0" w:color="auto"/>
              <w:right w:val="single" w:sz="12" w:space="0" w:color="auto"/>
            </w:tcBorders>
            <w:shd w:val="clear" w:color="auto" w:fill="auto"/>
            <w:noWrap/>
            <w:vAlign w:val="center"/>
          </w:tcPr>
          <w:p w:rsidR="00D63437" w:rsidRPr="003F1319" w:rsidRDefault="00D63437" w:rsidP="00F85F38">
            <w:pPr>
              <w:pStyle w:val="PHEBodytext"/>
              <w:rPr>
                <w:rFonts w:cs="Arial"/>
              </w:rPr>
            </w:pPr>
            <w:r w:rsidRPr="003F1319">
              <w:rPr>
                <w:rFonts w:cs="Arial"/>
              </w:rPr>
              <w:t>Issue no. discarded</w:t>
            </w:r>
            <w:r w:rsidR="00A05C10" w:rsidRPr="003F1319">
              <w:rPr>
                <w:rFonts w:cs="Arial"/>
              </w:rPr>
              <w:t>.</w:t>
            </w:r>
          </w:p>
        </w:tc>
        <w:tc>
          <w:tcPr>
            <w:tcW w:w="5625" w:type="dxa"/>
            <w:tcBorders>
              <w:left w:val="single" w:sz="12" w:space="0" w:color="auto"/>
              <w:right w:val="single" w:sz="12" w:space="0" w:color="auto"/>
            </w:tcBorders>
            <w:shd w:val="clear" w:color="auto" w:fill="auto"/>
            <w:noWrap/>
            <w:vAlign w:val="center"/>
          </w:tcPr>
          <w:p w:rsidR="00D63437" w:rsidRPr="003F1319" w:rsidRDefault="003358ED" w:rsidP="00F85F38">
            <w:pPr>
              <w:pStyle w:val="PHEBodytext"/>
              <w:rPr>
                <w:rFonts w:cs="Arial"/>
              </w:rPr>
            </w:pPr>
            <w:r>
              <w:fldChar w:fldCharType="begin"/>
            </w:r>
            <w:r>
              <w:instrText xml:space="preserve"> FILLIN  "Issue no. discarded" \d "#.# &lt;tab+enter&gt;" \o  \* MERGEFORMAT </w:instrText>
            </w:r>
            <w:r>
              <w:fldChar w:fldCharType="separate"/>
            </w:r>
            <w:r w:rsidR="0054019A" w:rsidRPr="003F1319">
              <w:rPr>
                <w:rFonts w:cs="Arial"/>
              </w:rPr>
              <w:t>3</w:t>
            </w:r>
            <w:r>
              <w:rPr>
                <w:rFonts w:cs="Arial"/>
              </w:rPr>
              <w:fldChar w:fldCharType="end"/>
            </w:r>
          </w:p>
        </w:tc>
      </w:tr>
      <w:tr w:rsidR="00D63437" w:rsidRPr="003F1319" w:rsidTr="00156013">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63437" w:rsidRPr="003F1319" w:rsidRDefault="00D63437" w:rsidP="00F85F38">
            <w:pPr>
              <w:pStyle w:val="PHEBodytext"/>
              <w:rPr>
                <w:rFonts w:cs="Arial"/>
              </w:rPr>
            </w:pPr>
            <w:r w:rsidRPr="003F1319">
              <w:rPr>
                <w:rFonts w:cs="Arial"/>
              </w:rPr>
              <w:t>Insert Issue no.</w:t>
            </w:r>
          </w:p>
        </w:tc>
        <w:bookmarkStart w:id="3"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63437" w:rsidRPr="003F1319" w:rsidRDefault="0041458E" w:rsidP="00F85F38">
            <w:pPr>
              <w:pStyle w:val="PHEBodytext"/>
              <w:rPr>
                <w:rFonts w:cs="Arial"/>
              </w:rPr>
            </w:pPr>
            <w:r w:rsidRPr="003F1319">
              <w:rPr>
                <w:rFonts w:cs="Arial"/>
              </w:rPr>
              <w:fldChar w:fldCharType="begin"/>
            </w:r>
            <w:r w:rsidR="00940E89" w:rsidRPr="003F1319">
              <w:rPr>
                <w:rFonts w:cs="Arial"/>
              </w:rPr>
              <w:instrText xml:space="preserve"> FILLIN  "Issue #" \d "#.# &lt;tab+enter&gt;" \o  \* MERGEFORMAT </w:instrText>
            </w:r>
            <w:r w:rsidRPr="003F1319">
              <w:rPr>
                <w:rFonts w:cs="Arial"/>
              </w:rPr>
              <w:fldChar w:fldCharType="separate"/>
            </w:r>
            <w:r w:rsidR="0054019A" w:rsidRPr="003F1319">
              <w:rPr>
                <w:rFonts w:cs="Arial"/>
              </w:rPr>
              <w:t>3.1</w:t>
            </w:r>
            <w:r w:rsidRPr="003F1319">
              <w:rPr>
                <w:rFonts w:cs="Arial"/>
              </w:rPr>
              <w:fldChar w:fldCharType="end"/>
            </w:r>
            <w:bookmarkEnd w:id="3"/>
          </w:p>
        </w:tc>
      </w:tr>
      <w:tr w:rsidR="00D63437" w:rsidRPr="003F1319" w:rsidTr="00156013">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3F1319" w:rsidRDefault="00A05C10" w:rsidP="00A05C10">
            <w:pPr>
              <w:pStyle w:val="PHEBodytext"/>
              <w:rPr>
                <w:rFonts w:cs="Arial"/>
                <w:b/>
              </w:rPr>
            </w:pPr>
            <w:r w:rsidRPr="003F1319">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3F1319" w:rsidRDefault="00D63437" w:rsidP="00F85F38">
            <w:pPr>
              <w:pStyle w:val="PHEBodytext"/>
              <w:rPr>
                <w:rFonts w:cs="Arial"/>
                <w:b/>
              </w:rPr>
            </w:pPr>
            <w:r w:rsidRPr="003F1319">
              <w:rPr>
                <w:rFonts w:cs="Arial"/>
                <w:b/>
              </w:rPr>
              <w:t>Amendment</w:t>
            </w:r>
          </w:p>
        </w:tc>
      </w:tr>
      <w:tr w:rsidR="00D63437" w:rsidRPr="003F1319"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3F1319" w:rsidRDefault="0054019A" w:rsidP="00F85F38">
            <w:pPr>
              <w:pStyle w:val="PHEBodytext"/>
              <w:rPr>
                <w:rFonts w:cs="Arial"/>
              </w:rPr>
            </w:pPr>
            <w:r w:rsidRPr="003F1319">
              <w:rPr>
                <w:rFonts w:cs="Arial"/>
              </w:rPr>
              <w:t>Whole document.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3F1319" w:rsidRDefault="0054019A" w:rsidP="0054019A">
            <w:pPr>
              <w:pStyle w:val="PHEBodytext"/>
              <w:rPr>
                <w:rFonts w:cs="Arial"/>
              </w:rPr>
            </w:pPr>
            <w:r w:rsidRPr="003F1319">
              <w:rPr>
                <w:rFonts w:cs="Arial"/>
              </w:rPr>
              <w:t>Document presented in a new format.</w:t>
            </w:r>
          </w:p>
        </w:tc>
      </w:tr>
      <w:tr w:rsidR="00D63437" w:rsidRPr="003F1319" w:rsidTr="00162AB1">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D63437" w:rsidRPr="003F1319" w:rsidRDefault="00162AB1" w:rsidP="00A05C10">
            <w:pPr>
              <w:pStyle w:val="PHEBodytext"/>
              <w:rPr>
                <w:rFonts w:cs="Arial"/>
              </w:rPr>
            </w:pPr>
            <w:r w:rsidRPr="003F1319">
              <w:rPr>
                <w:rFonts w:cs="Arial"/>
              </w:rPr>
              <w:t>References.</w:t>
            </w:r>
          </w:p>
        </w:tc>
        <w:tc>
          <w:tcPr>
            <w:tcW w:w="5625" w:type="dxa"/>
            <w:tcBorders>
              <w:left w:val="single" w:sz="12" w:space="0" w:color="auto"/>
              <w:bottom w:val="single" w:sz="12" w:space="0" w:color="auto"/>
              <w:right w:val="single" w:sz="12" w:space="0" w:color="auto"/>
            </w:tcBorders>
            <w:shd w:val="clear" w:color="auto" w:fill="auto"/>
            <w:vAlign w:val="center"/>
          </w:tcPr>
          <w:p w:rsidR="00D63437" w:rsidRPr="003F1319" w:rsidRDefault="0054019A" w:rsidP="00F85F38">
            <w:pPr>
              <w:pStyle w:val="PHEBodytext"/>
              <w:rPr>
                <w:rFonts w:cs="Arial"/>
              </w:rPr>
            </w:pPr>
            <w:r w:rsidRPr="003F1319">
              <w:rPr>
                <w:rFonts w:cs="Arial"/>
              </w:rPr>
              <w:t>Some references updated.</w:t>
            </w:r>
          </w:p>
        </w:tc>
      </w:tr>
    </w:tbl>
    <w:p w:rsidR="00A17BA7" w:rsidRPr="003F1319" w:rsidRDefault="00A17BA7" w:rsidP="00A17BA7">
      <w:pPr>
        <w:ind w:left="0" w:firstLine="0"/>
      </w:pPr>
    </w:p>
    <w:p w:rsidR="00E33487" w:rsidRPr="003F1319" w:rsidRDefault="00E33487" w:rsidP="00A17BA7">
      <w:pPr>
        <w:ind w:left="0" w:firstLine="0"/>
      </w:pPr>
    </w:p>
    <w:p w:rsidR="00A51BEA" w:rsidRPr="003F1319" w:rsidRDefault="00A51BEA" w:rsidP="00A17BA7">
      <w:pPr>
        <w:ind w:left="0" w:firstLine="0"/>
      </w:pPr>
    </w:p>
    <w:p w:rsidR="00A51BEA" w:rsidRPr="003F1319" w:rsidRDefault="00A51BEA" w:rsidP="00A17BA7">
      <w:pPr>
        <w:ind w:left="0" w:firstLine="0"/>
      </w:pPr>
    </w:p>
    <w:p w:rsidR="00A51BEA" w:rsidRPr="003F1319" w:rsidRDefault="00A51BEA" w:rsidP="00A17BA7">
      <w:pPr>
        <w:ind w:left="0" w:firstLine="0"/>
      </w:pPr>
    </w:p>
    <w:p w:rsidR="00A51BEA" w:rsidRPr="003F1319" w:rsidRDefault="00A51BEA" w:rsidP="00A17BA7">
      <w:pPr>
        <w:ind w:left="0" w:firstLine="0"/>
      </w:pPr>
    </w:p>
    <w:p w:rsidR="00A51BEA" w:rsidRPr="003F1319" w:rsidRDefault="00A51BEA" w:rsidP="00A17BA7">
      <w:pPr>
        <w:ind w:left="0" w:firstLine="0"/>
      </w:pPr>
    </w:p>
    <w:p w:rsidR="00A17BA7" w:rsidRPr="003F1319" w:rsidRDefault="00A17BA7" w:rsidP="00A17BA7">
      <w:pPr>
        <w:pStyle w:val="PHEreportHeading1"/>
      </w:pPr>
      <w:bookmarkStart w:id="4" w:name="_Toc287009799"/>
      <w:bookmarkStart w:id="5" w:name="_Toc372270756"/>
      <w:r w:rsidRPr="003F1319">
        <w:lastRenderedPageBreak/>
        <w:t>UK Standards for Microbiology Investigations</w:t>
      </w:r>
      <w:r w:rsidRPr="003F1319">
        <w:rPr>
          <w:rStyle w:val="FootnoteReference"/>
        </w:rPr>
        <w:footnoteReference w:customMarkFollows="1" w:id="1"/>
        <w:sym w:font="Symbol" w:char="F023"/>
      </w:r>
      <w:r w:rsidRPr="003F1319">
        <w:t>: S</w:t>
      </w:r>
      <w:bookmarkEnd w:id="4"/>
      <w:r w:rsidR="000A1FAD" w:rsidRPr="003F1319">
        <w:t>cope and Purpose</w:t>
      </w:r>
      <w:bookmarkEnd w:id="5"/>
    </w:p>
    <w:p w:rsidR="000A1FAD" w:rsidRPr="003F1319" w:rsidRDefault="000A1FAD" w:rsidP="000A1FAD">
      <w:pPr>
        <w:pStyle w:val="PHEreportHeading2BlueHighlight"/>
      </w:pPr>
      <w:r w:rsidRPr="003F1319">
        <w:t>Users of SMIs</w:t>
      </w:r>
    </w:p>
    <w:p w:rsidR="000A1FAD" w:rsidRPr="003F1319" w:rsidRDefault="000A1FAD" w:rsidP="000A1FAD">
      <w:pPr>
        <w:pStyle w:val="PHEBodytext"/>
        <w:numPr>
          <w:ilvl w:val="0"/>
          <w:numId w:val="17"/>
        </w:numPr>
      </w:pPr>
      <w:r w:rsidRPr="003F1319">
        <w:t xml:space="preserve">SMIs are primarily intended as a general resource for practising professionals operating in the field of laboratory medicine and </w:t>
      </w:r>
      <w:r w:rsidR="00C320A1" w:rsidRPr="003F1319">
        <w:t>infection specialties in the UK</w:t>
      </w:r>
    </w:p>
    <w:p w:rsidR="000A1FAD" w:rsidRPr="003F1319" w:rsidRDefault="000A1FAD" w:rsidP="000A1FAD">
      <w:pPr>
        <w:pStyle w:val="PHEBodytext"/>
        <w:numPr>
          <w:ilvl w:val="0"/>
          <w:numId w:val="17"/>
        </w:numPr>
      </w:pPr>
      <w:r w:rsidRPr="003F1319">
        <w:t>SMIs provide clinicians with information about the available test repertoire and the standard of laboratory services they should expect for the investigation of infection in their patients, as well as providing information that aids the electroni</w:t>
      </w:r>
      <w:r w:rsidR="00C320A1" w:rsidRPr="003F1319">
        <w:t>c ordering of appropriate tests</w:t>
      </w:r>
    </w:p>
    <w:p w:rsidR="000A1FAD" w:rsidRPr="003F1319" w:rsidRDefault="000A1FAD" w:rsidP="000A1FAD">
      <w:pPr>
        <w:pStyle w:val="PHEBodytext"/>
        <w:numPr>
          <w:ilvl w:val="0"/>
          <w:numId w:val="17"/>
        </w:numPr>
      </w:pPr>
      <w:r w:rsidRPr="003F1319">
        <w:t>SMIs provide commissioners of healthcare services with the appropriateness and standard of microbiology investigations they should be seeking as part of the clinical and public health ca</w:t>
      </w:r>
      <w:r w:rsidR="00C320A1" w:rsidRPr="003F1319">
        <w:t>re package for their population</w:t>
      </w:r>
    </w:p>
    <w:p w:rsidR="000A1FAD" w:rsidRPr="003F1319" w:rsidRDefault="000A1FAD" w:rsidP="000A1FAD">
      <w:pPr>
        <w:pStyle w:val="PHEreportHeading2BlueHighlight"/>
      </w:pPr>
      <w:r w:rsidRPr="003F1319">
        <w:t>Background to SMIs</w:t>
      </w:r>
    </w:p>
    <w:p w:rsidR="000A1FAD" w:rsidRPr="003F1319" w:rsidRDefault="000A1FAD" w:rsidP="000A1FAD">
      <w:pPr>
        <w:pStyle w:val="PHEBodytext"/>
      </w:pPr>
      <w:r w:rsidRPr="003F1319">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0A1FAD" w:rsidRPr="003F1319" w:rsidRDefault="000A1FAD" w:rsidP="000A1FAD">
      <w:pPr>
        <w:pStyle w:val="PHEBodytext"/>
      </w:pPr>
      <w:r w:rsidRPr="003F1319">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0A1FAD" w:rsidRPr="003F1319" w:rsidRDefault="000A1FAD" w:rsidP="000A1FAD">
      <w:pPr>
        <w:pStyle w:val="PHEBodytext"/>
      </w:pPr>
      <w:r w:rsidRPr="003F1319">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0A1FAD" w:rsidRPr="003F1319" w:rsidRDefault="000A1FAD" w:rsidP="000A1FAD">
      <w:pPr>
        <w:pStyle w:val="PHEreportHeading2BlueHighlight"/>
      </w:pPr>
      <w:r w:rsidRPr="003F1319">
        <w:t>Equal Partnership Working</w:t>
      </w:r>
    </w:p>
    <w:p w:rsidR="000A1FAD" w:rsidRPr="003F1319" w:rsidRDefault="000A1FAD" w:rsidP="000A1FAD">
      <w:pPr>
        <w:pStyle w:val="PHEBodytext"/>
      </w:pPr>
      <w:r w:rsidRPr="003F1319">
        <w:t>SMIs are developed in equal partnership with PHE, NHS, Royal College of Pathologists and professional societies.</w:t>
      </w:r>
    </w:p>
    <w:p w:rsidR="000A1FAD" w:rsidRPr="003F1319" w:rsidRDefault="000A1FAD" w:rsidP="000A1FAD">
      <w:pPr>
        <w:pStyle w:val="PHEBodytext"/>
      </w:pPr>
      <w:r w:rsidRPr="003F1319">
        <w:t xml:space="preserve">The list of participating societies may be found at </w:t>
      </w:r>
      <w:hyperlink r:id="rId17" w:history="1">
        <w:r w:rsidRPr="003F1319">
          <w:rPr>
            <w:rStyle w:val="PHEBodyTextHyperlinkChar"/>
          </w:rPr>
          <w:t>http://www.hpa.org.uk/SMI/Partnerships</w:t>
        </w:r>
      </w:hyperlink>
      <w:hyperlink r:id="rId18" w:history="1"/>
      <w:r w:rsidRPr="003F1319">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0A1FAD" w:rsidRPr="003F1319" w:rsidRDefault="000A1FAD" w:rsidP="000A1FAD">
      <w:pPr>
        <w:pStyle w:val="PHEBodytext"/>
      </w:pPr>
      <w:r w:rsidRPr="003F1319">
        <w:t xml:space="preserve">SMIs are developed, reviewed and updated through a wide consultation process. </w:t>
      </w:r>
    </w:p>
    <w:p w:rsidR="000A1FAD" w:rsidRPr="003F1319" w:rsidRDefault="000A1FAD" w:rsidP="000A1FAD">
      <w:pPr>
        <w:pStyle w:val="PHEreportHeading2BlueHighlight"/>
      </w:pPr>
      <w:r w:rsidRPr="003F1319">
        <w:lastRenderedPageBreak/>
        <w:t>Quality Assurance</w:t>
      </w:r>
    </w:p>
    <w:p w:rsidR="000A1FAD" w:rsidRPr="003F1319" w:rsidRDefault="000A1FAD" w:rsidP="000A1FAD">
      <w:pPr>
        <w:pStyle w:val="PHEBodytext"/>
      </w:pPr>
      <w:r w:rsidRPr="003F1319">
        <w:t xml:space="preserve">NICE has accredited the process used by the SMI Working Groups to produce SMIs. The accreditation is applicable to all guidance produced since October 2009. The process for the development of SMIs is certified to ISO 9001:2008. </w:t>
      </w:r>
    </w:p>
    <w:p w:rsidR="000A1FAD" w:rsidRPr="003F1319" w:rsidRDefault="000A1FAD" w:rsidP="000A1FAD">
      <w:pPr>
        <w:pStyle w:val="PHEBodytext"/>
      </w:pPr>
      <w:r w:rsidRPr="003F1319">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0A1FAD" w:rsidRPr="003F1319" w:rsidRDefault="000A1FAD" w:rsidP="000A1FAD">
      <w:pPr>
        <w:pStyle w:val="PHEBodytext"/>
      </w:pPr>
      <w:r w:rsidRPr="003F1319">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A1FAD" w:rsidRPr="003F1319" w:rsidRDefault="000A1FAD" w:rsidP="000A1FAD">
      <w:pPr>
        <w:pStyle w:val="PHEreportHeading2BlueHighlight"/>
      </w:pPr>
      <w:r w:rsidRPr="003F1319">
        <w:t>Patient and Public Involvement</w:t>
      </w:r>
    </w:p>
    <w:p w:rsidR="000A1FAD" w:rsidRPr="003F1319" w:rsidRDefault="000A1FAD" w:rsidP="000A1FAD">
      <w:pPr>
        <w:pStyle w:val="PHEBodytext"/>
      </w:pPr>
      <w:r w:rsidRPr="003F1319">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A1FAD" w:rsidRPr="003F1319" w:rsidRDefault="000A1FAD" w:rsidP="000A1FAD">
      <w:pPr>
        <w:pStyle w:val="PHEreportHeading2BlueHighlight"/>
      </w:pPr>
      <w:r w:rsidRPr="003F1319">
        <w:t>Information Governance and Equality</w:t>
      </w:r>
    </w:p>
    <w:p w:rsidR="000A1FAD" w:rsidRPr="003F1319" w:rsidRDefault="000A1FAD" w:rsidP="000A1FAD">
      <w:pPr>
        <w:pStyle w:val="PHEBodytext"/>
      </w:pPr>
      <w:r w:rsidRPr="003F1319">
        <w:t xml:space="preserve">PHE is a </w:t>
      </w:r>
      <w:proofErr w:type="spellStart"/>
      <w:r w:rsidRPr="003F1319">
        <w:t>Caldicott</w:t>
      </w:r>
      <w:proofErr w:type="spellEnd"/>
      <w:r w:rsidRPr="003F1319">
        <w:t xml:space="preserve"> compliant organisation. It seeks to take every possible precaution to prevent unauthorised disclosure of patient details and to ensure that patient-related records are kept under secure conditions.</w:t>
      </w:r>
    </w:p>
    <w:p w:rsidR="000A1FAD" w:rsidRPr="003F1319" w:rsidRDefault="000A1FAD" w:rsidP="000A1FAD">
      <w:pPr>
        <w:pStyle w:val="PHEBodytext"/>
      </w:pPr>
      <w:r w:rsidRPr="003F1319">
        <w:t xml:space="preserve">The development of SMIs are subject to PHE Equality objectives </w:t>
      </w:r>
      <w:hyperlink r:id="rId19" w:history="1">
        <w:r w:rsidRPr="003F1319">
          <w:rPr>
            <w:rStyle w:val="PHEBodyTextHyperlinkChar"/>
          </w:rPr>
          <w:t>http://www.hpa.org.uk/webc/HPAwebFile/HPAweb_C/1317133470313</w:t>
        </w:r>
      </w:hyperlink>
      <w:r w:rsidRPr="003F1319">
        <w:t xml:space="preserve">. The SMI Working Groups are committed to achieving the equality objectives by effective consultation with members of the public, partners, stakeholders and specialist interest groups.  </w:t>
      </w:r>
    </w:p>
    <w:p w:rsidR="000A1FAD" w:rsidRPr="003F1319" w:rsidRDefault="000A1FAD" w:rsidP="000A1FAD">
      <w:pPr>
        <w:pStyle w:val="PHEreportHeading2BlueHighlight"/>
      </w:pPr>
      <w:r w:rsidRPr="003F1319">
        <w:t>Legal Statement</w:t>
      </w:r>
    </w:p>
    <w:p w:rsidR="000A1FAD" w:rsidRPr="003F1319" w:rsidRDefault="000A1FAD" w:rsidP="000A1FAD">
      <w:pPr>
        <w:pStyle w:val="PHEBodytext"/>
      </w:pPr>
      <w:r w:rsidRPr="003F1319">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A1FAD" w:rsidRPr="003F1319" w:rsidRDefault="000A1FAD" w:rsidP="000A1FAD">
      <w:pPr>
        <w:pStyle w:val="PHEBodytext"/>
      </w:pPr>
      <w:r w:rsidRPr="003F1319">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A1FAD" w:rsidRPr="003F1319" w:rsidRDefault="000A1FAD" w:rsidP="000A1FAD">
      <w:pPr>
        <w:pStyle w:val="PHEBodytext"/>
      </w:pPr>
      <w:r w:rsidRPr="003F1319">
        <w:t>SMIs are Crown copyright which should be acknowledged where appropriate.</w:t>
      </w:r>
    </w:p>
    <w:p w:rsidR="00A17BA7" w:rsidRPr="003F1319" w:rsidRDefault="00A17BA7" w:rsidP="000A1FAD">
      <w:pPr>
        <w:pStyle w:val="PHEreportHeading2BlueHighlight"/>
      </w:pPr>
      <w:r w:rsidRPr="003F1319">
        <w:lastRenderedPageBreak/>
        <w:t>Suggested Citation for this Document</w:t>
      </w:r>
    </w:p>
    <w:p w:rsidR="00A17BA7" w:rsidRPr="003F1319" w:rsidRDefault="00A17BA7" w:rsidP="00A17BA7">
      <w:pPr>
        <w:ind w:left="0" w:firstLine="0"/>
      </w:pPr>
      <w:proofErr w:type="gramStart"/>
      <w:r w:rsidRPr="003F1319">
        <w:rPr>
          <w:rStyle w:val="PHEBodytextChar"/>
        </w:rPr>
        <w:t>Public Health England.</w:t>
      </w:r>
      <w:proofErr w:type="gramEnd"/>
      <w:r w:rsidRPr="003F1319">
        <w:rPr>
          <w:rFonts w:cs="Arial"/>
        </w:rPr>
        <w:t xml:space="preserve"> (</w:t>
      </w:r>
      <w:r w:rsidR="0041458E" w:rsidRPr="003F1319">
        <w:rPr>
          <w:rFonts w:cs="Arial"/>
        </w:rPr>
        <w:fldChar w:fldCharType="begin"/>
      </w:r>
      <w:r w:rsidRPr="003F1319">
        <w:rPr>
          <w:rFonts w:cs="Arial"/>
        </w:rPr>
        <w:instrText xml:space="preserve"> </w:instrText>
      </w:r>
      <w:r w:rsidR="0041458E" w:rsidRPr="003F1319">
        <w:rPr>
          <w:rFonts w:cs="Arial"/>
        </w:rPr>
        <w:fldChar w:fldCharType="begin"/>
      </w:r>
      <w:r w:rsidRPr="003F1319">
        <w:rPr>
          <w:rFonts w:cs="Arial"/>
        </w:rPr>
        <w:instrText xml:space="preserve">  </w:instrText>
      </w:r>
      <w:r w:rsidR="0041458E" w:rsidRPr="003F1319">
        <w:rPr>
          <w:rFonts w:cs="Arial"/>
        </w:rPr>
        <w:fldChar w:fldCharType="end"/>
      </w:r>
      <w:r w:rsidRPr="003F1319">
        <w:rPr>
          <w:rFonts w:cs="Arial"/>
        </w:rPr>
        <w:instrText xml:space="preserve"> </w:instrText>
      </w:r>
      <w:r w:rsidR="0041458E" w:rsidRPr="003F1319">
        <w:rPr>
          <w:rFonts w:cs="Arial"/>
        </w:rPr>
        <w:fldChar w:fldCharType="end"/>
      </w:r>
      <w:fldSimple w:instr=" FILLIN  &quot;Year of Issue&quot; \d &quot;YYYY &lt;tab+enter&gt;&quot; \o  \* MERGEFORMAT ">
        <w:r w:rsidR="006725AA" w:rsidRPr="003F1319">
          <w:rPr>
            <w:rFonts w:cs="Arial"/>
          </w:rPr>
          <w:t>YYYY &lt;tab+enter&gt;</w:t>
        </w:r>
      </w:fldSimple>
      <w:r w:rsidRPr="003F1319">
        <w:rPr>
          <w:rFonts w:cs="Arial"/>
        </w:rPr>
        <w:t xml:space="preserve">). </w:t>
      </w:r>
      <w:r w:rsidR="0041458E" w:rsidRPr="003F1319">
        <w:fldChar w:fldCharType="begin"/>
      </w:r>
      <w:r w:rsidR="00F042DE" w:rsidRPr="003F1319">
        <w:instrText xml:space="preserve"> REF  SMITitleDocument  \* MERGEFORMAT </w:instrText>
      </w:r>
      <w:r w:rsidR="0041458E" w:rsidRPr="003F1319">
        <w:fldChar w:fldCharType="separate"/>
      </w:r>
      <w:proofErr w:type="gramStart"/>
      <w:r w:rsidR="00201D46" w:rsidRPr="003F1319">
        <w:rPr>
          <w:rFonts w:cs="Arial"/>
        </w:rPr>
        <w:t xml:space="preserve">Identification of </w:t>
      </w:r>
      <w:r w:rsidR="00201D46" w:rsidRPr="003F1319">
        <w:rPr>
          <w:rFonts w:cs="Arial"/>
          <w:i/>
        </w:rPr>
        <w:t>Escherichia coli</w:t>
      </w:r>
      <w:r w:rsidR="00201D46" w:rsidRPr="003F1319">
        <w:rPr>
          <w:rFonts w:cs="Arial"/>
        </w:rPr>
        <w:t xml:space="preserve"> O157</w:t>
      </w:r>
      <w:r w:rsidR="0041458E" w:rsidRPr="003F1319">
        <w:fldChar w:fldCharType="end"/>
      </w:r>
      <w:r w:rsidRPr="003F1319">
        <w:rPr>
          <w:rFonts w:cs="Arial"/>
        </w:rPr>
        <w:t>.</w:t>
      </w:r>
      <w:proofErr w:type="gramEnd"/>
      <w:r w:rsidRPr="003F1319">
        <w:rPr>
          <w:rFonts w:cs="Arial"/>
        </w:rPr>
        <w:t xml:space="preserve"> </w:t>
      </w:r>
      <w:proofErr w:type="gramStart"/>
      <w:r w:rsidRPr="003F1319">
        <w:rPr>
          <w:rFonts w:cs="Arial"/>
        </w:rPr>
        <w:t>UK Standards for Microbiology Investigations.</w:t>
      </w:r>
      <w:proofErr w:type="gramEnd"/>
      <w:r w:rsidRPr="003F1319">
        <w:rPr>
          <w:rFonts w:cs="Arial"/>
        </w:rPr>
        <w:t xml:space="preserve"> ID </w:t>
      </w:r>
      <w:r w:rsidR="003358ED">
        <w:fldChar w:fldCharType="begin"/>
      </w:r>
      <w:r w:rsidR="003358ED">
        <w:instrText xml:space="preserve"> REF  SMINumber  \* MERGEFORMAT </w:instrText>
      </w:r>
      <w:r w:rsidR="003358ED">
        <w:fldChar w:fldCharType="separate"/>
      </w:r>
      <w:r w:rsidR="00C320A1" w:rsidRPr="003F1319">
        <w:rPr>
          <w:rFonts w:cs="Arial"/>
        </w:rPr>
        <w:t>22</w:t>
      </w:r>
      <w:r w:rsidR="003358ED">
        <w:rPr>
          <w:rFonts w:cs="Arial"/>
        </w:rPr>
        <w:fldChar w:fldCharType="end"/>
      </w:r>
      <w:r w:rsidRPr="003F1319">
        <w:rPr>
          <w:rFonts w:cs="Arial"/>
        </w:rPr>
        <w:t xml:space="preserve"> Issue </w:t>
      </w:r>
      <w:r w:rsidR="003358ED">
        <w:fldChar w:fldCharType="begin"/>
      </w:r>
      <w:r w:rsidR="003358ED">
        <w:instrText xml:space="preserve"> REF  NewIssueNumber  \* MERGEFORMAT </w:instrText>
      </w:r>
      <w:r w:rsidR="003358ED">
        <w:fldChar w:fldCharType="separate"/>
      </w:r>
      <w:r w:rsidR="00C320A1" w:rsidRPr="003F1319">
        <w:rPr>
          <w:rFonts w:cs="Arial"/>
          <w:bCs/>
          <w:lang w:val="en-US"/>
        </w:rPr>
        <w:t>dg+</w:t>
      </w:r>
      <w:r w:rsidR="003358ED">
        <w:rPr>
          <w:rFonts w:cs="Arial"/>
          <w:bCs/>
          <w:lang w:val="en-US"/>
        </w:rPr>
        <w:fldChar w:fldCharType="end"/>
      </w:r>
      <w:r w:rsidRPr="003F1319">
        <w:rPr>
          <w:rFonts w:cs="Arial"/>
        </w:rPr>
        <w:t xml:space="preserve">. </w:t>
      </w:r>
      <w:hyperlink r:id="rId20" w:history="1">
        <w:r w:rsidRPr="003F1319">
          <w:rPr>
            <w:rStyle w:val="PHEBodyTextHyperlinkChar"/>
          </w:rPr>
          <w:t>http://www.hpa.org.uk/SMI/pdf</w:t>
        </w:r>
      </w:hyperlink>
      <w:r w:rsidRPr="003F1319">
        <w:rPr>
          <w:rFonts w:cs="Arial"/>
        </w:rPr>
        <w:t>.</w:t>
      </w: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51BEA" w:rsidRPr="003F1319" w:rsidRDefault="00A51BEA" w:rsidP="00A17BA7">
      <w:pPr>
        <w:ind w:left="0" w:firstLine="0"/>
      </w:pPr>
    </w:p>
    <w:p w:rsidR="00A51BEA" w:rsidRPr="003F1319" w:rsidRDefault="00A51BEA" w:rsidP="00A17BA7">
      <w:pPr>
        <w:ind w:left="0" w:firstLine="0"/>
      </w:pPr>
    </w:p>
    <w:p w:rsidR="00A51BEA" w:rsidRPr="003F1319" w:rsidRDefault="00A51BEA" w:rsidP="00A17BA7">
      <w:pPr>
        <w:ind w:left="0" w:firstLine="0"/>
      </w:pPr>
    </w:p>
    <w:p w:rsidR="00A51BEA" w:rsidRPr="003F1319" w:rsidRDefault="00A51BEA" w:rsidP="00A17BA7">
      <w:pPr>
        <w:ind w:left="0" w:firstLine="0"/>
      </w:pPr>
    </w:p>
    <w:p w:rsidR="00A51BEA" w:rsidRPr="003F1319" w:rsidRDefault="00A51BEA"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A17BA7" w:rsidRPr="003F1319" w:rsidRDefault="00A17BA7" w:rsidP="00A17BA7">
      <w:pPr>
        <w:ind w:left="0" w:firstLine="0"/>
      </w:pPr>
    </w:p>
    <w:p w:rsidR="00E24EC2" w:rsidRPr="003F1319" w:rsidRDefault="00E24EC2" w:rsidP="00A17BA7">
      <w:pPr>
        <w:ind w:left="0" w:firstLine="0"/>
      </w:pPr>
    </w:p>
    <w:p w:rsidR="006D7F6F" w:rsidRPr="003F1319" w:rsidRDefault="003E3649" w:rsidP="00A31078">
      <w:pPr>
        <w:pStyle w:val="PHEreportHeading1"/>
      </w:pPr>
      <w:bookmarkStart w:id="6" w:name="_Toc372270757"/>
      <w:r w:rsidRPr="003F1319">
        <w:lastRenderedPageBreak/>
        <w:t>Scope of Document</w:t>
      </w:r>
      <w:bookmarkEnd w:id="6"/>
      <w:r w:rsidRPr="003F1319">
        <w:t xml:space="preserve"> </w:t>
      </w:r>
    </w:p>
    <w:p w:rsidR="00C320A1" w:rsidRPr="003F1319" w:rsidRDefault="00C320A1" w:rsidP="00C320A1">
      <w:pPr>
        <w:pStyle w:val="PHEBodytext"/>
      </w:pPr>
      <w:r w:rsidRPr="003F1319">
        <w:t xml:space="preserve">This SMI describes the identification of presumptive Vero </w:t>
      </w:r>
      <w:proofErr w:type="spellStart"/>
      <w:r w:rsidRPr="003F1319">
        <w:t>cytotoxin</w:t>
      </w:r>
      <w:proofErr w:type="spellEnd"/>
      <w:r w:rsidRPr="003F1319">
        <w:t xml:space="preserve">-producing </w:t>
      </w:r>
      <w:r w:rsidRPr="003F1319">
        <w:rPr>
          <w:i/>
        </w:rPr>
        <w:t xml:space="preserve">Escherichia coli </w:t>
      </w:r>
      <w:r w:rsidRPr="003F1319">
        <w:t xml:space="preserve">O157 (VTEC O157) isolated from faeces. These strains are associated with a wide spectrum of disease including haemolytic </w:t>
      </w:r>
      <w:proofErr w:type="spellStart"/>
      <w:r w:rsidRPr="003F1319">
        <w:t>uraemic</w:t>
      </w:r>
      <w:proofErr w:type="spellEnd"/>
      <w:r w:rsidRPr="003F1319">
        <w:t xml:space="preserve"> syndrome (HUS).</w:t>
      </w:r>
    </w:p>
    <w:p w:rsidR="00C320A1" w:rsidRPr="003F1319" w:rsidRDefault="00C320A1" w:rsidP="00C320A1">
      <w:pPr>
        <w:pStyle w:val="PHEBodytext"/>
      </w:pPr>
      <w:r w:rsidRPr="003F1319">
        <w:t xml:space="preserve">This SMI should be used in conjunction with other SMIs. </w:t>
      </w:r>
    </w:p>
    <w:p w:rsidR="0090734C" w:rsidRPr="003F1319" w:rsidRDefault="0090734C" w:rsidP="001C6D47">
      <w:pPr>
        <w:pStyle w:val="PHEreportHeading1"/>
      </w:pPr>
      <w:bookmarkStart w:id="7" w:name="_Toc372270758"/>
      <w:r w:rsidRPr="003F1319">
        <w:t>Introduction</w:t>
      </w:r>
      <w:bookmarkEnd w:id="7"/>
    </w:p>
    <w:p w:rsidR="00C1142E" w:rsidRPr="003F1319" w:rsidRDefault="00C1142E" w:rsidP="00361CE7">
      <w:pPr>
        <w:pStyle w:val="PHEreportHeading2BlueHighlight"/>
      </w:pPr>
      <w:r w:rsidRPr="003F1319">
        <w:t>Taxonomy</w:t>
      </w:r>
    </w:p>
    <w:p w:rsidR="00C320A1" w:rsidRPr="003F1319" w:rsidRDefault="00C320A1" w:rsidP="00C320A1">
      <w:pPr>
        <w:pStyle w:val="PHEBodytext"/>
      </w:pPr>
      <w:r w:rsidRPr="003F1319">
        <w:t xml:space="preserve">Vero </w:t>
      </w:r>
      <w:proofErr w:type="spellStart"/>
      <w:r w:rsidRPr="003F1319">
        <w:t>cytotoxin</w:t>
      </w:r>
      <w:proofErr w:type="spellEnd"/>
      <w:r w:rsidRPr="003F1319">
        <w:t>-producing</w:t>
      </w:r>
      <w:r w:rsidRPr="003F1319">
        <w:rPr>
          <w:i/>
        </w:rPr>
        <w:t xml:space="preserve"> E. coli </w:t>
      </w:r>
      <w:r w:rsidRPr="003F1319">
        <w:t xml:space="preserve">O157 (VTEC O157) is a member of the genus </w:t>
      </w:r>
      <w:r w:rsidRPr="003F1319">
        <w:rPr>
          <w:i/>
        </w:rPr>
        <w:t xml:space="preserve">Escherichia </w:t>
      </w:r>
      <w:r w:rsidRPr="003F1319">
        <w:t xml:space="preserve">and the family </w:t>
      </w:r>
      <w:r w:rsidRPr="003F1319">
        <w:rPr>
          <w:i/>
        </w:rPr>
        <w:t>Enterobacteriaceae</w:t>
      </w:r>
      <w:r w:rsidRPr="003F1319">
        <w:t xml:space="preserve">. The emergence of </w:t>
      </w:r>
      <w:r w:rsidRPr="003F1319">
        <w:rPr>
          <w:i/>
        </w:rPr>
        <w:t xml:space="preserve">E. coli </w:t>
      </w:r>
      <w:r w:rsidRPr="003F1319">
        <w:t>O157 is linked to its genetic evolution and the fact that it has acquired a variety of virulence factors likely through transmission of plasmids between bacteria</w:t>
      </w:r>
      <w:r w:rsidR="0041458E" w:rsidRPr="003F1319">
        <w:fldChar w:fldCharType="begin"/>
      </w:r>
      <w:r w:rsidR="002A4A1A" w:rsidRPr="003F1319">
        <w:instrText xml:space="preserve"> ADDIN REFMGR.CITE &lt;Refman&gt;&lt;Cite&gt;&lt;Author&gt;Peng&lt;/Author&gt;&lt;Year&gt;2009&lt;/Year&gt;&lt;RecNum&gt;35180&lt;/RecNum&gt;&lt;IDText&gt;The molecular evolutionary history of Shigella spp. and enteroinvasive Escherichia coli&lt;/IDText&gt;&lt;MDL Ref_Type="Journal"&gt;&lt;Ref_Type&gt;Journal&lt;/Ref_Type&gt;&lt;Ref_ID&gt;35180&lt;/Ref_ID&gt;&lt;Title_Primary&gt;The molecular evolutionary history of Shigella spp. and enteroinvasive Escherichia coli&lt;/Title_Primary&gt;&lt;Authors_Primary&gt;Peng,Junping&lt;/Authors_Primary&gt;&lt;Authors_Primary&gt;Yang,Jian&lt;/Authors_Primary&gt;&lt;Authors_Primary&gt;Jin,Qi&lt;/Authors_Primary&gt;&lt;Date_Primary&gt;2009/1&lt;/Date_Primary&gt;&lt;Keywords&gt;ID 16&lt;/Keywords&gt;&lt;Keywords&gt;EIEC&lt;/Keywords&gt;&lt;Keywords&gt;Escherichia&lt;/Keywords&gt;&lt;Keywords&gt;Escherichia coli&lt;/Keywords&gt;&lt;Keywords&gt;Evolution&lt;/Keywords&gt;&lt;Keywords&gt;history&lt;/Keywords&gt;&lt;Keywords&gt;Shigella&lt;/Keywords&gt;&lt;Keywords&gt;Shigellosis&lt;/Keywords&gt;&lt;Reprint&gt;Not in File&lt;/Reprint&gt;&lt;Start_Page&gt;147&lt;/Start_Page&gt;&lt;End_Page&gt;152&lt;/End_Page&gt;&lt;Periodical&gt;Infection, Genetics and Evolution&lt;/Periodical&gt;&lt;Volume&gt;9&lt;/Volume&gt;&lt;Issue&gt;1&lt;/Issue&gt;&lt;ISSN_ISBN&gt;1567-1348&lt;/ISSN_ISBN&gt;&lt;Web_URL&gt;http://www.sciencedirect.com/science/article/B6W8B-4TPX0NN-3/2/51e9977404a4b72af207fe7503c1bdb3&lt;/Web_URL&gt;&lt;ZZ_JournalStdAbbrev&gt;&lt;f name="System"&gt;Infection, Genetics and Evolution&lt;/f&gt;&lt;/ZZ_JournalStdAbbrev&gt;&lt;ZZ_WorkformID&gt;1&lt;/ZZ_WorkformID&gt;&lt;/MDL&gt;&lt;/Cite&gt;&lt;/Refman&gt;</w:instrText>
      </w:r>
      <w:r w:rsidR="0041458E" w:rsidRPr="003F1319">
        <w:fldChar w:fldCharType="separate"/>
      </w:r>
      <w:r w:rsidR="002A4A1A" w:rsidRPr="003F1319">
        <w:rPr>
          <w:noProof/>
          <w:vertAlign w:val="superscript"/>
        </w:rPr>
        <w:t>1</w:t>
      </w:r>
      <w:r w:rsidR="0041458E" w:rsidRPr="003F1319">
        <w:fldChar w:fldCharType="end"/>
      </w:r>
      <w:r w:rsidRPr="003F1319">
        <w:t>.</w:t>
      </w:r>
    </w:p>
    <w:p w:rsidR="00C1142E" w:rsidRPr="003F1319" w:rsidRDefault="00C1142E" w:rsidP="00361CE7">
      <w:pPr>
        <w:pStyle w:val="PHEreportHeading2BlueHighlight"/>
      </w:pPr>
      <w:r w:rsidRPr="003F1319">
        <w:t>Characteristics</w:t>
      </w:r>
    </w:p>
    <w:p w:rsidR="00C320A1" w:rsidRPr="003F1319" w:rsidRDefault="00C320A1" w:rsidP="00C320A1">
      <w:pPr>
        <w:pStyle w:val="PHEBodytext"/>
      </w:pPr>
      <w:r w:rsidRPr="003F1319">
        <w:t xml:space="preserve">VTEC O157 is a Gram negative rod. Most VTEC O157 strains are motile and possess the flagellar antigen H7, but at least 20% in England and Wales are phenotypically non-motile. They are </w:t>
      </w:r>
      <w:proofErr w:type="spellStart"/>
      <w:r w:rsidRPr="003F1319">
        <w:t>facultatively</w:t>
      </w:r>
      <w:proofErr w:type="spellEnd"/>
      <w:r w:rsidRPr="003F1319">
        <w:t xml:space="preserve"> anaerobic. On sorbitol MacConkey agar (SMAC) or SMAC containing </w:t>
      </w:r>
      <w:proofErr w:type="spellStart"/>
      <w:r w:rsidRPr="003F1319">
        <w:t>cefixime</w:t>
      </w:r>
      <w:proofErr w:type="spellEnd"/>
      <w:r w:rsidRPr="003F1319">
        <w:t xml:space="preserve"> and tellurite (CT-SMAC), the colonies are colourless and 2-3mm in diameter. VTEC O157 differs from other members of the genus </w:t>
      </w:r>
      <w:r w:rsidRPr="003F1319">
        <w:rPr>
          <w:i/>
        </w:rPr>
        <w:t>Escherichia</w:t>
      </w:r>
      <w:r w:rsidRPr="003F1319">
        <w:t xml:space="preserve"> in that it does not usually ferment sorbitol</w:t>
      </w:r>
      <w:r w:rsidR="0041458E" w:rsidRPr="003F1319">
        <w:fldChar w:fldCharType="begin"/>
      </w:r>
      <w:r w:rsidR="002A4A1A" w:rsidRPr="003F1319">
        <w:instrText xml:space="preserve"> ADDIN REFMGR.CITE &lt;Refman&gt;&lt;Cite&gt;&lt;Author&gt;Wells&lt;/Author&gt;&lt;Year&gt;1983&lt;/Year&gt;&lt;RecNum&gt;261&lt;/RecNum&gt;&lt;IDText&gt;Laboratory investigation of hemorrhagic colitis outbreaks associated with a rare Escherichia coli serotype&lt;/IDText&gt;&lt;MDL Ref_Type="Journal"&gt;&lt;Ref_Type&gt;Journal&lt;/Ref_Type&gt;&lt;Ref_ID&gt;261&lt;/Ref_ID&gt;&lt;Title_Primary&gt;Laboratory investigation of hemorrhagic colitis outbreaks associated with a rare Escherichia coli serotype&lt;/Title_Primary&gt;&lt;Authors_Primary&gt;Wells,J.G.&lt;/Authors_Primary&gt;&lt;Authors_Primary&gt;Davis,B.R.&lt;/Authors_Primary&gt;&lt;Authors_Primary&gt;Wachsmuth,I.K.&lt;/Authors_Primary&gt;&lt;Authors_Primary&gt;Riley,L.W.&lt;/Authors_Primary&gt;&lt;Authors_Primary&gt;Remis,R.S.&lt;/Authors_Primary&gt;&lt;Authors_Primary&gt;Sokolow,R.&lt;/Authors_Primary&gt;&lt;Authors_Primary&gt;Morris,G.K.&lt;/Authors_Primary&gt;&lt;Date_Primary&gt;1983/9&lt;/Date_Primary&gt;&lt;Keywords&gt;analysis&lt;/Keywords&gt;&lt;Keywords&gt;Anti-Bacterial Agents&lt;/Keywords&gt;&lt;Keywords&gt;ID 22&lt;/Keywords&gt;&lt;Keywords&gt;classification&lt;/Keywords&gt;&lt;Keywords&gt;Colitis&lt;/Keywords&gt;&lt;Keywords&gt;Diarrhea&lt;/Keywords&gt;&lt;Keywords&gt;drug effects&lt;/Keywords&gt;&lt;Keywords&gt;Enterobacteriaceae&lt;/Keywords&gt;&lt;Keywords&gt;Escherichia&lt;/Keywords&gt;&lt;Keywords&gt;Escherichia coli&lt;/Keywords&gt;&lt;Keywords&gt;Escherichia coli Infections&lt;/Keywords&gt;&lt;Keywords&gt;Feces&lt;/Keywords&gt;&lt;Keywords&gt;Food Microbiology&lt;/Keywords&gt;&lt;Keywords&gt;Gastrointestinal Hemorrhage&lt;/Keywords&gt;&lt;Keywords&gt;Humans&lt;/Keywords&gt;&lt;Keywords&gt;Laboratories&lt;/Keywords&gt;&lt;Keywords&gt;Meat&lt;/Keywords&gt;&lt;Keywords&gt;Microbial Sensitivity Tests&lt;/Keywords&gt;&lt;Keywords&gt;microbiology&lt;/Keywords&gt;&lt;Keywords&gt;pathogenicity&lt;/Keywords&gt;&lt;Keywords&gt;pharmacology&lt;/Keywords&gt;&lt;Keywords&gt;Plasmids&lt;/Keywords&gt;&lt;Keywords&gt;Stereotyping&lt;/Keywords&gt;&lt;Reprint&gt;Not in File&lt;/Reprint&gt;&lt;Start_Page&gt;512&lt;/Start_Page&gt;&lt;End_Page&gt;520&lt;/End_Page&gt;&lt;Periodical&gt;J.Clin.Microbiol.&lt;/Periodical&gt;&lt;Volume&gt;18&lt;/Volume&gt;&lt;Issue&gt;3&lt;/Issue&gt;&lt;Web_URL&gt;PM:6355145&lt;/Web_URL&gt;&lt;ZZ_JournalStdAbbrev&gt;&lt;f name="System"&gt;J.Clin.Microbiol.&lt;/f&gt;&lt;/ZZ_JournalStdAbbrev&gt;&lt;ZZ_WorkformID&gt;1&lt;/ZZ_WorkformID&gt;&lt;/MDL&gt;&lt;/Cite&gt;&lt;/Refman&gt;</w:instrText>
      </w:r>
      <w:r w:rsidR="0041458E" w:rsidRPr="003F1319">
        <w:fldChar w:fldCharType="separate"/>
      </w:r>
      <w:r w:rsidR="002A4A1A" w:rsidRPr="003F1319">
        <w:rPr>
          <w:noProof/>
          <w:vertAlign w:val="superscript"/>
        </w:rPr>
        <w:t>2</w:t>
      </w:r>
      <w:r w:rsidR="0041458E" w:rsidRPr="003F1319">
        <w:fldChar w:fldCharType="end"/>
      </w:r>
      <w:r w:rsidRPr="003F1319">
        <w:t xml:space="preserve"> (a characteristic that is exploited by the selective medium</w:t>
      </w:r>
      <w:r w:rsidR="0041458E" w:rsidRPr="003F1319">
        <w:fldChar w:fldCharType="begin"/>
      </w:r>
      <w:r w:rsidR="002A4A1A" w:rsidRPr="003F1319">
        <w:instrText xml:space="preserve"> ADDIN REFMGR.CITE &lt;Refman&gt;&lt;Cite&gt;&lt;Author&gt;March&lt;/Author&gt;&lt;Year&gt;1986&lt;/Year&gt;&lt;RecNum&gt;242&lt;/RecNum&gt;&lt;IDText&gt;Sorbitol-MacConkey medium for detection of Escherichia coli O157:H7 associated with hemorrhagic colitis&lt;/IDText&gt;&lt;MDL Ref_Type="Journal"&gt;&lt;Ref_Type&gt;Journal&lt;/Ref_Type&gt;&lt;Ref_ID&gt;242&lt;/Ref_ID&gt;&lt;Title_Primary&gt;Sorbitol-MacConkey medium for detection of Escherichia coli O157:H7 associated with hemorrhagic colitis&lt;/Title_Primary&gt;&lt;Authors_Primary&gt;March,S.B.&lt;/Authors_Primary&gt;&lt;Authors_Primary&gt;Ratnam,S.&lt;/Authors_Primary&gt;&lt;Date_Primary&gt;1986/5&lt;/Date_Primary&gt;&lt;Keywords&gt;Agar&lt;/Keywords&gt;&lt;Keywords&gt;analysis&lt;/Keywords&gt;&lt;Keywords&gt;B 30&lt;/Keywords&gt;&lt;Keywords&gt;Bacterial Toxins&lt;/Keywords&gt;&lt;Keywords&gt;classification&lt;/Keywords&gt;&lt;Keywords&gt;Colitis&lt;/Keywords&gt;&lt;Keywords&gt;Colitis,Ulcerative&lt;/Keywords&gt;&lt;Keywords&gt;Culture Media&lt;/Keywords&gt;&lt;Keywords&gt;Diarrhea&lt;/Keywords&gt;&lt;Keywords&gt;Escherichia&lt;/Keywords&gt;&lt;Keywords&gt;Escherichia coli&lt;/Keywords&gt;&lt;Keywords&gt;Feces&lt;/Keywords&gt;&lt;Keywords&gt;Humans&lt;/Keywords&gt;&lt;Keywords&gt;ID 22&lt;/Keywords&gt;&lt;Keywords&gt;isolation &amp;amp; purification&lt;/Keywords&gt;&lt;Keywords&gt;metabolism&lt;/Keywords&gt;&lt;Keywords&gt;microbiology&lt;/Keywords&gt;&lt;Keywords&gt;Serotyping&lt;/Keywords&gt;&lt;Keywords&gt;Shiga Toxin 1&lt;/Keywords&gt;&lt;Keywords&gt;Sorbitol&lt;/Keywords&gt;&lt;Reprint&gt;Not in File&lt;/Reprint&gt;&lt;Start_Page&gt;869&lt;/Start_Page&gt;&lt;End_Page&gt;872&lt;/End_Page&gt;&lt;Periodical&gt;J.Clin.Microbiol.&lt;/Periodical&gt;&lt;Volume&gt;23&lt;/Volume&gt;&lt;Issue&gt;5&lt;/Issue&gt;&lt;Web_URL&gt;PM:3519658&lt;/Web_URL&gt;&lt;ZZ_JournalStdAbbrev&gt;&lt;f name="System"&gt;J.Clin.Microbiol.&lt;/f&gt;&lt;/ZZ_JournalStdAbbrev&gt;&lt;ZZ_WorkformID&gt;1&lt;/ZZ_WorkformID&gt;&lt;/MDL&gt;&lt;/Cite&gt;&lt;/Refman&gt;</w:instrText>
      </w:r>
      <w:r w:rsidR="0041458E" w:rsidRPr="003F1319">
        <w:fldChar w:fldCharType="separate"/>
      </w:r>
      <w:r w:rsidR="002A4A1A" w:rsidRPr="003F1319">
        <w:rPr>
          <w:noProof/>
          <w:vertAlign w:val="superscript"/>
        </w:rPr>
        <w:t>3</w:t>
      </w:r>
      <w:r w:rsidR="0041458E" w:rsidRPr="003F1319">
        <w:fldChar w:fldCharType="end"/>
      </w:r>
      <w:r w:rsidRPr="003F1319">
        <w:t xml:space="preserve">) and is </w:t>
      </w:r>
      <w:r w:rsidRPr="003F1319">
        <w:sym w:font="Symbol" w:char="F062"/>
      </w:r>
      <w:r w:rsidRPr="003F1319">
        <w:t>-</w:t>
      </w:r>
      <w:proofErr w:type="spellStart"/>
      <w:r w:rsidRPr="003F1319">
        <w:t>glucuronidase</w:t>
      </w:r>
      <w:proofErr w:type="spellEnd"/>
      <w:r w:rsidRPr="003F1319">
        <w:t xml:space="preserve"> negative. However, some VTEC O157 strains have been found to ferment sorbitol and to be </w:t>
      </w:r>
      <w:r w:rsidRPr="003F1319">
        <w:rPr>
          <w:rFonts w:cs="Arial"/>
        </w:rPr>
        <w:t>β</w:t>
      </w:r>
      <w:r w:rsidRPr="003F1319">
        <w:t>-</w:t>
      </w:r>
      <w:proofErr w:type="spellStart"/>
      <w:r w:rsidRPr="003F1319">
        <w:t>glucuronidase</w:t>
      </w:r>
      <w:proofErr w:type="spellEnd"/>
      <w:r w:rsidRPr="003F1319">
        <w:t xml:space="preserve"> positive </w:t>
      </w:r>
      <w:r w:rsidR="0041458E" w:rsidRPr="003F1319">
        <w:fldChar w:fldCharType="begin"/>
      </w:r>
      <w:r w:rsidR="002A4A1A" w:rsidRPr="003F1319">
        <w:instrText xml:space="preserve"> ADDIN REFMGR.CITE &lt;Refman&gt;&lt;Cite&gt;&lt;Author&gt;Easton&lt;/Author&gt;&lt;Year&gt;1997&lt;/Year&gt;&lt;RecNum&gt;15&lt;/RecNum&gt;&lt;IDText&gt;Escherichia coli O157: occurrence, transmission and laboratory detection&lt;/IDText&gt;&lt;MDL Ref_Type="Journal"&gt;&lt;Ref_Type&gt;Journal&lt;/Ref_Type&gt;&lt;Ref_ID&gt;15&lt;/Ref_ID&gt;&lt;Title_Primary&gt;Escherichia coli O157: occurrence, transmission and laboratory detection&lt;/Title_Primary&gt;&lt;Authors_Primary&gt;Easton,L.&lt;/Authors_Primary&gt;&lt;Date_Primary&gt;1997/3&lt;/Date_Primary&gt;&lt;Keywords&gt;ID 22&lt;/Keywords&gt;&lt;Keywords&gt;Colitis&lt;/Keywords&gt;&lt;Keywords&gt;diagnosis&lt;/Keywords&gt;&lt;Keywords&gt;Diarrhea&lt;/Keywords&gt;&lt;Keywords&gt;Enzyme-Linked Immunosorbent Assay&lt;/Keywords&gt;&lt;Keywords&gt;Escherichia coli&lt;/Keywords&gt;&lt;Keywords&gt;Escherichia coli Infections&lt;/Keywords&gt;&lt;Keywords&gt;Escherichia coli O157&lt;/Keywords&gt;&lt;Keywords&gt;Food Poisoning&lt;/Keywords&gt;&lt;Keywords&gt;Hemolytic-Uremic Syndrome&lt;/Keywords&gt;&lt;Keywords&gt;Humans&lt;/Keywords&gt;&lt;Keywords&gt;isolation &amp;amp; purification&lt;/Keywords&gt;&lt;Keywords&gt;Laboratories&lt;/Keywords&gt;&lt;Keywords&gt;Meat&lt;/Keywords&gt;&lt;Keywords&gt;methods&lt;/Keywords&gt;&lt;Keywords&gt;microbiology&lt;/Keywords&gt;&lt;Keywords&gt;pathogenicity&lt;/Keywords&gt;&lt;Keywords&gt;Polymerase Chain Reaction&lt;/Keywords&gt;&lt;Keywords&gt;Purpura&lt;/Keywords&gt;&lt;Keywords&gt;therapy&lt;/Keywords&gt;&lt;Keywords&gt;transmission&lt;/Keywords&gt;&lt;Keywords&gt;Virulence&lt;/Keywords&gt;&lt;Reprint&gt;Not in File&lt;/Reprint&gt;&lt;Start_Page&gt;57&lt;/Start_Page&gt;&lt;End_Page&gt;64&lt;/End_Page&gt;&lt;Periodical&gt;Br.J.Biomed.Sci.&lt;/Periodical&gt;&lt;Volume&gt;54&lt;/Volume&gt;&lt;Issue&gt;1&lt;/Issue&gt;&lt;Address&gt;Department of Microbiology, Hope Hospital, Salford, UK&lt;/Address&gt;&lt;Web_URL&gt;PM:9167308&lt;/Web_URL&gt;&lt;ZZ_JournalStdAbbrev&gt;&lt;f name="System"&gt;Br.J.Biomed.Sci.&lt;/f&gt;&lt;/ZZ_JournalStdAbbrev&gt;&lt;ZZ_WorkformID&gt;1&lt;/ZZ_WorkformID&gt;&lt;/MDL&gt;&lt;/Cite&gt;&lt;/Refman&gt;</w:instrText>
      </w:r>
      <w:r w:rsidR="0041458E" w:rsidRPr="003F1319">
        <w:fldChar w:fldCharType="separate"/>
      </w:r>
      <w:r w:rsidR="002A4A1A" w:rsidRPr="003F1319">
        <w:rPr>
          <w:noProof/>
          <w:vertAlign w:val="superscript"/>
        </w:rPr>
        <w:t>4</w:t>
      </w:r>
      <w:r w:rsidR="0041458E" w:rsidRPr="003F1319">
        <w:fldChar w:fldCharType="end"/>
      </w:r>
      <w:r w:rsidRPr="003F1319">
        <w:t>.</w:t>
      </w:r>
    </w:p>
    <w:p w:rsidR="00C320A1" w:rsidRPr="003F1319" w:rsidRDefault="00C320A1" w:rsidP="00C320A1">
      <w:pPr>
        <w:pStyle w:val="PHEBodytext"/>
      </w:pPr>
      <w:r w:rsidRPr="003F1319">
        <w:t xml:space="preserve">Strains are oxidase negative and usually produce gas from glucose. Some strains show atypical biochemistry e.g. they are </w:t>
      </w:r>
      <w:proofErr w:type="spellStart"/>
      <w:r w:rsidRPr="003F1319">
        <w:t>anaerogenic</w:t>
      </w:r>
      <w:proofErr w:type="spellEnd"/>
      <w:r w:rsidRPr="003F1319">
        <w:t xml:space="preserve">, non-lactose fermenting, indole negative or urease positive. </w:t>
      </w:r>
    </w:p>
    <w:p w:rsidR="00C320A1" w:rsidRPr="003F1319" w:rsidRDefault="00C320A1" w:rsidP="00C320A1">
      <w:pPr>
        <w:pStyle w:val="PHEBodytext"/>
      </w:pPr>
      <w:r w:rsidRPr="003F1319">
        <w:t>It has been isolated from urine, stool (human or animals), blood, food and environmental samples</w:t>
      </w:r>
      <w:r w:rsidR="0041458E" w:rsidRPr="003F1319">
        <w:fldChar w:fldCharType="begin">
          <w:fldData xml:space="preserve">PFJlZm1hbj48Q2l0ZT48QXV0aG9yPkRlc21hcmNoZWxpZXI8L0F1dGhvcj48WWVhcj4xOTk4PC9Z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=
</w:fldData>
        </w:fldChar>
      </w:r>
      <w:r w:rsidR="002A4A1A" w:rsidRPr="003F1319">
        <w:instrText xml:space="preserve"> ADDIN REFMGR.CITE </w:instrText>
      </w:r>
      <w:r w:rsidR="0041458E" w:rsidRPr="003F1319">
        <w:fldChar w:fldCharType="begin">
          <w:fldData xml:space="preserve">PFJlZm1hbj48Q2l0ZT48QXV0aG9yPkRlc21hcmNoZWxpZXI8L0F1dGhvcj48WWVhcj4xOTk4PC9Z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=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5,6</w:t>
      </w:r>
      <w:r w:rsidR="0041458E" w:rsidRPr="003F1319">
        <w:fldChar w:fldCharType="end"/>
      </w:r>
      <w:r w:rsidRPr="003F1319">
        <w:t>.</w:t>
      </w:r>
    </w:p>
    <w:p w:rsidR="00C1142E" w:rsidRPr="003F1319" w:rsidRDefault="00C1142E" w:rsidP="00361CE7">
      <w:pPr>
        <w:pStyle w:val="PHEreportHeading2BlueHighlight"/>
      </w:pPr>
      <w:r w:rsidRPr="003F1319">
        <w:t>Principles of Identification</w:t>
      </w:r>
    </w:p>
    <w:p w:rsidR="00C320A1" w:rsidRPr="003F1319" w:rsidRDefault="003358ED" w:rsidP="00C320A1">
      <w:pPr>
        <w:pStyle w:val="PHEBodytext"/>
      </w:pPr>
      <w:hyperlink r:id="rId21" w:history="1">
        <w:r w:rsidR="00C320A1" w:rsidRPr="003F1319">
          <w:rPr>
            <w:rStyle w:val="PHEBodyTextHyperlinkChar"/>
          </w:rPr>
          <w:t>B 30 – Investigation of faecal specimens for bacterial pathogens</w:t>
        </w:r>
      </w:hyperlink>
      <w:r w:rsidR="00C320A1" w:rsidRPr="003F1319">
        <w:t xml:space="preserve"> recommends that all diarrhoeal stools are screened for the presence of </w:t>
      </w:r>
      <w:r w:rsidR="00C320A1" w:rsidRPr="003F1319">
        <w:rPr>
          <w:i/>
        </w:rPr>
        <w:t>E.coli</w:t>
      </w:r>
      <w:r w:rsidR="00C320A1" w:rsidRPr="003F1319">
        <w:t xml:space="preserve"> O157. Presumptive VTEC O157 isolates from primary culture are identified by colonial appearance on CT-SMAC, serology (agglutination with O157-specific antisera) and biochemical tests. Some commercial biochemical tests may give a doubtful or a low percentage profile for </w:t>
      </w:r>
      <w:r w:rsidR="00C320A1" w:rsidRPr="003F1319">
        <w:rPr>
          <w:i/>
        </w:rPr>
        <w:t xml:space="preserve">E. coli </w:t>
      </w:r>
      <w:r w:rsidR="00C320A1" w:rsidRPr="003F1319">
        <w:t xml:space="preserve">O157 because the fermentation of sorbitol is heavily weighted for other </w:t>
      </w:r>
      <w:r w:rsidR="00C320A1" w:rsidRPr="003F1319">
        <w:rPr>
          <w:i/>
        </w:rPr>
        <w:t xml:space="preserve">E. coli </w:t>
      </w:r>
      <w:bookmarkStart w:id="8" w:name="_Ref34645784"/>
      <w:r w:rsidR="00C320A1" w:rsidRPr="003F1319">
        <w:t xml:space="preserve">strains </w:t>
      </w:r>
      <w:r w:rsidR="0041458E" w:rsidRPr="003F1319">
        <w:fldChar w:fldCharType="begin"/>
      </w:r>
      <w:r w:rsidR="002A4A1A" w:rsidRPr="003F1319">
        <w:instrText xml:space="preserve"> ADDIN REFMGR.CITE &lt;Refman&gt;&lt;Cite&gt;&lt;Author&gt;Easton&lt;/Author&gt;&lt;Year&gt;1997&lt;/Year&gt;&lt;RecNum&gt;15&lt;/RecNum&gt;&lt;IDText&gt;Escherichia coli O157: occurrence, transmission and laboratory detection&lt;/IDText&gt;&lt;MDL Ref_Type="Journal"&gt;&lt;Ref_Type&gt;Journal&lt;/Ref_Type&gt;&lt;Ref_ID&gt;15&lt;/Ref_ID&gt;&lt;Title_Primary&gt;Escherichia coli O157: occurrence, transmission and laboratory detection&lt;/Title_Primary&gt;&lt;Authors_Primary&gt;Easton,L.&lt;/Authors_Primary&gt;&lt;Date_Primary&gt;1997/3&lt;/Date_Primary&gt;&lt;Keywords&gt;ID 22&lt;/Keywords&gt;&lt;Keywords&gt;Colitis&lt;/Keywords&gt;&lt;Keywords&gt;diagnosis&lt;/Keywords&gt;&lt;Keywords&gt;Diarrhea&lt;/Keywords&gt;&lt;Keywords&gt;Enzyme-Linked Immunosorbent Assay&lt;/Keywords&gt;&lt;Keywords&gt;Escherichia coli&lt;/Keywords&gt;&lt;Keywords&gt;Escherichia coli Infections&lt;/Keywords&gt;&lt;Keywords&gt;Escherichia coli O157&lt;/Keywords&gt;&lt;Keywords&gt;Food Poisoning&lt;/Keywords&gt;&lt;Keywords&gt;Hemolytic-Uremic Syndrome&lt;/Keywords&gt;&lt;Keywords&gt;Humans&lt;/Keywords&gt;&lt;Keywords&gt;isolation &amp;amp; purification&lt;/Keywords&gt;&lt;Keywords&gt;Laboratories&lt;/Keywords&gt;&lt;Keywords&gt;Meat&lt;/Keywords&gt;&lt;Keywords&gt;methods&lt;/Keywords&gt;&lt;Keywords&gt;microbiology&lt;/Keywords&gt;&lt;Keywords&gt;pathogenicity&lt;/Keywords&gt;&lt;Keywords&gt;Polymerase Chain Reaction&lt;/Keywords&gt;&lt;Keywords&gt;Purpura&lt;/Keywords&gt;&lt;Keywords&gt;therapy&lt;/Keywords&gt;&lt;Keywords&gt;transmission&lt;/Keywords&gt;&lt;Keywords&gt;Virulence&lt;/Keywords&gt;&lt;Reprint&gt;Not in File&lt;/Reprint&gt;&lt;Start_Page&gt;57&lt;/Start_Page&gt;&lt;End_Page&gt;64&lt;/End_Page&gt;&lt;Periodical&gt;Br.J.Biomed.Sci.&lt;/Periodical&gt;&lt;Volume&gt;54&lt;/Volume&gt;&lt;Issue&gt;1&lt;/Issue&gt;&lt;Address&gt;Department of Microbiology, Hope Hospital, Salford, UK&lt;/Address&gt;&lt;Web_URL&gt;PM:9167308&lt;/Web_URL&gt;&lt;ZZ_JournalStdAbbrev&gt;&lt;f name="System"&gt;Br.J.Biomed.Sci.&lt;/f&gt;&lt;/ZZ_JournalStdAbbrev&gt;&lt;ZZ_WorkformID&gt;1&lt;/ZZ_WorkformID&gt;&lt;/MDL&gt;&lt;/Cite&gt;&lt;/Refman&gt;</w:instrText>
      </w:r>
      <w:r w:rsidR="0041458E" w:rsidRPr="003F1319">
        <w:fldChar w:fldCharType="separate"/>
      </w:r>
      <w:r w:rsidR="002A4A1A" w:rsidRPr="003F1319">
        <w:rPr>
          <w:noProof/>
          <w:vertAlign w:val="superscript"/>
        </w:rPr>
        <w:t>4</w:t>
      </w:r>
      <w:r w:rsidR="0041458E" w:rsidRPr="003F1319">
        <w:fldChar w:fldCharType="end"/>
      </w:r>
      <w:r w:rsidR="00C320A1" w:rsidRPr="003F1319">
        <w:t xml:space="preserve">, </w:t>
      </w:r>
      <w:bookmarkEnd w:id="8"/>
      <w:r w:rsidR="00C320A1" w:rsidRPr="003F1319">
        <w:t>and care must be taken with the interpretation of the profile.</w:t>
      </w:r>
    </w:p>
    <w:p w:rsidR="00C320A1" w:rsidRPr="003F1319" w:rsidRDefault="00C320A1" w:rsidP="00C320A1">
      <w:pPr>
        <w:pStyle w:val="PHEBodytext"/>
      </w:pPr>
      <w:r w:rsidRPr="003F1319">
        <w:t xml:space="preserve">All isolates of presumptive (locally confirmed) </w:t>
      </w:r>
      <w:r w:rsidRPr="003F1319">
        <w:rPr>
          <w:i/>
        </w:rPr>
        <w:t xml:space="preserve">E. coli </w:t>
      </w:r>
      <w:r w:rsidRPr="003F1319">
        <w:t xml:space="preserve">O157 should be referred to the Reference Laboratory for confirmation of identification, testing for the presence of Vero </w:t>
      </w:r>
      <w:proofErr w:type="spellStart"/>
      <w:r w:rsidRPr="003F1319">
        <w:t>cytotoxin</w:t>
      </w:r>
      <w:proofErr w:type="spellEnd"/>
      <w:r w:rsidRPr="003F1319">
        <w:t xml:space="preserve"> genes, serotyping, and phage typing. All identification tests should ideally be performed from non-selective agar to take into account the variations that may occur with biochemical tests such as sorbitol fermentation.</w:t>
      </w:r>
    </w:p>
    <w:p w:rsidR="00C320A1" w:rsidRPr="003F1319" w:rsidRDefault="00C320A1" w:rsidP="00C320A1">
      <w:pPr>
        <w:pStyle w:val="PHEBodytext"/>
      </w:pPr>
      <w:r w:rsidRPr="003F1319">
        <w:t xml:space="preserve">Where the clinical evidence is suggestive of VTEC infection (particularly in children under 15 years and adults over 65 years) and no presumptive sorbitol non-fermenting </w:t>
      </w:r>
      <w:r w:rsidRPr="003F1319">
        <w:rPr>
          <w:i/>
        </w:rPr>
        <w:lastRenderedPageBreak/>
        <w:t xml:space="preserve">E. coli </w:t>
      </w:r>
      <w:r w:rsidRPr="003F1319">
        <w:t>O157 colonies are observed on CT-SMAC agar, we recommend that clinical laboratories should:</w:t>
      </w:r>
    </w:p>
    <w:p w:rsidR="00C320A1" w:rsidRPr="003F1319" w:rsidRDefault="00C320A1" w:rsidP="00C320A1">
      <w:pPr>
        <w:pStyle w:val="PHEBodytext"/>
        <w:numPr>
          <w:ilvl w:val="0"/>
          <w:numId w:val="21"/>
        </w:numPr>
      </w:pPr>
      <w:r w:rsidRPr="003F1319">
        <w:t xml:space="preserve">Test sorbitol fermenting colonies for agglutination with </w:t>
      </w:r>
      <w:r w:rsidRPr="003F1319">
        <w:rPr>
          <w:i/>
        </w:rPr>
        <w:t xml:space="preserve">E. coli </w:t>
      </w:r>
      <w:r w:rsidRPr="003F1319">
        <w:t>O157 antiserum</w:t>
      </w:r>
    </w:p>
    <w:p w:rsidR="00C320A1" w:rsidRPr="003F1319" w:rsidRDefault="00C320A1" w:rsidP="00C320A1">
      <w:pPr>
        <w:pStyle w:val="PHEBodytext"/>
        <w:numPr>
          <w:ilvl w:val="0"/>
          <w:numId w:val="21"/>
        </w:numPr>
      </w:pPr>
      <w:r w:rsidRPr="003F1319">
        <w:t xml:space="preserve">Confirm the identification of agglutination positive O157 colonies as </w:t>
      </w:r>
      <w:r w:rsidRPr="003F1319">
        <w:rPr>
          <w:i/>
        </w:rPr>
        <w:t>E</w:t>
      </w:r>
      <w:r w:rsidRPr="003F1319">
        <w:t>.</w:t>
      </w:r>
      <w:r w:rsidRPr="003F1319">
        <w:rPr>
          <w:i/>
        </w:rPr>
        <w:t xml:space="preserve"> coli</w:t>
      </w:r>
    </w:p>
    <w:p w:rsidR="00C320A1" w:rsidRPr="003F1319" w:rsidRDefault="00C320A1" w:rsidP="00C320A1">
      <w:pPr>
        <w:pStyle w:val="PHEBodytext"/>
        <w:numPr>
          <w:ilvl w:val="0"/>
          <w:numId w:val="21"/>
        </w:numPr>
      </w:pPr>
      <w:r w:rsidRPr="003F1319">
        <w:t>Send presumptive isolate(s) to the Reference Laboratory for confirmation, detection of VT genes and phage typing</w:t>
      </w:r>
    </w:p>
    <w:p w:rsidR="00C320A1" w:rsidRPr="003F1319" w:rsidRDefault="00C320A1" w:rsidP="00C320A1">
      <w:pPr>
        <w:pStyle w:val="PHEBodytext"/>
      </w:pPr>
      <w:r w:rsidRPr="003F1319">
        <w:t>Faecal samples from cases with appropriate clinical symptoms from whom VTEC O157 has not been isolated should be submitted to the Reference Laboratory for detection of VTEC strains belonging to serogroups other than O157 by culture and DNA-based methods.</w:t>
      </w:r>
    </w:p>
    <w:p w:rsidR="00C320A1" w:rsidRPr="003F1319" w:rsidRDefault="00C320A1" w:rsidP="00C320A1">
      <w:pPr>
        <w:pStyle w:val="PHEBodytext"/>
      </w:pPr>
      <w:r w:rsidRPr="003F1319">
        <w:t xml:space="preserve">In England, Wales and Northern Ireland, confirmation and sub-typing is carried out by the Gastrointestinal Infections Reference Unit (GIRU) of the Laboratory for Gastrointestinal Pathogens (LGP) at the Public Health England, Colindale, </w:t>
      </w:r>
      <w:proofErr w:type="gramStart"/>
      <w:r w:rsidRPr="003F1319">
        <w:t>London</w:t>
      </w:r>
      <w:proofErr w:type="gramEnd"/>
      <w:r w:rsidRPr="003F1319">
        <w:t>.</w:t>
      </w:r>
    </w:p>
    <w:p w:rsidR="00C320A1" w:rsidRPr="003F1319" w:rsidRDefault="00C320A1" w:rsidP="00C320A1">
      <w:pPr>
        <w:pStyle w:val="PHEBodytext"/>
      </w:pPr>
      <w:r w:rsidRPr="003F1319">
        <w:t xml:space="preserve">In Scotland, isolates are referred to the Scottish </w:t>
      </w:r>
      <w:r w:rsidRPr="003F1319">
        <w:rPr>
          <w:i/>
        </w:rPr>
        <w:t>E. coli</w:t>
      </w:r>
      <w:r w:rsidRPr="003F1319">
        <w:t xml:space="preserve"> Reference Laboratory (SERL) at Edinburgh Royal Infirmary.</w:t>
      </w:r>
    </w:p>
    <w:p w:rsidR="0090734C" w:rsidRPr="003F1319" w:rsidRDefault="001D4C88" w:rsidP="001C6D47">
      <w:pPr>
        <w:pStyle w:val="PHEreportHeading1"/>
      </w:pPr>
      <w:bookmarkStart w:id="9" w:name="_Toc372270759"/>
      <w:r w:rsidRPr="003F1319">
        <w:t>Technical Information/Limitations</w:t>
      </w:r>
      <w:bookmarkEnd w:id="9"/>
    </w:p>
    <w:p w:rsidR="00C320A1" w:rsidRPr="003F1319" w:rsidRDefault="00C320A1" w:rsidP="00C320A1">
      <w:pPr>
        <w:pStyle w:val="PHEreportsub"/>
      </w:pPr>
      <w:bookmarkStart w:id="10" w:name="_Toc210040703"/>
      <w:r w:rsidRPr="003F1319">
        <w:t>Commercial Identification Systems</w:t>
      </w:r>
    </w:p>
    <w:p w:rsidR="00C320A1" w:rsidRPr="003F1319" w:rsidRDefault="00C320A1" w:rsidP="00C320A1">
      <w:pPr>
        <w:pStyle w:val="PHEBodytext"/>
      </w:pPr>
      <w:r w:rsidRPr="003F1319">
        <w:t>Laboratories must follow manufacturer’s instructions when using these kits. It is essential that all commercial kits have evidence of adequate validation demonstrating they are fit for purpose. It is also essential that appropriate on-going Quality Assurance procedures should be in place.</w:t>
      </w:r>
    </w:p>
    <w:p w:rsidR="00C320A1" w:rsidRPr="003F1319" w:rsidRDefault="00C320A1" w:rsidP="00C320A1">
      <w:pPr>
        <w:pStyle w:val="PHEBodytext"/>
      </w:pPr>
      <w:r w:rsidRPr="003F1319">
        <w:t xml:space="preserve">Some commercial biochemical tests may give a doubtful or a low percentage profile for </w:t>
      </w:r>
      <w:r w:rsidRPr="003F1319">
        <w:rPr>
          <w:i/>
        </w:rPr>
        <w:t>E. coli</w:t>
      </w:r>
      <w:r w:rsidRPr="003F1319">
        <w:t xml:space="preserve"> O157 because the fermentation of sorbitol is heavily weighted for other </w:t>
      </w:r>
      <w:r w:rsidRPr="003F1319">
        <w:rPr>
          <w:i/>
        </w:rPr>
        <w:t>E. coli</w:t>
      </w:r>
      <w:r w:rsidRPr="003F1319">
        <w:t xml:space="preserve"> strains</w:t>
      </w:r>
      <w:r w:rsidR="0041458E" w:rsidRPr="003F1319">
        <w:fldChar w:fldCharType="begin"/>
      </w:r>
      <w:r w:rsidR="002A4A1A" w:rsidRPr="003F1319">
        <w:instrText xml:space="preserve"> ADDIN REFMGR.CITE &lt;Refman&gt;&lt;Cite&gt;&lt;Author&gt;Easton&lt;/Author&gt;&lt;Year&gt;1997&lt;/Year&gt;&lt;RecNum&gt;15&lt;/RecNum&gt;&lt;IDText&gt;Escherichia coli O157: occurrence, transmission and laboratory detection&lt;/IDText&gt;&lt;MDL Ref_Type="Journal"&gt;&lt;Ref_Type&gt;Journal&lt;/Ref_Type&gt;&lt;Ref_ID&gt;15&lt;/Ref_ID&gt;&lt;Title_Primary&gt;Escherichia coli O157: occurrence, transmission and laboratory detection&lt;/Title_Primary&gt;&lt;Authors_Primary&gt;Easton,L.&lt;/Authors_Primary&gt;&lt;Date_Primary&gt;1997/3&lt;/Date_Primary&gt;&lt;Keywords&gt;ID 22&lt;/Keywords&gt;&lt;Keywords&gt;Colitis&lt;/Keywords&gt;&lt;Keywords&gt;diagnosis&lt;/Keywords&gt;&lt;Keywords&gt;Diarrhea&lt;/Keywords&gt;&lt;Keywords&gt;Enzyme-Linked Immunosorbent Assay&lt;/Keywords&gt;&lt;Keywords&gt;Escherichia coli&lt;/Keywords&gt;&lt;Keywords&gt;Escherichia coli Infections&lt;/Keywords&gt;&lt;Keywords&gt;Escherichia coli O157&lt;/Keywords&gt;&lt;Keywords&gt;Food Poisoning&lt;/Keywords&gt;&lt;Keywords&gt;Hemolytic-Uremic Syndrome&lt;/Keywords&gt;&lt;Keywords&gt;Humans&lt;/Keywords&gt;&lt;Keywords&gt;isolation &amp;amp; purification&lt;/Keywords&gt;&lt;Keywords&gt;Laboratories&lt;/Keywords&gt;&lt;Keywords&gt;Meat&lt;/Keywords&gt;&lt;Keywords&gt;methods&lt;/Keywords&gt;&lt;Keywords&gt;microbiology&lt;/Keywords&gt;&lt;Keywords&gt;pathogenicity&lt;/Keywords&gt;&lt;Keywords&gt;Polymerase Chain Reaction&lt;/Keywords&gt;&lt;Keywords&gt;Purpura&lt;/Keywords&gt;&lt;Keywords&gt;therapy&lt;/Keywords&gt;&lt;Keywords&gt;transmission&lt;/Keywords&gt;&lt;Keywords&gt;Virulence&lt;/Keywords&gt;&lt;Reprint&gt;Not in File&lt;/Reprint&gt;&lt;Start_Page&gt;57&lt;/Start_Page&gt;&lt;End_Page&gt;64&lt;/End_Page&gt;&lt;Periodical&gt;Br.J.Biomed.Sci.&lt;/Periodical&gt;&lt;Volume&gt;54&lt;/Volume&gt;&lt;Issue&gt;1&lt;/Issue&gt;&lt;Address&gt;Department of Microbiology, Hope Hospital, Salford, UK&lt;/Address&gt;&lt;Web_URL&gt;PM:9167308&lt;/Web_URL&gt;&lt;ZZ_JournalStdAbbrev&gt;&lt;f name="System"&gt;Br.J.Biomed.Sci.&lt;/f&gt;&lt;/ZZ_JournalStdAbbrev&gt;&lt;ZZ_WorkformID&gt;1&lt;/ZZ_WorkformID&gt;&lt;/MDL&gt;&lt;/Cite&gt;&lt;/Refman&gt;</w:instrText>
      </w:r>
      <w:r w:rsidR="0041458E" w:rsidRPr="003F1319">
        <w:fldChar w:fldCharType="separate"/>
      </w:r>
      <w:r w:rsidR="002A4A1A" w:rsidRPr="003F1319">
        <w:rPr>
          <w:noProof/>
          <w:vertAlign w:val="superscript"/>
        </w:rPr>
        <w:t>4</w:t>
      </w:r>
      <w:r w:rsidR="0041458E" w:rsidRPr="003F1319">
        <w:fldChar w:fldCharType="end"/>
      </w:r>
      <w:r w:rsidRPr="003F1319">
        <w:t xml:space="preserve">, and care must be taken with the interpretation of the profile. However, all presumptive </w:t>
      </w:r>
      <w:r w:rsidRPr="003F1319">
        <w:rPr>
          <w:i/>
        </w:rPr>
        <w:t>E. coli</w:t>
      </w:r>
      <w:r w:rsidRPr="003F1319">
        <w:t xml:space="preserve"> O157 from human and non-human sources should be referred to the appropriate specialist laboratories for confirmation. </w:t>
      </w:r>
    </w:p>
    <w:p w:rsidR="00C320A1" w:rsidRPr="003F1319" w:rsidRDefault="00C320A1" w:rsidP="00C320A1">
      <w:pPr>
        <w:pStyle w:val="PHEreportsub"/>
      </w:pPr>
      <w:r w:rsidRPr="003F1319">
        <w:t>Agglutination Test</w:t>
      </w:r>
    </w:p>
    <w:p w:rsidR="00C320A1" w:rsidRPr="003F1319" w:rsidRDefault="00C320A1" w:rsidP="00C320A1">
      <w:pPr>
        <w:pStyle w:val="PHEBodytext"/>
      </w:pPr>
      <w:r w:rsidRPr="003F1319">
        <w:rPr>
          <w:i/>
        </w:rPr>
        <w:t xml:space="preserve">Escherichia </w:t>
      </w:r>
      <w:proofErr w:type="spellStart"/>
      <w:r w:rsidRPr="003F1319">
        <w:rPr>
          <w:i/>
        </w:rPr>
        <w:t>hermannii</w:t>
      </w:r>
      <w:proofErr w:type="spellEnd"/>
      <w:r w:rsidRPr="003F1319">
        <w:t xml:space="preserve"> is sorbitol negative, cross-reacts and agglutinates in </w:t>
      </w:r>
      <w:r w:rsidRPr="003F1319">
        <w:rPr>
          <w:i/>
        </w:rPr>
        <w:t>E. coli</w:t>
      </w:r>
      <w:r w:rsidRPr="003F1319">
        <w:t xml:space="preserve"> serotype 0157 antiserum, and thus it could be mistaken for </w:t>
      </w:r>
      <w:r w:rsidRPr="003F1319">
        <w:rPr>
          <w:i/>
        </w:rPr>
        <w:t>E. coli</w:t>
      </w:r>
      <w:r w:rsidRPr="003F1319">
        <w:t xml:space="preserve"> 0157. If this is the case, the use of the commercial latex screen in conjunction with a combination of CT-SMAC/SMAC cultures should prove to be useful for rapid detection of </w:t>
      </w:r>
      <w:r w:rsidRPr="003F1319">
        <w:rPr>
          <w:i/>
        </w:rPr>
        <w:t>E. coli</w:t>
      </w:r>
      <w:r w:rsidRPr="003F1319">
        <w:t xml:space="preserve"> serotype 0157</w:t>
      </w:r>
      <w:r w:rsidR="0041458E" w:rsidRPr="003F1319">
        <w:fldChar w:fldCharType="begin"/>
      </w:r>
      <w:r w:rsidR="002A4A1A" w:rsidRPr="003F1319">
        <w:instrText xml:space="preserve"> ADDIN REFMGR.CITE &lt;Refman&gt;&lt;Cite&gt;&lt;Author&gt;March&lt;/Author&gt;&lt;Year&gt;1989&lt;/Year&gt;&lt;RecNum&gt;37290&lt;/RecNum&gt;&lt;IDText&gt;Latex agglutination test for detection of Escherichia coli serotype O157&lt;/IDText&gt;&lt;MDL Ref_Type="Journal"&gt;&lt;Ref_Type&gt;Journal&lt;/Ref_Type&gt;&lt;Ref_ID&gt;37290&lt;/Ref_ID&gt;&lt;Title_Primary&gt;Latex agglutination test for detection of Escherichia coli serotype O157&lt;/Title_Primary&gt;&lt;Authors_Primary&gt;March,S.B.&lt;/Authors_Primary&gt;&lt;Authors_Primary&gt;Ratnam,S.&lt;/Authors_Primary&gt;&lt;Date_Primary&gt;1989/7&lt;/Date_Primary&gt;&lt;Keywords&gt;Agar&lt;/Keywords&gt;&lt;Keywords&gt;Agglutination&lt;/Keywords&gt;&lt;Keywords&gt;Canada&lt;/Keywords&gt;&lt;Keywords&gt;Colitis&lt;/Keywords&gt;&lt;Keywords&gt;Culture&lt;/Keywords&gt;&lt;Keywords&gt;Disease Outbreaks&lt;/Keywords&gt;&lt;Keywords&gt;epidemiology&lt;/Keywords&gt;&lt;Keywords&gt;Escherichia&lt;/Keywords&gt;&lt;Keywords&gt;Escherichia coli&lt;/Keywords&gt;&lt;Keywords&gt;Escherichia coli Infections&lt;/Keywords&gt;&lt;Keywords&gt;Escherichia coli O157&lt;/Keywords&gt;&lt;Keywords&gt;Feces&lt;/Keywords&gt;&lt;Keywords&gt;Food&lt;/Keywords&gt;&lt;Keywords&gt;Food Microbiology&lt;/Keywords&gt;&lt;Keywords&gt;Health&lt;/Keywords&gt;&lt;Keywords&gt;Humans&lt;/Keywords&gt;&lt;Keywords&gt;ID 22&lt;/Keywords&gt;&lt;Keywords&gt;isolation &amp;amp; purification&lt;/Keywords&gt;&lt;Keywords&gt;Laboratories&lt;/Keywords&gt;&lt;Keywords&gt;Latex Fixation Tests&lt;/Keywords&gt;&lt;Keywords&gt;microbiology&lt;/Keywords&gt;&lt;Keywords&gt;Newfoundland and Labrador&lt;/Keywords&gt;&lt;Keywords&gt;Public Health&lt;/Keywords&gt;&lt;Keywords&gt;Sensitivity and Specificity&lt;/Keywords&gt;&lt;Reprint&gt;In File&lt;/Reprint&gt;&lt;Start_Page&gt;1675&lt;/Start_Page&gt;&lt;End_Page&gt;1677&lt;/End_Page&gt;&lt;Periodical&gt;J.Clin.Microbiol.&lt;/Periodical&gt;&lt;Volume&gt;27&lt;/Volume&gt;&lt;Issue&gt;7&lt;/Issue&gt;&lt;User_Def_5&gt;PMC267641&lt;/User_Def_5&gt;&lt;Address&gt;Newfoundland and Labrador Public Health Laboratory, St. John&amp;apos;s, Canada&lt;/Address&gt;&lt;Web_URL&gt;PM:2671024&lt;/Web_URL&gt;&lt;ZZ_JournalStdAbbrev&gt;&lt;f name="System"&gt;J.Clin.Microbiol.&lt;/f&gt;&lt;/ZZ_JournalStdAbbrev&gt;&lt;ZZ_WorkformID&gt;1&lt;/ZZ_WorkformID&gt;&lt;/MDL&gt;&lt;/Cite&gt;&lt;/Refman&gt;</w:instrText>
      </w:r>
      <w:r w:rsidR="0041458E" w:rsidRPr="003F1319">
        <w:fldChar w:fldCharType="separate"/>
      </w:r>
      <w:r w:rsidR="002A4A1A" w:rsidRPr="003F1319">
        <w:rPr>
          <w:noProof/>
          <w:vertAlign w:val="superscript"/>
        </w:rPr>
        <w:t>7</w:t>
      </w:r>
      <w:r w:rsidR="0041458E" w:rsidRPr="003F1319">
        <w:fldChar w:fldCharType="end"/>
      </w:r>
      <w:r w:rsidRPr="003F1319">
        <w:t>.</w:t>
      </w:r>
    </w:p>
    <w:p w:rsidR="001954C3" w:rsidRPr="003F1319" w:rsidRDefault="001954C3" w:rsidP="001C6D47">
      <w:pPr>
        <w:pStyle w:val="PHEreportHeading1"/>
      </w:pPr>
      <w:bookmarkStart w:id="11" w:name="_Toc372270760"/>
      <w:r w:rsidRPr="003F1319">
        <w:t>1</w:t>
      </w:r>
      <w:r w:rsidRPr="003F1319">
        <w:tab/>
        <w:t>S</w:t>
      </w:r>
      <w:r w:rsidR="00E27285" w:rsidRPr="003F1319">
        <w:t>afety Considerations</w:t>
      </w:r>
      <w:bookmarkEnd w:id="10"/>
      <w:r w:rsidR="0041458E" w:rsidRPr="003F1319">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2A4A1A" w:rsidRPr="003F1319">
        <w:instrText xml:space="preserve"> ADDIN REFMGR.CITE </w:instrText>
      </w:r>
      <w:r w:rsidR="0041458E" w:rsidRPr="003F1319">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8-24</w:t>
      </w:r>
      <w:bookmarkEnd w:id="11"/>
      <w:r w:rsidR="0041458E" w:rsidRPr="003F1319">
        <w:fldChar w:fldCharType="end"/>
      </w:r>
    </w:p>
    <w:p w:rsidR="00C320A1" w:rsidRPr="003F1319" w:rsidRDefault="00C320A1" w:rsidP="00C320A1">
      <w:pPr>
        <w:pStyle w:val="PHEBodytext"/>
      </w:pPr>
      <w:bookmarkStart w:id="12" w:name="_Toc119225993"/>
      <w:bookmarkStart w:id="13" w:name="_Toc210040707"/>
      <w:r w:rsidRPr="003F1319">
        <w:rPr>
          <w:b/>
        </w:rPr>
        <w:t>VTEC O157 is a Hazard Group 3 organism</w:t>
      </w:r>
      <w:r w:rsidRPr="003F1319">
        <w:t>.</w:t>
      </w:r>
    </w:p>
    <w:p w:rsidR="00C320A1" w:rsidRPr="003F1319" w:rsidRDefault="00C320A1" w:rsidP="00C4066D">
      <w:pPr>
        <w:pStyle w:val="PHEBodytext"/>
      </w:pPr>
      <w:r w:rsidRPr="003F1319">
        <w:t>All work with suspected isolates of VTEC O157 must be performed under Containment level 3 conditions.</w:t>
      </w:r>
    </w:p>
    <w:p w:rsidR="00C320A1" w:rsidRPr="003F1319" w:rsidRDefault="00C320A1" w:rsidP="00C4066D">
      <w:pPr>
        <w:pStyle w:val="PHEBodytext"/>
      </w:pPr>
      <w:r w:rsidRPr="003F1319">
        <w:t>VTEC O157 is highly infective, and as few as 10 viable organisms are required for an infective dose</w:t>
      </w:r>
      <w:r w:rsidR="0041458E" w:rsidRPr="003F1319">
        <w:fldChar w:fldCharType="begin"/>
      </w:r>
      <w:r w:rsidR="002A4A1A" w:rsidRPr="003F1319">
        <w:instrText xml:space="preserve"> ADDIN REFMGR.CITE &lt;Refman&gt;&lt;Cite&gt;&lt;Author&gt;Advisory Committee on Dangerous Pathogens&lt;/Author&gt;&lt;Year&gt;2003&lt;/Year&gt;&lt;RecNum&gt;3778&lt;/RecNum&gt;&lt;IDText&gt;Infections at work: Controlling the risks&lt;/IDText&gt;&lt;MDL Ref_Type="Report"&gt;&lt;Ref_Type&gt;Report&lt;/Ref_Type&gt;&lt;Ref_ID&gt;3778&lt;/Ref_ID&gt;&lt;Title_Primary&gt;Infections at work: Controlling the risks&lt;/Title_Primary&gt;&lt;Authors_Primary&gt;Advisory Committee on Dangerous Pathogens&lt;/Authors_Primary&gt;&lt;Date_Primary&gt;2003&lt;/Date_Primary&gt;&lt;Keywords&gt;Safety&lt;/Keywords&gt;&lt;Keywords&gt;Infections&lt;/Keywords&gt;&lt;Keywords&gt;Infection&lt;/Keywords&gt;&lt;Keywords&gt;Risk&lt;/Keywords&gt;&lt;Reprint&gt;Not in File&lt;/Reprint&gt;&lt;Title_Secondary&gt;Infections at work: Controlling the risks&lt;/Title_Secondary&gt;&lt;Publisher&gt;Her Majesty&amp;apos;s Stationery Office&lt;/Publisher&gt;&lt;ZZ_WorkformID&gt;24&lt;/ZZ_WorkformID&gt;&lt;/MDL&gt;&lt;/Cite&gt;&lt;/Refman&gt;</w:instrText>
      </w:r>
      <w:r w:rsidR="0041458E" w:rsidRPr="003F1319">
        <w:fldChar w:fldCharType="separate"/>
      </w:r>
      <w:r w:rsidR="002A4A1A" w:rsidRPr="003F1319">
        <w:rPr>
          <w:noProof/>
          <w:vertAlign w:val="superscript"/>
        </w:rPr>
        <w:t>15</w:t>
      </w:r>
      <w:r w:rsidR="0041458E" w:rsidRPr="003F1319">
        <w:fldChar w:fldCharType="end"/>
      </w:r>
      <w:r w:rsidRPr="003F1319">
        <w:t>. VTEC O157 may cause severe illness that is sometimes fatal. Laboratory acquired infections have been reported</w:t>
      </w:r>
      <w:r w:rsidR="0041458E" w:rsidRPr="003F1319">
        <w:fldChar w:fldCharType="begin">
          <w:fldData xml:space="preserve">PFJlZm1hbj48Q2l0ZT48QXV0aG9yPlNpbmdoPC9BdXRob3I+PFllYXI+MjAwOTwvWWVhcj48UmVj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</w:fldData>
        </w:fldChar>
      </w:r>
      <w:r w:rsidR="002A4A1A" w:rsidRPr="003F1319">
        <w:instrText xml:space="preserve"> ADDIN REFMGR.CITE </w:instrText>
      </w:r>
      <w:r w:rsidR="0041458E" w:rsidRPr="003F1319">
        <w:fldChar w:fldCharType="begin">
          <w:fldData xml:space="preserve">PFJlZm1hbj48Q2l0ZT48QXV0aG9yPlNpbmdoPC9BdXRob3I+PFllYXI+MjAwOTwvWWVhcj48UmVj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25-28</w:t>
      </w:r>
      <w:r w:rsidR="0041458E" w:rsidRPr="003F1319">
        <w:fldChar w:fldCharType="end"/>
      </w:r>
      <w:r w:rsidRPr="003F1319">
        <w:t xml:space="preserve">. However, there is no </w:t>
      </w:r>
      <w:r w:rsidRPr="003F1319">
        <w:lastRenderedPageBreak/>
        <w:t xml:space="preserve">knowledge of any </w:t>
      </w:r>
      <w:r w:rsidRPr="003F1319">
        <w:rPr>
          <w:i/>
        </w:rPr>
        <w:t>E. coli</w:t>
      </w:r>
      <w:r w:rsidRPr="003F1319">
        <w:t xml:space="preserve"> O157 vaccine currently commercially available in the UK or indeed licensed for use.</w:t>
      </w:r>
    </w:p>
    <w:p w:rsidR="00C320A1" w:rsidRPr="003F1319" w:rsidRDefault="00C320A1" w:rsidP="00C4066D">
      <w:pPr>
        <w:pStyle w:val="PHEBodytext"/>
      </w:pPr>
      <w:r w:rsidRPr="003F1319">
        <w:t>Laboratory procedures that give rise to infectious aerosols must be conducted in a microbiological safety cabinet.</w:t>
      </w:r>
    </w:p>
    <w:p w:rsidR="00C320A1" w:rsidRPr="003F1319" w:rsidRDefault="00C320A1" w:rsidP="00C4066D">
      <w:pPr>
        <w:pStyle w:val="PHEBodytext"/>
      </w:pPr>
      <w:r w:rsidRPr="003F1319">
        <w:t>The above guidance should be supplemented with local COSHH and risk assessments.</w:t>
      </w:r>
    </w:p>
    <w:p w:rsidR="00C320A1" w:rsidRPr="003F1319" w:rsidRDefault="00C320A1" w:rsidP="00C4066D">
      <w:pPr>
        <w:pStyle w:val="PHEBodytext"/>
      </w:pPr>
      <w:r w:rsidRPr="003F1319">
        <w:t>Compliance with postal and transport regulations is essential.</w:t>
      </w:r>
    </w:p>
    <w:p w:rsidR="001954C3" w:rsidRPr="003F1319" w:rsidRDefault="001954C3" w:rsidP="001C6D47">
      <w:pPr>
        <w:pStyle w:val="PHEreportHeading1"/>
      </w:pPr>
      <w:bookmarkStart w:id="14" w:name="_Toc372270761"/>
      <w:r w:rsidRPr="003F1319">
        <w:t>2</w:t>
      </w:r>
      <w:r w:rsidRPr="003F1319">
        <w:tab/>
      </w:r>
      <w:bookmarkEnd w:id="12"/>
      <w:bookmarkEnd w:id="13"/>
      <w:r w:rsidR="00770D43" w:rsidRPr="003F1319">
        <w:t>Target Organisms</w:t>
      </w:r>
      <w:bookmarkEnd w:id="14"/>
    </w:p>
    <w:p w:rsidR="00C4066D" w:rsidRPr="003F1319" w:rsidRDefault="00C4066D" w:rsidP="00C4066D">
      <w:pPr>
        <w:pStyle w:val="PHEreportHeading2BlueHighlight"/>
      </w:pPr>
      <w:bookmarkStart w:id="15" w:name="_Toc119225994"/>
      <w:bookmarkStart w:id="16" w:name="_Toc210040711"/>
      <w:r w:rsidRPr="003F1319">
        <w:t xml:space="preserve">Commonest serotypes of Vero </w:t>
      </w:r>
      <w:proofErr w:type="spellStart"/>
      <w:r w:rsidRPr="003F1319">
        <w:t>cytotoxin</w:t>
      </w:r>
      <w:proofErr w:type="spellEnd"/>
      <w:r w:rsidRPr="003F1319">
        <w:t xml:space="preserve">-producing </w:t>
      </w:r>
      <w:r w:rsidRPr="003F1319">
        <w:rPr>
          <w:i/>
        </w:rPr>
        <w:t>E. coli</w:t>
      </w:r>
      <w:r w:rsidRPr="003F1319">
        <w:t xml:space="preserve"> O157 isolated and known to cause infections in humans </w:t>
      </w:r>
      <w:r w:rsidR="0041458E" w:rsidRPr="003F1319">
        <w:fldChar w:fldCharType="begin">
          <w:fldData xml:space="preserve">PFJlZm1hbj48Q2l0ZT48QXV0aG9yPkRlPC9BdXRob3I+PFllYXI+MjAwMDwvWWVhcj48UmVjTnVt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</w:fldData>
        </w:fldChar>
      </w:r>
      <w:r w:rsidR="002A4A1A" w:rsidRPr="003F1319">
        <w:instrText xml:space="preserve"> ADDIN REFMGR.CITE </w:instrText>
      </w:r>
      <w:r w:rsidR="0041458E" w:rsidRPr="003F1319">
        <w:fldChar w:fldCharType="begin">
          <w:fldData xml:space="preserve">PFJlZm1hbj48Q2l0ZT48QXV0aG9yPkRlPC9BdXRob3I+PFllYXI+MjAwMDwvWWVhcj48UmVjTnVt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6,29</w:t>
      </w:r>
      <w:r w:rsidR="0041458E" w:rsidRPr="003F1319">
        <w:fldChar w:fldCharType="end"/>
      </w:r>
    </w:p>
    <w:p w:rsidR="00C4066D" w:rsidRPr="003F1319" w:rsidRDefault="00C4066D" w:rsidP="00C4066D">
      <w:pPr>
        <w:pStyle w:val="PHEBodytext"/>
      </w:pPr>
      <w:r w:rsidRPr="003F1319">
        <w:rPr>
          <w:i/>
        </w:rPr>
        <w:t>E. coli</w:t>
      </w:r>
      <w:r w:rsidRPr="003F1319">
        <w:t xml:space="preserve"> O157:H7 and </w:t>
      </w:r>
      <w:r w:rsidRPr="003F1319">
        <w:rPr>
          <w:i/>
        </w:rPr>
        <w:t>E. coli</w:t>
      </w:r>
      <w:r w:rsidRPr="003F1319">
        <w:t xml:space="preserve"> O157: NM (non-motile) also known as </w:t>
      </w:r>
      <w:r w:rsidRPr="003F1319">
        <w:rPr>
          <w:i/>
        </w:rPr>
        <w:t>E. coli</w:t>
      </w:r>
      <w:r w:rsidRPr="003F1319">
        <w:t xml:space="preserve"> O157</w:t>
      </w:r>
      <w:proofErr w:type="gramStart"/>
      <w:r w:rsidRPr="003F1319">
        <w:t>:H</w:t>
      </w:r>
      <w:proofErr w:type="gramEnd"/>
      <w:r w:rsidRPr="003F1319">
        <w:t xml:space="preserve"> negative.</w:t>
      </w:r>
    </w:p>
    <w:p w:rsidR="00C4066D" w:rsidRPr="003F1319" w:rsidRDefault="00C4066D" w:rsidP="00644959">
      <w:pPr>
        <w:pStyle w:val="PHEBodytext"/>
      </w:pPr>
      <w:r w:rsidRPr="003F1319">
        <w:rPr>
          <w:b/>
        </w:rPr>
        <w:t>NB:</w:t>
      </w:r>
      <w:r w:rsidRPr="003F1319">
        <w:t xml:space="preserve"> Other </w:t>
      </w:r>
      <w:r w:rsidRPr="003F1319">
        <w:rPr>
          <w:i/>
        </w:rPr>
        <w:t>E. coli</w:t>
      </w:r>
      <w:r w:rsidRPr="003F1319">
        <w:t xml:space="preserve"> serotypes like 0145 can act like 0157:H7 if they acquire the ability to produce Shiga (Vero) toxin. These other </w:t>
      </w:r>
      <w:r w:rsidRPr="003F1319">
        <w:rPr>
          <w:i/>
        </w:rPr>
        <w:t>E. coli</w:t>
      </w:r>
      <w:r w:rsidRPr="003F1319">
        <w:t xml:space="preserve"> serotypes can also cause outbreaks of bloody diarrhoea with haemorrhagic colitis that can become complicated by haemolytic uraemia. </w:t>
      </w:r>
    </w:p>
    <w:p w:rsidR="00C4066D" w:rsidRPr="003F1319" w:rsidRDefault="00C4066D" w:rsidP="00644959">
      <w:pPr>
        <w:pStyle w:val="PHEBodytext"/>
      </w:pPr>
      <w:r w:rsidRPr="003F1319">
        <w:t xml:space="preserve">This procedure may result in the identification of isolates of presumptive </w:t>
      </w:r>
      <w:r w:rsidRPr="003F1319">
        <w:rPr>
          <w:i/>
        </w:rPr>
        <w:t>E. coli</w:t>
      </w:r>
      <w:r w:rsidRPr="003F1319">
        <w:t xml:space="preserve"> O157 that do not produce Vero </w:t>
      </w:r>
      <w:proofErr w:type="spellStart"/>
      <w:r w:rsidRPr="003F1319">
        <w:t>cytotoxin</w:t>
      </w:r>
      <w:proofErr w:type="spellEnd"/>
      <w:r w:rsidRPr="003F1319">
        <w:t xml:space="preserve"> and some organisms that give equivocal results in section 3.4. </w:t>
      </w:r>
    </w:p>
    <w:p w:rsidR="001954C3" w:rsidRPr="003F1319" w:rsidRDefault="001954C3" w:rsidP="001C6D47">
      <w:pPr>
        <w:pStyle w:val="PHEreportHeading1"/>
      </w:pPr>
      <w:bookmarkStart w:id="17" w:name="_Toc372270762"/>
      <w:r w:rsidRPr="003F1319">
        <w:t>3</w:t>
      </w:r>
      <w:r w:rsidRPr="003F1319">
        <w:tab/>
      </w:r>
      <w:bookmarkEnd w:id="15"/>
      <w:bookmarkEnd w:id="16"/>
      <w:r w:rsidR="00770D43" w:rsidRPr="003F1319">
        <w:t>Identification</w:t>
      </w:r>
      <w:bookmarkEnd w:id="17"/>
    </w:p>
    <w:p w:rsidR="0061211A" w:rsidRPr="003F1319" w:rsidRDefault="00770D43" w:rsidP="00BC1BA6">
      <w:pPr>
        <w:pStyle w:val="PHEreportHeading2BlueHighlight"/>
      </w:pPr>
      <w:bookmarkStart w:id="18" w:name="_Toc119225995"/>
      <w:bookmarkStart w:id="19" w:name="_Toc210040714"/>
      <w:r w:rsidRPr="003F1319">
        <w:t xml:space="preserve">3.1 </w:t>
      </w:r>
      <w:r w:rsidR="00F35ADA" w:rsidRPr="003F1319">
        <w:tab/>
      </w:r>
      <w:r w:rsidRPr="003F1319">
        <w:t>Microscopic Appearance</w:t>
      </w:r>
    </w:p>
    <w:p w:rsidR="004B6805" w:rsidRPr="003F1319" w:rsidRDefault="004B6805" w:rsidP="004B6805">
      <w:pPr>
        <w:pStyle w:val="PHEBodytext"/>
        <w:rPr>
          <w:b/>
        </w:rPr>
      </w:pPr>
      <w:r w:rsidRPr="003F1319">
        <w:rPr>
          <w:b/>
        </w:rPr>
        <w:t>Gram stain</w:t>
      </w:r>
      <w:r w:rsidRPr="003F1319">
        <w:t xml:space="preserve"> (</w:t>
      </w:r>
      <w:r w:rsidRPr="003F1319">
        <w:rPr>
          <w:rStyle w:val="PHEBodyTextHyperlinkChar"/>
        </w:rPr>
        <w:t>TP 39 – Staining Procedures</w:t>
      </w:r>
      <w:r w:rsidRPr="003F1319">
        <w:t>)</w:t>
      </w:r>
    </w:p>
    <w:p w:rsidR="005D6373" w:rsidRPr="003F1319" w:rsidRDefault="004B6805" w:rsidP="004B6805">
      <w:pPr>
        <w:pStyle w:val="PHEBodytext"/>
      </w:pPr>
      <w:r w:rsidRPr="003F1319">
        <w:t>Gram negative rods</w:t>
      </w:r>
    </w:p>
    <w:p w:rsidR="005D6373" w:rsidRPr="003F1319" w:rsidRDefault="00770D43" w:rsidP="00BC1BA6">
      <w:pPr>
        <w:pStyle w:val="PHEreportHeading2BlueHighlight"/>
      </w:pPr>
      <w:r w:rsidRPr="003F1319">
        <w:t xml:space="preserve">3.2 </w:t>
      </w:r>
      <w:r w:rsidR="00F35ADA" w:rsidRPr="003F1319">
        <w:tab/>
      </w:r>
      <w:r w:rsidRPr="003F1319">
        <w:t>Primary Isolation Media</w:t>
      </w:r>
    </w:p>
    <w:p w:rsidR="004B6805" w:rsidRPr="003F1319" w:rsidRDefault="004B6805" w:rsidP="004B6805">
      <w:pPr>
        <w:pStyle w:val="PHEBodytext"/>
      </w:pPr>
      <w:proofErr w:type="spellStart"/>
      <w:r w:rsidRPr="003F1319">
        <w:t>Cefixime</w:t>
      </w:r>
      <w:proofErr w:type="spellEnd"/>
      <w:r w:rsidRPr="003F1319">
        <w:t>-tellurite-sorbitol-MacConkey (CT-SMAC) agar incubated in air at 35-37</w:t>
      </w:r>
      <w:r w:rsidRPr="003F1319">
        <w:rPr>
          <w:rFonts w:cs="Arial"/>
        </w:rPr>
        <w:t>°C</w:t>
      </w:r>
      <w:r w:rsidRPr="003F1319">
        <w:t xml:space="preserve"> for 16-24hrs. CT-SMAC agar is used since classical sorbitol non-fermenting VTEC O157 are relatively resistant to potassium tellurite compared with other </w:t>
      </w:r>
      <w:r w:rsidRPr="003F1319">
        <w:rPr>
          <w:i/>
        </w:rPr>
        <w:t>E. coli.</w:t>
      </w:r>
      <w:r w:rsidRPr="003F1319">
        <w:t xml:space="preserve"> There is a risk of isolation failure on SMAC agar lacking </w:t>
      </w:r>
      <w:proofErr w:type="spellStart"/>
      <w:r w:rsidRPr="003F1319">
        <w:t>cefixime</w:t>
      </w:r>
      <w:proofErr w:type="spellEnd"/>
      <w:r w:rsidRPr="003F1319">
        <w:t xml:space="preserve"> and tellurite.</w:t>
      </w:r>
    </w:p>
    <w:p w:rsidR="004B6805" w:rsidRPr="003F1319" w:rsidRDefault="004B6805" w:rsidP="004B6805">
      <w:pPr>
        <w:pStyle w:val="PHEBodytext"/>
      </w:pPr>
      <w:r w:rsidRPr="003F1319">
        <w:t xml:space="preserve">Enrichment culture in modified </w:t>
      </w:r>
      <w:proofErr w:type="spellStart"/>
      <w:r w:rsidRPr="003F1319">
        <w:t>tryptone</w:t>
      </w:r>
      <w:proofErr w:type="spellEnd"/>
      <w:r w:rsidRPr="003F1319">
        <w:t xml:space="preserve"> soya broth (MTSB) may be required in cases of outbreaks (</w:t>
      </w:r>
      <w:hyperlink r:id="rId22" w:history="1">
        <w:r w:rsidRPr="003F1319">
          <w:rPr>
            <w:rStyle w:val="PHEBodyTextHyperlinkChar"/>
          </w:rPr>
          <w:t>B 30 - Investigation of faeces specimens for bacterial pathogens</w:t>
        </w:r>
      </w:hyperlink>
      <w:r w:rsidRPr="003F1319">
        <w:t xml:space="preserve">). </w:t>
      </w:r>
    </w:p>
    <w:p w:rsidR="00770D43" w:rsidRPr="003F1319" w:rsidRDefault="00BC1BA6" w:rsidP="00BC1BA6">
      <w:pPr>
        <w:pStyle w:val="PHEreportHeading2BlueHighlight"/>
      </w:pPr>
      <w:r w:rsidRPr="003F1319">
        <w:t>3.3</w:t>
      </w:r>
      <w:r w:rsidR="00770D43" w:rsidRPr="003F1319">
        <w:t xml:space="preserve"> </w:t>
      </w:r>
      <w:r w:rsidR="00F35ADA" w:rsidRPr="003F1319">
        <w:tab/>
      </w:r>
      <w:r w:rsidRPr="003F1319">
        <w:t>Colonial Appearance</w:t>
      </w:r>
    </w:p>
    <w:p w:rsidR="004C489F" w:rsidRPr="003F1319" w:rsidRDefault="004C489F" w:rsidP="004C489F">
      <w:pPr>
        <w:pStyle w:val="PHEBodytext"/>
      </w:pPr>
      <w:r w:rsidRPr="003F1319">
        <w:t xml:space="preserve">On CT-SMAC agar, typical VTEC O157 colonies are colourless or slightly greyish in appearance and 2-3mm in diameter. Some rare variant strains of VTEC O157 ferment sorbitol and may grow poorly on CTSMAC/SMAC. </w:t>
      </w:r>
    </w:p>
    <w:p w:rsidR="004C489F" w:rsidRPr="003F1319" w:rsidRDefault="004C489F" w:rsidP="004C489F">
      <w:pPr>
        <w:pStyle w:val="PHEBodytext"/>
      </w:pPr>
      <w:r w:rsidRPr="003F1319">
        <w:rPr>
          <w:b/>
        </w:rPr>
        <w:t>NB:</w:t>
      </w:r>
      <w:r w:rsidRPr="003F1319">
        <w:t xml:space="preserve"> Although CT-SMAC offers a degree of selection for presumptive VTEC O157, growth of other organisms may be observed. Mixed growth from faecal specimens may contain other sorbitol non fermenters. See table below.</w:t>
      </w:r>
    </w:p>
    <w:p w:rsidR="004C489F" w:rsidRPr="003F1319" w:rsidRDefault="004C489F" w:rsidP="004C489F">
      <w:pPr>
        <w:rPr>
          <w:rFonts w:ascii="PraxisEF-Light" w:hAnsi="PraxisEF-Light" w:cs="PraxisEF-Light"/>
          <w:sz w:val="4"/>
          <w:szCs w:val="4"/>
        </w:rPr>
      </w:pPr>
    </w:p>
    <w:tbl>
      <w:tblPr>
        <w:tblStyle w:val="TableGrid"/>
        <w:tblW w:w="9305"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804"/>
      </w:tblGrid>
      <w:tr w:rsidR="004C489F" w:rsidRPr="003F1319" w:rsidTr="004C489F">
        <w:trPr>
          <w:trHeight w:val="414"/>
          <w:jc w:val="center"/>
        </w:trPr>
        <w:tc>
          <w:tcPr>
            <w:tcW w:w="2501" w:type="dxa"/>
          </w:tcPr>
          <w:p w:rsidR="004C489F" w:rsidRPr="003F1319" w:rsidRDefault="004C489F" w:rsidP="004C489F">
            <w:pPr>
              <w:pStyle w:val="PHEbodytextTable"/>
              <w:rPr>
                <w:b/>
              </w:rPr>
            </w:pPr>
            <w:r w:rsidRPr="003F1319">
              <w:lastRenderedPageBreak/>
              <w:br w:type="page"/>
            </w:r>
            <w:r w:rsidRPr="003F1319">
              <w:rPr>
                <w:b/>
              </w:rPr>
              <w:t>Organism</w:t>
            </w:r>
          </w:p>
        </w:tc>
        <w:tc>
          <w:tcPr>
            <w:tcW w:w="6804" w:type="dxa"/>
          </w:tcPr>
          <w:p w:rsidR="004C489F" w:rsidRPr="003F1319" w:rsidRDefault="004C489F" w:rsidP="004C489F">
            <w:pPr>
              <w:pStyle w:val="PHEbodytextTable"/>
              <w:rPr>
                <w:b/>
              </w:rPr>
            </w:pPr>
            <w:r w:rsidRPr="003F1319">
              <w:rPr>
                <w:b/>
              </w:rPr>
              <w:t>Colour and size of colonies on CT-SMAC</w:t>
            </w:r>
          </w:p>
        </w:tc>
      </w:tr>
      <w:tr w:rsidR="004C489F" w:rsidRPr="003F1319" w:rsidTr="004C489F">
        <w:trPr>
          <w:trHeight w:val="412"/>
          <w:jc w:val="center"/>
        </w:trPr>
        <w:tc>
          <w:tcPr>
            <w:tcW w:w="2501" w:type="dxa"/>
          </w:tcPr>
          <w:p w:rsidR="004C489F" w:rsidRPr="003F1319" w:rsidRDefault="004C489F" w:rsidP="004C489F">
            <w:pPr>
              <w:pStyle w:val="PHEbodytextTable"/>
            </w:pPr>
            <w:proofErr w:type="spellStart"/>
            <w:r w:rsidRPr="003F1319">
              <w:rPr>
                <w:i/>
              </w:rPr>
              <w:t>Shigella</w:t>
            </w:r>
            <w:proofErr w:type="spellEnd"/>
            <w:r w:rsidRPr="003F1319">
              <w:rPr>
                <w:i/>
              </w:rPr>
              <w:t xml:space="preserve"> </w:t>
            </w:r>
            <w:proofErr w:type="spellStart"/>
            <w:r w:rsidRPr="003F1319">
              <w:rPr>
                <w:i/>
              </w:rPr>
              <w:t>flexneri</w:t>
            </w:r>
            <w:proofErr w:type="spellEnd"/>
            <w:r w:rsidRPr="003F1319">
              <w:t xml:space="preserve">   </w:t>
            </w:r>
          </w:p>
        </w:tc>
        <w:tc>
          <w:tcPr>
            <w:tcW w:w="6804" w:type="dxa"/>
          </w:tcPr>
          <w:p w:rsidR="004C489F" w:rsidRPr="003F1319" w:rsidRDefault="004C489F" w:rsidP="004C489F">
            <w:pPr>
              <w:pStyle w:val="PHEbodytextTable"/>
            </w:pPr>
            <w:r w:rsidRPr="003F1319">
              <w:t>Pink colonies. 0.5-1mm diameter</w:t>
            </w:r>
          </w:p>
        </w:tc>
      </w:tr>
      <w:tr w:rsidR="004C489F" w:rsidRPr="003F1319" w:rsidTr="004C489F">
        <w:trPr>
          <w:trHeight w:val="412"/>
          <w:jc w:val="center"/>
        </w:trPr>
        <w:tc>
          <w:tcPr>
            <w:tcW w:w="2501" w:type="dxa"/>
          </w:tcPr>
          <w:p w:rsidR="004C489F" w:rsidRPr="003F1319" w:rsidRDefault="004C489F" w:rsidP="004C489F">
            <w:pPr>
              <w:pStyle w:val="PHEbodytextTable"/>
            </w:pPr>
            <w:r w:rsidRPr="003F1319">
              <w:rPr>
                <w:i/>
              </w:rPr>
              <w:t xml:space="preserve">Salmonella </w:t>
            </w:r>
            <w:r w:rsidRPr="003F1319">
              <w:t>Typhimurium</w:t>
            </w:r>
          </w:p>
        </w:tc>
        <w:tc>
          <w:tcPr>
            <w:tcW w:w="6804" w:type="dxa"/>
          </w:tcPr>
          <w:p w:rsidR="004C489F" w:rsidRPr="003F1319" w:rsidRDefault="004C489F" w:rsidP="004C489F">
            <w:pPr>
              <w:pStyle w:val="PHEbodytextTable"/>
            </w:pPr>
            <w:r w:rsidRPr="003F1319">
              <w:t>Pale pink pinpoint colonies</w:t>
            </w:r>
          </w:p>
        </w:tc>
      </w:tr>
      <w:tr w:rsidR="004C489F" w:rsidRPr="003F1319" w:rsidTr="004C489F">
        <w:trPr>
          <w:trHeight w:val="412"/>
          <w:jc w:val="center"/>
        </w:trPr>
        <w:tc>
          <w:tcPr>
            <w:tcW w:w="2501" w:type="dxa"/>
          </w:tcPr>
          <w:p w:rsidR="004C489F" w:rsidRPr="003F1319" w:rsidRDefault="004C489F" w:rsidP="004C489F">
            <w:pPr>
              <w:pStyle w:val="PHEbodytextTable"/>
            </w:pPr>
            <w:r w:rsidRPr="003F1319">
              <w:rPr>
                <w:i/>
                <w:lang w:val="it-IT"/>
              </w:rPr>
              <w:t xml:space="preserve">E. coli </w:t>
            </w:r>
            <w:r w:rsidRPr="003F1319">
              <w:rPr>
                <w:lang w:val="it-IT"/>
              </w:rPr>
              <w:t>(non-O157)</w:t>
            </w:r>
            <w:r w:rsidRPr="003F1319">
              <w:rPr>
                <w:i/>
                <w:lang w:val="it-IT"/>
              </w:rPr>
              <w:t xml:space="preserve"> </w:t>
            </w:r>
          </w:p>
        </w:tc>
        <w:tc>
          <w:tcPr>
            <w:tcW w:w="6804" w:type="dxa"/>
          </w:tcPr>
          <w:p w:rsidR="004C489F" w:rsidRPr="003F1319" w:rsidRDefault="004C489F" w:rsidP="004C489F">
            <w:pPr>
              <w:pStyle w:val="PHEbodytextTable"/>
            </w:pPr>
            <w:r w:rsidRPr="003F1319">
              <w:rPr>
                <w:lang w:val="it-IT"/>
              </w:rPr>
              <w:t xml:space="preserve">Generally sorbitol fermenters. </w:t>
            </w:r>
            <w:r w:rsidRPr="003F1319">
              <w:t>Pink colonies. Pinpoint to 0.25mm diameter</w:t>
            </w:r>
          </w:p>
        </w:tc>
      </w:tr>
    </w:tbl>
    <w:p w:rsidR="00770D43" w:rsidRPr="003F1319" w:rsidRDefault="00BC1BA6" w:rsidP="00BC1BA6">
      <w:pPr>
        <w:pStyle w:val="PHEreportHeading2BlueHighlight"/>
      </w:pPr>
      <w:r w:rsidRPr="003F1319">
        <w:t>3.4</w:t>
      </w:r>
      <w:r w:rsidR="00770D43" w:rsidRPr="003F1319">
        <w:t xml:space="preserve"> </w:t>
      </w:r>
      <w:r w:rsidR="00F35ADA" w:rsidRPr="003F1319">
        <w:tab/>
      </w:r>
      <w:r w:rsidRPr="003F1319">
        <w:t>Test Procedures</w:t>
      </w:r>
    </w:p>
    <w:p w:rsidR="00F30613" w:rsidRPr="003F1319" w:rsidRDefault="00F30613" w:rsidP="00F30613">
      <w:pPr>
        <w:pStyle w:val="PHEreportsub"/>
      </w:pPr>
      <w:r w:rsidRPr="003F1319">
        <w:t>Agglutination test</w:t>
      </w:r>
    </w:p>
    <w:p w:rsidR="00F30613" w:rsidRPr="003F1319" w:rsidRDefault="00F30613" w:rsidP="00F30613">
      <w:pPr>
        <w:pStyle w:val="PHEBodytext"/>
      </w:pPr>
      <w:r w:rsidRPr="003F1319">
        <w:t xml:space="preserve">Use VTEC O157 antiserum (latex or other commercial reagent). It is important to perform the appropriate control for autoagglutination. </w:t>
      </w:r>
    </w:p>
    <w:p w:rsidR="00F30613" w:rsidRPr="003F1319" w:rsidRDefault="00F30613" w:rsidP="00F30613">
      <w:pPr>
        <w:pStyle w:val="PHEreportsub"/>
      </w:pPr>
      <w:r w:rsidRPr="003F1319">
        <w:t>Biochemical tests</w:t>
      </w:r>
      <w:r w:rsidR="00FF6987">
        <w:t xml:space="preserve"> - </w:t>
      </w:r>
    </w:p>
    <w:p w:rsidR="00F30613" w:rsidRPr="00FF6987" w:rsidRDefault="00F30613" w:rsidP="00F30613">
      <w:pPr>
        <w:pStyle w:val="PHEBodytext"/>
        <w:rPr>
          <w:b/>
        </w:rPr>
      </w:pPr>
      <w:r w:rsidRPr="00FF6987">
        <w:rPr>
          <w:b/>
        </w:rPr>
        <w:t>Commercial identification systems</w:t>
      </w:r>
    </w:p>
    <w:p w:rsidR="00F30613" w:rsidRPr="003F1319" w:rsidRDefault="00F30613" w:rsidP="00F30613">
      <w:pPr>
        <w:pStyle w:val="PHEBodytext"/>
      </w:pPr>
      <w:r w:rsidRPr="003F1319">
        <w:t>Laboratories must follow manufacturer’s instructions and rapid tests and kits must be validated and be shown to be fit for purpose prior to use.</w:t>
      </w:r>
    </w:p>
    <w:p w:rsidR="00F30613" w:rsidRPr="003F1319" w:rsidRDefault="00F30613" w:rsidP="00F30613">
      <w:pPr>
        <w:pStyle w:val="PHEreportsub"/>
      </w:pPr>
      <w:r w:rsidRPr="003F1319">
        <w:t xml:space="preserve">Subculture to lactose containing media </w:t>
      </w:r>
    </w:p>
    <w:p w:rsidR="00F30613" w:rsidRPr="003F1319" w:rsidRDefault="00F30613" w:rsidP="00F30613">
      <w:pPr>
        <w:pStyle w:val="PHEBodytext"/>
      </w:pPr>
      <w:r w:rsidRPr="003F1319">
        <w:t xml:space="preserve">Chromogenic identification plates are available and may be valuable as an alternative for confirmation of identification of </w:t>
      </w:r>
      <w:r w:rsidRPr="003F1319">
        <w:rPr>
          <w:i/>
        </w:rPr>
        <w:t>E. coli</w:t>
      </w:r>
      <w:r w:rsidRPr="003F1319">
        <w:t>. This may be the purity plate from the commercial identification kit.</w:t>
      </w:r>
    </w:p>
    <w:p w:rsidR="00F30613" w:rsidRPr="003F1319" w:rsidRDefault="00F30613" w:rsidP="00F30613">
      <w:pPr>
        <w:pStyle w:val="PHEBodytext"/>
      </w:pPr>
      <w:r w:rsidRPr="003F1319">
        <w:t>VTEC O157 is almost always lactose positive but rare isolates have been found to be lactose non-fermenters.</w:t>
      </w:r>
    </w:p>
    <w:p w:rsidR="00BC1BA6" w:rsidRPr="003F1319" w:rsidRDefault="00BC1BA6" w:rsidP="00BC1BA6">
      <w:pPr>
        <w:pStyle w:val="PHEreportHeading2BlueHighlight"/>
      </w:pPr>
      <w:r w:rsidRPr="003F1319">
        <w:t xml:space="preserve">3.5 </w:t>
      </w:r>
      <w:r w:rsidR="00F35ADA" w:rsidRPr="003F1319">
        <w:tab/>
      </w:r>
      <w:r w:rsidRPr="003F1319">
        <w:t>Further Identification</w:t>
      </w:r>
    </w:p>
    <w:p w:rsidR="00F30613" w:rsidRPr="003F1319" w:rsidRDefault="00F30613" w:rsidP="00F30613">
      <w:pPr>
        <w:pStyle w:val="PHEreportsub"/>
      </w:pPr>
      <w:r w:rsidRPr="003F1319">
        <w:t>Rapid Molecular Methods</w:t>
      </w:r>
    </w:p>
    <w:p w:rsidR="00F30613" w:rsidRPr="003F1319" w:rsidRDefault="00F30613" w:rsidP="00F30613">
      <w:pPr>
        <w:pStyle w:val="PHEBodytext"/>
      </w:pPr>
      <w:r w:rsidRPr="003F1319">
        <w:t>Molecular methods have had an enormous impact on the taxonomy of Escherichia. Analysis of gene sequences has increased understanding of the phylogenetic relationships of Escherichia and related organisms; and has resulted in the recognition of numerous new species and strains. Molecular techniques have made identification of species more rapid and precise than is possible with phenotypic techniques.</w:t>
      </w:r>
    </w:p>
    <w:p w:rsidR="00F30613" w:rsidRPr="003F1319" w:rsidRDefault="00F30613" w:rsidP="00F30613">
      <w:pPr>
        <w:pStyle w:val="PHEBodytext"/>
      </w:pPr>
      <w:r w:rsidRPr="003F1319">
        <w:t xml:space="preserve">A variety of rapid identification and sensitivity methods have been developed for isolates from clinical samples; these include molecular techniques such as Real-time Polymerase Chain reaction (PCR), Pulsed Field Gel Electrophoresis (PFGE), </w:t>
      </w:r>
      <w:proofErr w:type="spellStart"/>
      <w:r w:rsidRPr="003F1319">
        <w:t>Multilocus</w:t>
      </w:r>
      <w:proofErr w:type="spellEnd"/>
      <w:r w:rsidRPr="003F1319">
        <w:t xml:space="preserve"> Sequence Typing (MLST), Multiple-Locus Variable-Number Tandem-Repeat Analysis (MVLA), Whole Genome Sequencing (WGS) and Matrix Assisted Laser Desorption Ionisation Time-of-Flight (MALDI-TOF) Mass Spectrometry. All of these approaches enable subtyping of unrelated strains, but do so with different accuracy, discriminatory power, and reproducibility.</w:t>
      </w:r>
    </w:p>
    <w:p w:rsidR="00F30613" w:rsidRPr="003F1319" w:rsidRDefault="00F30613" w:rsidP="00F30613">
      <w:pPr>
        <w:pStyle w:val="PHEBodytext"/>
      </w:pPr>
      <w:r w:rsidRPr="003F1319">
        <w:t>However, these methods remain accessible to reference laboratories only and are difficult to implement for routine bacterial identification in a clinical laboratory.</w:t>
      </w:r>
    </w:p>
    <w:p w:rsidR="00F30613" w:rsidRPr="003F1319" w:rsidRDefault="00F30613" w:rsidP="00F30613">
      <w:pPr>
        <w:pStyle w:val="PHEreportsub"/>
      </w:pPr>
      <w:r w:rsidRPr="003F1319">
        <w:t>Matrix-Assisted Laser Desorption/Ionisation - Time of Flight (MALDI-TOF) Mass Spectrometry</w:t>
      </w:r>
    </w:p>
    <w:p w:rsidR="00F30613" w:rsidRPr="003F1319" w:rsidRDefault="00F30613" w:rsidP="00F30613">
      <w:pPr>
        <w:pStyle w:val="PHEBodytext"/>
      </w:pPr>
      <w:r w:rsidRPr="003F1319">
        <w:t xml:space="preserve">Matrix-assisted laser desorption ionization–time-of-flight mass spectrometry (MALDI-TOF MS), which can be used to analyse the protein composition of a bacterial cell, </w:t>
      </w:r>
      <w:r w:rsidRPr="003F1319">
        <w:lastRenderedPageBreak/>
        <w:t>has emerged as a new technology for species identification. This has been shown to be a rapid and powerful tool because of its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r w:rsidR="0041458E" w:rsidRPr="003F1319">
        <w:fldChar w:fldCharType="begin">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2A4A1A" w:rsidRPr="003F1319">
        <w:instrText xml:space="preserve"> ADDIN REFMGR.CITE </w:instrText>
      </w:r>
      <w:r w:rsidR="0041458E" w:rsidRPr="003F1319">
        <w:fldChar w:fldCharType="begin">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30</w:t>
      </w:r>
      <w:r w:rsidR="0041458E" w:rsidRPr="003F1319">
        <w:fldChar w:fldCharType="end"/>
      </w:r>
      <w:r w:rsidRPr="003F1319">
        <w:t>.</w:t>
      </w:r>
    </w:p>
    <w:p w:rsidR="00F30613" w:rsidRPr="003F1319" w:rsidRDefault="00F30613" w:rsidP="00F30613">
      <w:pPr>
        <w:pStyle w:val="PHEBodytext"/>
      </w:pPr>
      <w:r w:rsidRPr="003F1319">
        <w:t xml:space="preserve">One of the limitations is the current inability of MALDI-TOF MS to reliably distinguish pathogenic from non-pathogenic </w:t>
      </w:r>
      <w:r w:rsidRPr="003F1319">
        <w:rPr>
          <w:i/>
        </w:rPr>
        <w:t>E. coli</w:t>
      </w:r>
      <w:r w:rsidRPr="003F1319">
        <w:t xml:space="preserve"> isolates, in addition, numerous reports have also described the difficulty encountered when trying to discriminate </w:t>
      </w:r>
      <w:r w:rsidRPr="003F1319">
        <w:rPr>
          <w:i/>
        </w:rPr>
        <w:t>E. coli</w:t>
      </w:r>
      <w:r w:rsidRPr="003F1319">
        <w:t xml:space="preserve"> from </w:t>
      </w:r>
      <w:r w:rsidRPr="003F1319">
        <w:rPr>
          <w:i/>
        </w:rPr>
        <w:t>Shigella</w:t>
      </w:r>
      <w:r w:rsidRPr="003F1319">
        <w:t xml:space="preserve"> species and this is challenging because of the close genetic relatedness of the organisms. In addition, further research is needed to adapt MALDI-TOF technology to be suitable for strain-specific identifications of </w:t>
      </w:r>
      <w:r w:rsidRPr="003F1319">
        <w:rPr>
          <w:i/>
        </w:rPr>
        <w:t>E. coli</w:t>
      </w:r>
      <w:r w:rsidRPr="003F1319">
        <w:t xml:space="preserve"> isolates </w:t>
      </w:r>
      <w:r w:rsidR="0041458E" w:rsidRPr="003F1319">
        <w:fldChar w:fldCharType="begin"/>
      </w:r>
      <w:r w:rsidR="002A4A1A" w:rsidRPr="003F1319">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Chemistry&lt;/Keywords&gt;&lt;Keywords&gt;diagnosis&lt;/Keywords&gt;&lt;Keywords&gt;G 8&lt;/Keywords&gt;&lt;Keywords&gt;Hematology&lt;/Keywords&gt;&lt;Keywords&gt;Identification&lt;/Keywords&gt;&lt;Keywords&gt;Laboratories&lt;/Keywords&gt;&lt;Keywords&gt;MALDI-TOF&lt;/Keywords&gt;&lt;Keywords&gt;Mass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41458E" w:rsidRPr="003F1319">
        <w:fldChar w:fldCharType="separate"/>
      </w:r>
      <w:r w:rsidR="002A4A1A" w:rsidRPr="003F1319">
        <w:rPr>
          <w:noProof/>
          <w:vertAlign w:val="superscript"/>
        </w:rPr>
        <w:t>31</w:t>
      </w:r>
      <w:r w:rsidR="0041458E" w:rsidRPr="003F1319">
        <w:fldChar w:fldCharType="end"/>
      </w:r>
      <w:r w:rsidRPr="003F1319">
        <w:t>.</w:t>
      </w:r>
    </w:p>
    <w:p w:rsidR="00F30613" w:rsidRPr="003F1319" w:rsidRDefault="00F30613" w:rsidP="00F30613">
      <w:pPr>
        <w:pStyle w:val="PHEreportsub"/>
      </w:pPr>
      <w:r w:rsidRPr="003F1319">
        <w:t>Real-time Polymerase Chain reaction (RT-PCR)</w:t>
      </w:r>
    </w:p>
    <w:p w:rsidR="00F30613" w:rsidRPr="003F1319" w:rsidRDefault="00F30613" w:rsidP="00F30613">
      <w:pPr>
        <w:pStyle w:val="PHEBodytext"/>
      </w:pPr>
      <w:r w:rsidRPr="003F1319">
        <w:t xml:space="preserve">PCR is usually considered to be a good method for bacterial detection as it is simple, rapid, sensitive and specific. The basis for PCR diagnostic applications in microbiology is the detection of infectious agents and the discrimination of non-pathogenic from pathogenic strains by virtue of specific genes. However, it does have limitations. Although the 16S </w:t>
      </w:r>
      <w:proofErr w:type="spellStart"/>
      <w:r w:rsidRPr="003F1319">
        <w:t>rRNA</w:t>
      </w:r>
      <w:proofErr w:type="spellEnd"/>
      <w:r w:rsidRPr="003F1319">
        <w:t xml:space="preserve"> gene is generally targeted for the design of species-specific PCR primers for identification, designing primers is difficult when the sequences of the homologous genes have high similarity.</w:t>
      </w:r>
    </w:p>
    <w:p w:rsidR="00F30613" w:rsidRPr="003F1319" w:rsidRDefault="00F30613" w:rsidP="00F30613">
      <w:pPr>
        <w:pStyle w:val="PHEBodytext"/>
      </w:pPr>
      <w:r w:rsidRPr="003F1319">
        <w:t xml:space="preserve">A PCR method (O157 </w:t>
      </w:r>
      <w:proofErr w:type="spellStart"/>
      <w:r w:rsidRPr="003F1319">
        <w:rPr>
          <w:i/>
        </w:rPr>
        <w:t>rfb</w:t>
      </w:r>
      <w:proofErr w:type="spellEnd"/>
      <w:r w:rsidRPr="003F1319">
        <w:t xml:space="preserve"> PCR) was developed for the rapid detection and confirmation of the O157 serotype. This has been used as a screening test for evidence of the presence of </w:t>
      </w:r>
      <w:r w:rsidRPr="003F1319">
        <w:rPr>
          <w:i/>
        </w:rPr>
        <w:t>E. coli</w:t>
      </w:r>
      <w:r w:rsidRPr="003F1319">
        <w:t xml:space="preserve"> O157 in faecal, food, and environmental samples. It also has an additional advantage in terms of the detection of isolates that have a masked O antigen or when isolates are rough </w:t>
      </w:r>
      <w:r w:rsidR="0041458E" w:rsidRPr="003F1319">
        <w:fldChar w:fldCharType="begin">
          <w:fldData xml:space="preserve">PFJlZm1hbj48Q2l0ZT48QXV0aG9yPkRlc21hcmNoZWxpZXI8L0F1dGhvcj48WWVhcj4xOTk4PC9Z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</w:fldData>
        </w:fldChar>
      </w:r>
      <w:r w:rsidR="002A4A1A" w:rsidRPr="003F1319">
        <w:instrText xml:space="preserve"> ADDIN REFMGR.CITE </w:instrText>
      </w:r>
      <w:r w:rsidR="0041458E" w:rsidRPr="003F1319">
        <w:fldChar w:fldCharType="begin">
          <w:fldData xml:space="preserve">PFJlZm1hbj48Q2l0ZT48QXV0aG9yPkRlc21hcmNoZWxpZXI8L0F1dGhvcj48WWVhcj4xOTk4PC9Z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5</w:t>
      </w:r>
      <w:r w:rsidR="0041458E" w:rsidRPr="003F1319">
        <w:fldChar w:fldCharType="end"/>
      </w:r>
      <w:r w:rsidRPr="003F1319">
        <w:t>.</w:t>
      </w:r>
    </w:p>
    <w:p w:rsidR="00F30613" w:rsidRPr="003F1319" w:rsidRDefault="00F30613" w:rsidP="00F30613">
      <w:pPr>
        <w:pStyle w:val="PHEreportsub"/>
      </w:pPr>
      <w:proofErr w:type="spellStart"/>
      <w:r w:rsidRPr="003F1319">
        <w:t>Multilocus</w:t>
      </w:r>
      <w:proofErr w:type="spellEnd"/>
      <w:r w:rsidRPr="003F1319">
        <w:t xml:space="preserve"> Sequence Typing (MLST)</w:t>
      </w:r>
    </w:p>
    <w:p w:rsidR="00F30613" w:rsidRPr="003F1319" w:rsidRDefault="00F30613" w:rsidP="00F30613">
      <w:pPr>
        <w:pStyle w:val="PHEBodytext"/>
      </w:pPr>
      <w:r w:rsidRPr="003F1319">
        <w:t>MLST measures the DNA sequence variations in a set of housekeeping genes directly and characterizes strains by their unique allelic profiles. The principle of MLST is simple: the technique involves PCR amplification followed by DNA sequencing. Nucleotide differences between strains can be checked at a variable number of genes depending on the degree of discrimination desired. The technique is highly discriminatory, as it detects all the nucleotide polymorphisms within a gene rather than just those non-synonymous changes that alter the electrophoretic mobility of the protein product. One of the advantages of MLST over other molecular typing methods is that sequence data are portable between laboratories and have led to the creation of global databases that allow for exchange of molecular typing data via the Internet</w:t>
      </w:r>
      <w:r w:rsidR="0041458E" w:rsidRPr="003F1319">
        <w:fldChar w:fldCharType="begin"/>
      </w:r>
      <w:r w:rsidR="002A4A1A" w:rsidRPr="003F1319">
        <w:instrText xml:space="preserve"> ADDIN REFMGR.CITE &lt;Refman&gt;&lt;Cite&gt;&lt;Author&gt;Feil&lt;/Author&gt;&lt;Year&gt;2001&lt;/Year&gt;&lt;RecNum&gt;37248&lt;/RecNum&gt;&lt;IDText&gt;Recombination and the population structures of bacterial pathogens&lt;/IDText&gt;&lt;MDL Ref_Type="Journal"&gt;&lt;Ref_Type&gt;Journal&lt;/Ref_Type&gt;&lt;Ref_ID&gt;37248&lt;/Ref_ID&gt;&lt;Title_Primary&gt;Recombination and the population structures of bacterial pathogens&lt;/Title_Primary&gt;&lt;Authors_Primary&gt;Feil,E.J.&lt;/Authors_Primary&gt;&lt;Authors_Primary&gt;Spratt,B.G.&lt;/Authors_Primary&gt;&lt;Date_Primary&gt;2001&lt;/Date_Primary&gt;&lt;Keywords&gt;Alleles&lt;/Keywords&gt;&lt;Keywords&gt;Bacteria&lt;/Keywords&gt;&lt;Keywords&gt;Bacterial Physiological Phenomena&lt;/Keywords&gt;&lt;Keywords&gt;Biochemistry&lt;/Keywords&gt;&lt;Keywords&gt;Escherichia coli&lt;/Keywords&gt;&lt;Keywords&gt;Evolution&lt;/Keywords&gt;&lt;Keywords&gt;genetics&lt;/Keywords&gt;&lt;Keywords&gt;ID 16&lt;/Keywords&gt;&lt;Keywords&gt;Mutation&lt;/Keywords&gt;&lt;Keywords&gt;Neisseria&lt;/Keywords&gt;&lt;Keywords&gt;Neisseria meningitidis&lt;/Keywords&gt;&lt;Keywords&gt;physiology&lt;/Keywords&gt;&lt;Keywords&gt;Population&lt;/Keywords&gt;&lt;Keywords&gt;Recombination,Genetic&lt;/Keywords&gt;&lt;Keywords&gt;Research&lt;/Keywords&gt;&lt;Keywords&gt;species&lt;/Keywords&gt;&lt;Keywords&gt;Staphylococcus&lt;/Keywords&gt;&lt;Keywords&gt;Staphylococcus aureus&lt;/Keywords&gt;&lt;Keywords&gt;Streptococcus&lt;/Keywords&gt;&lt;Keywords&gt;Streptococcus pneumoniae&lt;/Keywords&gt;&lt;Keywords&gt;Universities&lt;/Keywords&gt;&lt;Reprint&gt;Not in File&lt;/Reprint&gt;&lt;Start_Page&gt;561&lt;/Start_Page&gt;&lt;End_Page&gt;590&lt;/End_Page&gt;&lt;Periodical&gt;Annu.Rev.Microbiol.&lt;/Periodical&gt;&lt;Volume&gt;55&lt;/Volume&gt;&lt;Misc_3&gt;10.1146/annurev.micro.55.1.561 [doi];55/1/561 [pii]&lt;/Misc_3&gt;&lt;Address&gt;Department of Biology and Biochemistry, University of Bath, Bath BA2 7AY, United Kingdom. e.feil@bath.ac.uk&lt;/Address&gt;&lt;Web_URL&gt;PM:11544367&lt;/Web_URL&gt;&lt;ZZ_JournalFull&gt;&lt;f name="System"&gt;Annu.Rev.Microbiol.&lt;/f&gt;&lt;/ZZ_JournalFull&gt;&lt;ZZ_WorkformID&gt;1&lt;/ZZ_WorkformID&gt;&lt;/MDL&gt;&lt;/Cite&gt;&lt;/Refman&gt;</w:instrText>
      </w:r>
      <w:r w:rsidR="0041458E" w:rsidRPr="003F1319">
        <w:fldChar w:fldCharType="separate"/>
      </w:r>
      <w:r w:rsidR="002A4A1A" w:rsidRPr="003F1319">
        <w:rPr>
          <w:noProof/>
          <w:vertAlign w:val="superscript"/>
        </w:rPr>
        <w:t>32</w:t>
      </w:r>
      <w:r w:rsidR="0041458E" w:rsidRPr="003F1319">
        <w:fldChar w:fldCharType="end"/>
      </w:r>
      <w:r w:rsidRPr="003F1319">
        <w:t>.</w:t>
      </w:r>
    </w:p>
    <w:p w:rsidR="00F30613" w:rsidRPr="003F1319" w:rsidRDefault="00F30613" w:rsidP="00F30613">
      <w:pPr>
        <w:pStyle w:val="PHEBodytext"/>
      </w:pPr>
      <w:r w:rsidRPr="003F1319">
        <w:t xml:space="preserve">MLST has been successful for the differentiation of other organisms but has been unable to discriminate among </w:t>
      </w:r>
      <w:r w:rsidRPr="003F1319">
        <w:rPr>
          <w:i/>
        </w:rPr>
        <w:t>E. coli</w:t>
      </w:r>
      <w:r w:rsidRPr="003F1319">
        <w:t xml:space="preserve"> O157:H7 isolates. In a study by </w:t>
      </w:r>
      <w:proofErr w:type="spellStart"/>
      <w:r w:rsidRPr="003F1319">
        <w:t>Noller</w:t>
      </w:r>
      <w:proofErr w:type="spellEnd"/>
      <w:r w:rsidRPr="003F1319">
        <w:t xml:space="preserve"> et al, no variation was detected in seven housekeeping genes and little variation was noted in two surface protein genes </w:t>
      </w:r>
      <w:r w:rsidR="0041458E" w:rsidRPr="003F1319">
        <w:fldChar w:fldCharType="begin">
          <w:fldData xml:space="preserve">PFJlZm1hbj48Q2l0ZT48QXV0aG9yPk5vbGxlcjwvQXV0aG9yPjxZZWFyPjIwMDM8L1llYXI+PFJl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</w:fldData>
        </w:fldChar>
      </w:r>
      <w:r w:rsidR="002A4A1A" w:rsidRPr="003F1319">
        <w:instrText xml:space="preserve"> ADDIN REFMGR.CITE </w:instrText>
      </w:r>
      <w:r w:rsidR="0041458E" w:rsidRPr="003F1319">
        <w:fldChar w:fldCharType="begin">
          <w:fldData xml:space="preserve">PFJlZm1hbj48Q2l0ZT48QXV0aG9yPk5vbGxlcjwvQXV0aG9yPjxZZWFyPjIwMDM8L1llYXI+PFJl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33</w:t>
      </w:r>
      <w:r w:rsidR="0041458E" w:rsidRPr="003F1319">
        <w:fldChar w:fldCharType="end"/>
      </w:r>
      <w:r w:rsidRPr="003F1319">
        <w:t>.</w:t>
      </w:r>
    </w:p>
    <w:p w:rsidR="00F30613" w:rsidRPr="003F1319" w:rsidRDefault="00F30613" w:rsidP="00F30613">
      <w:pPr>
        <w:pStyle w:val="PHEreportsub"/>
      </w:pPr>
      <w:r w:rsidRPr="003F1319">
        <w:t>Multiple-Locus Variable-Number Tandem-Repeat Analysis (MLVA/VNTR)</w:t>
      </w:r>
    </w:p>
    <w:p w:rsidR="00F30613" w:rsidRPr="003F1319" w:rsidRDefault="00F30613" w:rsidP="00F30613">
      <w:pPr>
        <w:pStyle w:val="PHEBodytext"/>
      </w:pPr>
      <w:r w:rsidRPr="003F1319">
        <w:t xml:space="preserve">Multiple-Locus Variable number tandem repeat Analysis (MLVA) is a method used to perform molecular typing of particular microorganisms. It utilizes the naturally occurring variation in the number of tandem repeated DNA sequences found in many different loci in the genome of a variety of organisms. The molecular typing profiles are </w:t>
      </w:r>
      <w:r w:rsidRPr="003F1319">
        <w:lastRenderedPageBreak/>
        <w:t>used to study transmission routes, to assess sources of infection and also to assess the impact of human intervention such as vaccination and use of antibiotics on the composition of bacterial populations.</w:t>
      </w:r>
    </w:p>
    <w:p w:rsidR="00F30613" w:rsidRPr="003F1319" w:rsidRDefault="00F30613" w:rsidP="00F30613">
      <w:pPr>
        <w:pStyle w:val="PHEBodytext"/>
      </w:pPr>
      <w:r w:rsidRPr="003F1319">
        <w:t xml:space="preserve">This is used successfully to detect </w:t>
      </w:r>
      <w:r w:rsidRPr="003F1319">
        <w:rPr>
          <w:i/>
        </w:rPr>
        <w:t>E. coli</w:t>
      </w:r>
      <w:r w:rsidRPr="003F1319">
        <w:t xml:space="preserve"> O157:H7 in outbreaks and to accurately discriminate among sporadic isolates in outbreaks that would otherwise not have detected by other methods. MLVA appears to have sensitivity equal to that of PFGE and specificity superior to that of PFGE </w:t>
      </w:r>
      <w:r w:rsidR="0041458E" w:rsidRPr="003F1319">
        <w:fldChar w:fldCharType="begin">
          <w:fldData xml:space="preserve">PFJlZm1hbj48Q2l0ZT48QXV0aG9yPk5vbGxlcjwvQXV0aG9yPjxZZWFyPjIwMDM8L1llYXI+PFJl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</w:fldData>
        </w:fldChar>
      </w:r>
      <w:r w:rsidR="002A4A1A" w:rsidRPr="003F1319">
        <w:instrText xml:space="preserve"> ADDIN REFMGR.CITE </w:instrText>
      </w:r>
      <w:r w:rsidR="0041458E" w:rsidRPr="003F1319">
        <w:fldChar w:fldCharType="begin">
          <w:fldData xml:space="preserve">PFJlZm1hbj48Q2l0ZT48QXV0aG9yPk5vbGxlcjwvQXV0aG9yPjxZZWFyPjIwMDM8L1llYXI+PFJl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34</w:t>
      </w:r>
      <w:r w:rsidR="0041458E" w:rsidRPr="003F1319">
        <w:fldChar w:fldCharType="end"/>
      </w:r>
      <w:r w:rsidRPr="003F1319">
        <w:t>.</w:t>
      </w:r>
    </w:p>
    <w:p w:rsidR="00F30613" w:rsidRPr="003F1319" w:rsidRDefault="00F30613" w:rsidP="00F30613">
      <w:pPr>
        <w:pStyle w:val="PHEreportsub"/>
      </w:pPr>
      <w:r w:rsidRPr="003F1319">
        <w:t>Pulsed Field Gel Electrophoresis (PFGE)</w:t>
      </w:r>
    </w:p>
    <w:p w:rsidR="00F30613" w:rsidRPr="003F1319" w:rsidRDefault="00F30613" w:rsidP="00F30613">
      <w:pPr>
        <w:pStyle w:val="PHEBodytext"/>
      </w:pPr>
      <w:r w:rsidRPr="003F1319">
        <w:t xml:space="preserve">PFGE detects genetic variation between strains using rare-cutting restriction endonucleases, followed by separation of the resulting large genomic fragments on an agarose gel. PFGE is known to be highly discriminatory and a frequently used technique for outbreak investigations and has gained broad application in characterizing epidemiologically related isolates. However, the stability of PFGE may be insufficient for reliable application in long-term epidemiological studies. However, due to its time-consuming nature (30hr or longer to perform) and its requirement for special equipment, PFGE is not used widely outside the reference laboratories </w:t>
      </w:r>
      <w:r w:rsidR="0041458E" w:rsidRPr="003F1319">
        <w:fldChar w:fldCharType="begin">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2A4A1A" w:rsidRPr="003F1319">
        <w:instrText xml:space="preserve"> ADDIN REFMGR.CITE </w:instrText>
      </w:r>
      <w:r w:rsidR="0041458E" w:rsidRPr="003F1319">
        <w:fldChar w:fldCharType="begin">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35,36</w:t>
      </w:r>
      <w:r w:rsidR="0041458E" w:rsidRPr="003F1319">
        <w:fldChar w:fldCharType="end"/>
      </w:r>
      <w:r w:rsidRPr="003F1319">
        <w:t xml:space="preserve">. The other limitations are that PFGE is labour-intensive, and the results are difficult to analyse and not easily transferable between laboratories </w:t>
      </w:r>
      <w:r w:rsidR="0041458E" w:rsidRPr="003F1319">
        <w:fldChar w:fldCharType="begin">
          <w:fldData xml:space="preserve">PFJlZm1hbj48Q2l0ZT48QXV0aG9yPk5vbGxlcjwvQXV0aG9yPjxZZWFyPjIwMDM8L1llYXI+PFJl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</w:fldData>
        </w:fldChar>
      </w:r>
      <w:r w:rsidR="002A4A1A" w:rsidRPr="003F1319">
        <w:instrText xml:space="preserve"> ADDIN REFMGR.CITE </w:instrText>
      </w:r>
      <w:r w:rsidR="0041458E" w:rsidRPr="003F1319">
        <w:fldChar w:fldCharType="begin">
          <w:fldData xml:space="preserve">PFJlZm1hbj48Q2l0ZT48QXV0aG9yPk5vbGxlcjwvQXV0aG9yPjxZZWFyPjIwMDM8L1llYXI+PFJl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33</w:t>
      </w:r>
      <w:r w:rsidR="0041458E" w:rsidRPr="003F1319">
        <w:fldChar w:fldCharType="end"/>
      </w:r>
      <w:r w:rsidRPr="003F1319">
        <w:t>.</w:t>
      </w:r>
    </w:p>
    <w:p w:rsidR="00F30613" w:rsidRPr="003F1319" w:rsidRDefault="00F30613" w:rsidP="00F30613">
      <w:pPr>
        <w:pStyle w:val="PHEBodytext"/>
      </w:pPr>
      <w:r w:rsidRPr="003F1319">
        <w:t xml:space="preserve">This method is currently the most widely utilized molecular subtyping method for detecting outbreaks of </w:t>
      </w:r>
      <w:r w:rsidRPr="003F1319">
        <w:rPr>
          <w:i/>
        </w:rPr>
        <w:t>E. coli</w:t>
      </w:r>
      <w:r w:rsidRPr="003F1319">
        <w:t xml:space="preserve"> O157:H7. In fact, PFGE has been found to identify outbreaks of </w:t>
      </w:r>
      <w:r w:rsidRPr="003F1319">
        <w:rPr>
          <w:i/>
        </w:rPr>
        <w:t>E. coli</w:t>
      </w:r>
      <w:r w:rsidRPr="003F1319">
        <w:t xml:space="preserve"> O157:H7 that were not detected by traditional epidemiologic methods </w:t>
      </w:r>
      <w:r w:rsidR="0041458E" w:rsidRPr="003F1319">
        <w:fldChar w:fldCharType="begin">
          <w:fldData xml:space="preserve">PFJlZm1hbj48Q2l0ZT48QXV0aG9yPk5vbGxlcjwvQXV0aG9yPjxZZWFyPjIwMDM8L1llYXI+PFJl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</w:fldData>
        </w:fldChar>
      </w:r>
      <w:r w:rsidR="002A4A1A" w:rsidRPr="003F1319">
        <w:instrText xml:space="preserve"> ADDIN REFMGR.CITE </w:instrText>
      </w:r>
      <w:r w:rsidR="0041458E" w:rsidRPr="003F1319">
        <w:fldChar w:fldCharType="begin">
          <w:fldData xml:space="preserve">PFJlZm1hbj48Q2l0ZT48QXV0aG9yPk5vbGxlcjwvQXV0aG9yPjxZZWFyPjIwMDM8L1llYXI+PFJl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33</w:t>
      </w:r>
      <w:r w:rsidR="0041458E" w:rsidRPr="003F1319">
        <w:fldChar w:fldCharType="end"/>
      </w:r>
      <w:r w:rsidRPr="003F1319">
        <w:t xml:space="preserve">. In addition to traditional epidemiological investigations, PFGE is used to discriminate between outbreak and sporadic strains of </w:t>
      </w:r>
      <w:r w:rsidRPr="003F1319">
        <w:rPr>
          <w:i/>
        </w:rPr>
        <w:t>E. coli</w:t>
      </w:r>
      <w:r w:rsidRPr="003F1319">
        <w:t xml:space="preserve"> O157:H7 </w:t>
      </w:r>
      <w:r w:rsidR="0041458E" w:rsidRPr="003F1319">
        <w:fldChar w:fldCharType="begin">
          <w:fldData xml:space="preserve">PFJlZm1hbj48Q2l0ZT48QXV0aG9yPkJlbmRlcjwvQXV0aG9yPjxZZWFyPjE5OTc8L1llYXI+PFJl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</w:fldData>
        </w:fldChar>
      </w:r>
      <w:r w:rsidR="002A4A1A" w:rsidRPr="003F1319">
        <w:instrText xml:space="preserve"> ADDIN REFMGR.CITE </w:instrText>
      </w:r>
      <w:r w:rsidR="0041458E" w:rsidRPr="003F1319">
        <w:fldChar w:fldCharType="begin">
          <w:fldData xml:space="preserve">PFJlZm1hbj48Q2l0ZT48QXV0aG9yPkJlbmRlcjwvQXV0aG9yPjxZZWFyPjE5OTc8L1llYXI+PFJl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37</w:t>
      </w:r>
      <w:r w:rsidR="0041458E" w:rsidRPr="003F1319">
        <w:fldChar w:fldCharType="end"/>
      </w:r>
      <w:r w:rsidRPr="003F1319">
        <w:t xml:space="preserve">. </w:t>
      </w:r>
    </w:p>
    <w:p w:rsidR="00F30613" w:rsidRPr="003F1319" w:rsidRDefault="00F30613" w:rsidP="00F30613">
      <w:pPr>
        <w:pStyle w:val="PHEreportsub"/>
      </w:pPr>
      <w:r w:rsidRPr="003F1319">
        <w:t>Whole Genome Sequencing (WGS)</w:t>
      </w:r>
    </w:p>
    <w:p w:rsidR="00F30613" w:rsidRPr="003F1319" w:rsidRDefault="00F30613" w:rsidP="00F30613">
      <w:pPr>
        <w:pStyle w:val="PHEBodytext"/>
      </w:pPr>
      <w:r w:rsidRPr="003F1319">
        <w:t xml:space="preserve">This is also known as “full genome sequencing, complete genome sequencing, or entire genome sequencing”. It is a laboratory process that determines the complete DNA sequence of an organism's genome at a single time. There are several high-throughput techniques that are available and used to sequence an entire genome such as pyrosequencing, </w:t>
      </w:r>
      <w:proofErr w:type="spellStart"/>
      <w:r w:rsidRPr="003F1319">
        <w:t>nanopore</w:t>
      </w:r>
      <w:proofErr w:type="spellEnd"/>
      <w:r w:rsidRPr="003F1319">
        <w:t xml:space="preserve"> technology, </w:t>
      </w:r>
      <w:proofErr w:type="spellStart"/>
      <w:r w:rsidRPr="003F1319">
        <w:t>IIIumina</w:t>
      </w:r>
      <w:proofErr w:type="spellEnd"/>
      <w:r w:rsidRPr="003F1319">
        <w:t xml:space="preserve"> sequencing, Ion Torrent sequencing, etc. This sequencing method holds great promise for rapid, accurate, and comprehensive identification of bacterial transmission pathways in hospital and community settings, with concomitant reductions in infections, morbidity, and costs.</w:t>
      </w:r>
    </w:p>
    <w:p w:rsidR="00F30613" w:rsidRPr="003F1319" w:rsidRDefault="00F30613" w:rsidP="00F30613">
      <w:pPr>
        <w:pStyle w:val="PHEBodytext"/>
      </w:pPr>
      <w:r w:rsidRPr="003F1319">
        <w:t xml:space="preserve">This has been used successfully to explore the genome of </w:t>
      </w:r>
      <w:r w:rsidRPr="003F1319">
        <w:rPr>
          <w:i/>
        </w:rPr>
        <w:t>E. coli</w:t>
      </w:r>
      <w:r w:rsidRPr="003F1319">
        <w:t xml:space="preserve"> O157:H7 to identify candidate genes responsible for pathogenesis, and to develop better methods of strain detection and to advance the understanding of the evolution of </w:t>
      </w:r>
      <w:r w:rsidRPr="003F1319">
        <w:rPr>
          <w:i/>
        </w:rPr>
        <w:t>E. coli</w:t>
      </w:r>
      <w:r w:rsidRPr="003F1319">
        <w:t xml:space="preserve">. With this technique, lateral gene transfer of </w:t>
      </w:r>
      <w:r w:rsidRPr="003F1319">
        <w:rPr>
          <w:i/>
        </w:rPr>
        <w:t>E. coli</w:t>
      </w:r>
      <w:r w:rsidRPr="003F1319">
        <w:t xml:space="preserve"> that was discovered was very extensive </w:t>
      </w:r>
      <w:r w:rsidR="0041458E" w:rsidRPr="003F1319">
        <w:fldChar w:fldCharType="begin">
          <w:fldData xml:space="preserve">PFJlZm1hbj48Q2l0ZT48QXV0aG9yPlBlbmc8L0F1dGhvcj48WWVhcj4yMDA5PC9ZZWFyPjxSZWNO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</w:fldData>
        </w:fldChar>
      </w:r>
      <w:r w:rsidR="002A4A1A" w:rsidRPr="003F1319">
        <w:instrText xml:space="preserve"> ADDIN REFMGR.CITE </w:instrText>
      </w:r>
      <w:r w:rsidR="0041458E" w:rsidRPr="003F1319">
        <w:fldChar w:fldCharType="begin">
          <w:fldData xml:space="preserve">PFJlZm1hbj48Q2l0ZT48QXV0aG9yPlBlbmc8L0F1dGhvcj48WWVhcj4yMDA5PC9ZZWFyPjxSZWNO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1,38</w:t>
      </w:r>
      <w:r w:rsidR="0041458E" w:rsidRPr="003F1319">
        <w:fldChar w:fldCharType="end"/>
      </w:r>
      <w:r w:rsidRPr="003F1319">
        <w:t>.</w:t>
      </w:r>
    </w:p>
    <w:p w:rsidR="00F30613" w:rsidRPr="003F1319" w:rsidRDefault="00F30613" w:rsidP="00F30613">
      <w:pPr>
        <w:pStyle w:val="PHEreportsub"/>
      </w:pPr>
      <w:r w:rsidRPr="003F1319">
        <w:t>Other specialized tests</w:t>
      </w:r>
    </w:p>
    <w:p w:rsidR="00F30613" w:rsidRPr="003F1319" w:rsidRDefault="00F30613" w:rsidP="00F30613">
      <w:pPr>
        <w:pStyle w:val="PHEreportsub"/>
      </w:pPr>
      <w:r w:rsidRPr="003F1319">
        <w:t>Phage typing</w:t>
      </w:r>
    </w:p>
    <w:p w:rsidR="00016189" w:rsidRDefault="00F30613" w:rsidP="00F30613">
      <w:pPr>
        <w:pStyle w:val="PHEBodytext"/>
      </w:pPr>
      <w:r w:rsidRPr="003F1319">
        <w:t xml:space="preserve">Phage typing has proven to be an important tool for strain characterisation and the results obtained have been used in surveillance, source attribution and outbreak investigations. This has been used successfully in characterisation of </w:t>
      </w:r>
      <w:r w:rsidRPr="003F1319">
        <w:rPr>
          <w:i/>
        </w:rPr>
        <w:t>E. coli</w:t>
      </w:r>
      <w:r w:rsidRPr="003F1319">
        <w:t xml:space="preserve"> O157:H7 isolates but it has also been important tool in understanding the mode of transmission to aid in the control of </w:t>
      </w:r>
      <w:r w:rsidRPr="003F1319">
        <w:rPr>
          <w:i/>
        </w:rPr>
        <w:t>E. coli</w:t>
      </w:r>
      <w:r w:rsidRPr="003F1319">
        <w:t xml:space="preserve"> O157:H7 outbreaks </w:t>
      </w:r>
      <w:r w:rsidR="0041458E" w:rsidRPr="003F1319">
        <w:fldChar w:fldCharType="begin"/>
      </w:r>
      <w:r w:rsidR="002A4A1A" w:rsidRPr="003F1319">
        <w:instrText xml:space="preserve"> ADDIN REFMGR.CITE &lt;Refman&gt;&lt;Cite&gt;&lt;Author&gt;Ahmed&lt;/Author&gt;&lt;Year&gt;1987&lt;/Year&gt;&lt;RecNum&gt;37297&lt;/RecNum&gt;&lt;IDText&gt;Phage-typing scheme for Escherichia coli O157:H7&lt;/IDText&gt;&lt;MDL Ref_Type="Journal"&gt;&lt;Ref_Type&gt;Journal&lt;/Ref_Type&gt;&lt;Ref_ID&gt;37297&lt;/Ref_ID&gt;&lt;Title_Primary&gt;Phage-typing scheme for Escherichia coli O157:H7&lt;/Title_Primary&gt;&lt;Authors_Primary&gt;Ahmed,R.&lt;/Authors_Primary&gt;&lt;Authors_Primary&gt;Bopp,C.&lt;/Authors_Primary&gt;&lt;Authors_Primary&gt;Borczyk,A.&lt;/Authors_Primary&gt;&lt;Authors_Primary&gt;Kasatiya,S.&lt;/Authors_Primary&gt;&lt;Date_Primary&gt;1987/4&lt;/Date_Primary&gt;&lt;Keywords&gt;Bacteriophage Typing&lt;/Keywords&gt;&lt;Keywords&gt;classification&lt;/Keywords&gt;&lt;Keywords&gt;Coliphages&lt;/Keywords&gt;&lt;Keywords&gt;Disease Outbreaks&lt;/Keywords&gt;&lt;Keywords&gt;Escherichia&lt;/Keywords&gt;&lt;Keywords&gt;Escherichia coli&lt;/Keywords&gt;&lt;Keywords&gt;Escherichia coli Infections&lt;/Keywords&gt;&lt;Keywords&gt;genetics&lt;/Keywords&gt;&lt;Keywords&gt;Humans&lt;/Keywords&gt;&lt;Keywords&gt;ID 22&lt;/Keywords&gt;&lt;Keywords&gt;microbiology&lt;/Keywords&gt;&lt;Keywords&gt;Plasmids&lt;/Keywords&gt;&lt;Reprint&gt;Not in File&lt;/Reprint&gt;&lt;Start_Page&gt;806&lt;/Start_Page&gt;&lt;End_Page&gt;809&lt;/End_Page&gt;&lt;Periodical&gt;J.Infect.Dis.&lt;/Periodical&gt;&lt;Volume&gt;155&lt;/Volume&gt;&lt;Issue&gt;4&lt;/Issue&gt;&lt;Web_URL&gt;PM:3546523&lt;/Web_URL&gt;&lt;ZZ_JournalStdAbbrev&gt;&lt;f name="System"&gt;J.Infect.Dis.&lt;/f&gt;&lt;/ZZ_JournalStdAbbrev&gt;&lt;ZZ_WorkformID&gt;1&lt;/ZZ_WorkformID&gt;&lt;/MDL&gt;&lt;/Cite&gt;&lt;/Refman&gt;</w:instrText>
      </w:r>
      <w:r w:rsidR="0041458E" w:rsidRPr="003F1319">
        <w:fldChar w:fldCharType="separate"/>
      </w:r>
      <w:r w:rsidR="002A4A1A" w:rsidRPr="003F1319">
        <w:rPr>
          <w:noProof/>
          <w:vertAlign w:val="superscript"/>
        </w:rPr>
        <w:t>39</w:t>
      </w:r>
      <w:r w:rsidR="0041458E" w:rsidRPr="003F1319">
        <w:fldChar w:fldCharType="end"/>
      </w:r>
      <w:r w:rsidRPr="003F1319">
        <w:t>.</w:t>
      </w:r>
    </w:p>
    <w:p w:rsidR="00016189" w:rsidRDefault="00016189">
      <w:pPr>
        <w:ind w:left="0" w:firstLine="0"/>
        <w:rPr>
          <w:rFonts w:cs="PraxisEF-Light"/>
          <w:szCs w:val="28"/>
        </w:rPr>
      </w:pPr>
      <w:r>
        <w:br w:type="page"/>
      </w:r>
    </w:p>
    <w:p w:rsidR="00BC1BA6" w:rsidRPr="003F1319" w:rsidRDefault="00BC1BA6" w:rsidP="00BC1BA6">
      <w:pPr>
        <w:pStyle w:val="PHEreportHeading2BlueHighlight"/>
      </w:pPr>
      <w:r w:rsidRPr="003F1319">
        <w:lastRenderedPageBreak/>
        <w:t xml:space="preserve">3.6 </w:t>
      </w:r>
      <w:r w:rsidR="00F35ADA" w:rsidRPr="003F1319">
        <w:tab/>
      </w:r>
      <w:r w:rsidRPr="003F1319">
        <w:t>Storage and Referral</w:t>
      </w:r>
    </w:p>
    <w:p w:rsidR="00BC1BA6" w:rsidRPr="003F1319" w:rsidRDefault="0091047A" w:rsidP="0091047A">
      <w:pPr>
        <w:pStyle w:val="PHEBodytext"/>
      </w:pPr>
      <w:r w:rsidRPr="003F1319">
        <w:t xml:space="preserve">All purified isolates of presumptive (locally confirmed) </w:t>
      </w:r>
      <w:r w:rsidRPr="003F1319">
        <w:rPr>
          <w:i/>
        </w:rPr>
        <w:t>E. coli</w:t>
      </w:r>
      <w:r w:rsidRPr="003F1319">
        <w:t xml:space="preserve"> O157 (sorbitol non fermenters or sorbitol fermenting) should be saved on nutrient agar slopes. Cultures should be referred promptly to the Reference Laboratory for biochemical confirmation, detection of VT genes, serotyping and phage typing.</w:t>
      </w:r>
    </w:p>
    <w:p w:rsidR="001954C3" w:rsidRPr="003F1319" w:rsidRDefault="00BC1BA6" w:rsidP="00E33866">
      <w:pPr>
        <w:pStyle w:val="PHEreportHeading1"/>
      </w:pPr>
      <w:r w:rsidRPr="003F1319">
        <w:br w:type="page"/>
      </w:r>
      <w:bookmarkStart w:id="20" w:name="_Toc372270763"/>
      <w:r w:rsidR="001954C3" w:rsidRPr="003F1319">
        <w:lastRenderedPageBreak/>
        <w:t>4</w:t>
      </w:r>
      <w:r w:rsidR="001954C3" w:rsidRPr="003F1319">
        <w:tab/>
      </w:r>
      <w:bookmarkEnd w:id="18"/>
      <w:bookmarkEnd w:id="19"/>
      <w:r w:rsidR="00CF337D" w:rsidRPr="003F1319">
        <w:t>Identification</w:t>
      </w:r>
      <w:r w:rsidR="00E53D60" w:rsidRPr="003F1319">
        <w:t xml:space="preserve"> </w:t>
      </w:r>
      <w:r w:rsidR="0091047A" w:rsidRPr="003F1319">
        <w:t xml:space="preserve">of </w:t>
      </w:r>
      <w:r w:rsidR="0091047A" w:rsidRPr="003F1319">
        <w:rPr>
          <w:i/>
        </w:rPr>
        <w:t>E. coli</w:t>
      </w:r>
      <w:r w:rsidR="0091047A" w:rsidRPr="003F1319">
        <w:t xml:space="preserve"> O157</w:t>
      </w:r>
      <w:bookmarkEnd w:id="20"/>
      <w:r w:rsidR="00557C66" w:rsidRPr="003F1319">
        <w:t xml:space="preserve"> </w:t>
      </w:r>
    </w:p>
    <w:bookmarkStart w:id="21" w:name="_Toc210040717"/>
    <w:p w:rsidR="00171837" w:rsidRPr="003F1319" w:rsidRDefault="003F1319" w:rsidP="00171837">
      <w:pPr>
        <w:pStyle w:val="HPABodytext"/>
        <w:rPr>
          <w:b/>
        </w:rPr>
      </w:pPr>
      <w:r w:rsidRPr="003F1319">
        <w:object w:dxaOrig="7770" w:dyaOrig="10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05pt;height:502.1pt" o:ole="">
            <v:imagedata r:id="rId23" o:title=""/>
          </v:shape>
          <o:OLEObject Type="Embed" ProgID="Visio.Drawing.11" ShapeID="_x0000_i1025" DrawAspect="Content" ObjectID="_1524040132" r:id="rId24"/>
        </w:object>
      </w:r>
    </w:p>
    <w:p w:rsidR="00171837" w:rsidRPr="003F1319" w:rsidRDefault="00171837" w:rsidP="00171837">
      <w:pPr>
        <w:pStyle w:val="PHEBodytext"/>
      </w:pPr>
      <w:r w:rsidRPr="003F1319">
        <w:t>The flowchart is for guidance only</w:t>
      </w:r>
    </w:p>
    <w:p w:rsidR="00171837" w:rsidRPr="003F1319" w:rsidRDefault="00171837" w:rsidP="00171837">
      <w:pPr>
        <w:pStyle w:val="HPAbodytextTable"/>
        <w:jc w:val="center"/>
      </w:pPr>
    </w:p>
    <w:p w:rsidR="00171837" w:rsidRPr="003F1319" w:rsidRDefault="00171837" w:rsidP="00171837">
      <w:pPr>
        <w:pStyle w:val="PHEbodytextTable"/>
      </w:pPr>
      <w:r w:rsidRPr="003F1319">
        <w:rPr>
          <w:b/>
        </w:rPr>
        <w:t>NB:</w:t>
      </w:r>
      <w:r w:rsidRPr="003F1319">
        <w:t xml:space="preserve"> Refer to clinical details: in cases and particularly clusters of cases where isolation or identification fails, but the symptoms are consistent with VTEC O157 infection, the following actions are recommended:</w:t>
      </w:r>
    </w:p>
    <w:p w:rsidR="00171837" w:rsidRPr="003F1319" w:rsidRDefault="00171837" w:rsidP="00171837">
      <w:pPr>
        <w:pStyle w:val="PHEbodytextTable"/>
        <w:numPr>
          <w:ilvl w:val="0"/>
          <w:numId w:val="23"/>
        </w:numPr>
      </w:pPr>
      <w:r w:rsidRPr="003F1319">
        <w:t>Send a faecal sample to the Reference Laboratory</w:t>
      </w:r>
    </w:p>
    <w:p w:rsidR="00171837" w:rsidRPr="003F1319" w:rsidRDefault="00171837" w:rsidP="00171837">
      <w:pPr>
        <w:pStyle w:val="PHEbodytextTable"/>
        <w:numPr>
          <w:ilvl w:val="0"/>
          <w:numId w:val="23"/>
        </w:numPr>
      </w:pPr>
      <w:r w:rsidRPr="003F1319">
        <w:t xml:space="preserve">Send a serum sample to the Reference Laboratory for the testing for the presence of antibodies to </w:t>
      </w:r>
      <w:r w:rsidRPr="003F1319">
        <w:rPr>
          <w:i/>
        </w:rPr>
        <w:t xml:space="preserve">E. coli </w:t>
      </w:r>
      <w:r w:rsidRPr="003F1319">
        <w:t>O157 lipopolysaccharide</w:t>
      </w:r>
    </w:p>
    <w:p w:rsidR="00BC1BA6" w:rsidRPr="003F1319" w:rsidRDefault="00BC1BA6" w:rsidP="007118D5">
      <w:pPr>
        <w:pStyle w:val="PHEreportHeading1"/>
      </w:pPr>
      <w:r w:rsidRPr="003F1319">
        <w:br w:type="page"/>
      </w:r>
      <w:bookmarkStart w:id="22" w:name="_Toc372270764"/>
      <w:r w:rsidRPr="003F1319">
        <w:lastRenderedPageBreak/>
        <w:t>5</w:t>
      </w:r>
      <w:r w:rsidRPr="003F1319">
        <w:tab/>
        <w:t>Reporting</w:t>
      </w:r>
      <w:bookmarkEnd w:id="22"/>
    </w:p>
    <w:p w:rsidR="00B55F4C" w:rsidRPr="003F1319" w:rsidRDefault="00BC1BA6" w:rsidP="00BC1BA6">
      <w:pPr>
        <w:pStyle w:val="PHEreportHeading2BlueHighlight"/>
      </w:pPr>
      <w:r w:rsidRPr="003F1319">
        <w:t xml:space="preserve">5.1 </w:t>
      </w:r>
      <w:r w:rsidR="00F35ADA" w:rsidRPr="003F1319">
        <w:tab/>
      </w:r>
      <w:r w:rsidRPr="003F1319">
        <w:t xml:space="preserve">Presumptive </w:t>
      </w:r>
      <w:r w:rsidR="001B06FE" w:rsidRPr="003F1319">
        <w:t>Identification</w:t>
      </w:r>
    </w:p>
    <w:p w:rsidR="00004EFE" w:rsidRPr="003F1319" w:rsidRDefault="00004EFE" w:rsidP="00004EFE">
      <w:pPr>
        <w:pStyle w:val="PHEBodytext"/>
      </w:pPr>
      <w:r w:rsidRPr="003F1319">
        <w:t xml:space="preserve">Presumptive identification of </w:t>
      </w:r>
      <w:r w:rsidRPr="003F1319">
        <w:rPr>
          <w:i/>
        </w:rPr>
        <w:t>E. coli</w:t>
      </w:r>
      <w:r w:rsidRPr="003F1319">
        <w:t xml:space="preserve"> O157 is based on appropriate growth characteristics, biochemical tests, colonial appearance and agglutination with O157 antiserum or commercial antigen kits.</w:t>
      </w:r>
    </w:p>
    <w:p w:rsidR="00BC1BA6" w:rsidRPr="003F1319" w:rsidRDefault="00BC1BA6" w:rsidP="00BC1BA6">
      <w:pPr>
        <w:pStyle w:val="PHEreportHeading2BlueHighlight"/>
      </w:pPr>
      <w:r w:rsidRPr="003F1319">
        <w:t xml:space="preserve">5.2 </w:t>
      </w:r>
      <w:r w:rsidR="00F35ADA" w:rsidRPr="003F1319">
        <w:tab/>
      </w:r>
      <w:r w:rsidRPr="003F1319">
        <w:t>Confirmation of Identification</w:t>
      </w:r>
    </w:p>
    <w:p w:rsidR="00004EFE" w:rsidRPr="003F1319" w:rsidRDefault="00004EFE" w:rsidP="00004EFE">
      <w:pPr>
        <w:pStyle w:val="PHEBodytext"/>
      </w:pPr>
      <w:r w:rsidRPr="003F1319">
        <w:t>Further biochemical tests and/or molecular methods and/or reference laboratory report.</w:t>
      </w:r>
    </w:p>
    <w:p w:rsidR="00BC1BA6" w:rsidRPr="003F1319" w:rsidRDefault="00BC1BA6" w:rsidP="00BC1BA6">
      <w:pPr>
        <w:pStyle w:val="PHEreportHeading2BlueHighlight"/>
      </w:pPr>
      <w:r w:rsidRPr="003F1319">
        <w:t xml:space="preserve">5.3 </w:t>
      </w:r>
      <w:r w:rsidR="00F35ADA" w:rsidRPr="003F1319">
        <w:tab/>
      </w:r>
      <w:r w:rsidRPr="003F1319">
        <w:t>Medical Microbiologist</w:t>
      </w:r>
    </w:p>
    <w:p w:rsidR="00004EFE" w:rsidRPr="003F1319" w:rsidRDefault="00004EFE" w:rsidP="00004EFE">
      <w:pPr>
        <w:pStyle w:val="PHEBodytext"/>
      </w:pPr>
      <w:r w:rsidRPr="003F1319">
        <w:t xml:space="preserve">Inform the medical microbiologist of presumptive or confirmed </w:t>
      </w:r>
      <w:r w:rsidRPr="003F1319">
        <w:rPr>
          <w:i/>
        </w:rPr>
        <w:t xml:space="preserve">E. coli </w:t>
      </w:r>
      <w:r w:rsidRPr="003F1319">
        <w:t>O157 strains.</w:t>
      </w:r>
    </w:p>
    <w:p w:rsidR="00004EFE" w:rsidRPr="003F1319" w:rsidRDefault="00004EFE" w:rsidP="00004EFE">
      <w:pPr>
        <w:pStyle w:val="PHEBodytext"/>
      </w:pPr>
      <w:r w:rsidRPr="003F1319">
        <w:t xml:space="preserve">According to local protocol, the medical microbiologist should also be informed if the request card bears relevant information which suggests infection with </w:t>
      </w:r>
      <w:r w:rsidRPr="003F1319">
        <w:rPr>
          <w:i/>
        </w:rPr>
        <w:t xml:space="preserve">E. coli </w:t>
      </w:r>
      <w:r w:rsidRPr="003F1319">
        <w:t xml:space="preserve">O157 </w:t>
      </w:r>
      <w:proofErr w:type="spellStart"/>
      <w:r w:rsidRPr="003F1319">
        <w:t>eg</w:t>
      </w:r>
      <w:proofErr w:type="spellEnd"/>
      <w:r w:rsidRPr="003F1319">
        <w:t>:</w:t>
      </w:r>
    </w:p>
    <w:p w:rsidR="00004EFE" w:rsidRPr="003F1319" w:rsidRDefault="00004EFE" w:rsidP="00004EFE">
      <w:pPr>
        <w:pStyle w:val="PHEBodytext"/>
        <w:numPr>
          <w:ilvl w:val="0"/>
          <w:numId w:val="25"/>
        </w:numPr>
      </w:pPr>
      <w:r w:rsidRPr="003F1319">
        <w:t>Enterocolitis (especially if complicated by severe dehydration, anaemia, haemolytic-</w:t>
      </w:r>
      <w:proofErr w:type="spellStart"/>
      <w:r w:rsidRPr="003F1319">
        <w:t>uraemic</w:t>
      </w:r>
      <w:proofErr w:type="spellEnd"/>
      <w:r w:rsidRPr="003F1319">
        <w:t xml:space="preserve"> syndrome, neurological dysfunction and/or </w:t>
      </w:r>
      <w:proofErr w:type="spellStart"/>
      <w:r w:rsidRPr="003F1319">
        <w:t>confusional</w:t>
      </w:r>
      <w:proofErr w:type="spellEnd"/>
      <w:r w:rsidRPr="003F1319">
        <w:t xml:space="preserve"> states)</w:t>
      </w:r>
    </w:p>
    <w:p w:rsidR="00004EFE" w:rsidRPr="003F1319" w:rsidRDefault="00004EFE" w:rsidP="00004EFE">
      <w:pPr>
        <w:pStyle w:val="PHEBodytext"/>
        <w:numPr>
          <w:ilvl w:val="0"/>
          <w:numId w:val="25"/>
        </w:numPr>
      </w:pPr>
      <w:r w:rsidRPr="003F1319">
        <w:t>Recent travel, farming (or visits to farms)</w:t>
      </w:r>
    </w:p>
    <w:p w:rsidR="00004EFE" w:rsidRPr="003F1319" w:rsidRDefault="00004EFE" w:rsidP="00004EFE">
      <w:pPr>
        <w:pStyle w:val="PHEBodytext"/>
        <w:numPr>
          <w:ilvl w:val="0"/>
          <w:numId w:val="25"/>
        </w:numPr>
      </w:pPr>
      <w:r w:rsidRPr="003F1319">
        <w:t>Veterinary or laboratory work</w:t>
      </w:r>
    </w:p>
    <w:p w:rsidR="00004EFE" w:rsidRPr="003F1319" w:rsidRDefault="00004EFE" w:rsidP="00004EFE">
      <w:pPr>
        <w:pStyle w:val="PHEBodytext"/>
        <w:numPr>
          <w:ilvl w:val="0"/>
          <w:numId w:val="25"/>
        </w:numPr>
      </w:pPr>
      <w:r w:rsidRPr="003F1319">
        <w:t>Food poisoning</w:t>
      </w:r>
    </w:p>
    <w:p w:rsidR="00004EFE" w:rsidRPr="003F1319" w:rsidRDefault="00004EFE" w:rsidP="00004EFE">
      <w:pPr>
        <w:pStyle w:val="PHEBodytext"/>
        <w:numPr>
          <w:ilvl w:val="0"/>
          <w:numId w:val="25"/>
        </w:numPr>
      </w:pPr>
      <w:r w:rsidRPr="003F1319">
        <w:t>Investigation of outbreak situations</w:t>
      </w:r>
    </w:p>
    <w:p w:rsidR="00004EFE" w:rsidRPr="003F1319" w:rsidRDefault="00004EFE" w:rsidP="00004EFE">
      <w:pPr>
        <w:pStyle w:val="PHEBodytext"/>
      </w:pPr>
      <w:r w:rsidRPr="003F1319">
        <w:t>Follow local protocols for reporting to clinician.</w:t>
      </w:r>
    </w:p>
    <w:p w:rsidR="003B5D36" w:rsidRPr="003F1319" w:rsidRDefault="000D5CAB" w:rsidP="003B5D36">
      <w:pPr>
        <w:pStyle w:val="PHEreportHeading2BlueHighlight"/>
      </w:pPr>
      <w:r w:rsidRPr="003F1319">
        <w:t>5.4</w:t>
      </w:r>
      <w:r w:rsidR="003B5D36" w:rsidRPr="003F1319">
        <w:t xml:space="preserve"> </w:t>
      </w:r>
      <w:r w:rsidR="00F35ADA" w:rsidRPr="003F1319">
        <w:tab/>
      </w:r>
      <w:r w:rsidR="00E711B1" w:rsidRPr="003F1319">
        <w:t>Public Health England</w:t>
      </w:r>
      <w:r w:rsidR="0041458E" w:rsidRPr="003F1319">
        <w:fldChar w:fldCharType="begin">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2A4A1A" w:rsidRPr="003F1319">
        <w:instrText xml:space="preserve"> ADDIN REFMGR.CITE </w:instrText>
      </w:r>
      <w:r w:rsidR="0041458E" w:rsidRPr="003F1319">
        <w:fldChar w:fldCharType="begin">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40-45</w:t>
      </w:r>
      <w:r w:rsidR="0041458E" w:rsidRPr="003F1319">
        <w:fldChar w:fldCharType="end"/>
      </w:r>
    </w:p>
    <w:p w:rsidR="005C180F" w:rsidRPr="003F1319" w:rsidRDefault="005C180F" w:rsidP="005C180F">
      <w:pPr>
        <w:pStyle w:val="PHEBodytext"/>
        <w:rPr>
          <w:rFonts w:cs="Arial"/>
        </w:rPr>
      </w:pPr>
      <w:r w:rsidRPr="003F1319">
        <w:rPr>
          <w:rFonts w:cs="Arial"/>
        </w:rPr>
        <w:t>Refer to current guidelines on CDSC and COSURV reporting.</w:t>
      </w:r>
    </w:p>
    <w:p w:rsidR="00BC1BA6" w:rsidRPr="003F1319" w:rsidRDefault="000D5CAB" w:rsidP="00BC1BA6">
      <w:pPr>
        <w:pStyle w:val="PHEreportHeading2BlueHighlight"/>
      </w:pPr>
      <w:r w:rsidRPr="003F1319">
        <w:t>5.5</w:t>
      </w:r>
      <w:r w:rsidR="00BC1BA6" w:rsidRPr="003F1319">
        <w:t xml:space="preserve"> </w:t>
      </w:r>
      <w:r w:rsidR="00F35ADA" w:rsidRPr="003F1319">
        <w:tab/>
      </w:r>
      <w:r w:rsidR="00BC1BA6" w:rsidRPr="003F1319">
        <w:t>Infection Control Team</w:t>
      </w:r>
    </w:p>
    <w:p w:rsidR="008F6C8A" w:rsidRPr="003F1319" w:rsidRDefault="00D83AD7" w:rsidP="00D83AD7">
      <w:pPr>
        <w:pStyle w:val="PHEBodytext"/>
      </w:pPr>
      <w:r w:rsidRPr="003F1319">
        <w:t xml:space="preserve">Inform the infection control team of presumptive and confirmed isolates of </w:t>
      </w:r>
      <w:r w:rsidRPr="003F1319">
        <w:rPr>
          <w:i/>
        </w:rPr>
        <w:t xml:space="preserve">E. coli </w:t>
      </w:r>
      <w:r w:rsidRPr="003F1319">
        <w:t xml:space="preserve">O157 and other VTEC causing a clinical picture characteristic of infection with </w:t>
      </w:r>
      <w:r w:rsidRPr="003F1319">
        <w:rPr>
          <w:i/>
        </w:rPr>
        <w:t>E. coli</w:t>
      </w:r>
      <w:r w:rsidRPr="003F1319">
        <w:t xml:space="preserve"> O157.</w:t>
      </w:r>
    </w:p>
    <w:p w:rsidR="008F6C8A" w:rsidRPr="003F1319" w:rsidRDefault="008F6C8A">
      <w:pPr>
        <w:ind w:left="0" w:firstLine="0"/>
        <w:rPr>
          <w:rFonts w:cs="PraxisEF-Light"/>
          <w:szCs w:val="28"/>
        </w:rPr>
      </w:pPr>
      <w:r w:rsidRPr="003F1319">
        <w:br w:type="page"/>
      </w:r>
    </w:p>
    <w:p w:rsidR="00BC1BA6" w:rsidRPr="003F1319" w:rsidRDefault="00BC1BA6" w:rsidP="00BC1BA6">
      <w:pPr>
        <w:pStyle w:val="PHEreportHeading1"/>
      </w:pPr>
      <w:bookmarkStart w:id="23" w:name="_Toc372270765"/>
      <w:r w:rsidRPr="003F1319">
        <w:lastRenderedPageBreak/>
        <w:t>6</w:t>
      </w:r>
      <w:r w:rsidRPr="003F1319">
        <w:tab/>
        <w:t>Referrals</w:t>
      </w:r>
      <w:bookmarkEnd w:id="23"/>
    </w:p>
    <w:p w:rsidR="00BC1BA6" w:rsidRPr="003F1319" w:rsidRDefault="00BC1BA6" w:rsidP="00BC1BA6">
      <w:pPr>
        <w:pStyle w:val="PHEreportHeading2BlueHighlight"/>
      </w:pPr>
      <w:r w:rsidRPr="003F1319">
        <w:t xml:space="preserve">6.1 </w:t>
      </w:r>
      <w:r w:rsidR="00F35ADA" w:rsidRPr="003F1319">
        <w:tab/>
      </w:r>
      <w:r w:rsidRPr="003F1319">
        <w:t>Reference Laboratory</w:t>
      </w:r>
    </w:p>
    <w:p w:rsidR="00BC1BA6" w:rsidRPr="003F1319" w:rsidRDefault="00B50EDF" w:rsidP="00BC1BA6">
      <w:pPr>
        <w:pStyle w:val="PHEBodytext"/>
      </w:pPr>
      <w:r w:rsidRPr="003F1319">
        <w:rPr>
          <w:rFonts w:cs="Arial"/>
        </w:rPr>
        <w:t xml:space="preserve">Contact appropriate devolved nation reference laboratory for information on the tests available, </w:t>
      </w:r>
      <w:r w:rsidR="00725F3D" w:rsidRPr="003F1319">
        <w:rPr>
          <w:rFonts w:cs="Arial"/>
        </w:rPr>
        <w:t>turnaround</w:t>
      </w:r>
      <w:r w:rsidRPr="003F1319">
        <w:rPr>
          <w:rFonts w:cs="Arial"/>
        </w:rPr>
        <w:t xml:space="preserve"> times, transport procedure and any other requirements for sample submission:</w:t>
      </w:r>
    </w:p>
    <w:p w:rsidR="005C180F" w:rsidRPr="003F1319" w:rsidRDefault="00D83AD7" w:rsidP="005C180F">
      <w:pPr>
        <w:pStyle w:val="PHEBodytext"/>
        <w:spacing w:before="0" w:after="0"/>
        <w:rPr>
          <w:rFonts w:cs="Arial"/>
        </w:rPr>
      </w:pPr>
      <w:bookmarkStart w:id="24" w:name="_Toc119225996"/>
      <w:bookmarkStart w:id="25" w:name="_Toc210040722"/>
      <w:bookmarkEnd w:id="21"/>
      <w:r w:rsidRPr="003F1319">
        <w:rPr>
          <w:rFonts w:cs="Arial"/>
        </w:rPr>
        <w:t>Gastrointestinal Infections Reference Unit</w:t>
      </w:r>
    </w:p>
    <w:p w:rsidR="00EB3BAA" w:rsidRPr="003F1319" w:rsidRDefault="00EB3BAA" w:rsidP="005C180F">
      <w:pPr>
        <w:pStyle w:val="PHEBodytext"/>
        <w:spacing w:before="0" w:after="0"/>
        <w:rPr>
          <w:rFonts w:cs="Arial"/>
        </w:rPr>
      </w:pPr>
      <w:r w:rsidRPr="003F1319">
        <w:rPr>
          <w:rFonts w:cs="Arial"/>
        </w:rPr>
        <w:t>Microbiology Services</w:t>
      </w:r>
    </w:p>
    <w:p w:rsidR="005C180F" w:rsidRPr="003F1319" w:rsidRDefault="00E10487" w:rsidP="005C180F">
      <w:pPr>
        <w:pStyle w:val="PHEBodytext"/>
        <w:spacing w:before="0" w:after="0"/>
        <w:rPr>
          <w:rFonts w:cs="Arial"/>
        </w:rPr>
      </w:pPr>
      <w:r w:rsidRPr="003F1319">
        <w:rPr>
          <w:rFonts w:cs="Arial"/>
        </w:rPr>
        <w:t>Public Health England</w:t>
      </w:r>
    </w:p>
    <w:p w:rsidR="005C180F" w:rsidRPr="003F1319" w:rsidRDefault="005C180F" w:rsidP="005C180F">
      <w:pPr>
        <w:pStyle w:val="PHEBodytext"/>
        <w:spacing w:before="0" w:after="0"/>
        <w:rPr>
          <w:rFonts w:cs="Arial"/>
        </w:rPr>
      </w:pPr>
      <w:r w:rsidRPr="003F1319">
        <w:rPr>
          <w:rFonts w:cs="Arial"/>
        </w:rPr>
        <w:t>61 Colindale Avenue</w:t>
      </w:r>
    </w:p>
    <w:p w:rsidR="005C180F" w:rsidRPr="003F1319" w:rsidRDefault="005C180F" w:rsidP="005C180F">
      <w:pPr>
        <w:pStyle w:val="PHEBodytext"/>
        <w:spacing w:before="0" w:after="0"/>
        <w:rPr>
          <w:rFonts w:cs="Arial"/>
        </w:rPr>
      </w:pPr>
      <w:r w:rsidRPr="003F1319">
        <w:rPr>
          <w:rFonts w:cs="Arial"/>
        </w:rPr>
        <w:t>London</w:t>
      </w:r>
    </w:p>
    <w:p w:rsidR="005C180F" w:rsidRPr="003F1319" w:rsidRDefault="005C180F" w:rsidP="005C180F">
      <w:pPr>
        <w:pStyle w:val="PHEBodytext"/>
        <w:spacing w:before="0" w:after="0"/>
        <w:rPr>
          <w:rFonts w:cs="Arial"/>
        </w:rPr>
      </w:pPr>
      <w:r w:rsidRPr="003F1319">
        <w:rPr>
          <w:rFonts w:cs="Arial"/>
        </w:rPr>
        <w:t>NW9 5</w:t>
      </w:r>
      <w:r w:rsidR="00D0093E" w:rsidRPr="003F1319">
        <w:rPr>
          <w:rFonts w:cs="Arial"/>
        </w:rPr>
        <w:t>EQ</w:t>
      </w:r>
    </w:p>
    <w:p w:rsidR="005C180F" w:rsidRPr="003F1319" w:rsidRDefault="005C180F" w:rsidP="005C180F">
      <w:pPr>
        <w:pStyle w:val="PHEBodytext"/>
        <w:rPr>
          <w:rFonts w:cs="Arial"/>
        </w:rPr>
      </w:pPr>
      <w:r w:rsidRPr="003F1319">
        <w:rPr>
          <w:rFonts w:cs="Arial"/>
        </w:rPr>
        <w:t xml:space="preserve">Contact </w:t>
      </w:r>
      <w:r w:rsidR="00E711B1" w:rsidRPr="003F1319">
        <w:rPr>
          <w:rFonts w:cs="Arial"/>
        </w:rPr>
        <w:t>PHE’s</w:t>
      </w:r>
      <w:r w:rsidRPr="003F1319">
        <w:rPr>
          <w:rFonts w:cs="Arial"/>
        </w:rPr>
        <w:t xml:space="preserve"> main switchboard: Tel. +44 (0) 20 8200 4400</w:t>
      </w:r>
    </w:p>
    <w:p w:rsidR="00D83AD7" w:rsidRPr="003F1319" w:rsidRDefault="00D83AD7" w:rsidP="008F6C8A">
      <w:pPr>
        <w:pStyle w:val="PHEBodytext"/>
      </w:pPr>
      <w:r w:rsidRPr="003F1319">
        <w:t xml:space="preserve">Scottish </w:t>
      </w:r>
      <w:r w:rsidRPr="003F1319">
        <w:rPr>
          <w:i/>
        </w:rPr>
        <w:t>E. coli</w:t>
      </w:r>
      <w:r w:rsidRPr="003F1319">
        <w:t xml:space="preserve"> O157/VTEC Reference Laboratory</w:t>
      </w:r>
    </w:p>
    <w:p w:rsidR="00D83AD7" w:rsidRPr="003F1319" w:rsidRDefault="00D83AD7" w:rsidP="008F6C8A">
      <w:pPr>
        <w:pStyle w:val="PHEBodytext"/>
      </w:pPr>
      <w:r w:rsidRPr="003F1319">
        <w:t>Department of Laboratory Medicine</w:t>
      </w:r>
    </w:p>
    <w:p w:rsidR="00D83AD7" w:rsidRPr="003F1319" w:rsidRDefault="00D83AD7" w:rsidP="008F6C8A">
      <w:pPr>
        <w:pStyle w:val="PHEBodytext"/>
      </w:pPr>
      <w:r w:rsidRPr="003F1319">
        <w:t>Royal Infirmary of Edinburgh</w:t>
      </w:r>
    </w:p>
    <w:p w:rsidR="00D83AD7" w:rsidRPr="003F1319" w:rsidRDefault="00D83AD7" w:rsidP="008F6C8A">
      <w:pPr>
        <w:pStyle w:val="PHEBodytext"/>
      </w:pPr>
      <w:r w:rsidRPr="003F1319">
        <w:t>51 Little France Crescent</w:t>
      </w:r>
    </w:p>
    <w:p w:rsidR="00D83AD7" w:rsidRPr="003F1319" w:rsidRDefault="00D83AD7" w:rsidP="008F6C8A">
      <w:pPr>
        <w:pStyle w:val="PHEBodytext"/>
      </w:pPr>
      <w:r w:rsidRPr="003F1319">
        <w:t>Old Dalkeith Road</w:t>
      </w:r>
    </w:p>
    <w:p w:rsidR="00D83AD7" w:rsidRPr="003F1319" w:rsidRDefault="00D83AD7" w:rsidP="008F6C8A">
      <w:pPr>
        <w:pStyle w:val="PHEBodytext"/>
      </w:pPr>
      <w:r w:rsidRPr="003F1319">
        <w:t>Edinburgh</w:t>
      </w:r>
    </w:p>
    <w:p w:rsidR="00D83AD7" w:rsidRPr="003F1319" w:rsidRDefault="00D83AD7" w:rsidP="008F6C8A">
      <w:pPr>
        <w:pStyle w:val="PHEBodytext"/>
      </w:pPr>
      <w:r w:rsidRPr="003F1319">
        <w:t xml:space="preserve">EH16 4SA </w:t>
      </w:r>
    </w:p>
    <w:p w:rsidR="00D83AD7" w:rsidRPr="003F1319" w:rsidRDefault="00D83AD7" w:rsidP="008F6C8A">
      <w:pPr>
        <w:pStyle w:val="PHEBodytext"/>
      </w:pPr>
      <w:r w:rsidRPr="003F1319">
        <w:t xml:space="preserve">Contact SERL switchboard: Tel. 0131 537 1000 or 0131 536 1000 </w:t>
      </w:r>
    </w:p>
    <w:p w:rsidR="00E10487" w:rsidRPr="003F1319" w:rsidRDefault="00E10487" w:rsidP="008F6C8A">
      <w:pPr>
        <w:pStyle w:val="PHEBodytext"/>
        <w:rPr>
          <w:rFonts w:cs="Arial"/>
        </w:rPr>
      </w:pPr>
    </w:p>
    <w:p w:rsidR="00E10487" w:rsidRPr="003F1319" w:rsidRDefault="00E10487" w:rsidP="00E10487">
      <w:pPr>
        <w:pStyle w:val="PHEBodytext"/>
        <w:rPr>
          <w:rFonts w:cs="Arial"/>
        </w:rPr>
      </w:pPr>
      <w:r w:rsidRPr="003F1319">
        <w:rPr>
          <w:rFonts w:cs="Arial"/>
        </w:rPr>
        <w:t xml:space="preserve">England and Wales </w:t>
      </w:r>
      <w:hyperlink r:id="rId25" w:history="1">
        <w:r w:rsidR="003B749F" w:rsidRPr="003F1319">
          <w:rPr>
            <w:rStyle w:val="PHEBodyTextHyperlinkChar"/>
          </w:rPr>
          <w:t>http://www.hpa.org.uk/webw/HPAweb&amp;Page&amp;HPAwebAutoListName/Page/1158313434370?p=1158313434370</w:t>
        </w:r>
      </w:hyperlink>
      <w:r w:rsidR="003B749F" w:rsidRPr="003F1319">
        <w:rPr>
          <w:rStyle w:val="PHEBodyTextHyperlinkChar"/>
        </w:rPr>
        <w:t xml:space="preserve"> </w:t>
      </w:r>
    </w:p>
    <w:p w:rsidR="00E10487" w:rsidRPr="003F1319" w:rsidRDefault="00E10487" w:rsidP="00E10487">
      <w:pPr>
        <w:pStyle w:val="PHEBodytext"/>
        <w:rPr>
          <w:rFonts w:cs="Arial"/>
        </w:rPr>
      </w:pPr>
      <w:r w:rsidRPr="003F1319">
        <w:rPr>
          <w:rFonts w:cs="Arial"/>
        </w:rPr>
        <w:t xml:space="preserve">Scotland </w:t>
      </w:r>
    </w:p>
    <w:p w:rsidR="00E10487" w:rsidRPr="003F1319" w:rsidRDefault="003358ED" w:rsidP="00D83AD7">
      <w:pPr>
        <w:pStyle w:val="PHEBodyTextHyperlink"/>
        <w:rPr>
          <w:rFonts w:cs="Arial"/>
        </w:rPr>
      </w:pPr>
      <w:hyperlink r:id="rId26" w:history="1">
        <w:r w:rsidR="003B749F" w:rsidRPr="003F1319">
          <w:rPr>
            <w:rStyle w:val="Hyperlink"/>
            <w:rFonts w:cs="Arial"/>
            <w:sz w:val="24"/>
          </w:rPr>
          <w:t>http://www.hps.scot.nhs.uk/reflab/index.aspx</w:t>
        </w:r>
      </w:hyperlink>
      <w:r w:rsidR="003B749F" w:rsidRPr="003F1319">
        <w:rPr>
          <w:rFonts w:cs="Arial"/>
        </w:rPr>
        <w:t xml:space="preserve"> </w:t>
      </w:r>
    </w:p>
    <w:p w:rsidR="00E10487" w:rsidRPr="003F1319" w:rsidRDefault="00E10487" w:rsidP="00E10487">
      <w:pPr>
        <w:pStyle w:val="PHEBodytext"/>
        <w:rPr>
          <w:rFonts w:cs="Arial"/>
        </w:rPr>
      </w:pPr>
      <w:r w:rsidRPr="003F1319">
        <w:rPr>
          <w:rFonts w:cs="Arial"/>
        </w:rPr>
        <w:t>Northern Ireland</w:t>
      </w:r>
    </w:p>
    <w:p w:rsidR="008F6C8A" w:rsidRPr="003F1319" w:rsidRDefault="003358ED" w:rsidP="00D83AD7">
      <w:pPr>
        <w:pStyle w:val="PHEBodyTextHyperlink"/>
        <w:rPr>
          <w:rStyle w:val="PHEBodytextChar"/>
        </w:rPr>
      </w:pPr>
      <w:hyperlink r:id="rId27" w:history="1">
        <w:r w:rsidR="003B749F" w:rsidRPr="003F1319">
          <w:rPr>
            <w:rStyle w:val="Hyperlink"/>
            <w:sz w:val="24"/>
          </w:rPr>
          <w:t>http://www.belfasttrust.hscni.net/Laboratory-MortuaryServices.htm</w:t>
        </w:r>
      </w:hyperlink>
      <w:r w:rsidR="003B749F" w:rsidRPr="003F1319">
        <w:rPr>
          <w:rStyle w:val="PHEBodytextChar"/>
        </w:rPr>
        <w:t xml:space="preserve"> </w:t>
      </w:r>
    </w:p>
    <w:p w:rsidR="008F6C8A" w:rsidRPr="003F1319" w:rsidRDefault="008F6C8A">
      <w:pPr>
        <w:ind w:left="0" w:firstLine="0"/>
        <w:rPr>
          <w:rStyle w:val="PHEBodytextChar"/>
          <w:color w:val="0000FF"/>
          <w:u w:val="single"/>
        </w:rPr>
      </w:pPr>
      <w:r w:rsidRPr="003F1319">
        <w:rPr>
          <w:rStyle w:val="PHEBodytextChar"/>
        </w:rPr>
        <w:br w:type="page"/>
      </w:r>
    </w:p>
    <w:p w:rsidR="00FF2C13" w:rsidRPr="003F1319" w:rsidRDefault="00FF2C13" w:rsidP="00FF2C13">
      <w:pPr>
        <w:pStyle w:val="PHEreportHeading1"/>
      </w:pPr>
      <w:bookmarkStart w:id="26" w:name="_Toc367968770"/>
      <w:bookmarkStart w:id="27" w:name="_Toc368991473"/>
      <w:bookmarkStart w:id="28" w:name="_Toc372270766"/>
      <w:r w:rsidRPr="003F1319">
        <w:lastRenderedPageBreak/>
        <w:t>7</w:t>
      </w:r>
      <w:r w:rsidRPr="003F1319">
        <w:tab/>
        <w:t>Notification to PHE</w:t>
      </w:r>
      <w:r w:rsidR="0041458E" w:rsidRPr="003F1319">
        <w:fldChar w:fldCharType="begin"/>
      </w:r>
      <w:r w:rsidR="002A4A1A" w:rsidRPr="003F1319">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41458E" w:rsidRPr="003F1319">
        <w:fldChar w:fldCharType="separate"/>
      </w:r>
      <w:r w:rsidR="002A4A1A" w:rsidRPr="003F1319">
        <w:rPr>
          <w:noProof/>
          <w:vertAlign w:val="superscript"/>
        </w:rPr>
        <w:t>40,41</w:t>
      </w:r>
      <w:r w:rsidR="0041458E" w:rsidRPr="003F1319">
        <w:fldChar w:fldCharType="end"/>
      </w:r>
      <w:r w:rsidRPr="003F1319">
        <w:t xml:space="preserve"> or Equivalent in the Devolved Administrations</w:t>
      </w:r>
      <w:bookmarkEnd w:id="26"/>
      <w:bookmarkEnd w:id="27"/>
      <w:r w:rsidR="0041458E" w:rsidRPr="003F1319">
        <w:fldChar w:fldCharType="begin">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2A4A1A" w:rsidRPr="003F1319">
        <w:instrText xml:space="preserve"> ADDIN REFMGR.CITE </w:instrText>
      </w:r>
      <w:r w:rsidR="0041458E" w:rsidRPr="003F1319">
        <w:fldChar w:fldCharType="begin">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2A4A1A" w:rsidRPr="003F1319">
        <w:instrText xml:space="preserve"> ADDIN EN.CITE.DATA </w:instrText>
      </w:r>
      <w:r w:rsidR="0041458E" w:rsidRPr="003F1319">
        <w:fldChar w:fldCharType="end"/>
      </w:r>
      <w:r w:rsidR="0041458E" w:rsidRPr="003F1319">
        <w:fldChar w:fldCharType="separate"/>
      </w:r>
      <w:r w:rsidR="002A4A1A" w:rsidRPr="003F1319">
        <w:rPr>
          <w:noProof/>
          <w:vertAlign w:val="superscript"/>
        </w:rPr>
        <w:t>42-45</w:t>
      </w:r>
      <w:bookmarkEnd w:id="28"/>
      <w:r w:rsidR="0041458E" w:rsidRPr="003F1319">
        <w:fldChar w:fldCharType="end"/>
      </w:r>
      <w:r w:rsidRPr="003F1319">
        <w:t xml:space="preserve"> </w:t>
      </w:r>
    </w:p>
    <w:p w:rsidR="00FF2C13" w:rsidRPr="003F1319" w:rsidRDefault="00FF2C13" w:rsidP="00FF2C13">
      <w:pPr>
        <w:pStyle w:val="PHEBodytext"/>
        <w:rPr>
          <w:rFonts w:cs="Arial"/>
        </w:rPr>
      </w:pPr>
      <w:r w:rsidRPr="003F1319">
        <w:rPr>
          <w:rFonts w:cs="Arial"/>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F2C13" w:rsidRPr="003F1319" w:rsidRDefault="00FF2C13" w:rsidP="00FF2C13">
      <w:pPr>
        <w:pStyle w:val="PHEBodytext"/>
        <w:rPr>
          <w:rFonts w:cs="Arial"/>
        </w:rPr>
      </w:pPr>
      <w:r w:rsidRPr="003F1319">
        <w:rPr>
          <w:rFonts w:cs="Arial"/>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FF2C13" w:rsidRPr="003F1319" w:rsidRDefault="00FF2C13" w:rsidP="00FF2C13">
      <w:pPr>
        <w:pStyle w:val="PHEBodytext"/>
        <w:rPr>
          <w:rFonts w:cs="Arial"/>
        </w:rPr>
      </w:pPr>
      <w:r w:rsidRPr="003F1319">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FF2C13" w:rsidRPr="003F1319" w:rsidRDefault="000D5CAB" w:rsidP="00FF2C13">
      <w:pPr>
        <w:pStyle w:val="PHEBodytext"/>
        <w:rPr>
          <w:rFonts w:cs="Arial"/>
        </w:rPr>
      </w:pPr>
      <w:r w:rsidRPr="003F1319">
        <w:rPr>
          <w:rFonts w:cs="Arial"/>
          <w:b/>
        </w:rPr>
        <w:t>NB</w:t>
      </w:r>
      <w:r w:rsidR="00FF2C13" w:rsidRPr="003F1319">
        <w:rPr>
          <w:rFonts w:cs="Arial"/>
          <w:b/>
        </w:rPr>
        <w:t>:</w:t>
      </w:r>
      <w:r w:rsidR="00FF2C13" w:rsidRPr="003F1319">
        <w:rPr>
          <w:rFonts w:cs="Arial"/>
        </w:rPr>
        <w:t xml:space="preserve"> The Health Protection Legislation Guidance (2010) includes reporting of HIV &amp; STIs, HCAIs and CJD under ‘Notification Duties of Registered Medical Practitioners’: it is not noted under ‘Notification Duties of Diagnostic Laboratories’.</w:t>
      </w:r>
    </w:p>
    <w:p w:rsidR="00FF2C13" w:rsidRPr="003F1319" w:rsidRDefault="00FF2C13" w:rsidP="00FF2C13">
      <w:pPr>
        <w:pStyle w:val="PHEBodytext"/>
      </w:pPr>
      <w:r w:rsidRPr="003F1319">
        <w:rPr>
          <w:rFonts w:cs="Arial"/>
        </w:rPr>
        <w:t>Other arrangements exist in Scotland</w:t>
      </w:r>
      <w:r w:rsidR="0041458E" w:rsidRPr="003F1319">
        <w:rPr>
          <w:rFonts w:cs="Arial"/>
        </w:rPr>
        <w:fldChar w:fldCharType="begin"/>
      </w:r>
      <w:r w:rsidR="002A4A1A" w:rsidRPr="003F1319">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41458E" w:rsidRPr="003F1319">
        <w:rPr>
          <w:rFonts w:cs="Arial"/>
        </w:rPr>
        <w:fldChar w:fldCharType="separate"/>
      </w:r>
      <w:r w:rsidR="002A4A1A" w:rsidRPr="003F1319">
        <w:rPr>
          <w:rFonts w:cs="Arial"/>
          <w:noProof/>
          <w:vertAlign w:val="superscript"/>
        </w:rPr>
        <w:t>42,43</w:t>
      </w:r>
      <w:r w:rsidR="0041458E" w:rsidRPr="003F1319">
        <w:rPr>
          <w:rFonts w:cs="Arial"/>
        </w:rPr>
        <w:fldChar w:fldCharType="end"/>
      </w:r>
      <w:r w:rsidRPr="003F1319">
        <w:rPr>
          <w:rFonts w:cs="Arial"/>
        </w:rPr>
        <w:t>, Wales</w:t>
      </w:r>
      <w:r w:rsidR="0041458E" w:rsidRPr="003F1319">
        <w:rPr>
          <w:rFonts w:cs="Arial"/>
        </w:rPr>
        <w:fldChar w:fldCharType="begin"/>
      </w:r>
      <w:r w:rsidR="002A4A1A" w:rsidRPr="003F1319">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41458E" w:rsidRPr="003F1319">
        <w:rPr>
          <w:rFonts w:cs="Arial"/>
        </w:rPr>
        <w:fldChar w:fldCharType="separate"/>
      </w:r>
      <w:r w:rsidR="002A4A1A" w:rsidRPr="003F1319">
        <w:rPr>
          <w:rFonts w:cs="Arial"/>
          <w:noProof/>
          <w:vertAlign w:val="superscript"/>
        </w:rPr>
        <w:t>44</w:t>
      </w:r>
      <w:r w:rsidR="0041458E" w:rsidRPr="003F1319">
        <w:rPr>
          <w:rFonts w:cs="Arial"/>
        </w:rPr>
        <w:fldChar w:fldCharType="end"/>
      </w:r>
      <w:r w:rsidRPr="003F1319">
        <w:rPr>
          <w:rFonts w:cs="Arial"/>
        </w:rPr>
        <w:t xml:space="preserve"> and Northern Ireland</w:t>
      </w:r>
      <w:r w:rsidR="0041458E" w:rsidRPr="003F1319">
        <w:rPr>
          <w:rFonts w:cs="Arial"/>
        </w:rPr>
        <w:fldChar w:fldCharType="begin"/>
      </w:r>
      <w:r w:rsidR="002A4A1A" w:rsidRPr="003F1319">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41458E" w:rsidRPr="003F1319">
        <w:rPr>
          <w:rFonts w:cs="Arial"/>
        </w:rPr>
        <w:fldChar w:fldCharType="separate"/>
      </w:r>
      <w:r w:rsidR="002A4A1A" w:rsidRPr="003F1319">
        <w:rPr>
          <w:rFonts w:cs="Arial"/>
          <w:noProof/>
          <w:vertAlign w:val="superscript"/>
        </w:rPr>
        <w:t>45</w:t>
      </w:r>
      <w:r w:rsidR="0041458E" w:rsidRPr="003F1319">
        <w:rPr>
          <w:rFonts w:cs="Arial"/>
        </w:rPr>
        <w:fldChar w:fldCharType="end"/>
      </w:r>
      <w:r w:rsidRPr="003F1319">
        <w:rPr>
          <w:rFonts w:cs="Arial"/>
        </w:rPr>
        <w:t>.</w:t>
      </w:r>
    </w:p>
    <w:p w:rsidR="00B55F4C" w:rsidRPr="003F1319" w:rsidRDefault="002D3CCE" w:rsidP="00DA49F3">
      <w:pPr>
        <w:pStyle w:val="PHEreportHeading1"/>
      </w:pPr>
      <w:r w:rsidRPr="003F1319">
        <w:rPr>
          <w:rStyle w:val="PHEBodytextChar"/>
        </w:rPr>
        <w:br w:type="page"/>
      </w:r>
      <w:bookmarkStart w:id="29" w:name="_Toc285103697"/>
      <w:bookmarkEnd w:id="24"/>
      <w:bookmarkEnd w:id="25"/>
    </w:p>
    <w:p w:rsidR="004B526E" w:rsidRPr="003F1319" w:rsidRDefault="004B526E" w:rsidP="00B55F4C">
      <w:pPr>
        <w:pStyle w:val="PHEBodytext"/>
        <w:sectPr w:rsidR="004B526E" w:rsidRPr="003F1319" w:rsidSect="00155021">
          <w:headerReference w:type="even" r:id="rId28"/>
          <w:headerReference w:type="default" r:id="rId29"/>
          <w:footerReference w:type="default" r:id="rId30"/>
          <w:headerReference w:type="first" r:id="rId31"/>
          <w:footerReference w:type="first" r:id="rId32"/>
          <w:pgSz w:w="11906" w:h="16838" w:code="9"/>
          <w:pgMar w:top="567" w:right="1287" w:bottom="1440" w:left="1440" w:header="709" w:footer="709" w:gutter="0"/>
          <w:pgNumType w:start="1"/>
          <w:cols w:space="708"/>
          <w:titlePg/>
          <w:docGrid w:linePitch="360"/>
        </w:sectPr>
      </w:pPr>
    </w:p>
    <w:p w:rsidR="002A4A1A" w:rsidRPr="003F1319" w:rsidRDefault="00D32B1A" w:rsidP="002A4A1A">
      <w:pPr>
        <w:pStyle w:val="PHEreportHeading1"/>
      </w:pPr>
      <w:bookmarkStart w:id="35" w:name="_Toc372270767"/>
      <w:bookmarkEnd w:id="29"/>
      <w:r w:rsidRPr="003F1319">
        <w:lastRenderedPageBreak/>
        <w:t>References</w:t>
      </w:r>
      <w:bookmarkEnd w:id="35"/>
    </w:p>
    <w:p w:rsidR="002A4A1A" w:rsidRPr="003F1319" w:rsidRDefault="002A4A1A" w:rsidP="002A4A1A">
      <w:pPr>
        <w:ind w:left="0" w:firstLine="0"/>
      </w:pPr>
    </w:p>
    <w:p w:rsidR="002A4A1A" w:rsidRPr="003F1319" w:rsidRDefault="0041458E" w:rsidP="002A4A1A">
      <w:pPr>
        <w:tabs>
          <w:tab w:val="left" w:pos="360"/>
        </w:tabs>
        <w:spacing w:after="240"/>
        <w:ind w:left="360" w:hanging="360"/>
        <w:rPr>
          <w:rFonts w:cs="Arial"/>
          <w:noProof/>
          <w:sz w:val="20"/>
        </w:rPr>
      </w:pPr>
      <w:r w:rsidRPr="003F1319">
        <w:fldChar w:fldCharType="begin"/>
      </w:r>
      <w:r w:rsidR="002A4A1A" w:rsidRPr="003F1319">
        <w:instrText xml:space="preserve"> ADDIN REFMGR.REFLIST </w:instrText>
      </w:r>
      <w:r w:rsidRPr="003F1319">
        <w:fldChar w:fldCharType="separate"/>
      </w:r>
      <w:r w:rsidR="002A4A1A" w:rsidRPr="003F1319">
        <w:rPr>
          <w:rFonts w:cs="Arial"/>
          <w:noProof/>
          <w:sz w:val="20"/>
        </w:rPr>
        <w:t xml:space="preserve">1. </w:t>
      </w:r>
      <w:r w:rsidR="002A4A1A" w:rsidRPr="003F1319">
        <w:rPr>
          <w:rFonts w:cs="Arial"/>
          <w:noProof/>
          <w:sz w:val="20"/>
        </w:rPr>
        <w:tab/>
        <w:t>Peng J, Yang J, Jin Q. The molecular evolutionary history of Shigella spp. and enteroinvasive Escherichia coli. Infection, Genetics and Evolution 2009;9:147-52.</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2. </w:t>
      </w:r>
      <w:r w:rsidRPr="003F1319">
        <w:rPr>
          <w:rFonts w:cs="Arial"/>
          <w:noProof/>
          <w:sz w:val="20"/>
        </w:rPr>
        <w:tab/>
        <w:t>Wells JG, Davis BR, Wachsmuth IK, Riley LW, Remis RS, Sokolow R, et al. Laboratory investigation of hemorrhagic colitis outbreaks associated with a rare Escherichia coli serotype. J Clin Microbiol 1983;18:512-20.</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3. </w:t>
      </w:r>
      <w:r w:rsidRPr="003F1319">
        <w:rPr>
          <w:rFonts w:cs="Arial"/>
          <w:noProof/>
          <w:sz w:val="20"/>
        </w:rPr>
        <w:tab/>
        <w:t>March SB, Ratnam S. Sorbitol-MacConkey medium for detection of Escherichia coli O157:H7 associated with hemorrhagic colitis. J Clin Microbiol 1986;23:869-72.</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4. </w:t>
      </w:r>
      <w:r w:rsidRPr="003F1319">
        <w:rPr>
          <w:rFonts w:cs="Arial"/>
          <w:noProof/>
          <w:sz w:val="20"/>
        </w:rPr>
        <w:tab/>
        <w:t>Easton L. Escherichia coli O157: occurrence, transmission and laboratory detection. Br J Biomed Sci 1997;54:57-64.</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5. </w:t>
      </w:r>
      <w:r w:rsidRPr="003F1319">
        <w:rPr>
          <w:rFonts w:cs="Arial"/>
          <w:noProof/>
          <w:sz w:val="20"/>
        </w:rPr>
        <w:tab/>
        <w:t>Desmarchelier PM, Bilge SS, Fegan N, Mills L, Vary JC, Jr., Tarr PI. A PCR specific for Escherichia coli O157 based on the rfb locus encoding O157 lipopolysaccharide. J Clin Microbiol 1998;36:1801-4.</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6. </w:t>
      </w:r>
      <w:r w:rsidRPr="003F1319">
        <w:rPr>
          <w:rFonts w:cs="Arial"/>
          <w:noProof/>
          <w:sz w:val="20"/>
        </w:rPr>
        <w:tab/>
        <w:t>Heffernan E, Chatur N, Zwirewich C. Escherichia coli 0157 enterohaemorrhagic colitis associated with pyelonephritis: CT findings. Br J Radiol 2009;82:e63-e66.</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7. </w:t>
      </w:r>
      <w:r w:rsidRPr="003F1319">
        <w:rPr>
          <w:rFonts w:cs="Arial"/>
          <w:noProof/>
          <w:sz w:val="20"/>
        </w:rPr>
        <w:tab/>
        <w:t>March SB, Ratnam S. Latex agglutination test for detection of Escherichia coli serotype O157. J Clin Microbiol 1989;27:1675-7.</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8. </w:t>
      </w:r>
      <w:r w:rsidRPr="003F1319">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9. </w:t>
      </w:r>
      <w:r w:rsidRPr="003F1319">
        <w:rPr>
          <w:rFonts w:cs="Arial"/>
          <w:noProof/>
          <w:sz w:val="20"/>
        </w:rPr>
        <w:tab/>
        <w:t xml:space="preserve">Official Journal of the European Communities. Directive 98/79/EC of the European Parliament and of the Council of 27 October 1998 on </w:t>
      </w:r>
      <w:r w:rsidRPr="003F1319">
        <w:rPr>
          <w:rFonts w:cs="Arial"/>
          <w:i/>
          <w:noProof/>
          <w:sz w:val="20"/>
        </w:rPr>
        <w:t xml:space="preserve">in vitro </w:t>
      </w:r>
      <w:r w:rsidRPr="003F1319">
        <w:rPr>
          <w:rFonts w:cs="Arial"/>
          <w:noProof/>
          <w:sz w:val="20"/>
        </w:rPr>
        <w:t>diagnostic medical devices. 7-12-1998. p. 1-37.</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10. </w:t>
      </w:r>
      <w:r w:rsidRPr="003F1319">
        <w:rPr>
          <w:rFonts w:cs="Arial"/>
          <w:noProof/>
          <w:sz w:val="20"/>
        </w:rPr>
        <w:tab/>
        <w:t xml:space="preserve">Health and Safety Executive. Safe use of pneumatic air tube transport systems for pathology specimens.  9/99. </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11. </w:t>
      </w:r>
      <w:r w:rsidRPr="003F1319">
        <w:rPr>
          <w:rFonts w:cs="Arial"/>
          <w:noProof/>
          <w:sz w:val="20"/>
        </w:rPr>
        <w:tab/>
        <w:t xml:space="preserve">Department for transport. Transport of Infectious Substances, 2011 Revision 5.  2011. </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12. </w:t>
      </w:r>
      <w:r w:rsidRPr="003F1319">
        <w:rPr>
          <w:rFonts w:cs="Arial"/>
          <w:noProof/>
          <w:sz w:val="20"/>
        </w:rPr>
        <w:tab/>
        <w:t xml:space="preserve">World Health Organization. Guidance on regulations for the Transport of Infectious Substances 2013-2014.  2012. </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13. </w:t>
      </w:r>
      <w:r w:rsidRPr="003F1319">
        <w:rPr>
          <w:rFonts w:cs="Arial"/>
          <w:noProof/>
          <w:sz w:val="20"/>
        </w:rPr>
        <w:tab/>
        <w:t xml:space="preserve">Home Office. Anti-terrorism, Crime and Security Act.  2001 (as amended). </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14. </w:t>
      </w:r>
      <w:r w:rsidRPr="003F1319">
        <w:rPr>
          <w:rFonts w:cs="Arial"/>
          <w:noProof/>
          <w:sz w:val="20"/>
        </w:rPr>
        <w:tab/>
        <w:t>Advisory Committee on Dangerous Pathogens. The Approved List of Biological Agents. Health and Safety Executive. 2013. p. 1-32</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15. </w:t>
      </w:r>
      <w:r w:rsidRPr="003F1319">
        <w:rPr>
          <w:rFonts w:cs="Arial"/>
          <w:noProof/>
          <w:sz w:val="20"/>
        </w:rPr>
        <w:tab/>
        <w:t>Advisory Committee on Dangerous Pathogens. Infections at work: Controlling the risks. Her Majesty's Stationery Office. 2003.</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16. </w:t>
      </w:r>
      <w:r w:rsidRPr="003F1319">
        <w:rPr>
          <w:rFonts w:cs="Arial"/>
          <w:noProof/>
          <w:sz w:val="20"/>
        </w:rPr>
        <w:tab/>
        <w:t>Advisory Committee on Dangerous Pathogens. Biological agents: Managing the risks in laboratories and healthcare premises. Health and Safety Executive. 2005.</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lastRenderedPageBreak/>
        <w:t xml:space="preserve">17. </w:t>
      </w:r>
      <w:r w:rsidRPr="003F1319">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18. </w:t>
      </w:r>
      <w:r w:rsidRPr="003F1319">
        <w:rPr>
          <w:rFonts w:cs="Arial"/>
          <w:noProof/>
          <w:sz w:val="20"/>
        </w:rPr>
        <w:tab/>
        <w:t>Centers for Disease Control and Prevention. Guidelines for Safe Work Practices in Human and Animal Medical Diagnostic Laboratories. MMWR Surveill Summ 2012;61:1-102.</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19. </w:t>
      </w:r>
      <w:r w:rsidRPr="003F1319">
        <w:rPr>
          <w:rFonts w:cs="Arial"/>
          <w:noProof/>
          <w:sz w:val="20"/>
        </w:rPr>
        <w:tab/>
        <w:t>Health and Safety Executive. Control of Substances Hazardous to Health Regulations. The Control of Substances Hazardous to Health Regulations 2002. 5th ed.  HSE Books; 2002.</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20. </w:t>
      </w:r>
      <w:r w:rsidRPr="003F1319">
        <w:rPr>
          <w:rFonts w:cs="Arial"/>
          <w:noProof/>
          <w:sz w:val="20"/>
        </w:rPr>
        <w:tab/>
        <w:t xml:space="preserve">Health and Safety Executive. Five Steps to Risk Assessment: A Step by Step Guide to a Safer and Healthier Workplace. HSE Books.  2002. </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21. </w:t>
      </w:r>
      <w:r w:rsidRPr="003F1319">
        <w:rPr>
          <w:rFonts w:cs="Arial"/>
          <w:noProof/>
          <w:sz w:val="20"/>
        </w:rPr>
        <w:tab/>
        <w:t xml:space="preserve">Health and Safety Executive. A Guide to Risk Assessment Requirements: Common Provisions in Health and Safety Law. HSE Books.  2002. </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22. </w:t>
      </w:r>
      <w:r w:rsidRPr="003F1319">
        <w:rPr>
          <w:rFonts w:cs="Arial"/>
          <w:noProof/>
          <w:sz w:val="20"/>
        </w:rPr>
        <w:tab/>
        <w:t>Health Services Advisory Committee. Safe Working and the Prevention of Infection in Clinical Laboratories and Similar Facilities. HSE Books. 2003.</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23. </w:t>
      </w:r>
      <w:r w:rsidRPr="003F1319">
        <w:rPr>
          <w:rFonts w:cs="Arial"/>
          <w:noProof/>
          <w:sz w:val="20"/>
        </w:rPr>
        <w:tab/>
        <w:t>British Standards Institution (BSI). BS EN12469 - Biotechnology - performance criteria for microbiological safety cabinets. 2000.</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24. </w:t>
      </w:r>
      <w:r w:rsidRPr="003F1319">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25. </w:t>
      </w:r>
      <w:r w:rsidRPr="003F1319">
        <w:rPr>
          <w:rFonts w:cs="Arial"/>
          <w:noProof/>
          <w:sz w:val="20"/>
        </w:rPr>
        <w:tab/>
        <w:t>Singh K. Laboratory-acquired infections. Clin Infect Dis 2009;49:142-7.</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26. </w:t>
      </w:r>
      <w:r w:rsidRPr="003F1319">
        <w:rPr>
          <w:rFonts w:cs="Arial"/>
          <w:noProof/>
          <w:sz w:val="20"/>
        </w:rPr>
        <w:tab/>
        <w:t>Baron EJ, Miller JM. Bacterial and fungal infections among diagnostic laboratory workers: evaluating the risks. 3 2008;60:241-6.</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27. </w:t>
      </w:r>
      <w:r w:rsidRPr="003F1319">
        <w:rPr>
          <w:rFonts w:cs="Arial"/>
          <w:noProof/>
          <w:sz w:val="20"/>
        </w:rPr>
        <w:tab/>
        <w:t>Spina N, Zansky S, Dumas N, Kondracki S. Four laboratory-associated cases of infection with Escherichia coli O157:H7. J Clin Microbiol 2005;43:2938-9.</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28. </w:t>
      </w:r>
      <w:r w:rsidRPr="003F1319">
        <w:rPr>
          <w:rFonts w:cs="Arial"/>
          <w:noProof/>
          <w:sz w:val="20"/>
        </w:rPr>
        <w:tab/>
        <w:t>Burnens AP, Zbinden R, Kaempf L, Heinzer I, Nicolet J. A case of laboratory acquired infection with Escherichia coli O157:H7. Zentralbl Bakteriol 1993;279:512-7.</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29. </w:t>
      </w:r>
      <w:r w:rsidRPr="003F1319">
        <w:rPr>
          <w:rFonts w:cs="Arial"/>
          <w:noProof/>
          <w:sz w:val="20"/>
        </w:rPr>
        <w:tab/>
        <w:t>De BE, Heuvelink AE. Methods for the detection and isolation of Shiga toxin-producing Escherichia coli. Symp Ser Soc Appl Microbiol 2000;133S-43S.</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30. </w:t>
      </w:r>
      <w:r w:rsidRPr="003F1319">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31. </w:t>
      </w:r>
      <w:r w:rsidRPr="003F1319">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32. </w:t>
      </w:r>
      <w:r w:rsidRPr="003F1319">
        <w:rPr>
          <w:rFonts w:cs="Arial"/>
          <w:noProof/>
          <w:sz w:val="20"/>
        </w:rPr>
        <w:tab/>
        <w:t>Feil EJ, Spratt BG. Recombination and the population structures of bacterial pathogens. Annu Rev Microbiol 2001;55:561-90.</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33. </w:t>
      </w:r>
      <w:r w:rsidRPr="003F1319">
        <w:rPr>
          <w:rFonts w:cs="Arial"/>
          <w:noProof/>
          <w:sz w:val="20"/>
        </w:rPr>
        <w:tab/>
        <w:t>Noller AC, McEllistrem MC, Stine OC, Morris JG, Jr., Boxrud DJ, Dixon B, et al. Multilocus sequence typing reveals a lack of diversity among Escherichia coli O157:H7 isolates that are distinct by pulsed-field gel electrophoresis. J Clin Microbiol 2003;41:675-9.</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34. </w:t>
      </w:r>
      <w:r w:rsidRPr="003F1319">
        <w:rPr>
          <w:rFonts w:cs="Arial"/>
          <w:noProof/>
          <w:sz w:val="20"/>
        </w:rPr>
        <w:tab/>
        <w:t>Noller AC, McEllistrem MC, Pacheco AG, Boxrud DJ, Harrison LH. Multilocus variable-number tandem repeat analysis distinguishes outbreak and sporadic Escherichia coli O157:H7 isolates. J Clin Microbiol 2003;41:5389-97.</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lastRenderedPageBreak/>
        <w:t xml:space="preserve">35. </w:t>
      </w:r>
      <w:r w:rsidRPr="003F1319">
        <w:rPr>
          <w:rFonts w:cs="Arial"/>
          <w:noProof/>
          <w:sz w:val="20"/>
        </w:rPr>
        <w:tab/>
        <w:t>Liu D. Identification, subtyping and virulence determination of Listeria monocytogenes, an important foodborne pathogen. J Med Microbiol 2006;55:645-59.</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36. </w:t>
      </w:r>
      <w:r w:rsidRPr="003F1319">
        <w:rPr>
          <w:rFonts w:cs="Arial"/>
          <w:noProof/>
          <w:sz w:val="20"/>
        </w:rPr>
        <w:tab/>
        <w:t>Brosch R, Brett M, Catimel B, Luchansky JB, Ojeniyi B, Rocourt J. Genomic fingerprinting of 80 strains from the WHO multicenter international typing study of listeria monocytogenes via pulsed-field gel electrophoresis (PFGE). Int J Food Microbiol 1996;32:343-55.</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37. </w:t>
      </w:r>
      <w:r w:rsidRPr="003F1319">
        <w:rPr>
          <w:rFonts w:cs="Arial"/>
          <w:noProof/>
          <w:sz w:val="20"/>
        </w:rPr>
        <w:tab/>
        <w:t>Bender JB, Hedberg CW, Besser JM, Boxrud DJ, MacDonald KL, Osterholm MT. Surveillance by molecular subtype for Escherichia coli O157:H7 infections in Minnesota by molecular subtyping. N Engl J Med 1997;337:388-94.</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38. </w:t>
      </w:r>
      <w:r w:rsidRPr="003F1319">
        <w:rPr>
          <w:rFonts w:cs="Arial"/>
          <w:noProof/>
          <w:sz w:val="20"/>
        </w:rPr>
        <w:tab/>
        <w:t>Perna NT, Plunkett G, III, Burland V, Mau B, Glasner JD, Rose DJ, et al. Genome sequence of enterohaemorrhagic Escherichia coli O157:H7. Nature 2001;409:529-33.</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39. </w:t>
      </w:r>
      <w:r w:rsidRPr="003F1319">
        <w:rPr>
          <w:rFonts w:cs="Arial"/>
          <w:noProof/>
          <w:sz w:val="20"/>
        </w:rPr>
        <w:tab/>
        <w:t>Ahmed R, Bopp C, Borczyk A, Kasatiya S. Phage-typing scheme for Escherichia coli O157:H7. J Infect Dis 1987;155:806-9.</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40. </w:t>
      </w:r>
      <w:r w:rsidRPr="003F1319">
        <w:rPr>
          <w:rFonts w:cs="Arial"/>
          <w:noProof/>
          <w:sz w:val="20"/>
        </w:rPr>
        <w:tab/>
        <w:t>Public Health England. Laboratory Reporting to Public Health England: A Guide for Diagnostic Laboratories. 2013. p. 1-37.</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41. </w:t>
      </w:r>
      <w:r w:rsidRPr="003F1319">
        <w:rPr>
          <w:rFonts w:cs="Arial"/>
          <w:noProof/>
          <w:sz w:val="20"/>
        </w:rPr>
        <w:tab/>
        <w:t>Department of Health. Health Protection Legislation (England) Guidance.  2010.  p. 1-112.</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42. </w:t>
      </w:r>
      <w:r w:rsidRPr="003F1319">
        <w:rPr>
          <w:rFonts w:cs="Arial"/>
          <w:noProof/>
          <w:sz w:val="20"/>
        </w:rPr>
        <w:tab/>
        <w:t xml:space="preserve">Scottish Government. Public Health (Scotland) Act.  2008 (as amended). </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43. </w:t>
      </w:r>
      <w:r w:rsidRPr="003F1319">
        <w:rPr>
          <w:rFonts w:cs="Arial"/>
          <w:noProof/>
          <w:sz w:val="20"/>
        </w:rPr>
        <w:tab/>
        <w:t>Scottish Government. Public Health etc. (Scotland) Act 2008. Implementation of Part 2: Notifiable Diseases, Organisms and Health Risk States. 2009.</w:t>
      </w:r>
    </w:p>
    <w:p w:rsidR="002A4A1A" w:rsidRPr="003F1319" w:rsidRDefault="002A4A1A" w:rsidP="002A4A1A">
      <w:pPr>
        <w:tabs>
          <w:tab w:val="left" w:pos="360"/>
        </w:tabs>
        <w:spacing w:after="240"/>
        <w:ind w:left="360" w:hanging="360"/>
        <w:rPr>
          <w:rFonts w:cs="Arial"/>
          <w:noProof/>
          <w:sz w:val="20"/>
        </w:rPr>
      </w:pPr>
      <w:r w:rsidRPr="003F1319">
        <w:rPr>
          <w:rFonts w:cs="Arial"/>
          <w:noProof/>
          <w:sz w:val="20"/>
        </w:rPr>
        <w:t xml:space="preserve">44. </w:t>
      </w:r>
      <w:r w:rsidRPr="003F1319">
        <w:rPr>
          <w:rFonts w:cs="Arial"/>
          <w:noProof/>
          <w:sz w:val="20"/>
        </w:rPr>
        <w:tab/>
        <w:t xml:space="preserve">The Welsh Assembly Government. Health Protection Legislation (Wales) Guidance.  2010. </w:t>
      </w:r>
    </w:p>
    <w:p w:rsidR="002A4A1A" w:rsidRPr="003F1319" w:rsidRDefault="002A4A1A" w:rsidP="002A4A1A">
      <w:pPr>
        <w:tabs>
          <w:tab w:val="left" w:pos="360"/>
        </w:tabs>
        <w:ind w:left="360" w:hanging="360"/>
        <w:rPr>
          <w:rFonts w:cs="Arial"/>
          <w:noProof/>
          <w:sz w:val="20"/>
        </w:rPr>
      </w:pPr>
      <w:r w:rsidRPr="003F1319">
        <w:rPr>
          <w:rFonts w:cs="Arial"/>
          <w:noProof/>
          <w:sz w:val="20"/>
        </w:rPr>
        <w:t xml:space="preserve">45. </w:t>
      </w:r>
      <w:r w:rsidRPr="003F1319">
        <w:rPr>
          <w:rFonts w:cs="Arial"/>
          <w:noProof/>
          <w:sz w:val="20"/>
        </w:rPr>
        <w:tab/>
        <w:t xml:space="preserve">Home Office. Public Health Act (Northern Ireland) 1967 Chapter 36.  1967 (as amended). </w:t>
      </w:r>
    </w:p>
    <w:p w:rsidR="002A4A1A" w:rsidRPr="003F1319" w:rsidRDefault="002A4A1A" w:rsidP="002A4A1A">
      <w:pPr>
        <w:tabs>
          <w:tab w:val="left" w:pos="360"/>
        </w:tabs>
        <w:ind w:left="360" w:hanging="360"/>
        <w:rPr>
          <w:noProof/>
        </w:rPr>
      </w:pPr>
    </w:p>
    <w:p w:rsidR="00A2548A" w:rsidRDefault="0041458E" w:rsidP="002A4A1A">
      <w:pPr>
        <w:ind w:left="0" w:firstLine="0"/>
      </w:pPr>
      <w:r w:rsidRPr="003F1319">
        <w:fldChar w:fldCharType="end"/>
      </w:r>
    </w:p>
    <w:sectPr w:rsidR="00A2548A" w:rsidSect="00335610">
      <w:headerReference w:type="even" r:id="rId33"/>
      <w:headerReference w:type="default" r:id="rId34"/>
      <w:headerReference w:type="first" r:id="rId35"/>
      <w:footerReference w:type="first" r:id="rId36"/>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F3D" w:rsidRDefault="00725F3D" w:rsidP="003E0911">
      <w:pPr>
        <w:pStyle w:val="TOC2"/>
      </w:pPr>
      <w:r>
        <w:separator/>
      </w:r>
    </w:p>
  </w:endnote>
  <w:endnote w:type="continuationSeparator" w:id="0">
    <w:p w:rsidR="00725F3D" w:rsidRDefault="00725F3D"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3D" w:rsidRPr="0034319E" w:rsidRDefault="00725F3D" w:rsidP="00C90395">
    <w:pPr>
      <w:pStyle w:val="PHEBodytext"/>
      <w:ind w:left="-284"/>
      <w:outlineLvl w:val="0"/>
      <w:rPr>
        <w:rStyle w:val="PageNumber"/>
        <w:rFonts w:cs="Arial"/>
        <w:szCs w:val="24"/>
      </w:rPr>
    </w:pPr>
    <w:r w:rsidRPr="0034319E">
      <w:rPr>
        <w:rFonts w:cs="Arial"/>
      </w:rPr>
      <w:t xml:space="preserve">Bacteriology – Identification | ID </w:t>
    </w:r>
    <w:r w:rsidR="003358ED">
      <w:fldChar w:fldCharType="begin" w:fldLock="1"/>
    </w:r>
    <w:r w:rsidR="003358ED">
      <w:instrText xml:space="preserve"> REF  SMINumber  \* MERGEFORMAT </w:instrText>
    </w:r>
    <w:r w:rsidR="003358ED">
      <w:fldChar w:fldCharType="separate"/>
    </w:r>
    <w:r>
      <w:rPr>
        <w:rFonts w:cs="Arial"/>
      </w:rPr>
      <w:t>22</w:t>
    </w:r>
    <w:r w:rsidR="003358ED">
      <w:rPr>
        <w:rFonts w:cs="Arial"/>
      </w:rPr>
      <w:fldChar w:fldCharType="end"/>
    </w:r>
    <w:r w:rsidRPr="0034319E">
      <w:rPr>
        <w:rFonts w:cs="Arial"/>
      </w:rPr>
      <w:t xml:space="preserve"> | Issue no: </w:t>
    </w:r>
    <w:r w:rsidR="003358ED">
      <w:fldChar w:fldCharType="begin" w:fldLock="1"/>
    </w:r>
    <w:r w:rsidR="003358ED">
      <w:instrText xml:space="preserve"> REF  NewIssueNumber  \* MERGEFORMAT </w:instrText>
    </w:r>
    <w:r w:rsidR="003358ED">
      <w:fldChar w:fldCharType="separate"/>
    </w:r>
    <w:r w:rsidRPr="001705B0">
      <w:rPr>
        <w:rFonts w:cs="Arial"/>
        <w:bCs/>
        <w:lang w:val="en-US"/>
      </w:rPr>
      <w:t>dg+</w:t>
    </w:r>
    <w:r w:rsidR="003358ED">
      <w:rPr>
        <w:rFonts w:cs="Arial"/>
        <w:bCs/>
        <w:lang w:val="en-US"/>
      </w:rPr>
      <w:fldChar w:fldCharType="end"/>
    </w:r>
    <w:r w:rsidRPr="0034319E">
      <w:rPr>
        <w:rFonts w:cs="Arial"/>
      </w:rPr>
      <w:t xml:space="preserve"> | Issue date: </w:t>
    </w:r>
    <w:fldSimple w:instr=" REF  NewIssueDate  \* MERGEFORMAT " w:fldLock="1">
      <w:r>
        <w:rPr>
          <w:rFonts w:cs="Arial"/>
        </w:rPr>
        <w:t>dd.mm.yy &lt;tab+enter&gt;</w:t>
      </w:r>
    </w:fldSimple>
    <w:r w:rsidRPr="0034319E">
      <w:rPr>
        <w:rFonts w:cs="Arial"/>
      </w:rPr>
      <w:t xml:space="preserve"> | </w:t>
    </w:r>
    <w:r w:rsidRPr="0034319E">
      <w:rPr>
        <w:rStyle w:val="PageNumber"/>
        <w:rFonts w:cs="Arial"/>
      </w:rPr>
      <w:t xml:space="preserve">Page: </w:t>
    </w:r>
    <w:r w:rsidRPr="0034319E">
      <w:rPr>
        <w:rStyle w:val="PageNumber"/>
        <w:rFonts w:cs="Arial"/>
      </w:rPr>
      <w:fldChar w:fldCharType="begin"/>
    </w:r>
    <w:r w:rsidRPr="0034319E">
      <w:rPr>
        <w:rStyle w:val="PageNumber"/>
        <w:rFonts w:cs="Arial"/>
      </w:rPr>
      <w:instrText xml:space="preserve"> PAGE </w:instrText>
    </w:r>
    <w:r w:rsidRPr="0034319E">
      <w:rPr>
        <w:rStyle w:val="PageNumber"/>
        <w:rFonts w:cs="Arial"/>
      </w:rPr>
      <w:fldChar w:fldCharType="separate"/>
    </w:r>
    <w:r w:rsidR="003358ED">
      <w:rPr>
        <w:rStyle w:val="PageNumber"/>
        <w:rFonts w:cs="Arial"/>
        <w:noProof/>
      </w:rPr>
      <w:t>2</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r>
    <w:r w:rsidRPr="0034319E">
      <w:rPr>
        <w:rStyle w:val="PageNumber"/>
        <w:rFonts w:cs="Arial"/>
      </w:rPr>
      <w:instrText xml:space="preserve"> NUMPAGES </w:instrText>
    </w:r>
    <w:r w:rsidRPr="0034319E">
      <w:rPr>
        <w:rStyle w:val="PageNumber"/>
        <w:rFonts w:cs="Arial"/>
      </w:rPr>
      <w:fldChar w:fldCharType="separate"/>
    </w:r>
    <w:r w:rsidR="003358ED">
      <w:rPr>
        <w:rStyle w:val="PageNumber"/>
        <w:rFonts w:cs="Arial"/>
        <w:noProof/>
      </w:rPr>
      <w:t>21</w:t>
    </w:r>
    <w:r w:rsidRPr="0034319E">
      <w:rPr>
        <w:rStyle w:val="PageNumber"/>
        <w:rFonts w:cs="Arial"/>
      </w:rPr>
      <w:fldChar w:fldCharType="end"/>
    </w:r>
    <w:r w:rsidRPr="0034319E">
      <w:rPr>
        <w:rStyle w:val="PageNumber"/>
        <w:rFonts w:cs="Arial"/>
      </w:rPr>
      <w:t xml:space="preserve"> </w:t>
    </w:r>
  </w:p>
  <w:p w:rsidR="00725F3D" w:rsidRPr="0034319E" w:rsidRDefault="00725F3D" w:rsidP="00C90395">
    <w:pPr>
      <w:pStyle w:val="PHEBodytext"/>
      <w:ind w:left="-284" w:right="-743"/>
      <w:outlineLvl w:val="0"/>
      <w:rPr>
        <w:rFonts w:cs="Arial"/>
        <w:sz w:val="16"/>
        <w:szCs w:val="16"/>
      </w:rPr>
    </w:pPr>
    <w:r w:rsidRPr="0034319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3D" w:rsidRPr="0034319E" w:rsidRDefault="00725F3D" w:rsidP="008B0A13">
    <w:pPr>
      <w:pStyle w:val="PHEBodytext"/>
      <w:ind w:left="-284"/>
      <w:outlineLvl w:val="0"/>
      <w:rPr>
        <w:rFonts w:cs="Arial"/>
      </w:rPr>
    </w:pPr>
    <w:r w:rsidRPr="0034319E">
      <w:rPr>
        <w:rFonts w:cs="Arial"/>
      </w:rPr>
      <w:t xml:space="preserve">Issued by the Standards Unit, </w:t>
    </w:r>
    <w:r>
      <w:rPr>
        <w:rFonts w:cs="Arial"/>
      </w:rPr>
      <w:t>Microbiology Services, PHE</w:t>
    </w:r>
  </w:p>
  <w:p w:rsidR="00725F3D" w:rsidRDefault="00725F3D" w:rsidP="00A51BEA">
    <w:pPr>
      <w:pStyle w:val="PHEBodytext"/>
      <w:ind w:left="-284" w:right="-744"/>
      <w:outlineLvl w:val="0"/>
      <w:rPr>
        <w:rStyle w:val="PageNumber"/>
        <w:rFonts w:cs="Arial"/>
      </w:rPr>
    </w:pPr>
    <w:r w:rsidRPr="0034319E">
      <w:rPr>
        <w:rFonts w:cs="Arial"/>
      </w:rPr>
      <w:t xml:space="preserve">Bacteriology – Identification | ID </w:t>
    </w:r>
    <w:bookmarkStart w:id="31" w:name="SMINumber"/>
    <w:r w:rsidRPr="0034319E">
      <w:rPr>
        <w:rFonts w:cs="Arial"/>
      </w:rPr>
      <w:fldChar w:fldCharType="begin" w:fldLock="1"/>
    </w:r>
    <w:r w:rsidRPr="0034319E">
      <w:rPr>
        <w:rFonts w:cs="Arial"/>
      </w:rPr>
      <w:instrText xml:space="preserve"> FILLIN  "SMI #" \d "# &lt;tab+enter&gt;" \o  \* MERGEFORMAT </w:instrText>
    </w:r>
    <w:r w:rsidRPr="0034319E">
      <w:rPr>
        <w:rFonts w:cs="Arial"/>
      </w:rPr>
      <w:fldChar w:fldCharType="separate"/>
    </w:r>
    <w:r>
      <w:rPr>
        <w:rFonts w:cs="Arial"/>
      </w:rPr>
      <w:t>22</w:t>
    </w:r>
    <w:r w:rsidRPr="0034319E">
      <w:rPr>
        <w:rFonts w:cs="Arial"/>
      </w:rPr>
      <w:fldChar w:fldCharType="end"/>
    </w:r>
    <w:bookmarkEnd w:id="31"/>
    <w:r w:rsidRPr="0034319E">
      <w:rPr>
        <w:rFonts w:cs="Arial"/>
      </w:rPr>
      <w:t xml:space="preserve"> | Issue no: </w:t>
    </w:r>
    <w:bookmarkStart w:id="32" w:name="NewIssueNumber"/>
    <w:r w:rsidRPr="0034319E">
      <w:rPr>
        <w:rFonts w:cs="Arial"/>
      </w:rPr>
      <w:fldChar w:fldCharType="begin" w:fldLock="1"/>
    </w:r>
    <w:r w:rsidRPr="0034319E">
      <w:rPr>
        <w:rFonts w:cs="Arial"/>
      </w:rPr>
      <w:instrText xml:space="preserve"> FILLIN  "New Issue No." \d "#.# &lt;tab+enter&gt;"  \* MERGEFORMAT </w:instrText>
    </w:r>
    <w:r w:rsidRPr="0034319E">
      <w:rPr>
        <w:rFonts w:cs="Arial"/>
      </w:rPr>
      <w:fldChar w:fldCharType="separate"/>
    </w:r>
    <w:r>
      <w:rPr>
        <w:rFonts w:cs="Arial"/>
      </w:rPr>
      <w:t>dg+</w:t>
    </w:r>
    <w:r w:rsidRPr="0034319E">
      <w:rPr>
        <w:rFonts w:cs="Arial"/>
      </w:rPr>
      <w:fldChar w:fldCharType="end"/>
    </w:r>
    <w:bookmarkEnd w:id="32"/>
    <w:r w:rsidRPr="0034319E">
      <w:rPr>
        <w:rFonts w:cs="Arial"/>
      </w:rPr>
      <w:t xml:space="preserve"> | Issue date: </w:t>
    </w:r>
    <w:bookmarkStart w:id="33" w:name="IssueDate"/>
    <w:bookmarkStart w:id="34" w:name="NewIssueDate"/>
    <w:r w:rsidRPr="0034319E">
      <w:rPr>
        <w:rFonts w:cs="Arial"/>
      </w:rPr>
      <w:fldChar w:fldCharType="begin" w:fldLock="1"/>
    </w:r>
    <w:r w:rsidRPr="0034319E">
      <w:rPr>
        <w:rFonts w:cs="Arial"/>
      </w:rPr>
      <w:instrText xml:space="preserve"> FILLIN  "Issue Date" \d "dd.mm.yy &lt;tab+enter&gt;" \o  \* MERGEFORMAT </w:instrText>
    </w:r>
    <w:r w:rsidRPr="0034319E">
      <w:rPr>
        <w:rFonts w:cs="Arial"/>
      </w:rPr>
      <w:fldChar w:fldCharType="separate"/>
    </w:r>
    <w:r>
      <w:rPr>
        <w:rFonts w:cs="Arial"/>
      </w:rPr>
      <w:t>dd.mm.yy &lt;tab+enter&gt;</w:t>
    </w:r>
    <w:r w:rsidRPr="0034319E">
      <w:rPr>
        <w:rFonts w:cs="Arial"/>
      </w:rPr>
      <w:fldChar w:fldCharType="end"/>
    </w:r>
    <w:bookmarkEnd w:id="33"/>
    <w:bookmarkEnd w:id="34"/>
    <w:r w:rsidRPr="0034319E">
      <w:rPr>
        <w:rFonts w:cs="Arial"/>
      </w:rPr>
      <w:t xml:space="preserve"> | </w:t>
    </w:r>
    <w:r w:rsidRPr="0034319E">
      <w:rPr>
        <w:rStyle w:val="PageNumber"/>
        <w:rFonts w:cs="Arial"/>
      </w:rPr>
      <w:t xml:space="preserve">Page: </w:t>
    </w:r>
    <w:r w:rsidRPr="0034319E">
      <w:rPr>
        <w:rStyle w:val="PageNumber"/>
        <w:rFonts w:cs="Arial"/>
      </w:rPr>
      <w:fldChar w:fldCharType="begin" w:fldLock="1"/>
    </w:r>
    <w:r w:rsidRPr="0034319E">
      <w:rPr>
        <w:rStyle w:val="PageNumber"/>
        <w:rFonts w:cs="Arial"/>
      </w:rPr>
      <w:instrText xml:space="preserve"> PAGE </w:instrText>
    </w:r>
    <w:r w:rsidRPr="0034319E">
      <w:rPr>
        <w:rStyle w:val="PageNumber"/>
        <w:rFonts w:cs="Arial"/>
      </w:rPr>
      <w:fldChar w:fldCharType="separate"/>
    </w:r>
    <w:r>
      <w:rPr>
        <w:rStyle w:val="PageNumber"/>
        <w:rFonts w:cs="Arial"/>
        <w:noProof/>
      </w:rPr>
      <w:t>1</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fldLock="1"/>
    </w:r>
    <w:r w:rsidRPr="0034319E">
      <w:rPr>
        <w:rStyle w:val="PageNumber"/>
        <w:rFonts w:cs="Arial"/>
      </w:rPr>
      <w:instrText xml:space="preserve"> NUMPAGES </w:instrText>
    </w:r>
    <w:r w:rsidRPr="0034319E">
      <w:rPr>
        <w:rStyle w:val="PageNumber"/>
        <w:rFonts w:cs="Arial"/>
      </w:rPr>
      <w:fldChar w:fldCharType="separate"/>
    </w:r>
    <w:r>
      <w:rPr>
        <w:rStyle w:val="PageNumber"/>
        <w:rFonts w:cs="Arial"/>
        <w:noProof/>
      </w:rPr>
      <w:t>14</w:t>
    </w:r>
    <w:r w:rsidRPr="0034319E">
      <w:rPr>
        <w:rStyle w:val="PageNumber"/>
        <w:rFonts w:cs="Arial"/>
      </w:rPr>
      <w:fldChar w:fldCharType="end"/>
    </w:r>
    <w:r w:rsidRPr="0034319E">
      <w:rPr>
        <w:rStyle w:val="PageNumber"/>
        <w:rFonts w:cs="Arial"/>
      </w:rPr>
      <w:t xml:space="preserve"> </w:t>
    </w:r>
  </w:p>
  <w:p w:rsidR="00725F3D" w:rsidRPr="00E33487" w:rsidRDefault="00725F3D" w:rsidP="00A51BEA">
    <w:pPr>
      <w:pStyle w:val="PHEBodytext"/>
      <w:ind w:left="-284" w:right="-744"/>
      <w:jc w:val="right"/>
      <w:outlineLvl w:val="0"/>
      <w:rPr>
        <w:rFonts w:cs="Arial"/>
        <w:sz w:val="16"/>
        <w:szCs w:val="16"/>
      </w:rPr>
    </w:pPr>
    <w:r>
      <w:rPr>
        <w:rStyle w:val="PageNumber"/>
        <w:rFonts w:cs="Arial"/>
      </w:rPr>
      <w:tab/>
    </w:r>
    <w:r w:rsidRPr="00E33487">
      <w:rPr>
        <w:rStyle w:val="PageNumber"/>
        <w:rFonts w:cs="Arial"/>
        <w:sz w:val="16"/>
        <w:szCs w:val="16"/>
      </w:rPr>
      <w:t>© Crown copyright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3D" w:rsidRPr="00C242CB" w:rsidRDefault="00725F3D" w:rsidP="00C24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F3D" w:rsidRDefault="00725F3D" w:rsidP="003E0911">
      <w:pPr>
        <w:pStyle w:val="TOC2"/>
      </w:pPr>
      <w:r>
        <w:separator/>
      </w:r>
    </w:p>
  </w:footnote>
  <w:footnote w:type="continuationSeparator" w:id="0">
    <w:p w:rsidR="00725F3D" w:rsidRDefault="00725F3D" w:rsidP="003E0911">
      <w:pPr>
        <w:pStyle w:val="TOC2"/>
      </w:pPr>
      <w:r>
        <w:continuationSeparator/>
      </w:r>
    </w:p>
  </w:footnote>
  <w:footnote w:id="1">
    <w:p w:rsidR="00725F3D" w:rsidRDefault="00725F3D" w:rsidP="00A17BA7">
      <w:pPr>
        <w:pStyle w:val="PHEbodytextTable"/>
      </w:pPr>
      <w:r w:rsidRPr="00A31078">
        <w:rPr>
          <w:rStyle w:val="FootnoteReference"/>
          <w:rFonts w:cs="Arial"/>
          <w:szCs w:val="20"/>
        </w:rPr>
        <w:sym w:font="Symbol" w:char="F023"/>
      </w:r>
      <w:r w:rsidRPr="00A31078">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3D" w:rsidRDefault="003358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6018" o:spid="_x0000_s2064" type="#_x0000_t136" style="position:absolute;left:0;text-align:left;margin-left:0;margin-top:0;width:629.45pt;height:17.15pt;rotation:315;z-index:-251640320;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3D" w:rsidRPr="0034319E" w:rsidRDefault="003358ED" w:rsidP="00553948">
    <w:pPr>
      <w:pStyle w:val="Header"/>
      <w:ind w:right="-744"/>
      <w:jc w:val="right"/>
      <w:rPr>
        <w:rFonts w:cs="Arial"/>
      </w:rPr>
    </w:pPr>
    <w:bookmarkStart w:id="30"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6019" o:spid="_x0000_s2065" type="#_x0000_t136" style="position:absolute;left:0;text-align:left;margin-left:0;margin-top:0;width:629.45pt;height:17.15pt;rotation:315;z-index:-251638272;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fldChar w:fldCharType="begin"/>
    </w:r>
    <w:r>
      <w:instrText xml:space="preserve"> FILLIN  "Title of SMI (Document)" \d "Type SMI Title here &lt;tab+enter&gt;"  \* MERGEFORMAT </w:instrText>
    </w:r>
    <w:r>
      <w:fldChar w:fldCharType="separate"/>
    </w:r>
    <w:r w:rsidR="00725F3D" w:rsidRPr="00C61B8C">
      <w:rPr>
        <w:rFonts w:cs="Arial"/>
      </w:rPr>
      <w:t xml:space="preserve">Identification of </w:t>
    </w:r>
    <w:r w:rsidR="00725F3D" w:rsidRPr="00C61B8C">
      <w:rPr>
        <w:rFonts w:cs="Arial"/>
        <w:i/>
      </w:rPr>
      <w:t>Escherichia coli</w:t>
    </w:r>
    <w:r w:rsidR="00725F3D" w:rsidRPr="00C61B8C">
      <w:rPr>
        <w:rFonts w:cs="Arial"/>
      </w:rPr>
      <w:t xml:space="preserve"> O157</w:t>
    </w:r>
    <w:r>
      <w:rPr>
        <w:rFonts w:cs="Arial"/>
      </w:rPr>
      <w:fldChar w:fldCharType="end"/>
    </w:r>
    <w:bookmarkEnd w:id="30"/>
  </w:p>
  <w:p w:rsidR="00725F3D" w:rsidRPr="0084587D" w:rsidRDefault="00725F3D"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3D" w:rsidRDefault="003358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6017" o:spid="_x0000_s2063" type="#_x0000_t136" style="position:absolute;left:0;text-align:left;margin-left:0;margin-top:0;width:629.45pt;height:17.15pt;rotation:315;z-index:-251642368;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725F3D">
      <w:rPr>
        <w:noProof/>
      </w:rPr>
      <w:drawing>
        <wp:anchor distT="0" distB="0" distL="114300" distR="114300" simplePos="0" relativeHeight="251657728" behindDoc="1" locked="0" layoutInCell="1" allowOverlap="1" wp14:anchorId="4672971F" wp14:editId="351C6365">
          <wp:simplePos x="0" y="0"/>
          <wp:positionH relativeFrom="column">
            <wp:posOffset>-905510</wp:posOffset>
          </wp:positionH>
          <wp:positionV relativeFrom="paragraph">
            <wp:posOffset>-439420</wp:posOffset>
          </wp:positionV>
          <wp:extent cx="7522210" cy="1448435"/>
          <wp:effectExtent l="0" t="0" r="2540" b="0"/>
          <wp:wrapTight wrapText="bothSides">
            <wp:wrapPolygon edited="0">
              <wp:start x="0" y="0"/>
              <wp:lineTo x="0" y="21306"/>
              <wp:lineTo x="21553" y="21306"/>
              <wp:lineTo x="21553"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210" cy="14484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3D" w:rsidRDefault="003358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6021" o:spid="_x0000_s2067" type="#_x0000_t136" style="position:absolute;left:0;text-align:left;margin-left:0;margin-top:0;width:629.45pt;height:17.15pt;rotation:315;z-index:-251634176;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3D" w:rsidRPr="0034319E" w:rsidRDefault="003358ED" w:rsidP="00B421B3">
    <w:pPr>
      <w:pStyle w:val="Header"/>
      <w:ind w:right="-744"/>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6022" o:spid="_x0000_s2068" type="#_x0000_t136" style="position:absolute;left:0;text-align:left;margin-left:0;margin-top:0;width:629.45pt;height:17.15pt;rotation:315;z-index:-251632128;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fldChar w:fldCharType="begin" w:fldLock="1"/>
    </w:r>
    <w:r>
      <w:instrText xml:space="preserve"> FILLIN  "Title of SMI (Document)" \d "Type SMI Title here &lt;tab+enter&gt;"  \* MERGEFORMAT </w:instrText>
    </w:r>
    <w:r>
      <w:fldChar w:fldCharType="separate"/>
    </w:r>
    <w:r w:rsidR="00725F3D" w:rsidRPr="00C61B8C">
      <w:rPr>
        <w:rFonts w:cs="Arial"/>
      </w:rPr>
      <w:t xml:space="preserve">Identification of </w:t>
    </w:r>
    <w:r w:rsidR="00725F3D" w:rsidRPr="00C61B8C">
      <w:rPr>
        <w:rFonts w:cs="Arial"/>
        <w:i/>
      </w:rPr>
      <w:t>Escherichia coli</w:t>
    </w:r>
    <w:r w:rsidR="00725F3D" w:rsidRPr="00C61B8C">
      <w:rPr>
        <w:rFonts w:cs="Arial"/>
      </w:rPr>
      <w:t xml:space="preserve"> O157</w:t>
    </w:r>
    <w:r>
      <w:rPr>
        <w:rFonts w:cs="Arial"/>
      </w:rPr>
      <w:fldChar w:fldCharType="end"/>
    </w:r>
  </w:p>
  <w:p w:rsidR="00725F3D" w:rsidRDefault="00725F3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3D" w:rsidRDefault="003358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6020" o:spid="_x0000_s2066" type="#_x0000_t136" style="position:absolute;left:0;text-align:left;margin-left:0;margin-top:0;width:629.45pt;height:17.15pt;rotation:315;z-index:-251636224;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7AE1BD9"/>
    <w:multiLevelType w:val="hybridMultilevel"/>
    <w:tmpl w:val="3398C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E013162"/>
    <w:multiLevelType w:val="hybridMultilevel"/>
    <w:tmpl w:val="64B0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7C00BA"/>
    <w:multiLevelType w:val="hybridMultilevel"/>
    <w:tmpl w:val="2460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7368E0"/>
    <w:multiLevelType w:val="hybridMultilevel"/>
    <w:tmpl w:val="372017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CC1D73"/>
    <w:multiLevelType w:val="hybridMultilevel"/>
    <w:tmpl w:val="D22EC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632187"/>
    <w:multiLevelType w:val="hybridMultilevel"/>
    <w:tmpl w:val="744C0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B35A99"/>
    <w:multiLevelType w:val="hybridMultilevel"/>
    <w:tmpl w:val="CE08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6175FF3"/>
    <w:multiLevelType w:val="hybridMultilevel"/>
    <w:tmpl w:val="4C605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C253B5"/>
    <w:multiLevelType w:val="hybridMultilevel"/>
    <w:tmpl w:val="20C8E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8"/>
  </w:num>
  <w:num w:numId="5">
    <w:abstractNumId w:val="7"/>
  </w:num>
  <w:num w:numId="6">
    <w:abstractNumId w:val="3"/>
  </w:num>
  <w:num w:numId="7">
    <w:abstractNumId w:val="16"/>
  </w:num>
  <w:num w:numId="8">
    <w:abstractNumId w:val="19"/>
  </w:num>
  <w:num w:numId="9">
    <w:abstractNumId w:val="21"/>
  </w:num>
  <w:num w:numId="10">
    <w:abstractNumId w:val="10"/>
  </w:num>
  <w:num w:numId="11">
    <w:abstractNumId w:val="1"/>
  </w:num>
  <w:num w:numId="12">
    <w:abstractNumId w:val="9"/>
  </w:num>
  <w:num w:numId="13">
    <w:abstractNumId w:val="6"/>
  </w:num>
  <w:num w:numId="14">
    <w:abstractNumId w:val="14"/>
  </w:num>
  <w:num w:numId="15">
    <w:abstractNumId w:val="12"/>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3"/>
  </w:num>
  <w:num w:numId="19">
    <w:abstractNumId w:val="20"/>
  </w:num>
  <w:num w:numId="20">
    <w:abstractNumId w:val="17"/>
  </w:num>
  <w:num w:numId="21">
    <w:abstractNumId w:val="11"/>
  </w:num>
  <w:num w:numId="22">
    <w:abstractNumId w:val="15"/>
  </w:num>
  <w:num w:numId="23">
    <w:abstractNumId w:val="23"/>
  </w:num>
  <w:num w:numId="24">
    <w:abstractNumId w:val="5"/>
  </w:num>
  <w:num w:numId="2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6725AA"/>
    <w:rsid w:val="000001AE"/>
    <w:rsid w:val="00001074"/>
    <w:rsid w:val="0000210A"/>
    <w:rsid w:val="0000306A"/>
    <w:rsid w:val="00003478"/>
    <w:rsid w:val="0000369D"/>
    <w:rsid w:val="00004EFE"/>
    <w:rsid w:val="00006395"/>
    <w:rsid w:val="000065C6"/>
    <w:rsid w:val="00006BD6"/>
    <w:rsid w:val="00007B6B"/>
    <w:rsid w:val="000101FD"/>
    <w:rsid w:val="00010DFA"/>
    <w:rsid w:val="00011CD9"/>
    <w:rsid w:val="00016189"/>
    <w:rsid w:val="000171FA"/>
    <w:rsid w:val="00020469"/>
    <w:rsid w:val="00021298"/>
    <w:rsid w:val="00021702"/>
    <w:rsid w:val="000310FA"/>
    <w:rsid w:val="0003168A"/>
    <w:rsid w:val="00031A7C"/>
    <w:rsid w:val="00032A70"/>
    <w:rsid w:val="0003355C"/>
    <w:rsid w:val="00034972"/>
    <w:rsid w:val="00034EAF"/>
    <w:rsid w:val="00035932"/>
    <w:rsid w:val="000361A4"/>
    <w:rsid w:val="000364A1"/>
    <w:rsid w:val="00036877"/>
    <w:rsid w:val="00037E06"/>
    <w:rsid w:val="000400C6"/>
    <w:rsid w:val="000448BE"/>
    <w:rsid w:val="0004515D"/>
    <w:rsid w:val="000458E2"/>
    <w:rsid w:val="0004705E"/>
    <w:rsid w:val="00047746"/>
    <w:rsid w:val="00050256"/>
    <w:rsid w:val="00052D6F"/>
    <w:rsid w:val="00053B60"/>
    <w:rsid w:val="00055454"/>
    <w:rsid w:val="0005799D"/>
    <w:rsid w:val="00060D6F"/>
    <w:rsid w:val="00061F73"/>
    <w:rsid w:val="00062CFF"/>
    <w:rsid w:val="00062EA0"/>
    <w:rsid w:val="000655C6"/>
    <w:rsid w:val="00066B73"/>
    <w:rsid w:val="0006785F"/>
    <w:rsid w:val="0007001D"/>
    <w:rsid w:val="0007106C"/>
    <w:rsid w:val="000729F1"/>
    <w:rsid w:val="00074AAA"/>
    <w:rsid w:val="00076186"/>
    <w:rsid w:val="000803A8"/>
    <w:rsid w:val="0008132A"/>
    <w:rsid w:val="00081897"/>
    <w:rsid w:val="00083EBD"/>
    <w:rsid w:val="0008573C"/>
    <w:rsid w:val="00086202"/>
    <w:rsid w:val="00090DAF"/>
    <w:rsid w:val="00091268"/>
    <w:rsid w:val="000936FE"/>
    <w:rsid w:val="000A1FAD"/>
    <w:rsid w:val="000A20A3"/>
    <w:rsid w:val="000A323A"/>
    <w:rsid w:val="000A4C46"/>
    <w:rsid w:val="000A61CE"/>
    <w:rsid w:val="000B0541"/>
    <w:rsid w:val="000B423B"/>
    <w:rsid w:val="000B66EB"/>
    <w:rsid w:val="000B6BF3"/>
    <w:rsid w:val="000B6C05"/>
    <w:rsid w:val="000C0EE5"/>
    <w:rsid w:val="000C3038"/>
    <w:rsid w:val="000C31D4"/>
    <w:rsid w:val="000C3459"/>
    <w:rsid w:val="000C4010"/>
    <w:rsid w:val="000C4624"/>
    <w:rsid w:val="000C48F0"/>
    <w:rsid w:val="000C4A20"/>
    <w:rsid w:val="000C596E"/>
    <w:rsid w:val="000C7719"/>
    <w:rsid w:val="000D2DFA"/>
    <w:rsid w:val="000D48BC"/>
    <w:rsid w:val="000D5CAB"/>
    <w:rsid w:val="000E02B0"/>
    <w:rsid w:val="000E4847"/>
    <w:rsid w:val="000F24FB"/>
    <w:rsid w:val="000F2C3C"/>
    <w:rsid w:val="000F340B"/>
    <w:rsid w:val="000F41AB"/>
    <w:rsid w:val="000F41FF"/>
    <w:rsid w:val="000F4934"/>
    <w:rsid w:val="000F5C82"/>
    <w:rsid w:val="000F7B28"/>
    <w:rsid w:val="00101A0D"/>
    <w:rsid w:val="0010450F"/>
    <w:rsid w:val="00107177"/>
    <w:rsid w:val="001124DD"/>
    <w:rsid w:val="0011369C"/>
    <w:rsid w:val="00114BDF"/>
    <w:rsid w:val="00114FD4"/>
    <w:rsid w:val="00121D20"/>
    <w:rsid w:val="00122792"/>
    <w:rsid w:val="00124482"/>
    <w:rsid w:val="00125E73"/>
    <w:rsid w:val="00126070"/>
    <w:rsid w:val="00126850"/>
    <w:rsid w:val="00126AFD"/>
    <w:rsid w:val="00127FC6"/>
    <w:rsid w:val="001303A8"/>
    <w:rsid w:val="00134722"/>
    <w:rsid w:val="001353F4"/>
    <w:rsid w:val="00135472"/>
    <w:rsid w:val="001375DF"/>
    <w:rsid w:val="00140F5D"/>
    <w:rsid w:val="0014193A"/>
    <w:rsid w:val="00146F36"/>
    <w:rsid w:val="001473E9"/>
    <w:rsid w:val="00147DD9"/>
    <w:rsid w:val="00147E32"/>
    <w:rsid w:val="0015079B"/>
    <w:rsid w:val="00150AC1"/>
    <w:rsid w:val="00152705"/>
    <w:rsid w:val="001529FA"/>
    <w:rsid w:val="00154B9D"/>
    <w:rsid w:val="00155021"/>
    <w:rsid w:val="00156013"/>
    <w:rsid w:val="0015763B"/>
    <w:rsid w:val="001624B8"/>
    <w:rsid w:val="00162989"/>
    <w:rsid w:val="00162AB1"/>
    <w:rsid w:val="00163A9D"/>
    <w:rsid w:val="00163C25"/>
    <w:rsid w:val="001646D7"/>
    <w:rsid w:val="00164A9B"/>
    <w:rsid w:val="00164DCE"/>
    <w:rsid w:val="001666C9"/>
    <w:rsid w:val="001705B0"/>
    <w:rsid w:val="00171837"/>
    <w:rsid w:val="00171B10"/>
    <w:rsid w:val="001738F2"/>
    <w:rsid w:val="00177278"/>
    <w:rsid w:val="00177855"/>
    <w:rsid w:val="0018099E"/>
    <w:rsid w:val="00180D2D"/>
    <w:rsid w:val="0018369B"/>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4C9B"/>
    <w:rsid w:val="001954C3"/>
    <w:rsid w:val="00196A88"/>
    <w:rsid w:val="001A063C"/>
    <w:rsid w:val="001A08B0"/>
    <w:rsid w:val="001A0B81"/>
    <w:rsid w:val="001A128E"/>
    <w:rsid w:val="001A22E2"/>
    <w:rsid w:val="001A4263"/>
    <w:rsid w:val="001A5FBA"/>
    <w:rsid w:val="001A6158"/>
    <w:rsid w:val="001B00A4"/>
    <w:rsid w:val="001B06FE"/>
    <w:rsid w:val="001B14A7"/>
    <w:rsid w:val="001B1D5C"/>
    <w:rsid w:val="001B2A63"/>
    <w:rsid w:val="001B30D8"/>
    <w:rsid w:val="001B3584"/>
    <w:rsid w:val="001B3D67"/>
    <w:rsid w:val="001B50AA"/>
    <w:rsid w:val="001B6EAC"/>
    <w:rsid w:val="001C0E6B"/>
    <w:rsid w:val="001C192A"/>
    <w:rsid w:val="001C1B9F"/>
    <w:rsid w:val="001C3CD7"/>
    <w:rsid w:val="001C4EC0"/>
    <w:rsid w:val="001C508E"/>
    <w:rsid w:val="001C6D47"/>
    <w:rsid w:val="001D197B"/>
    <w:rsid w:val="001D1F10"/>
    <w:rsid w:val="001D28E5"/>
    <w:rsid w:val="001D3030"/>
    <w:rsid w:val="001D35A3"/>
    <w:rsid w:val="001D4622"/>
    <w:rsid w:val="001D4C88"/>
    <w:rsid w:val="001D71C9"/>
    <w:rsid w:val="001E1022"/>
    <w:rsid w:val="001E2B10"/>
    <w:rsid w:val="001E2C43"/>
    <w:rsid w:val="001E3269"/>
    <w:rsid w:val="001E43A0"/>
    <w:rsid w:val="001F327F"/>
    <w:rsid w:val="001F3668"/>
    <w:rsid w:val="001F3E1F"/>
    <w:rsid w:val="002001E8"/>
    <w:rsid w:val="002011C4"/>
    <w:rsid w:val="00201D46"/>
    <w:rsid w:val="00202E65"/>
    <w:rsid w:val="00204747"/>
    <w:rsid w:val="00205525"/>
    <w:rsid w:val="00205891"/>
    <w:rsid w:val="0021216B"/>
    <w:rsid w:val="00213665"/>
    <w:rsid w:val="00213E2D"/>
    <w:rsid w:val="002175AE"/>
    <w:rsid w:val="002178F3"/>
    <w:rsid w:val="002222B2"/>
    <w:rsid w:val="00222FF6"/>
    <w:rsid w:val="00223097"/>
    <w:rsid w:val="002243F2"/>
    <w:rsid w:val="002259C8"/>
    <w:rsid w:val="002320A8"/>
    <w:rsid w:val="002322F3"/>
    <w:rsid w:val="00233CEE"/>
    <w:rsid w:val="00233EEA"/>
    <w:rsid w:val="002357C9"/>
    <w:rsid w:val="00236423"/>
    <w:rsid w:val="002432C7"/>
    <w:rsid w:val="00244DD3"/>
    <w:rsid w:val="00245DF5"/>
    <w:rsid w:val="0024602E"/>
    <w:rsid w:val="00252C14"/>
    <w:rsid w:val="002543B7"/>
    <w:rsid w:val="002555E7"/>
    <w:rsid w:val="002602F5"/>
    <w:rsid w:val="0026094E"/>
    <w:rsid w:val="0026204F"/>
    <w:rsid w:val="00262328"/>
    <w:rsid w:val="002623CD"/>
    <w:rsid w:val="002645BE"/>
    <w:rsid w:val="00264DDB"/>
    <w:rsid w:val="002664C7"/>
    <w:rsid w:val="00266660"/>
    <w:rsid w:val="0026798E"/>
    <w:rsid w:val="002724B6"/>
    <w:rsid w:val="00273CBA"/>
    <w:rsid w:val="002741E5"/>
    <w:rsid w:val="0027747F"/>
    <w:rsid w:val="00277F5E"/>
    <w:rsid w:val="00280058"/>
    <w:rsid w:val="00280450"/>
    <w:rsid w:val="00280481"/>
    <w:rsid w:val="00280BBE"/>
    <w:rsid w:val="00280E78"/>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221A"/>
    <w:rsid w:val="002A3EBD"/>
    <w:rsid w:val="002A4A1A"/>
    <w:rsid w:val="002A59E3"/>
    <w:rsid w:val="002A5BE0"/>
    <w:rsid w:val="002A7362"/>
    <w:rsid w:val="002B6BD5"/>
    <w:rsid w:val="002B6D53"/>
    <w:rsid w:val="002C2CF5"/>
    <w:rsid w:val="002C35CD"/>
    <w:rsid w:val="002C5DB4"/>
    <w:rsid w:val="002C609B"/>
    <w:rsid w:val="002C6A39"/>
    <w:rsid w:val="002C6F60"/>
    <w:rsid w:val="002C7BAD"/>
    <w:rsid w:val="002C7E87"/>
    <w:rsid w:val="002D06B1"/>
    <w:rsid w:val="002D23AF"/>
    <w:rsid w:val="002D3CCE"/>
    <w:rsid w:val="002D5241"/>
    <w:rsid w:val="002D6559"/>
    <w:rsid w:val="002D6EB8"/>
    <w:rsid w:val="002D7A4B"/>
    <w:rsid w:val="002D7F8F"/>
    <w:rsid w:val="002E2E08"/>
    <w:rsid w:val="002E659F"/>
    <w:rsid w:val="002E663D"/>
    <w:rsid w:val="002E6816"/>
    <w:rsid w:val="002F0843"/>
    <w:rsid w:val="002F2CCA"/>
    <w:rsid w:val="002F3A22"/>
    <w:rsid w:val="002F50E7"/>
    <w:rsid w:val="002F79CD"/>
    <w:rsid w:val="002F7BFD"/>
    <w:rsid w:val="0030010A"/>
    <w:rsid w:val="00303939"/>
    <w:rsid w:val="00303A4B"/>
    <w:rsid w:val="00304B88"/>
    <w:rsid w:val="00304F67"/>
    <w:rsid w:val="00305367"/>
    <w:rsid w:val="00305FFA"/>
    <w:rsid w:val="003104EB"/>
    <w:rsid w:val="003105EA"/>
    <w:rsid w:val="00310C50"/>
    <w:rsid w:val="003114F2"/>
    <w:rsid w:val="00316C19"/>
    <w:rsid w:val="00320BF2"/>
    <w:rsid w:val="00322456"/>
    <w:rsid w:val="00325112"/>
    <w:rsid w:val="00326CD2"/>
    <w:rsid w:val="00331409"/>
    <w:rsid w:val="00333974"/>
    <w:rsid w:val="00335610"/>
    <w:rsid w:val="003358ED"/>
    <w:rsid w:val="00337B82"/>
    <w:rsid w:val="00341000"/>
    <w:rsid w:val="0034319E"/>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1CE7"/>
    <w:rsid w:val="00362FDF"/>
    <w:rsid w:val="00363472"/>
    <w:rsid w:val="00363711"/>
    <w:rsid w:val="00363802"/>
    <w:rsid w:val="0036414F"/>
    <w:rsid w:val="003644D0"/>
    <w:rsid w:val="003657A7"/>
    <w:rsid w:val="00365FD0"/>
    <w:rsid w:val="00366D56"/>
    <w:rsid w:val="00366D6F"/>
    <w:rsid w:val="0036786D"/>
    <w:rsid w:val="00370B8C"/>
    <w:rsid w:val="00371354"/>
    <w:rsid w:val="0037391D"/>
    <w:rsid w:val="0037661D"/>
    <w:rsid w:val="00377D50"/>
    <w:rsid w:val="0038514E"/>
    <w:rsid w:val="003855A6"/>
    <w:rsid w:val="003876CE"/>
    <w:rsid w:val="00390266"/>
    <w:rsid w:val="00390E2A"/>
    <w:rsid w:val="0039278C"/>
    <w:rsid w:val="0039593B"/>
    <w:rsid w:val="00396215"/>
    <w:rsid w:val="0039675E"/>
    <w:rsid w:val="003A0920"/>
    <w:rsid w:val="003A2318"/>
    <w:rsid w:val="003A26D8"/>
    <w:rsid w:val="003A26ED"/>
    <w:rsid w:val="003A5FA9"/>
    <w:rsid w:val="003A758C"/>
    <w:rsid w:val="003A7953"/>
    <w:rsid w:val="003A7C2A"/>
    <w:rsid w:val="003B1C0E"/>
    <w:rsid w:val="003B1F6B"/>
    <w:rsid w:val="003B25B8"/>
    <w:rsid w:val="003B25BF"/>
    <w:rsid w:val="003B2603"/>
    <w:rsid w:val="003B3E31"/>
    <w:rsid w:val="003B5D36"/>
    <w:rsid w:val="003B63FA"/>
    <w:rsid w:val="003B6C54"/>
    <w:rsid w:val="003B749F"/>
    <w:rsid w:val="003C2189"/>
    <w:rsid w:val="003C2FB4"/>
    <w:rsid w:val="003C4714"/>
    <w:rsid w:val="003C48C2"/>
    <w:rsid w:val="003C4D94"/>
    <w:rsid w:val="003C4E00"/>
    <w:rsid w:val="003C5904"/>
    <w:rsid w:val="003C6EC7"/>
    <w:rsid w:val="003C7A70"/>
    <w:rsid w:val="003D2922"/>
    <w:rsid w:val="003D35E8"/>
    <w:rsid w:val="003D42BA"/>
    <w:rsid w:val="003D5279"/>
    <w:rsid w:val="003E0911"/>
    <w:rsid w:val="003E15D2"/>
    <w:rsid w:val="003E2364"/>
    <w:rsid w:val="003E3649"/>
    <w:rsid w:val="003E3882"/>
    <w:rsid w:val="003E38C8"/>
    <w:rsid w:val="003E4DC4"/>
    <w:rsid w:val="003E59AC"/>
    <w:rsid w:val="003E5A3A"/>
    <w:rsid w:val="003E6E18"/>
    <w:rsid w:val="003E6F1C"/>
    <w:rsid w:val="003E7F82"/>
    <w:rsid w:val="003F1319"/>
    <w:rsid w:val="003F16A1"/>
    <w:rsid w:val="003F1D7C"/>
    <w:rsid w:val="003F47D7"/>
    <w:rsid w:val="003F7A21"/>
    <w:rsid w:val="00400D87"/>
    <w:rsid w:val="00400EC1"/>
    <w:rsid w:val="00402AC1"/>
    <w:rsid w:val="0040441D"/>
    <w:rsid w:val="00404E87"/>
    <w:rsid w:val="004055B9"/>
    <w:rsid w:val="00405A51"/>
    <w:rsid w:val="00406E9D"/>
    <w:rsid w:val="0040709A"/>
    <w:rsid w:val="00407944"/>
    <w:rsid w:val="00407B7A"/>
    <w:rsid w:val="0041430A"/>
    <w:rsid w:val="0041458E"/>
    <w:rsid w:val="00415A6A"/>
    <w:rsid w:val="00415DAF"/>
    <w:rsid w:val="00421842"/>
    <w:rsid w:val="004229AF"/>
    <w:rsid w:val="00422C74"/>
    <w:rsid w:val="004231D5"/>
    <w:rsid w:val="0042452D"/>
    <w:rsid w:val="004254C5"/>
    <w:rsid w:val="00426ACA"/>
    <w:rsid w:val="00426F70"/>
    <w:rsid w:val="004272E5"/>
    <w:rsid w:val="004313CA"/>
    <w:rsid w:val="00431934"/>
    <w:rsid w:val="00432339"/>
    <w:rsid w:val="00434314"/>
    <w:rsid w:val="00434CC6"/>
    <w:rsid w:val="0043708D"/>
    <w:rsid w:val="0043756E"/>
    <w:rsid w:val="00437DCF"/>
    <w:rsid w:val="00440779"/>
    <w:rsid w:val="0044175A"/>
    <w:rsid w:val="004428C6"/>
    <w:rsid w:val="0044375A"/>
    <w:rsid w:val="00444D0F"/>
    <w:rsid w:val="0044590D"/>
    <w:rsid w:val="00446360"/>
    <w:rsid w:val="00450795"/>
    <w:rsid w:val="004510DE"/>
    <w:rsid w:val="00451296"/>
    <w:rsid w:val="00454C0B"/>
    <w:rsid w:val="00454F37"/>
    <w:rsid w:val="004603BD"/>
    <w:rsid w:val="00462523"/>
    <w:rsid w:val="004632B3"/>
    <w:rsid w:val="00463908"/>
    <w:rsid w:val="00465B46"/>
    <w:rsid w:val="00466F44"/>
    <w:rsid w:val="004674E7"/>
    <w:rsid w:val="00470730"/>
    <w:rsid w:val="00470D0E"/>
    <w:rsid w:val="0047194E"/>
    <w:rsid w:val="00477E2F"/>
    <w:rsid w:val="0048093B"/>
    <w:rsid w:val="00480E51"/>
    <w:rsid w:val="004843D2"/>
    <w:rsid w:val="00485898"/>
    <w:rsid w:val="0048694D"/>
    <w:rsid w:val="004873E8"/>
    <w:rsid w:val="00494CD7"/>
    <w:rsid w:val="00494D8F"/>
    <w:rsid w:val="00495BF5"/>
    <w:rsid w:val="00497129"/>
    <w:rsid w:val="00497822"/>
    <w:rsid w:val="004A0ECA"/>
    <w:rsid w:val="004A20D4"/>
    <w:rsid w:val="004A29C9"/>
    <w:rsid w:val="004A53F1"/>
    <w:rsid w:val="004A583A"/>
    <w:rsid w:val="004A5F9D"/>
    <w:rsid w:val="004A6BD0"/>
    <w:rsid w:val="004A7623"/>
    <w:rsid w:val="004B0B3C"/>
    <w:rsid w:val="004B2840"/>
    <w:rsid w:val="004B49F4"/>
    <w:rsid w:val="004B526E"/>
    <w:rsid w:val="004B64C2"/>
    <w:rsid w:val="004B6805"/>
    <w:rsid w:val="004C037F"/>
    <w:rsid w:val="004C1820"/>
    <w:rsid w:val="004C1F59"/>
    <w:rsid w:val="004C489F"/>
    <w:rsid w:val="004C4B3C"/>
    <w:rsid w:val="004C537F"/>
    <w:rsid w:val="004C5E47"/>
    <w:rsid w:val="004C60C3"/>
    <w:rsid w:val="004D0F08"/>
    <w:rsid w:val="004D1B4E"/>
    <w:rsid w:val="004D3BF1"/>
    <w:rsid w:val="004D4B22"/>
    <w:rsid w:val="004D657A"/>
    <w:rsid w:val="004D7B43"/>
    <w:rsid w:val="004E0F49"/>
    <w:rsid w:val="004E1470"/>
    <w:rsid w:val="004E23E1"/>
    <w:rsid w:val="004E3A0E"/>
    <w:rsid w:val="004E48FF"/>
    <w:rsid w:val="004E4E2E"/>
    <w:rsid w:val="004E508A"/>
    <w:rsid w:val="004E53D5"/>
    <w:rsid w:val="004E55C9"/>
    <w:rsid w:val="004E56F8"/>
    <w:rsid w:val="004F1E1A"/>
    <w:rsid w:val="004F2B6D"/>
    <w:rsid w:val="004F3779"/>
    <w:rsid w:val="004F40A7"/>
    <w:rsid w:val="004F666D"/>
    <w:rsid w:val="004F6D2F"/>
    <w:rsid w:val="004F7333"/>
    <w:rsid w:val="004F7427"/>
    <w:rsid w:val="005019F1"/>
    <w:rsid w:val="00501E13"/>
    <w:rsid w:val="005023E8"/>
    <w:rsid w:val="0050249C"/>
    <w:rsid w:val="00502585"/>
    <w:rsid w:val="00502631"/>
    <w:rsid w:val="0050341E"/>
    <w:rsid w:val="00506761"/>
    <w:rsid w:val="0051166C"/>
    <w:rsid w:val="00513731"/>
    <w:rsid w:val="00513ADA"/>
    <w:rsid w:val="00514465"/>
    <w:rsid w:val="005160F0"/>
    <w:rsid w:val="00520964"/>
    <w:rsid w:val="0052243E"/>
    <w:rsid w:val="0052369C"/>
    <w:rsid w:val="0052391E"/>
    <w:rsid w:val="005265DF"/>
    <w:rsid w:val="00527B19"/>
    <w:rsid w:val="005300E2"/>
    <w:rsid w:val="00530588"/>
    <w:rsid w:val="00530ABB"/>
    <w:rsid w:val="00530AFF"/>
    <w:rsid w:val="005313BD"/>
    <w:rsid w:val="00531B83"/>
    <w:rsid w:val="00532043"/>
    <w:rsid w:val="00535745"/>
    <w:rsid w:val="00537A66"/>
    <w:rsid w:val="0054019A"/>
    <w:rsid w:val="005407AA"/>
    <w:rsid w:val="0054081C"/>
    <w:rsid w:val="00541AF9"/>
    <w:rsid w:val="0054421E"/>
    <w:rsid w:val="00545D40"/>
    <w:rsid w:val="0054746E"/>
    <w:rsid w:val="00547504"/>
    <w:rsid w:val="00547F3B"/>
    <w:rsid w:val="005502E0"/>
    <w:rsid w:val="00550E7C"/>
    <w:rsid w:val="00550FEF"/>
    <w:rsid w:val="005514C5"/>
    <w:rsid w:val="0055255F"/>
    <w:rsid w:val="00553948"/>
    <w:rsid w:val="00554308"/>
    <w:rsid w:val="005547B0"/>
    <w:rsid w:val="005563C9"/>
    <w:rsid w:val="005565EB"/>
    <w:rsid w:val="00556851"/>
    <w:rsid w:val="00557C40"/>
    <w:rsid w:val="00557C66"/>
    <w:rsid w:val="00560035"/>
    <w:rsid w:val="00561B47"/>
    <w:rsid w:val="00566393"/>
    <w:rsid w:val="00570597"/>
    <w:rsid w:val="00570973"/>
    <w:rsid w:val="005745CD"/>
    <w:rsid w:val="00575E97"/>
    <w:rsid w:val="00576359"/>
    <w:rsid w:val="00577225"/>
    <w:rsid w:val="00577993"/>
    <w:rsid w:val="005779DC"/>
    <w:rsid w:val="00582148"/>
    <w:rsid w:val="005850E2"/>
    <w:rsid w:val="00585778"/>
    <w:rsid w:val="005865FF"/>
    <w:rsid w:val="00587F4C"/>
    <w:rsid w:val="00590B1B"/>
    <w:rsid w:val="005910E2"/>
    <w:rsid w:val="0059120C"/>
    <w:rsid w:val="0059241E"/>
    <w:rsid w:val="0059417B"/>
    <w:rsid w:val="005949A0"/>
    <w:rsid w:val="00595AC3"/>
    <w:rsid w:val="00595BEB"/>
    <w:rsid w:val="005A0F4C"/>
    <w:rsid w:val="005A2357"/>
    <w:rsid w:val="005A313F"/>
    <w:rsid w:val="005A47FE"/>
    <w:rsid w:val="005A6053"/>
    <w:rsid w:val="005A657B"/>
    <w:rsid w:val="005A78B2"/>
    <w:rsid w:val="005A7EC6"/>
    <w:rsid w:val="005B037C"/>
    <w:rsid w:val="005B0D4D"/>
    <w:rsid w:val="005B1FE2"/>
    <w:rsid w:val="005B38F7"/>
    <w:rsid w:val="005B427A"/>
    <w:rsid w:val="005B5044"/>
    <w:rsid w:val="005B509E"/>
    <w:rsid w:val="005C026F"/>
    <w:rsid w:val="005C0A5B"/>
    <w:rsid w:val="005C180F"/>
    <w:rsid w:val="005C2E4E"/>
    <w:rsid w:val="005C4F67"/>
    <w:rsid w:val="005C514B"/>
    <w:rsid w:val="005C5576"/>
    <w:rsid w:val="005C609A"/>
    <w:rsid w:val="005C6790"/>
    <w:rsid w:val="005C67D5"/>
    <w:rsid w:val="005C6BF3"/>
    <w:rsid w:val="005C6FED"/>
    <w:rsid w:val="005C71BE"/>
    <w:rsid w:val="005D2E09"/>
    <w:rsid w:val="005D6373"/>
    <w:rsid w:val="005D734B"/>
    <w:rsid w:val="005E1AF3"/>
    <w:rsid w:val="005E31BF"/>
    <w:rsid w:val="005E32C2"/>
    <w:rsid w:val="005E38C2"/>
    <w:rsid w:val="005E4BB4"/>
    <w:rsid w:val="005E570F"/>
    <w:rsid w:val="005E5DFE"/>
    <w:rsid w:val="005E62E0"/>
    <w:rsid w:val="005E6372"/>
    <w:rsid w:val="005E7315"/>
    <w:rsid w:val="005F033D"/>
    <w:rsid w:val="005F06E1"/>
    <w:rsid w:val="005F4321"/>
    <w:rsid w:val="005F5D87"/>
    <w:rsid w:val="005F664D"/>
    <w:rsid w:val="005F74D1"/>
    <w:rsid w:val="00603A99"/>
    <w:rsid w:val="00603CB7"/>
    <w:rsid w:val="00605BF8"/>
    <w:rsid w:val="00607ED0"/>
    <w:rsid w:val="00610238"/>
    <w:rsid w:val="00610289"/>
    <w:rsid w:val="0061211A"/>
    <w:rsid w:val="00612AA5"/>
    <w:rsid w:val="00612F7A"/>
    <w:rsid w:val="0061328B"/>
    <w:rsid w:val="00617354"/>
    <w:rsid w:val="00617F6D"/>
    <w:rsid w:val="00620687"/>
    <w:rsid w:val="00620986"/>
    <w:rsid w:val="00622B86"/>
    <w:rsid w:val="00622BE2"/>
    <w:rsid w:val="00626FEC"/>
    <w:rsid w:val="00627ECB"/>
    <w:rsid w:val="00630C32"/>
    <w:rsid w:val="006339AA"/>
    <w:rsid w:val="00634D5B"/>
    <w:rsid w:val="006376D8"/>
    <w:rsid w:val="0064038F"/>
    <w:rsid w:val="0064072B"/>
    <w:rsid w:val="00640C18"/>
    <w:rsid w:val="00641BCF"/>
    <w:rsid w:val="00643557"/>
    <w:rsid w:val="00644959"/>
    <w:rsid w:val="0064527C"/>
    <w:rsid w:val="0064739E"/>
    <w:rsid w:val="00650BA2"/>
    <w:rsid w:val="006518ED"/>
    <w:rsid w:val="0065239B"/>
    <w:rsid w:val="00652F41"/>
    <w:rsid w:val="00654B44"/>
    <w:rsid w:val="00656562"/>
    <w:rsid w:val="00656A92"/>
    <w:rsid w:val="0065749D"/>
    <w:rsid w:val="0066350A"/>
    <w:rsid w:val="00664EA6"/>
    <w:rsid w:val="00665623"/>
    <w:rsid w:val="006725AA"/>
    <w:rsid w:val="00673A72"/>
    <w:rsid w:val="006741BF"/>
    <w:rsid w:val="006749CE"/>
    <w:rsid w:val="0067586B"/>
    <w:rsid w:val="00677F5C"/>
    <w:rsid w:val="00682431"/>
    <w:rsid w:val="00682E6C"/>
    <w:rsid w:val="0068303C"/>
    <w:rsid w:val="0068554B"/>
    <w:rsid w:val="006865EA"/>
    <w:rsid w:val="00687A54"/>
    <w:rsid w:val="006905CC"/>
    <w:rsid w:val="00691B26"/>
    <w:rsid w:val="006922F1"/>
    <w:rsid w:val="00692CB9"/>
    <w:rsid w:val="00692D27"/>
    <w:rsid w:val="00692FCF"/>
    <w:rsid w:val="00693218"/>
    <w:rsid w:val="00697738"/>
    <w:rsid w:val="00697900"/>
    <w:rsid w:val="00697B09"/>
    <w:rsid w:val="00697BD0"/>
    <w:rsid w:val="006A0F6C"/>
    <w:rsid w:val="006A0F6F"/>
    <w:rsid w:val="006A149F"/>
    <w:rsid w:val="006A1DAE"/>
    <w:rsid w:val="006A2926"/>
    <w:rsid w:val="006A4C64"/>
    <w:rsid w:val="006A62A0"/>
    <w:rsid w:val="006A6B4B"/>
    <w:rsid w:val="006A7FC6"/>
    <w:rsid w:val="006B17C7"/>
    <w:rsid w:val="006B21AE"/>
    <w:rsid w:val="006B2238"/>
    <w:rsid w:val="006B2AF8"/>
    <w:rsid w:val="006B33DB"/>
    <w:rsid w:val="006B5053"/>
    <w:rsid w:val="006B69E1"/>
    <w:rsid w:val="006C3A82"/>
    <w:rsid w:val="006C5270"/>
    <w:rsid w:val="006C6BF9"/>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2881"/>
    <w:rsid w:val="006F3055"/>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18D5"/>
    <w:rsid w:val="00712E00"/>
    <w:rsid w:val="0071591F"/>
    <w:rsid w:val="00720622"/>
    <w:rsid w:val="00720BD8"/>
    <w:rsid w:val="00720D98"/>
    <w:rsid w:val="007216D9"/>
    <w:rsid w:val="00722C5D"/>
    <w:rsid w:val="00723FFB"/>
    <w:rsid w:val="007242DD"/>
    <w:rsid w:val="007256FA"/>
    <w:rsid w:val="007258EE"/>
    <w:rsid w:val="00725F3D"/>
    <w:rsid w:val="007262E0"/>
    <w:rsid w:val="00726B53"/>
    <w:rsid w:val="007303A2"/>
    <w:rsid w:val="00733824"/>
    <w:rsid w:val="007349B6"/>
    <w:rsid w:val="00734C98"/>
    <w:rsid w:val="00735E08"/>
    <w:rsid w:val="007364CA"/>
    <w:rsid w:val="0073723A"/>
    <w:rsid w:val="0074096C"/>
    <w:rsid w:val="00744503"/>
    <w:rsid w:val="00744859"/>
    <w:rsid w:val="00744AF0"/>
    <w:rsid w:val="00744BEF"/>
    <w:rsid w:val="00745685"/>
    <w:rsid w:val="00745804"/>
    <w:rsid w:val="007472E1"/>
    <w:rsid w:val="007473EC"/>
    <w:rsid w:val="0075055E"/>
    <w:rsid w:val="00752EEA"/>
    <w:rsid w:val="00754461"/>
    <w:rsid w:val="00754E6F"/>
    <w:rsid w:val="00755F59"/>
    <w:rsid w:val="00756BD5"/>
    <w:rsid w:val="00760CAB"/>
    <w:rsid w:val="0076135F"/>
    <w:rsid w:val="0076286A"/>
    <w:rsid w:val="00763A78"/>
    <w:rsid w:val="007653E8"/>
    <w:rsid w:val="007662B9"/>
    <w:rsid w:val="00766F22"/>
    <w:rsid w:val="007673DA"/>
    <w:rsid w:val="00767DEB"/>
    <w:rsid w:val="00770D43"/>
    <w:rsid w:val="007717E9"/>
    <w:rsid w:val="00772675"/>
    <w:rsid w:val="00773C49"/>
    <w:rsid w:val="0077481E"/>
    <w:rsid w:val="00774ADE"/>
    <w:rsid w:val="00776D7E"/>
    <w:rsid w:val="0078141D"/>
    <w:rsid w:val="007844AE"/>
    <w:rsid w:val="00786D3F"/>
    <w:rsid w:val="00787E44"/>
    <w:rsid w:val="007942EF"/>
    <w:rsid w:val="00797858"/>
    <w:rsid w:val="007978ED"/>
    <w:rsid w:val="00797E9D"/>
    <w:rsid w:val="007A080A"/>
    <w:rsid w:val="007A442A"/>
    <w:rsid w:val="007A7712"/>
    <w:rsid w:val="007B0ADE"/>
    <w:rsid w:val="007B1473"/>
    <w:rsid w:val="007B4E90"/>
    <w:rsid w:val="007B4FD3"/>
    <w:rsid w:val="007B506D"/>
    <w:rsid w:val="007B723F"/>
    <w:rsid w:val="007B7525"/>
    <w:rsid w:val="007B7DFC"/>
    <w:rsid w:val="007C04CB"/>
    <w:rsid w:val="007C17AB"/>
    <w:rsid w:val="007C1BC2"/>
    <w:rsid w:val="007C3992"/>
    <w:rsid w:val="007C4E1E"/>
    <w:rsid w:val="007C5F9D"/>
    <w:rsid w:val="007C633D"/>
    <w:rsid w:val="007C6731"/>
    <w:rsid w:val="007C7D36"/>
    <w:rsid w:val="007D3821"/>
    <w:rsid w:val="007D3B1C"/>
    <w:rsid w:val="007D3BD8"/>
    <w:rsid w:val="007D42EC"/>
    <w:rsid w:val="007D4A47"/>
    <w:rsid w:val="007D50F2"/>
    <w:rsid w:val="007D7A1B"/>
    <w:rsid w:val="007D7C0B"/>
    <w:rsid w:val="007E189C"/>
    <w:rsid w:val="007E236E"/>
    <w:rsid w:val="007E27EE"/>
    <w:rsid w:val="007E2CE1"/>
    <w:rsid w:val="007E6EB8"/>
    <w:rsid w:val="007F08ED"/>
    <w:rsid w:val="007F0AA3"/>
    <w:rsid w:val="007F0E5C"/>
    <w:rsid w:val="007F3C46"/>
    <w:rsid w:val="007F7066"/>
    <w:rsid w:val="007F75A3"/>
    <w:rsid w:val="008040CB"/>
    <w:rsid w:val="0080599A"/>
    <w:rsid w:val="0080798C"/>
    <w:rsid w:val="0081119B"/>
    <w:rsid w:val="00811B5D"/>
    <w:rsid w:val="00813F7C"/>
    <w:rsid w:val="00814424"/>
    <w:rsid w:val="0081529C"/>
    <w:rsid w:val="0081601F"/>
    <w:rsid w:val="0081794D"/>
    <w:rsid w:val="00823A2E"/>
    <w:rsid w:val="00825E62"/>
    <w:rsid w:val="00826BB7"/>
    <w:rsid w:val="0082787B"/>
    <w:rsid w:val="0083056C"/>
    <w:rsid w:val="00830F80"/>
    <w:rsid w:val="00831E1D"/>
    <w:rsid w:val="008325D1"/>
    <w:rsid w:val="00833AD1"/>
    <w:rsid w:val="00840012"/>
    <w:rsid w:val="00840D98"/>
    <w:rsid w:val="00842FC1"/>
    <w:rsid w:val="008434B0"/>
    <w:rsid w:val="00843984"/>
    <w:rsid w:val="00844505"/>
    <w:rsid w:val="00844681"/>
    <w:rsid w:val="0084485F"/>
    <w:rsid w:val="008457BC"/>
    <w:rsid w:val="0084587D"/>
    <w:rsid w:val="008469EC"/>
    <w:rsid w:val="00846B6F"/>
    <w:rsid w:val="008478BF"/>
    <w:rsid w:val="00850433"/>
    <w:rsid w:val="008510E7"/>
    <w:rsid w:val="00853263"/>
    <w:rsid w:val="00854C2C"/>
    <w:rsid w:val="008553D3"/>
    <w:rsid w:val="00855C24"/>
    <w:rsid w:val="0085724E"/>
    <w:rsid w:val="008576AF"/>
    <w:rsid w:val="00860241"/>
    <w:rsid w:val="008637B1"/>
    <w:rsid w:val="0086413A"/>
    <w:rsid w:val="00864275"/>
    <w:rsid w:val="00865BA3"/>
    <w:rsid w:val="008720CF"/>
    <w:rsid w:val="00872450"/>
    <w:rsid w:val="00873A2F"/>
    <w:rsid w:val="00877C65"/>
    <w:rsid w:val="0088426F"/>
    <w:rsid w:val="0088660F"/>
    <w:rsid w:val="00887723"/>
    <w:rsid w:val="00891039"/>
    <w:rsid w:val="0089169F"/>
    <w:rsid w:val="008925B3"/>
    <w:rsid w:val="008969FD"/>
    <w:rsid w:val="008A13E3"/>
    <w:rsid w:val="008A1CF9"/>
    <w:rsid w:val="008A222F"/>
    <w:rsid w:val="008A2741"/>
    <w:rsid w:val="008A2A27"/>
    <w:rsid w:val="008A2A56"/>
    <w:rsid w:val="008A3106"/>
    <w:rsid w:val="008A3362"/>
    <w:rsid w:val="008A5897"/>
    <w:rsid w:val="008A7ADD"/>
    <w:rsid w:val="008A7B00"/>
    <w:rsid w:val="008A7E12"/>
    <w:rsid w:val="008B0976"/>
    <w:rsid w:val="008B0A13"/>
    <w:rsid w:val="008B2762"/>
    <w:rsid w:val="008B2A8F"/>
    <w:rsid w:val="008B37CC"/>
    <w:rsid w:val="008B54B9"/>
    <w:rsid w:val="008B71EA"/>
    <w:rsid w:val="008C6B4D"/>
    <w:rsid w:val="008C7447"/>
    <w:rsid w:val="008C76A4"/>
    <w:rsid w:val="008D01A1"/>
    <w:rsid w:val="008D0BC3"/>
    <w:rsid w:val="008D1F24"/>
    <w:rsid w:val="008D43E0"/>
    <w:rsid w:val="008D587E"/>
    <w:rsid w:val="008D79E3"/>
    <w:rsid w:val="008E1E57"/>
    <w:rsid w:val="008E31FE"/>
    <w:rsid w:val="008E3330"/>
    <w:rsid w:val="008E4E82"/>
    <w:rsid w:val="008E4FBE"/>
    <w:rsid w:val="008E6A24"/>
    <w:rsid w:val="008E7DF5"/>
    <w:rsid w:val="008F04FC"/>
    <w:rsid w:val="008F0BD5"/>
    <w:rsid w:val="008F1ABF"/>
    <w:rsid w:val="008F23E9"/>
    <w:rsid w:val="008F26B0"/>
    <w:rsid w:val="008F2CC5"/>
    <w:rsid w:val="008F3B73"/>
    <w:rsid w:val="008F4FCC"/>
    <w:rsid w:val="008F59A7"/>
    <w:rsid w:val="008F5D1B"/>
    <w:rsid w:val="008F640B"/>
    <w:rsid w:val="008F6C8A"/>
    <w:rsid w:val="008F73EC"/>
    <w:rsid w:val="008F77DE"/>
    <w:rsid w:val="0090063C"/>
    <w:rsid w:val="00900AC6"/>
    <w:rsid w:val="009014A4"/>
    <w:rsid w:val="00902724"/>
    <w:rsid w:val="00903328"/>
    <w:rsid w:val="009058B3"/>
    <w:rsid w:val="0090599F"/>
    <w:rsid w:val="00905B88"/>
    <w:rsid w:val="009060F1"/>
    <w:rsid w:val="00906C5A"/>
    <w:rsid w:val="0090734C"/>
    <w:rsid w:val="0091047A"/>
    <w:rsid w:val="0091122E"/>
    <w:rsid w:val="00911E8C"/>
    <w:rsid w:val="00914F95"/>
    <w:rsid w:val="00915C1E"/>
    <w:rsid w:val="00915DD2"/>
    <w:rsid w:val="00920FA6"/>
    <w:rsid w:val="00923D38"/>
    <w:rsid w:val="00925707"/>
    <w:rsid w:val="00925828"/>
    <w:rsid w:val="00925C2A"/>
    <w:rsid w:val="00927DEF"/>
    <w:rsid w:val="0093193D"/>
    <w:rsid w:val="00931A89"/>
    <w:rsid w:val="00931E74"/>
    <w:rsid w:val="00933BF6"/>
    <w:rsid w:val="009354CE"/>
    <w:rsid w:val="009367C9"/>
    <w:rsid w:val="0093772B"/>
    <w:rsid w:val="00940E89"/>
    <w:rsid w:val="00941457"/>
    <w:rsid w:val="0094209B"/>
    <w:rsid w:val="009423EB"/>
    <w:rsid w:val="00942BE0"/>
    <w:rsid w:val="009441D8"/>
    <w:rsid w:val="00944FD5"/>
    <w:rsid w:val="00945F70"/>
    <w:rsid w:val="0094621D"/>
    <w:rsid w:val="00946BAB"/>
    <w:rsid w:val="0095084D"/>
    <w:rsid w:val="00950D86"/>
    <w:rsid w:val="009515C0"/>
    <w:rsid w:val="009521EB"/>
    <w:rsid w:val="0095363F"/>
    <w:rsid w:val="009539D9"/>
    <w:rsid w:val="009543E8"/>
    <w:rsid w:val="00955C0B"/>
    <w:rsid w:val="00957A89"/>
    <w:rsid w:val="00957E56"/>
    <w:rsid w:val="00964884"/>
    <w:rsid w:val="00965665"/>
    <w:rsid w:val="00965D10"/>
    <w:rsid w:val="00966466"/>
    <w:rsid w:val="00967E23"/>
    <w:rsid w:val="00970728"/>
    <w:rsid w:val="0097164E"/>
    <w:rsid w:val="009737B8"/>
    <w:rsid w:val="009758F0"/>
    <w:rsid w:val="009765D5"/>
    <w:rsid w:val="00982754"/>
    <w:rsid w:val="009829C5"/>
    <w:rsid w:val="00982DB6"/>
    <w:rsid w:val="00983A58"/>
    <w:rsid w:val="00983AA1"/>
    <w:rsid w:val="009842F1"/>
    <w:rsid w:val="009849C8"/>
    <w:rsid w:val="0098775A"/>
    <w:rsid w:val="009904B4"/>
    <w:rsid w:val="009923CB"/>
    <w:rsid w:val="0099287C"/>
    <w:rsid w:val="00992C9E"/>
    <w:rsid w:val="00994512"/>
    <w:rsid w:val="00995386"/>
    <w:rsid w:val="0099562D"/>
    <w:rsid w:val="00995A14"/>
    <w:rsid w:val="009976BE"/>
    <w:rsid w:val="009A02AA"/>
    <w:rsid w:val="009A055C"/>
    <w:rsid w:val="009A134A"/>
    <w:rsid w:val="009A4224"/>
    <w:rsid w:val="009A6E8F"/>
    <w:rsid w:val="009A7863"/>
    <w:rsid w:val="009B06A1"/>
    <w:rsid w:val="009B08C6"/>
    <w:rsid w:val="009B48C7"/>
    <w:rsid w:val="009B5447"/>
    <w:rsid w:val="009B60C0"/>
    <w:rsid w:val="009B74F9"/>
    <w:rsid w:val="009B7D76"/>
    <w:rsid w:val="009C03A1"/>
    <w:rsid w:val="009C1449"/>
    <w:rsid w:val="009C17FB"/>
    <w:rsid w:val="009C1E7E"/>
    <w:rsid w:val="009C4BFE"/>
    <w:rsid w:val="009C5C01"/>
    <w:rsid w:val="009C5D45"/>
    <w:rsid w:val="009C6F4A"/>
    <w:rsid w:val="009D0679"/>
    <w:rsid w:val="009D483D"/>
    <w:rsid w:val="009D7F3B"/>
    <w:rsid w:val="009E104A"/>
    <w:rsid w:val="009E3E0D"/>
    <w:rsid w:val="009E3FB8"/>
    <w:rsid w:val="009E5ED1"/>
    <w:rsid w:val="009E6430"/>
    <w:rsid w:val="009E6C7A"/>
    <w:rsid w:val="009E7168"/>
    <w:rsid w:val="009F0BA8"/>
    <w:rsid w:val="009F3923"/>
    <w:rsid w:val="009F5AF0"/>
    <w:rsid w:val="009F5ECC"/>
    <w:rsid w:val="009F5F20"/>
    <w:rsid w:val="009F7F2D"/>
    <w:rsid w:val="00A00693"/>
    <w:rsid w:val="00A011F3"/>
    <w:rsid w:val="00A022D1"/>
    <w:rsid w:val="00A0236B"/>
    <w:rsid w:val="00A0273B"/>
    <w:rsid w:val="00A05C10"/>
    <w:rsid w:val="00A0652C"/>
    <w:rsid w:val="00A06E70"/>
    <w:rsid w:val="00A06F6C"/>
    <w:rsid w:val="00A11117"/>
    <w:rsid w:val="00A113D1"/>
    <w:rsid w:val="00A12EEB"/>
    <w:rsid w:val="00A13BB4"/>
    <w:rsid w:val="00A15031"/>
    <w:rsid w:val="00A17BA7"/>
    <w:rsid w:val="00A17EB7"/>
    <w:rsid w:val="00A21850"/>
    <w:rsid w:val="00A22940"/>
    <w:rsid w:val="00A234F0"/>
    <w:rsid w:val="00A23533"/>
    <w:rsid w:val="00A24804"/>
    <w:rsid w:val="00A2548A"/>
    <w:rsid w:val="00A2597A"/>
    <w:rsid w:val="00A30B42"/>
    <w:rsid w:val="00A31078"/>
    <w:rsid w:val="00A31F50"/>
    <w:rsid w:val="00A3341A"/>
    <w:rsid w:val="00A34D34"/>
    <w:rsid w:val="00A35F5B"/>
    <w:rsid w:val="00A37B0E"/>
    <w:rsid w:val="00A37E7C"/>
    <w:rsid w:val="00A40D13"/>
    <w:rsid w:val="00A44DCB"/>
    <w:rsid w:val="00A45D36"/>
    <w:rsid w:val="00A47B55"/>
    <w:rsid w:val="00A50641"/>
    <w:rsid w:val="00A50A28"/>
    <w:rsid w:val="00A51709"/>
    <w:rsid w:val="00A51BEA"/>
    <w:rsid w:val="00A5207E"/>
    <w:rsid w:val="00A53502"/>
    <w:rsid w:val="00A53B37"/>
    <w:rsid w:val="00A5409D"/>
    <w:rsid w:val="00A55B36"/>
    <w:rsid w:val="00A57D0C"/>
    <w:rsid w:val="00A61A96"/>
    <w:rsid w:val="00A6252A"/>
    <w:rsid w:val="00A63835"/>
    <w:rsid w:val="00A65384"/>
    <w:rsid w:val="00A658A1"/>
    <w:rsid w:val="00A66320"/>
    <w:rsid w:val="00A70F1F"/>
    <w:rsid w:val="00A716FE"/>
    <w:rsid w:val="00A72761"/>
    <w:rsid w:val="00A73F9C"/>
    <w:rsid w:val="00A74FA4"/>
    <w:rsid w:val="00A77328"/>
    <w:rsid w:val="00A81286"/>
    <w:rsid w:val="00A85A06"/>
    <w:rsid w:val="00A901E0"/>
    <w:rsid w:val="00A90364"/>
    <w:rsid w:val="00A91217"/>
    <w:rsid w:val="00A930F3"/>
    <w:rsid w:val="00A941F2"/>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70D"/>
    <w:rsid w:val="00AB3B8F"/>
    <w:rsid w:val="00AB3DD0"/>
    <w:rsid w:val="00AB411E"/>
    <w:rsid w:val="00AB4A1F"/>
    <w:rsid w:val="00AB5E38"/>
    <w:rsid w:val="00AB7B09"/>
    <w:rsid w:val="00AC2756"/>
    <w:rsid w:val="00AC360E"/>
    <w:rsid w:val="00AC3B7A"/>
    <w:rsid w:val="00AC4B3E"/>
    <w:rsid w:val="00AC6059"/>
    <w:rsid w:val="00AC6647"/>
    <w:rsid w:val="00AC682D"/>
    <w:rsid w:val="00AC7850"/>
    <w:rsid w:val="00AD3AFC"/>
    <w:rsid w:val="00AD7A6C"/>
    <w:rsid w:val="00AE4127"/>
    <w:rsid w:val="00AE556A"/>
    <w:rsid w:val="00AE5A1A"/>
    <w:rsid w:val="00AE6568"/>
    <w:rsid w:val="00AF120A"/>
    <w:rsid w:val="00AF3986"/>
    <w:rsid w:val="00AF65D3"/>
    <w:rsid w:val="00AF6AD7"/>
    <w:rsid w:val="00B00C86"/>
    <w:rsid w:val="00B01219"/>
    <w:rsid w:val="00B025BC"/>
    <w:rsid w:val="00B037CC"/>
    <w:rsid w:val="00B06301"/>
    <w:rsid w:val="00B06B22"/>
    <w:rsid w:val="00B06EFF"/>
    <w:rsid w:val="00B10B6C"/>
    <w:rsid w:val="00B12256"/>
    <w:rsid w:val="00B20429"/>
    <w:rsid w:val="00B20637"/>
    <w:rsid w:val="00B20CA6"/>
    <w:rsid w:val="00B211A5"/>
    <w:rsid w:val="00B21237"/>
    <w:rsid w:val="00B21C7A"/>
    <w:rsid w:val="00B21FEA"/>
    <w:rsid w:val="00B22ACC"/>
    <w:rsid w:val="00B23A41"/>
    <w:rsid w:val="00B25438"/>
    <w:rsid w:val="00B258B1"/>
    <w:rsid w:val="00B2665A"/>
    <w:rsid w:val="00B2680F"/>
    <w:rsid w:val="00B27756"/>
    <w:rsid w:val="00B30058"/>
    <w:rsid w:val="00B301E3"/>
    <w:rsid w:val="00B3174B"/>
    <w:rsid w:val="00B32E57"/>
    <w:rsid w:val="00B3360A"/>
    <w:rsid w:val="00B3377F"/>
    <w:rsid w:val="00B378FF"/>
    <w:rsid w:val="00B41889"/>
    <w:rsid w:val="00B42028"/>
    <w:rsid w:val="00B421B3"/>
    <w:rsid w:val="00B42E98"/>
    <w:rsid w:val="00B46E94"/>
    <w:rsid w:val="00B472F8"/>
    <w:rsid w:val="00B50EDF"/>
    <w:rsid w:val="00B52333"/>
    <w:rsid w:val="00B5305B"/>
    <w:rsid w:val="00B53682"/>
    <w:rsid w:val="00B5403C"/>
    <w:rsid w:val="00B55D3C"/>
    <w:rsid w:val="00B55F4C"/>
    <w:rsid w:val="00B55F51"/>
    <w:rsid w:val="00B5658C"/>
    <w:rsid w:val="00B569F2"/>
    <w:rsid w:val="00B56B01"/>
    <w:rsid w:val="00B57E04"/>
    <w:rsid w:val="00B6035D"/>
    <w:rsid w:val="00B665B8"/>
    <w:rsid w:val="00B70C71"/>
    <w:rsid w:val="00B70E4A"/>
    <w:rsid w:val="00B72053"/>
    <w:rsid w:val="00B72D1A"/>
    <w:rsid w:val="00B72E6E"/>
    <w:rsid w:val="00B74ACC"/>
    <w:rsid w:val="00B74B70"/>
    <w:rsid w:val="00B812C6"/>
    <w:rsid w:val="00B8244A"/>
    <w:rsid w:val="00B85464"/>
    <w:rsid w:val="00B8601D"/>
    <w:rsid w:val="00B871E9"/>
    <w:rsid w:val="00B907DB"/>
    <w:rsid w:val="00B932DA"/>
    <w:rsid w:val="00B934A4"/>
    <w:rsid w:val="00B93F80"/>
    <w:rsid w:val="00B97B52"/>
    <w:rsid w:val="00BA0726"/>
    <w:rsid w:val="00BA0F61"/>
    <w:rsid w:val="00BA1269"/>
    <w:rsid w:val="00BA286B"/>
    <w:rsid w:val="00BA562B"/>
    <w:rsid w:val="00BA60F1"/>
    <w:rsid w:val="00BA6E8B"/>
    <w:rsid w:val="00BA7185"/>
    <w:rsid w:val="00BA743C"/>
    <w:rsid w:val="00BA7513"/>
    <w:rsid w:val="00BA787E"/>
    <w:rsid w:val="00BA7C6D"/>
    <w:rsid w:val="00BB0780"/>
    <w:rsid w:val="00BB0EE9"/>
    <w:rsid w:val="00BB1503"/>
    <w:rsid w:val="00BB4209"/>
    <w:rsid w:val="00BB4546"/>
    <w:rsid w:val="00BB4725"/>
    <w:rsid w:val="00BB48A8"/>
    <w:rsid w:val="00BB5F89"/>
    <w:rsid w:val="00BB6577"/>
    <w:rsid w:val="00BB7CD2"/>
    <w:rsid w:val="00BC0DB0"/>
    <w:rsid w:val="00BC1ADC"/>
    <w:rsid w:val="00BC1BA6"/>
    <w:rsid w:val="00BC2EBD"/>
    <w:rsid w:val="00BC3DFF"/>
    <w:rsid w:val="00BC42EF"/>
    <w:rsid w:val="00BC4372"/>
    <w:rsid w:val="00BC5769"/>
    <w:rsid w:val="00BC7479"/>
    <w:rsid w:val="00BC7B8A"/>
    <w:rsid w:val="00BD05A5"/>
    <w:rsid w:val="00BD0DD3"/>
    <w:rsid w:val="00BD1E42"/>
    <w:rsid w:val="00BD297A"/>
    <w:rsid w:val="00BD2988"/>
    <w:rsid w:val="00BD345A"/>
    <w:rsid w:val="00BD4BC0"/>
    <w:rsid w:val="00BD59F1"/>
    <w:rsid w:val="00BD5A95"/>
    <w:rsid w:val="00BE28D5"/>
    <w:rsid w:val="00BE31D4"/>
    <w:rsid w:val="00BE3F81"/>
    <w:rsid w:val="00BF0625"/>
    <w:rsid w:val="00BF0941"/>
    <w:rsid w:val="00BF1738"/>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778B"/>
    <w:rsid w:val="00C10299"/>
    <w:rsid w:val="00C10459"/>
    <w:rsid w:val="00C10537"/>
    <w:rsid w:val="00C1071F"/>
    <w:rsid w:val="00C1142E"/>
    <w:rsid w:val="00C118BE"/>
    <w:rsid w:val="00C11A60"/>
    <w:rsid w:val="00C11B7F"/>
    <w:rsid w:val="00C11E8C"/>
    <w:rsid w:val="00C12C64"/>
    <w:rsid w:val="00C15986"/>
    <w:rsid w:val="00C15FBF"/>
    <w:rsid w:val="00C172DB"/>
    <w:rsid w:val="00C21C80"/>
    <w:rsid w:val="00C242CB"/>
    <w:rsid w:val="00C26654"/>
    <w:rsid w:val="00C26C19"/>
    <w:rsid w:val="00C27783"/>
    <w:rsid w:val="00C313D0"/>
    <w:rsid w:val="00C31D0E"/>
    <w:rsid w:val="00C320A1"/>
    <w:rsid w:val="00C32171"/>
    <w:rsid w:val="00C32A7D"/>
    <w:rsid w:val="00C33E43"/>
    <w:rsid w:val="00C340BD"/>
    <w:rsid w:val="00C36D11"/>
    <w:rsid w:val="00C377C4"/>
    <w:rsid w:val="00C4066D"/>
    <w:rsid w:val="00C40779"/>
    <w:rsid w:val="00C41170"/>
    <w:rsid w:val="00C413E7"/>
    <w:rsid w:val="00C41AC2"/>
    <w:rsid w:val="00C41B5F"/>
    <w:rsid w:val="00C4309B"/>
    <w:rsid w:val="00C43880"/>
    <w:rsid w:val="00C44CD3"/>
    <w:rsid w:val="00C47158"/>
    <w:rsid w:val="00C50885"/>
    <w:rsid w:val="00C50BBC"/>
    <w:rsid w:val="00C51A26"/>
    <w:rsid w:val="00C52D02"/>
    <w:rsid w:val="00C53053"/>
    <w:rsid w:val="00C53BC6"/>
    <w:rsid w:val="00C558B6"/>
    <w:rsid w:val="00C56DAF"/>
    <w:rsid w:val="00C576D2"/>
    <w:rsid w:val="00C6084A"/>
    <w:rsid w:val="00C61B8C"/>
    <w:rsid w:val="00C6410D"/>
    <w:rsid w:val="00C64676"/>
    <w:rsid w:val="00C646AD"/>
    <w:rsid w:val="00C647AB"/>
    <w:rsid w:val="00C64961"/>
    <w:rsid w:val="00C64E5B"/>
    <w:rsid w:val="00C64F32"/>
    <w:rsid w:val="00C67097"/>
    <w:rsid w:val="00C671E0"/>
    <w:rsid w:val="00C677B8"/>
    <w:rsid w:val="00C70242"/>
    <w:rsid w:val="00C723CB"/>
    <w:rsid w:val="00C72950"/>
    <w:rsid w:val="00C777B9"/>
    <w:rsid w:val="00C804A0"/>
    <w:rsid w:val="00C80AE3"/>
    <w:rsid w:val="00C81BCB"/>
    <w:rsid w:val="00C83CB7"/>
    <w:rsid w:val="00C841DA"/>
    <w:rsid w:val="00C845F7"/>
    <w:rsid w:val="00C84688"/>
    <w:rsid w:val="00C85F53"/>
    <w:rsid w:val="00C8630E"/>
    <w:rsid w:val="00C87CB4"/>
    <w:rsid w:val="00C87D3B"/>
    <w:rsid w:val="00C90395"/>
    <w:rsid w:val="00C92535"/>
    <w:rsid w:val="00C94994"/>
    <w:rsid w:val="00C95B5B"/>
    <w:rsid w:val="00C974E5"/>
    <w:rsid w:val="00CA0A4D"/>
    <w:rsid w:val="00CA0EAF"/>
    <w:rsid w:val="00CA13E8"/>
    <w:rsid w:val="00CA1F1A"/>
    <w:rsid w:val="00CA2A6F"/>
    <w:rsid w:val="00CA2E0A"/>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B7F79"/>
    <w:rsid w:val="00CC0DAD"/>
    <w:rsid w:val="00CC169D"/>
    <w:rsid w:val="00CC1784"/>
    <w:rsid w:val="00CC18DD"/>
    <w:rsid w:val="00CC1C4E"/>
    <w:rsid w:val="00CC34D0"/>
    <w:rsid w:val="00CC73C8"/>
    <w:rsid w:val="00CC73E9"/>
    <w:rsid w:val="00CD135E"/>
    <w:rsid w:val="00CD137F"/>
    <w:rsid w:val="00CD1B78"/>
    <w:rsid w:val="00CD3062"/>
    <w:rsid w:val="00CD361D"/>
    <w:rsid w:val="00CD407B"/>
    <w:rsid w:val="00CD4198"/>
    <w:rsid w:val="00CD4A2D"/>
    <w:rsid w:val="00CD5AC4"/>
    <w:rsid w:val="00CD6056"/>
    <w:rsid w:val="00CD6F8F"/>
    <w:rsid w:val="00CD70A7"/>
    <w:rsid w:val="00CE1109"/>
    <w:rsid w:val="00CE20F5"/>
    <w:rsid w:val="00CE2237"/>
    <w:rsid w:val="00CE3A22"/>
    <w:rsid w:val="00CE4CD3"/>
    <w:rsid w:val="00CE4D5C"/>
    <w:rsid w:val="00CE580A"/>
    <w:rsid w:val="00CE5D1C"/>
    <w:rsid w:val="00CE5E7B"/>
    <w:rsid w:val="00CE623E"/>
    <w:rsid w:val="00CF0265"/>
    <w:rsid w:val="00CF0474"/>
    <w:rsid w:val="00CF16B5"/>
    <w:rsid w:val="00CF17FF"/>
    <w:rsid w:val="00CF1D0A"/>
    <w:rsid w:val="00CF22E8"/>
    <w:rsid w:val="00CF2730"/>
    <w:rsid w:val="00CF2798"/>
    <w:rsid w:val="00CF2C16"/>
    <w:rsid w:val="00CF337D"/>
    <w:rsid w:val="00CF37A5"/>
    <w:rsid w:val="00CF3ADE"/>
    <w:rsid w:val="00CF5898"/>
    <w:rsid w:val="00CF6A6F"/>
    <w:rsid w:val="00CF6F1C"/>
    <w:rsid w:val="00CF779D"/>
    <w:rsid w:val="00CF7F19"/>
    <w:rsid w:val="00D0083B"/>
    <w:rsid w:val="00D0093E"/>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43CC3"/>
    <w:rsid w:val="00D44E67"/>
    <w:rsid w:val="00D45A0E"/>
    <w:rsid w:val="00D45E64"/>
    <w:rsid w:val="00D507BE"/>
    <w:rsid w:val="00D50DB7"/>
    <w:rsid w:val="00D524A5"/>
    <w:rsid w:val="00D52691"/>
    <w:rsid w:val="00D57CF3"/>
    <w:rsid w:val="00D6032A"/>
    <w:rsid w:val="00D61770"/>
    <w:rsid w:val="00D62553"/>
    <w:rsid w:val="00D63437"/>
    <w:rsid w:val="00D63469"/>
    <w:rsid w:val="00D655A5"/>
    <w:rsid w:val="00D65DF3"/>
    <w:rsid w:val="00D678C2"/>
    <w:rsid w:val="00D70321"/>
    <w:rsid w:val="00D70408"/>
    <w:rsid w:val="00D70A3F"/>
    <w:rsid w:val="00D71AC3"/>
    <w:rsid w:val="00D71FCB"/>
    <w:rsid w:val="00D73C6D"/>
    <w:rsid w:val="00D74E24"/>
    <w:rsid w:val="00D75772"/>
    <w:rsid w:val="00D75E9E"/>
    <w:rsid w:val="00D82598"/>
    <w:rsid w:val="00D83AD7"/>
    <w:rsid w:val="00D8465B"/>
    <w:rsid w:val="00D85635"/>
    <w:rsid w:val="00D865DC"/>
    <w:rsid w:val="00D87324"/>
    <w:rsid w:val="00D87B33"/>
    <w:rsid w:val="00D87E82"/>
    <w:rsid w:val="00D90995"/>
    <w:rsid w:val="00D91E49"/>
    <w:rsid w:val="00D922A2"/>
    <w:rsid w:val="00D93C81"/>
    <w:rsid w:val="00D96092"/>
    <w:rsid w:val="00D96265"/>
    <w:rsid w:val="00D976A0"/>
    <w:rsid w:val="00D97F14"/>
    <w:rsid w:val="00DA0AF4"/>
    <w:rsid w:val="00DA1AC6"/>
    <w:rsid w:val="00DA1C7B"/>
    <w:rsid w:val="00DA2B59"/>
    <w:rsid w:val="00DA49F3"/>
    <w:rsid w:val="00DA549B"/>
    <w:rsid w:val="00DA5B9F"/>
    <w:rsid w:val="00DA6275"/>
    <w:rsid w:val="00DA64CB"/>
    <w:rsid w:val="00DA6716"/>
    <w:rsid w:val="00DB0315"/>
    <w:rsid w:val="00DB0930"/>
    <w:rsid w:val="00DB0C19"/>
    <w:rsid w:val="00DB1753"/>
    <w:rsid w:val="00DB194C"/>
    <w:rsid w:val="00DB1C4D"/>
    <w:rsid w:val="00DB2CC1"/>
    <w:rsid w:val="00DB2FED"/>
    <w:rsid w:val="00DB3B7B"/>
    <w:rsid w:val="00DB7651"/>
    <w:rsid w:val="00DB7662"/>
    <w:rsid w:val="00DB7C29"/>
    <w:rsid w:val="00DC0BB4"/>
    <w:rsid w:val="00DC0FEA"/>
    <w:rsid w:val="00DC1859"/>
    <w:rsid w:val="00DC1DA0"/>
    <w:rsid w:val="00DC220A"/>
    <w:rsid w:val="00DC3151"/>
    <w:rsid w:val="00DC49F6"/>
    <w:rsid w:val="00DC6662"/>
    <w:rsid w:val="00DD1CE6"/>
    <w:rsid w:val="00DD21EB"/>
    <w:rsid w:val="00DD39A8"/>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E13"/>
    <w:rsid w:val="00E040AD"/>
    <w:rsid w:val="00E04436"/>
    <w:rsid w:val="00E05C7E"/>
    <w:rsid w:val="00E10487"/>
    <w:rsid w:val="00E13227"/>
    <w:rsid w:val="00E14677"/>
    <w:rsid w:val="00E1723D"/>
    <w:rsid w:val="00E20FA8"/>
    <w:rsid w:val="00E2125D"/>
    <w:rsid w:val="00E21B7F"/>
    <w:rsid w:val="00E22687"/>
    <w:rsid w:val="00E244DF"/>
    <w:rsid w:val="00E24EC2"/>
    <w:rsid w:val="00E27285"/>
    <w:rsid w:val="00E30806"/>
    <w:rsid w:val="00E32D1E"/>
    <w:rsid w:val="00E33487"/>
    <w:rsid w:val="00E33866"/>
    <w:rsid w:val="00E378B7"/>
    <w:rsid w:val="00E424AC"/>
    <w:rsid w:val="00E42872"/>
    <w:rsid w:val="00E42995"/>
    <w:rsid w:val="00E43379"/>
    <w:rsid w:val="00E44650"/>
    <w:rsid w:val="00E44C52"/>
    <w:rsid w:val="00E472CB"/>
    <w:rsid w:val="00E50A4D"/>
    <w:rsid w:val="00E5270D"/>
    <w:rsid w:val="00E53691"/>
    <w:rsid w:val="00E53D60"/>
    <w:rsid w:val="00E53FB5"/>
    <w:rsid w:val="00E5508A"/>
    <w:rsid w:val="00E55E8D"/>
    <w:rsid w:val="00E56984"/>
    <w:rsid w:val="00E604EC"/>
    <w:rsid w:val="00E61B4A"/>
    <w:rsid w:val="00E62250"/>
    <w:rsid w:val="00E63C02"/>
    <w:rsid w:val="00E650F3"/>
    <w:rsid w:val="00E674B6"/>
    <w:rsid w:val="00E70453"/>
    <w:rsid w:val="00E711B1"/>
    <w:rsid w:val="00E71338"/>
    <w:rsid w:val="00E73B0C"/>
    <w:rsid w:val="00E73F31"/>
    <w:rsid w:val="00E749BD"/>
    <w:rsid w:val="00E751DD"/>
    <w:rsid w:val="00E75654"/>
    <w:rsid w:val="00E761CD"/>
    <w:rsid w:val="00E815D1"/>
    <w:rsid w:val="00E81B9D"/>
    <w:rsid w:val="00E81D40"/>
    <w:rsid w:val="00E827C1"/>
    <w:rsid w:val="00E83ED8"/>
    <w:rsid w:val="00E83F57"/>
    <w:rsid w:val="00E8494C"/>
    <w:rsid w:val="00E87DC8"/>
    <w:rsid w:val="00E87FF3"/>
    <w:rsid w:val="00E92D0C"/>
    <w:rsid w:val="00E9457F"/>
    <w:rsid w:val="00E954AF"/>
    <w:rsid w:val="00E957F2"/>
    <w:rsid w:val="00E965A6"/>
    <w:rsid w:val="00E968AF"/>
    <w:rsid w:val="00EA19C2"/>
    <w:rsid w:val="00EA1BB4"/>
    <w:rsid w:val="00EA3975"/>
    <w:rsid w:val="00EA3A56"/>
    <w:rsid w:val="00EA3D54"/>
    <w:rsid w:val="00EA3FBA"/>
    <w:rsid w:val="00EA4404"/>
    <w:rsid w:val="00EA5F87"/>
    <w:rsid w:val="00EA72A9"/>
    <w:rsid w:val="00EA7B42"/>
    <w:rsid w:val="00EB0BE3"/>
    <w:rsid w:val="00EB3BAA"/>
    <w:rsid w:val="00EB6CA6"/>
    <w:rsid w:val="00EC0F0C"/>
    <w:rsid w:val="00EC2E35"/>
    <w:rsid w:val="00EC4239"/>
    <w:rsid w:val="00EC46DF"/>
    <w:rsid w:val="00EC5F0D"/>
    <w:rsid w:val="00ED13C6"/>
    <w:rsid w:val="00ED13FA"/>
    <w:rsid w:val="00ED36DF"/>
    <w:rsid w:val="00ED46AE"/>
    <w:rsid w:val="00ED57D0"/>
    <w:rsid w:val="00ED7FA5"/>
    <w:rsid w:val="00EE2E9D"/>
    <w:rsid w:val="00EE3B65"/>
    <w:rsid w:val="00EE4B1C"/>
    <w:rsid w:val="00EE5D19"/>
    <w:rsid w:val="00EE650C"/>
    <w:rsid w:val="00EF07E8"/>
    <w:rsid w:val="00EF4183"/>
    <w:rsid w:val="00EF555C"/>
    <w:rsid w:val="00EF57AF"/>
    <w:rsid w:val="00EF62E3"/>
    <w:rsid w:val="00EF641F"/>
    <w:rsid w:val="00EF67E3"/>
    <w:rsid w:val="00EF6B7E"/>
    <w:rsid w:val="00EF7A34"/>
    <w:rsid w:val="00F01147"/>
    <w:rsid w:val="00F01A23"/>
    <w:rsid w:val="00F01A37"/>
    <w:rsid w:val="00F01D19"/>
    <w:rsid w:val="00F02165"/>
    <w:rsid w:val="00F022D1"/>
    <w:rsid w:val="00F02960"/>
    <w:rsid w:val="00F042DE"/>
    <w:rsid w:val="00F049FB"/>
    <w:rsid w:val="00F0565E"/>
    <w:rsid w:val="00F1092B"/>
    <w:rsid w:val="00F15A39"/>
    <w:rsid w:val="00F16560"/>
    <w:rsid w:val="00F20FD0"/>
    <w:rsid w:val="00F21445"/>
    <w:rsid w:val="00F21AFF"/>
    <w:rsid w:val="00F21EA3"/>
    <w:rsid w:val="00F222CD"/>
    <w:rsid w:val="00F222E4"/>
    <w:rsid w:val="00F22F83"/>
    <w:rsid w:val="00F231F5"/>
    <w:rsid w:val="00F232AF"/>
    <w:rsid w:val="00F238FB"/>
    <w:rsid w:val="00F26E40"/>
    <w:rsid w:val="00F30613"/>
    <w:rsid w:val="00F322E3"/>
    <w:rsid w:val="00F32A62"/>
    <w:rsid w:val="00F33745"/>
    <w:rsid w:val="00F34CA5"/>
    <w:rsid w:val="00F34D89"/>
    <w:rsid w:val="00F35ADA"/>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33CE"/>
    <w:rsid w:val="00F54A86"/>
    <w:rsid w:val="00F56301"/>
    <w:rsid w:val="00F572CE"/>
    <w:rsid w:val="00F57312"/>
    <w:rsid w:val="00F57FC9"/>
    <w:rsid w:val="00F61484"/>
    <w:rsid w:val="00F62601"/>
    <w:rsid w:val="00F644E8"/>
    <w:rsid w:val="00F707C0"/>
    <w:rsid w:val="00F714AA"/>
    <w:rsid w:val="00F7194C"/>
    <w:rsid w:val="00F71D93"/>
    <w:rsid w:val="00F726AE"/>
    <w:rsid w:val="00F7290C"/>
    <w:rsid w:val="00F7375F"/>
    <w:rsid w:val="00F73998"/>
    <w:rsid w:val="00F74986"/>
    <w:rsid w:val="00F80B8D"/>
    <w:rsid w:val="00F821B3"/>
    <w:rsid w:val="00F82220"/>
    <w:rsid w:val="00F84140"/>
    <w:rsid w:val="00F85F38"/>
    <w:rsid w:val="00F871D5"/>
    <w:rsid w:val="00F916A9"/>
    <w:rsid w:val="00F918C1"/>
    <w:rsid w:val="00F91B6C"/>
    <w:rsid w:val="00F95E96"/>
    <w:rsid w:val="00F9687A"/>
    <w:rsid w:val="00F9726F"/>
    <w:rsid w:val="00F9751B"/>
    <w:rsid w:val="00FA1E33"/>
    <w:rsid w:val="00FA3680"/>
    <w:rsid w:val="00FA5DE3"/>
    <w:rsid w:val="00FA639A"/>
    <w:rsid w:val="00FA65A6"/>
    <w:rsid w:val="00FA74BE"/>
    <w:rsid w:val="00FB03BA"/>
    <w:rsid w:val="00FB1607"/>
    <w:rsid w:val="00FB1E11"/>
    <w:rsid w:val="00FB301E"/>
    <w:rsid w:val="00FB4442"/>
    <w:rsid w:val="00FB46CF"/>
    <w:rsid w:val="00FB5587"/>
    <w:rsid w:val="00FB72DE"/>
    <w:rsid w:val="00FC0712"/>
    <w:rsid w:val="00FC4473"/>
    <w:rsid w:val="00FC448D"/>
    <w:rsid w:val="00FC45C9"/>
    <w:rsid w:val="00FC5197"/>
    <w:rsid w:val="00FC6E34"/>
    <w:rsid w:val="00FC70CA"/>
    <w:rsid w:val="00FC77E3"/>
    <w:rsid w:val="00FD0C16"/>
    <w:rsid w:val="00FD1C1F"/>
    <w:rsid w:val="00FD233B"/>
    <w:rsid w:val="00FD3483"/>
    <w:rsid w:val="00FD4CD9"/>
    <w:rsid w:val="00FD4D0F"/>
    <w:rsid w:val="00FD6C08"/>
    <w:rsid w:val="00FD6F35"/>
    <w:rsid w:val="00FE0E6F"/>
    <w:rsid w:val="00FE12ED"/>
    <w:rsid w:val="00FE181D"/>
    <w:rsid w:val="00FE2C70"/>
    <w:rsid w:val="00FE3DC8"/>
    <w:rsid w:val="00FE4A95"/>
    <w:rsid w:val="00FE6347"/>
    <w:rsid w:val="00FF00D2"/>
    <w:rsid w:val="00FF20FD"/>
    <w:rsid w:val="00FF2C13"/>
    <w:rsid w:val="00FF3305"/>
    <w:rsid w:val="00FF4C71"/>
    <w:rsid w:val="00FF6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C320A1"/>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C320A1"/>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C320A1"/>
    <w:rPr>
      <w:color w:val="0000FF"/>
      <w:u w:val="single"/>
    </w:rPr>
  </w:style>
  <w:style w:type="character" w:customStyle="1" w:styleId="HPABodyTextHyperlinkChar">
    <w:name w:val="HPA Body Text Hyperlink Char"/>
    <w:basedOn w:val="HPABodytextChar"/>
    <w:link w:val="HPABodyTextHyperlink"/>
    <w:rsid w:val="00C320A1"/>
    <w:rPr>
      <w:rFonts w:ascii="PraxisEF-Light" w:hAnsi="PraxisEF-Light" w:cs="PraxisEF-Light"/>
      <w:color w:val="0000FF"/>
      <w:sz w:val="24"/>
      <w:szCs w:val="28"/>
      <w:u w:val="single"/>
    </w:rPr>
  </w:style>
  <w:style w:type="paragraph" w:customStyle="1" w:styleId="HPAreportHeading2BlueHighlight">
    <w:name w:val="HPA report Heading 2 Blue Highlight"/>
    <w:basedOn w:val="HPAreportheading2"/>
    <w:rsid w:val="00C4066D"/>
    <w:pPr>
      <w:shd w:val="clear" w:color="auto" w:fill="99CCFF"/>
    </w:pPr>
    <w:rPr>
      <w:rFonts w:ascii="PraxisEF Light" w:hAnsi="PraxisEF Light"/>
    </w:rPr>
  </w:style>
  <w:style w:type="paragraph" w:customStyle="1" w:styleId="HPAreportsub">
    <w:name w:val="HPA report sub"/>
    <w:basedOn w:val="Sub-heading2x"/>
    <w:rsid w:val="004B6805"/>
    <w:pPr>
      <w:numPr>
        <w:ilvl w:val="0"/>
        <w:numId w:val="0"/>
      </w:numPr>
    </w:pPr>
    <w:rPr>
      <w:rFonts w:ascii="PraxisEF Light" w:hAnsi="PraxisEF Light"/>
      <w:smallCaps w:val="0"/>
    </w:rPr>
  </w:style>
  <w:style w:type="paragraph" w:customStyle="1" w:styleId="HPAbodytextTable">
    <w:name w:val="HPA body text Table"/>
    <w:basedOn w:val="HPABodytext"/>
    <w:qFormat/>
    <w:rsid w:val="004C489F"/>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C320A1"/>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C320A1"/>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C320A1"/>
    <w:rPr>
      <w:color w:val="0000FF"/>
      <w:u w:val="single"/>
    </w:rPr>
  </w:style>
  <w:style w:type="character" w:customStyle="1" w:styleId="HPABodyTextHyperlinkChar">
    <w:name w:val="HPA Body Text Hyperlink Char"/>
    <w:basedOn w:val="HPABodytextChar"/>
    <w:link w:val="HPABodyTextHyperlink"/>
    <w:rsid w:val="00C320A1"/>
    <w:rPr>
      <w:rFonts w:ascii="PraxisEF-Light" w:hAnsi="PraxisEF-Light" w:cs="PraxisEF-Light"/>
      <w:color w:val="0000FF"/>
      <w:sz w:val="24"/>
      <w:szCs w:val="28"/>
      <w:u w:val="single"/>
    </w:rPr>
  </w:style>
  <w:style w:type="paragraph" w:customStyle="1" w:styleId="HPAreportHeading2BlueHighlight">
    <w:name w:val="HPA report Heading 2 Blue Highlight"/>
    <w:basedOn w:val="HPAreportheading2"/>
    <w:rsid w:val="00C4066D"/>
    <w:pPr>
      <w:shd w:val="clear" w:color="auto" w:fill="99CCFF"/>
    </w:pPr>
    <w:rPr>
      <w:rFonts w:ascii="PraxisEF Light" w:hAnsi="PraxisEF Light"/>
    </w:rPr>
  </w:style>
  <w:style w:type="paragraph" w:customStyle="1" w:styleId="HPAreportsub">
    <w:name w:val="HPA report sub"/>
    <w:basedOn w:val="Sub-heading2x"/>
    <w:rsid w:val="004B6805"/>
    <w:pPr>
      <w:numPr>
        <w:ilvl w:val="0"/>
        <w:numId w:val="0"/>
      </w:numPr>
    </w:pPr>
    <w:rPr>
      <w:rFonts w:ascii="PraxisEF Light" w:hAnsi="PraxisEF Light"/>
      <w:smallCaps w:val="0"/>
    </w:rPr>
  </w:style>
  <w:style w:type="paragraph" w:customStyle="1" w:styleId="HPAbodytextTable">
    <w:name w:val="HPA body text Table"/>
    <w:basedOn w:val="HPABodytext"/>
    <w:qFormat/>
    <w:rsid w:val="004C489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6483303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112211633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pa.org.uk/SMI" TargetMode="External"/><Relationship Id="rId18" Type="http://schemas.openxmlformats.org/officeDocument/2006/relationships/hyperlink" Target="http://www.hpa-standardmethods.org.uk/" TargetMode="External"/><Relationship Id="rId26" Type="http://schemas.openxmlformats.org/officeDocument/2006/relationships/hyperlink" Target="http://www.hps.scot.nhs.uk/reflab/index.aspx" TargetMode="External"/><Relationship Id="rId3" Type="http://schemas.openxmlformats.org/officeDocument/2006/relationships/styles" Target="styles.xml"/><Relationship Id="rId21" Type="http://schemas.openxmlformats.org/officeDocument/2006/relationships/hyperlink" Target="http://www.hpa.org.uk/SMI/pdf/Bacteriology"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mailto:standards@phe.gov.uk" TargetMode="External"/><Relationship Id="rId17" Type="http://schemas.openxmlformats.org/officeDocument/2006/relationships/hyperlink" Target="http://www.hpa.org.uk/SMI/Partnerships" TargetMode="External"/><Relationship Id="rId25" Type="http://schemas.openxmlformats.org/officeDocument/2006/relationships/hyperlink" Target="http://www.hpa.org.uk/webw/HPAweb&amp;Page&amp;HPAwebAutoListName/Page/1158313434370?p=1158313434370"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andards@phe.gov.uk" TargetMode="External"/><Relationship Id="rId20" Type="http://schemas.openxmlformats.org/officeDocument/2006/relationships/hyperlink" Target="http://www.hpa.org.uk/SMI/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pa.org.uk/SMI/WorkingGroups" TargetMode="External"/><Relationship Id="rId24" Type="http://schemas.openxmlformats.org/officeDocument/2006/relationships/oleObject" Target="embeddings/oleObject1.bin"/><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4.emf"/><Relationship Id="rId28" Type="http://schemas.openxmlformats.org/officeDocument/2006/relationships/header" Target="header1.xml"/><Relationship Id="rId36" Type="http://schemas.openxmlformats.org/officeDocument/2006/relationships/footer" Target="footer3.xml"/><Relationship Id="rId10" Type="http://schemas.openxmlformats.org/officeDocument/2006/relationships/hyperlink" Target="http://www.hpa.org.uk/SMI/Partnerships" TargetMode="External"/><Relationship Id="rId19" Type="http://schemas.openxmlformats.org/officeDocument/2006/relationships/hyperlink" Target="http://www.hpa.org.uk/webc/HPAwebFile/HPAweb_C/1317133470313"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hpa.org.uk/SMI/pdf/Bacteriology" TargetMode="External"/><Relationship Id="rId27" Type="http://schemas.openxmlformats.org/officeDocument/2006/relationships/hyperlink" Target="http://www.belfasttrust.hscni.net/Laboratory-MortuaryServices.htm" TargetMode="External"/><Relationship Id="rId30" Type="http://schemas.openxmlformats.org/officeDocument/2006/relationships/footer" Target="footer1.xml"/><Relationship Id="rId35"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5993ff59-bdfd-409c-8eb3-d4efe2bb8510\SW-3055.03%20SU%20Methods%20Template%20-%20Ident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1D6B9-3128-45F0-9569-6DB080D20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SW-3055.03 SU Methods Template - Identification.dotx</Template>
  <TotalTime>0</TotalTime>
  <Pages>21</Pages>
  <Words>5302</Words>
  <Characters>56731</Characters>
  <Application>Microsoft Office Word</Application>
  <DocSecurity>0</DocSecurity>
  <Lines>472</Lines>
  <Paragraphs>123</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61910</CharactersWithSpaces>
  <SharedDoc>false</SharedDoc>
  <HLinks>
    <vt:vector size="54" baseType="variant">
      <vt:variant>
        <vt:i4>5636179</vt:i4>
      </vt:variant>
      <vt:variant>
        <vt:i4>115</vt:i4>
      </vt:variant>
      <vt:variant>
        <vt:i4>0</vt:i4>
      </vt:variant>
      <vt:variant>
        <vt:i4>5</vt:i4>
      </vt:variant>
      <vt:variant>
        <vt:lpwstr>http://www.hpa.org.uk/SMI/pdf</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66</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2013-11-14T14:14:00Z</cp:lastPrinted>
  <dcterms:created xsi:type="dcterms:W3CDTF">2016-05-06T10:42:00Z</dcterms:created>
  <dcterms:modified xsi:type="dcterms:W3CDTF">2016-05-06T10:42:00Z</dcterms:modified>
  <cp:contentStatus>#.#</cp:contentStatus>
</cp:coreProperties>
</file>