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66" w:rsidRDefault="00390266" w:rsidP="001B06FE">
      <w:pPr>
        <w:pStyle w:val="PHEBodytext"/>
        <w:spacing w:before="0" w:after="0"/>
        <w:ind w:left="-851" w:right="-744"/>
        <w:rPr>
          <w:rStyle w:val="PHEBodytextChar"/>
        </w:rPr>
      </w:pPr>
    </w:p>
    <w:p w:rsidR="00B06EFF" w:rsidRDefault="00B06EFF" w:rsidP="001B06FE">
      <w:pPr>
        <w:pStyle w:val="PHEBodytext"/>
        <w:spacing w:before="0" w:after="0"/>
        <w:ind w:left="-851" w:right="-744"/>
        <w:rPr>
          <w:rStyle w:val="PHEBodytextChar"/>
        </w:rPr>
      </w:pPr>
    </w:p>
    <w:p w:rsidR="00B06EFF" w:rsidRDefault="00B06EFF" w:rsidP="001B06FE">
      <w:pPr>
        <w:pStyle w:val="PHEBodytext"/>
        <w:spacing w:before="0" w:after="0"/>
        <w:ind w:left="-851" w:right="-744"/>
        <w:rPr>
          <w:rStyle w:val="PHEBodytextChar"/>
        </w:rPr>
      </w:pPr>
    </w:p>
    <w:p w:rsidR="00155021" w:rsidRDefault="00155021" w:rsidP="001B06FE">
      <w:pPr>
        <w:pStyle w:val="PHEBodytext"/>
        <w:spacing w:before="0" w:after="0"/>
        <w:ind w:left="-851" w:right="-744"/>
        <w:rPr>
          <w:rStyle w:val="PHEBodytextChar"/>
        </w:rPr>
      </w:pPr>
    </w:p>
    <w:p w:rsidR="00390266" w:rsidRPr="00EE5C95" w:rsidRDefault="00390266" w:rsidP="008B0A13">
      <w:pPr>
        <w:pStyle w:val="PHEBodytext"/>
        <w:spacing w:before="0" w:after="0"/>
        <w:ind w:left="-284" w:right="-744"/>
        <w:rPr>
          <w:rFonts w:cs="Arial"/>
          <w:noProof/>
          <w:color w:val="98002E"/>
          <w:sz w:val="48"/>
          <w:szCs w:val="48"/>
        </w:rPr>
      </w:pPr>
      <w:r w:rsidRPr="00EE5C95">
        <w:rPr>
          <w:rFonts w:cs="Arial"/>
          <w:color w:val="98002E"/>
          <w:sz w:val="48"/>
          <w:szCs w:val="48"/>
        </w:rPr>
        <w:t>UK S</w:t>
      </w:r>
      <w:r w:rsidR="00BC42EF" w:rsidRPr="00EE5C95">
        <w:rPr>
          <w:rFonts w:cs="Arial"/>
          <w:color w:val="98002E"/>
          <w:sz w:val="48"/>
          <w:szCs w:val="48"/>
        </w:rPr>
        <w:t xml:space="preserve">tandards for </w:t>
      </w:r>
      <w:r w:rsidRPr="00EE5C95">
        <w:rPr>
          <w:rFonts w:cs="Arial"/>
          <w:color w:val="98002E"/>
          <w:sz w:val="48"/>
          <w:szCs w:val="48"/>
        </w:rPr>
        <w:t>Mi</w:t>
      </w:r>
      <w:r w:rsidR="00BC42EF" w:rsidRPr="00EE5C95">
        <w:rPr>
          <w:rFonts w:cs="Arial"/>
          <w:color w:val="98002E"/>
          <w:sz w:val="48"/>
          <w:szCs w:val="48"/>
        </w:rPr>
        <w:t xml:space="preserve">crobiology </w:t>
      </w:r>
      <w:r w:rsidRPr="00EE5C95">
        <w:rPr>
          <w:rFonts w:cs="Arial"/>
          <w:color w:val="98002E"/>
          <w:sz w:val="48"/>
          <w:szCs w:val="48"/>
        </w:rPr>
        <w:t>I</w:t>
      </w:r>
      <w:r w:rsidR="00BC42EF" w:rsidRPr="00EE5C95">
        <w:rPr>
          <w:rFonts w:cs="Arial"/>
          <w:color w:val="98002E"/>
          <w:sz w:val="48"/>
          <w:szCs w:val="48"/>
        </w:rPr>
        <w:t>nvestigations</w:t>
      </w:r>
      <w:r w:rsidR="00BC42EF" w:rsidRPr="00EE5C95">
        <w:rPr>
          <w:rFonts w:cs="Arial"/>
          <w:noProof/>
          <w:color w:val="98002E"/>
          <w:sz w:val="48"/>
          <w:szCs w:val="48"/>
        </w:rPr>
        <w:t xml:space="preserve"> </w:t>
      </w:r>
    </w:p>
    <w:p w:rsidR="004B64C2" w:rsidRPr="00EE5C95" w:rsidRDefault="004B64C2" w:rsidP="001B06FE">
      <w:pPr>
        <w:pStyle w:val="PHEBodytext"/>
        <w:spacing w:before="0" w:after="0"/>
        <w:ind w:left="-851" w:right="-744"/>
        <w:rPr>
          <w:rStyle w:val="PHEBodytextChar"/>
        </w:rPr>
      </w:pPr>
    </w:p>
    <w:p w:rsidR="00BC42EF" w:rsidRPr="00EE5C95" w:rsidRDefault="00084CEC" w:rsidP="008B0A13">
      <w:pPr>
        <w:pStyle w:val="PHEBodytext"/>
        <w:spacing w:before="0" w:after="0"/>
        <w:ind w:left="-284"/>
        <w:rPr>
          <w:rFonts w:cs="Arial"/>
        </w:rPr>
      </w:pPr>
      <w:r w:rsidRPr="00EE5C95">
        <w:fldChar w:fldCharType="begin" w:fldLock="1"/>
      </w:r>
      <w:r w:rsidR="002F5087" w:rsidRPr="00EE5C95">
        <w:instrText xml:space="preserve"> FILLIN  "SMI Title front cover" \d "Type SMI Title front cover here &lt;tab+enter&gt;" \o  \* MERGEFORMAT </w:instrText>
      </w:r>
      <w:r w:rsidRPr="00EE5C95">
        <w:fldChar w:fldCharType="separate"/>
      </w:r>
      <w:r w:rsidR="001A72E9" w:rsidRPr="00EE5C95">
        <w:rPr>
          <w:rFonts w:cs="Arial"/>
          <w:sz w:val="36"/>
          <w:szCs w:val="36"/>
        </w:rPr>
        <w:t xml:space="preserve">Identification of </w:t>
      </w:r>
      <w:proofErr w:type="spellStart"/>
      <w:r w:rsidR="001A72E9" w:rsidRPr="00EE5C95">
        <w:rPr>
          <w:rFonts w:cs="Arial"/>
          <w:i/>
          <w:sz w:val="36"/>
          <w:szCs w:val="36"/>
        </w:rPr>
        <w:t>Shigella</w:t>
      </w:r>
      <w:proofErr w:type="spellEnd"/>
      <w:r w:rsidR="001A72E9" w:rsidRPr="00EE5C95">
        <w:rPr>
          <w:rFonts w:cs="Arial"/>
          <w:sz w:val="36"/>
          <w:szCs w:val="36"/>
        </w:rPr>
        <w:t xml:space="preserve"> species</w:t>
      </w:r>
      <w:r w:rsidRPr="00EE5C95">
        <w:rPr>
          <w:rFonts w:cs="Arial"/>
          <w:sz w:val="36"/>
          <w:szCs w:val="36"/>
        </w:rPr>
        <w:fldChar w:fldCharType="end"/>
      </w:r>
    </w:p>
    <w:p w:rsidR="000361A4" w:rsidRPr="00EE5C95" w:rsidRDefault="000361A4" w:rsidP="00AC3B7A">
      <w:pPr>
        <w:pStyle w:val="PHEBodytext"/>
        <w:spacing w:before="0" w:after="0"/>
        <w:ind w:left="-426"/>
        <w:rPr>
          <w:rFonts w:cs="Arial"/>
        </w:rPr>
      </w:pPr>
    </w:p>
    <w:p w:rsidR="009B48C7" w:rsidRPr="00EE5C95" w:rsidRDefault="0090718B" w:rsidP="00AC3B7A">
      <w:pPr>
        <w:pStyle w:val="PHEBodytext"/>
        <w:spacing w:before="0" w:after="0"/>
        <w:ind w:left="-426"/>
        <w:rPr>
          <w:rFonts w:cs="Aria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78253" o:spid="_x0000_s1032" type="#_x0000_t136" style="position:absolute;left:0;text-align:left;margin-left:0;margin-top:0;width:629.45pt;height:17.15pt;rotation:315;z-index:251658752;mso-position-horizontal:center;mso-position-horizontal-relative:margin;mso-position-vertical:center;mso-position-vertical-relative:margin" o:allowincell="f" fillcolor="black" stroked="f">
            <v:textpath style="font-family:&quot;Arial Black&quot;;font-size:1pt" string="DRAFT - THIS DOCUMENT WAS CONSULTED ON BETWEEN 15 NOVEMBER - 13 DECEMBER 2013"/>
          </v:shape>
        </w:pict>
      </w:r>
      <w:r w:rsidR="001A72E9" w:rsidRPr="00EE5C95">
        <w:rPr>
          <w:noProof/>
        </w:rPr>
        <w:drawing>
          <wp:anchor distT="0" distB="0" distL="114300" distR="114300" simplePos="0" relativeHeight="251657728" behindDoc="0" locked="0" layoutInCell="1" allowOverlap="1" wp14:anchorId="6DBFCAF5" wp14:editId="71D9FE9B">
            <wp:simplePos x="0" y="0"/>
            <wp:positionH relativeFrom="column">
              <wp:posOffset>-897255</wp:posOffset>
            </wp:positionH>
            <wp:positionV relativeFrom="paragraph">
              <wp:posOffset>81915</wp:posOffset>
            </wp:positionV>
            <wp:extent cx="7522210" cy="6151245"/>
            <wp:effectExtent l="0" t="0" r="2540" b="1905"/>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2210" cy="6151245"/>
                    </a:xfrm>
                    <a:prstGeom prst="rect">
                      <a:avLst/>
                    </a:prstGeom>
                    <a:noFill/>
                    <a:ln>
                      <a:noFill/>
                    </a:ln>
                  </pic:spPr>
                </pic:pic>
              </a:graphicData>
            </a:graphic>
          </wp:anchor>
        </w:drawing>
      </w:r>
    </w:p>
    <w:p w:rsidR="009B48C7" w:rsidRPr="00EE5C95" w:rsidRDefault="009B48C7" w:rsidP="00AC3B7A">
      <w:pPr>
        <w:pStyle w:val="PHEBodytext"/>
        <w:spacing w:before="0" w:after="0"/>
        <w:ind w:left="-426"/>
        <w:rPr>
          <w:rFonts w:cs="Arial"/>
        </w:rPr>
      </w:pPr>
    </w:p>
    <w:p w:rsidR="009B48C7" w:rsidRPr="00EE5C95" w:rsidRDefault="009B48C7" w:rsidP="00AC3B7A">
      <w:pPr>
        <w:pStyle w:val="PHEBodytext"/>
        <w:spacing w:before="0" w:after="0"/>
        <w:ind w:left="-426"/>
        <w:rPr>
          <w:rFonts w:cs="Arial"/>
        </w:rPr>
      </w:pPr>
    </w:p>
    <w:p w:rsidR="009B48C7" w:rsidRPr="00EE5C95" w:rsidRDefault="009B48C7" w:rsidP="00AC3B7A">
      <w:pPr>
        <w:pStyle w:val="PHEBodytext"/>
        <w:spacing w:before="0" w:after="0"/>
        <w:ind w:left="-426"/>
        <w:rPr>
          <w:rFonts w:cs="Arial"/>
        </w:rPr>
      </w:pPr>
    </w:p>
    <w:p w:rsidR="009B48C7" w:rsidRPr="00EE5C95" w:rsidRDefault="009B48C7" w:rsidP="00AC3B7A">
      <w:pPr>
        <w:pStyle w:val="PHEBodytext"/>
        <w:spacing w:before="0" w:after="0"/>
        <w:ind w:left="-426"/>
        <w:rPr>
          <w:rFonts w:cs="Arial"/>
        </w:rPr>
      </w:pPr>
    </w:p>
    <w:p w:rsidR="009B48C7" w:rsidRPr="00EE5C95" w:rsidRDefault="009B48C7" w:rsidP="00AC3B7A">
      <w:pPr>
        <w:pStyle w:val="PHEBodytext"/>
        <w:spacing w:before="0" w:after="0"/>
        <w:ind w:left="-426"/>
        <w:rPr>
          <w:rFonts w:cs="Arial"/>
        </w:rPr>
      </w:pPr>
    </w:p>
    <w:p w:rsidR="009B48C7" w:rsidRPr="00EE5C95" w:rsidRDefault="009B48C7" w:rsidP="00AC3B7A">
      <w:pPr>
        <w:pStyle w:val="PHEBodytext"/>
        <w:spacing w:before="0" w:after="0"/>
        <w:ind w:left="-426"/>
        <w:rPr>
          <w:rFonts w:cs="Arial"/>
        </w:rPr>
      </w:pPr>
    </w:p>
    <w:p w:rsidR="009B48C7" w:rsidRPr="00EE5C95" w:rsidRDefault="009B48C7" w:rsidP="00AC3B7A">
      <w:pPr>
        <w:pStyle w:val="PHEBodytext"/>
        <w:spacing w:before="0" w:after="0"/>
        <w:ind w:left="-426"/>
        <w:rPr>
          <w:rFonts w:cs="Arial"/>
        </w:rPr>
      </w:pPr>
    </w:p>
    <w:p w:rsidR="009B48C7" w:rsidRPr="00EE5C95" w:rsidRDefault="009B48C7" w:rsidP="00AC3B7A">
      <w:pPr>
        <w:pStyle w:val="PHEBodytext"/>
        <w:spacing w:before="0" w:after="0"/>
        <w:ind w:left="-426"/>
        <w:rPr>
          <w:rFonts w:cs="Arial"/>
        </w:rPr>
      </w:pPr>
    </w:p>
    <w:p w:rsidR="009B48C7" w:rsidRPr="00EE5C95" w:rsidRDefault="009B48C7" w:rsidP="00AC3B7A">
      <w:pPr>
        <w:pStyle w:val="PHEBodytext"/>
        <w:spacing w:before="0" w:after="0"/>
        <w:ind w:left="-426"/>
        <w:rPr>
          <w:rFonts w:cs="Arial"/>
        </w:rPr>
      </w:pPr>
    </w:p>
    <w:p w:rsidR="009B48C7" w:rsidRPr="00EE5C95" w:rsidRDefault="009B48C7" w:rsidP="00AC3B7A">
      <w:pPr>
        <w:pStyle w:val="PHEBodytext"/>
        <w:spacing w:before="0" w:after="0"/>
        <w:ind w:left="-426"/>
        <w:rPr>
          <w:rFonts w:cs="Arial"/>
        </w:rPr>
      </w:pPr>
    </w:p>
    <w:p w:rsidR="009B48C7" w:rsidRPr="00EE5C95" w:rsidRDefault="009B48C7" w:rsidP="00AC3B7A">
      <w:pPr>
        <w:pStyle w:val="PHEBodytext"/>
        <w:spacing w:before="0" w:after="0"/>
        <w:ind w:left="-426"/>
        <w:rPr>
          <w:rFonts w:cs="Arial"/>
        </w:rPr>
      </w:pPr>
    </w:p>
    <w:p w:rsidR="009B48C7" w:rsidRPr="00EE5C95" w:rsidRDefault="009B48C7" w:rsidP="00AC3B7A">
      <w:pPr>
        <w:pStyle w:val="PHEBodytext"/>
        <w:spacing w:before="0" w:after="0"/>
        <w:ind w:left="-426"/>
        <w:rPr>
          <w:rFonts w:cs="Arial"/>
        </w:rPr>
      </w:pPr>
    </w:p>
    <w:p w:rsidR="009B48C7" w:rsidRPr="00EE5C95" w:rsidRDefault="009B48C7" w:rsidP="00AC3B7A">
      <w:pPr>
        <w:pStyle w:val="PHEBodytext"/>
        <w:spacing w:before="0" w:after="0"/>
        <w:ind w:left="-426"/>
        <w:rPr>
          <w:rFonts w:cs="Arial"/>
        </w:rPr>
      </w:pPr>
    </w:p>
    <w:p w:rsidR="009B48C7" w:rsidRPr="00EE5C95" w:rsidRDefault="009B48C7" w:rsidP="00AC3B7A">
      <w:pPr>
        <w:pStyle w:val="PHEBodytext"/>
        <w:spacing w:before="0" w:after="0"/>
        <w:ind w:left="-426"/>
        <w:rPr>
          <w:rFonts w:cs="Arial"/>
        </w:rPr>
      </w:pPr>
    </w:p>
    <w:p w:rsidR="009B48C7" w:rsidRPr="00EE5C95" w:rsidRDefault="009B48C7" w:rsidP="00AC3B7A">
      <w:pPr>
        <w:pStyle w:val="PHEBodytext"/>
        <w:spacing w:before="0" w:after="0"/>
        <w:ind w:left="-426"/>
        <w:rPr>
          <w:rFonts w:cs="Arial"/>
        </w:rPr>
      </w:pPr>
    </w:p>
    <w:p w:rsidR="009B48C7" w:rsidRPr="00EE5C95" w:rsidRDefault="009B48C7" w:rsidP="00AC3B7A">
      <w:pPr>
        <w:pStyle w:val="PHEBodytext"/>
        <w:spacing w:before="0" w:after="0"/>
        <w:ind w:left="-426"/>
        <w:rPr>
          <w:rFonts w:cs="Arial"/>
        </w:rPr>
      </w:pPr>
    </w:p>
    <w:p w:rsidR="009B48C7" w:rsidRPr="00EE5C95" w:rsidRDefault="009B48C7" w:rsidP="00AC3B7A">
      <w:pPr>
        <w:pStyle w:val="PHEBodytext"/>
        <w:spacing w:before="0" w:after="0"/>
        <w:ind w:left="-426"/>
        <w:rPr>
          <w:rFonts w:cs="Arial"/>
        </w:rPr>
      </w:pPr>
    </w:p>
    <w:p w:rsidR="009B48C7" w:rsidRPr="00EE5C95" w:rsidRDefault="009B48C7" w:rsidP="00AC3B7A">
      <w:pPr>
        <w:pStyle w:val="PHEBodytext"/>
        <w:spacing w:before="0" w:after="0"/>
        <w:ind w:left="-426"/>
        <w:rPr>
          <w:rFonts w:cs="Arial"/>
        </w:rPr>
      </w:pPr>
    </w:p>
    <w:p w:rsidR="009B48C7" w:rsidRPr="00EE5C95" w:rsidRDefault="009B48C7" w:rsidP="00AC3B7A">
      <w:pPr>
        <w:pStyle w:val="PHEBodytext"/>
        <w:spacing w:before="0" w:after="0"/>
        <w:ind w:left="-426"/>
        <w:rPr>
          <w:rFonts w:cs="Arial"/>
        </w:rPr>
      </w:pPr>
    </w:p>
    <w:p w:rsidR="009B48C7" w:rsidRPr="00EE5C95" w:rsidRDefault="009B48C7" w:rsidP="00AC3B7A">
      <w:pPr>
        <w:pStyle w:val="PHEBodytext"/>
        <w:spacing w:before="0" w:after="0"/>
        <w:ind w:left="-426"/>
        <w:rPr>
          <w:rFonts w:cs="Arial"/>
        </w:rPr>
      </w:pPr>
    </w:p>
    <w:p w:rsidR="009B48C7" w:rsidRPr="00EE5C95" w:rsidRDefault="009B48C7" w:rsidP="00AC3B7A">
      <w:pPr>
        <w:pStyle w:val="PHEBodytext"/>
        <w:spacing w:before="0" w:after="0"/>
        <w:ind w:left="-426"/>
        <w:rPr>
          <w:rFonts w:cs="Arial"/>
        </w:rPr>
      </w:pPr>
    </w:p>
    <w:p w:rsidR="009B48C7" w:rsidRPr="00EE5C95" w:rsidRDefault="009B48C7" w:rsidP="00AC3B7A">
      <w:pPr>
        <w:pStyle w:val="PHEBodytext"/>
        <w:spacing w:before="0" w:after="0"/>
        <w:ind w:left="-426"/>
        <w:rPr>
          <w:rFonts w:cs="Arial"/>
        </w:rPr>
      </w:pPr>
    </w:p>
    <w:p w:rsidR="009B48C7" w:rsidRPr="00EE5C95" w:rsidRDefault="009B48C7" w:rsidP="00AC3B7A">
      <w:pPr>
        <w:pStyle w:val="PHEBodytext"/>
        <w:spacing w:before="0" w:after="0"/>
        <w:ind w:left="-426"/>
        <w:rPr>
          <w:rFonts w:cs="Arial"/>
        </w:rPr>
      </w:pPr>
    </w:p>
    <w:p w:rsidR="009B48C7" w:rsidRPr="00EE5C95" w:rsidRDefault="009B48C7" w:rsidP="00AC3B7A">
      <w:pPr>
        <w:pStyle w:val="PHEBodytext"/>
        <w:spacing w:before="0" w:after="0"/>
        <w:ind w:left="-426"/>
        <w:rPr>
          <w:rFonts w:cs="Arial"/>
        </w:rPr>
      </w:pPr>
    </w:p>
    <w:p w:rsidR="009B48C7" w:rsidRPr="00EE5C95" w:rsidRDefault="009B48C7" w:rsidP="00AC3B7A">
      <w:pPr>
        <w:pStyle w:val="PHEBodytext"/>
        <w:spacing w:before="0" w:after="0"/>
        <w:ind w:left="-426"/>
        <w:rPr>
          <w:rFonts w:cs="Arial"/>
        </w:rPr>
      </w:pPr>
    </w:p>
    <w:p w:rsidR="009B48C7" w:rsidRPr="00EE5C95" w:rsidRDefault="009B48C7" w:rsidP="00AC3B7A">
      <w:pPr>
        <w:pStyle w:val="PHEBodytext"/>
        <w:spacing w:before="0" w:after="0"/>
        <w:ind w:left="-426"/>
        <w:rPr>
          <w:rFonts w:cs="Arial"/>
        </w:rPr>
      </w:pPr>
    </w:p>
    <w:p w:rsidR="009B48C7" w:rsidRPr="00EE5C95" w:rsidRDefault="009B48C7" w:rsidP="00AC3B7A">
      <w:pPr>
        <w:pStyle w:val="PHEBodytext"/>
        <w:spacing w:before="0" w:after="0"/>
        <w:ind w:left="-426"/>
        <w:rPr>
          <w:rFonts w:cs="Arial"/>
        </w:rPr>
      </w:pPr>
    </w:p>
    <w:p w:rsidR="009B48C7" w:rsidRPr="00EE5C95" w:rsidRDefault="009B48C7" w:rsidP="00AC3B7A">
      <w:pPr>
        <w:pStyle w:val="PHEBodytext"/>
        <w:spacing w:before="0" w:after="0"/>
        <w:ind w:left="-426"/>
        <w:rPr>
          <w:rFonts w:cs="Arial"/>
        </w:rPr>
      </w:pPr>
    </w:p>
    <w:p w:rsidR="009B48C7" w:rsidRPr="00EE5C95" w:rsidRDefault="009B48C7" w:rsidP="00AC3B7A">
      <w:pPr>
        <w:pStyle w:val="PHEBodytext"/>
        <w:spacing w:before="0" w:after="0"/>
        <w:ind w:left="-426"/>
        <w:rPr>
          <w:rFonts w:cs="Arial"/>
        </w:rPr>
      </w:pPr>
    </w:p>
    <w:p w:rsidR="009B48C7" w:rsidRPr="00EE5C95" w:rsidRDefault="009B48C7" w:rsidP="00AC3B7A">
      <w:pPr>
        <w:pStyle w:val="PHEBodytext"/>
        <w:spacing w:before="0" w:after="0"/>
        <w:ind w:left="-426"/>
        <w:rPr>
          <w:rFonts w:cs="Arial"/>
        </w:rPr>
      </w:pPr>
    </w:p>
    <w:p w:rsidR="009B48C7" w:rsidRPr="00EE5C95" w:rsidRDefault="009B48C7" w:rsidP="00AC3B7A">
      <w:pPr>
        <w:pStyle w:val="PHEBodytext"/>
        <w:spacing w:before="0" w:after="0"/>
        <w:ind w:left="-426"/>
        <w:rPr>
          <w:rFonts w:cs="Arial"/>
        </w:rPr>
      </w:pPr>
    </w:p>
    <w:p w:rsidR="009B48C7" w:rsidRPr="00EE5C95" w:rsidRDefault="009B48C7" w:rsidP="00AC3B7A">
      <w:pPr>
        <w:pStyle w:val="PHEBodytext"/>
        <w:spacing w:before="0" w:after="0"/>
        <w:ind w:left="-426"/>
        <w:rPr>
          <w:rFonts w:cs="Arial"/>
        </w:rPr>
      </w:pPr>
    </w:p>
    <w:p w:rsidR="009B48C7" w:rsidRPr="00EE5C95" w:rsidRDefault="009B48C7" w:rsidP="00AC3B7A">
      <w:pPr>
        <w:pStyle w:val="PHEBodytext"/>
        <w:spacing w:before="0" w:after="0"/>
        <w:ind w:left="-426"/>
        <w:rPr>
          <w:rFonts w:cs="Arial"/>
        </w:rPr>
      </w:pPr>
    </w:p>
    <w:p w:rsidR="00D63437" w:rsidRPr="00EE5C95" w:rsidRDefault="00D63437" w:rsidP="00A31078">
      <w:pPr>
        <w:pStyle w:val="PHEreportHeading1"/>
      </w:pPr>
      <w:bookmarkStart w:id="0" w:name="_Toc372277498"/>
      <w:r w:rsidRPr="00EE5C95">
        <w:lastRenderedPageBreak/>
        <w:t>Acknowledgments</w:t>
      </w:r>
      <w:bookmarkEnd w:id="0"/>
    </w:p>
    <w:p w:rsidR="00BA7185" w:rsidRPr="00EE5C95" w:rsidRDefault="00BA7185" w:rsidP="00BA7185">
      <w:pPr>
        <w:pStyle w:val="PHEBodytext"/>
        <w:rPr>
          <w:rFonts w:cs="Arial"/>
        </w:rPr>
      </w:pPr>
      <w:r w:rsidRPr="00EE5C95">
        <w:rPr>
          <w:rFonts w:cs="Arial"/>
        </w:rPr>
        <w:t xml:space="preserve">UK Standards for Microbiology Investigations (SMIs) are developed under the auspices of </w:t>
      </w:r>
      <w:r w:rsidR="00E10487" w:rsidRPr="00EE5C95">
        <w:rPr>
          <w:rFonts w:cs="Arial"/>
        </w:rPr>
        <w:t>Public Health England</w:t>
      </w:r>
      <w:r w:rsidR="0048093B" w:rsidRPr="00EE5C95">
        <w:rPr>
          <w:rFonts w:cs="Arial"/>
        </w:rPr>
        <w:t xml:space="preserve"> (</w:t>
      </w:r>
      <w:r w:rsidR="00E10487" w:rsidRPr="00EE5C95">
        <w:rPr>
          <w:rFonts w:cs="Arial"/>
        </w:rPr>
        <w:t>PHE</w:t>
      </w:r>
      <w:r w:rsidR="0048093B" w:rsidRPr="00EE5C95">
        <w:rPr>
          <w:rFonts w:cs="Arial"/>
        </w:rPr>
        <w:t>)</w:t>
      </w:r>
      <w:r w:rsidRPr="00EE5C95">
        <w:rPr>
          <w:rFonts w:cs="Arial"/>
        </w:rPr>
        <w:t xml:space="preserve"> working in partnership with the National Health Service (NHS), Public Health Wales and with the professional organisations whose logos are displayed below and listed on the website </w:t>
      </w:r>
      <w:hyperlink r:id="rId9" w:history="1">
        <w:r w:rsidRPr="00EE5C95">
          <w:rPr>
            <w:rStyle w:val="Hyperlink"/>
            <w:rFonts w:cs="Arial"/>
            <w:sz w:val="24"/>
            <w:szCs w:val="24"/>
          </w:rPr>
          <w:t>http://www.hpa.org.uk/SMI/Partnerships</w:t>
        </w:r>
      </w:hyperlink>
      <w:r w:rsidRPr="00EE5C95">
        <w:rPr>
          <w:rFonts w:cs="Arial"/>
          <w:szCs w:val="24"/>
        </w:rPr>
        <w:t>.</w:t>
      </w:r>
      <w:r w:rsidRPr="00EE5C95">
        <w:rPr>
          <w:rFonts w:cs="Arial"/>
        </w:rPr>
        <w:t xml:space="preserve"> SMIs are developed, reviewed and revised by various working groups which are overseen by a steering committee (see </w:t>
      </w:r>
      <w:hyperlink r:id="rId10" w:history="1">
        <w:r w:rsidRPr="00EE5C95">
          <w:rPr>
            <w:rStyle w:val="PHEBodyTextHyperlinkChar"/>
            <w:rFonts w:cs="Arial"/>
          </w:rPr>
          <w:t>http://www.hpa.org.uk/SMI/WorkingGroups</w:t>
        </w:r>
      </w:hyperlink>
      <w:r w:rsidRPr="00EE5C95">
        <w:rPr>
          <w:rFonts w:cs="Arial"/>
        </w:rPr>
        <w:t>).</w:t>
      </w:r>
    </w:p>
    <w:p w:rsidR="00BA7185" w:rsidRPr="00EE5C95" w:rsidRDefault="00BA7185" w:rsidP="00BA7185">
      <w:pPr>
        <w:pStyle w:val="PHEBodytext"/>
        <w:rPr>
          <w:rFonts w:cs="Arial"/>
        </w:rPr>
      </w:pPr>
      <w:r w:rsidRPr="00EE5C95">
        <w:rPr>
          <w:rFonts w:cs="Arial"/>
        </w:rPr>
        <w:t>The contributions of many individuals in clinical, specialist and reference laboratories who have provided information and comments during the development of this document are acknowledged. We are grateful to the Medical Editors for editing the medical content.</w:t>
      </w:r>
    </w:p>
    <w:p w:rsidR="00BA7185" w:rsidRPr="00EE5C95" w:rsidRDefault="00BA7185" w:rsidP="000A1FAD">
      <w:pPr>
        <w:pStyle w:val="PHEBodytext"/>
        <w:rPr>
          <w:rFonts w:cs="Arial"/>
        </w:rPr>
      </w:pPr>
      <w:r w:rsidRPr="00EE5C95">
        <w:rPr>
          <w:rFonts w:cs="Arial"/>
        </w:rPr>
        <w:t>For further information please contact us at:</w:t>
      </w:r>
    </w:p>
    <w:p w:rsidR="00BA7185" w:rsidRPr="00EE5C95" w:rsidRDefault="0090718B" w:rsidP="00BA7185">
      <w:pPr>
        <w:pStyle w:val="PHEBodytext"/>
        <w:spacing w:before="0" w:after="0"/>
        <w:rPr>
          <w:rFonts w:cs="Arial"/>
        </w:rPr>
      </w:pPr>
      <w:r>
        <w:rPr>
          <w:rFonts w:cs="Arial"/>
          <w:noProof/>
        </w:rPr>
        <w:pict>
          <v:shape id="PowerPlusWaterMarkObject6478255" o:spid="_x0000_s1033" type="#_x0000_t136" style="position:absolute;margin-left:0;margin-top:0;width:629.45pt;height:17.15pt;rotation:315;z-index:251659776;mso-position-horizontal:center;mso-position-horizontal-relative:margin;mso-position-vertical:center;mso-position-vertical-relative:margin" o:allowincell="f" fillcolor="black" stroked="f">
            <v:textpath style="font-family:&quot;Arial Black&quot;;font-size:1pt" string="DRAFT - THIS DOCUMENT WAS CONSULTED ON BETWEEN 15 NOVEMBER - 13 DECEMBER 2013"/>
          </v:shape>
        </w:pict>
      </w:r>
      <w:r w:rsidR="00BA7185" w:rsidRPr="00EE5C95">
        <w:rPr>
          <w:rFonts w:cs="Arial"/>
        </w:rPr>
        <w:t>Standards Unit</w:t>
      </w:r>
      <w:bookmarkStart w:id="1" w:name="_GoBack"/>
      <w:bookmarkEnd w:id="1"/>
    </w:p>
    <w:p w:rsidR="00F726AE" w:rsidRPr="00EE5C95" w:rsidRDefault="00F726AE" w:rsidP="00BA7185">
      <w:pPr>
        <w:pStyle w:val="PHEBodytext"/>
        <w:spacing w:before="0" w:after="0"/>
        <w:rPr>
          <w:rFonts w:cs="Arial"/>
        </w:rPr>
      </w:pPr>
      <w:r w:rsidRPr="00EE5C95">
        <w:rPr>
          <w:rFonts w:cs="Arial"/>
        </w:rPr>
        <w:t>Microbiology Services</w:t>
      </w:r>
    </w:p>
    <w:p w:rsidR="00BA7185" w:rsidRPr="00EE5C95" w:rsidRDefault="00E10487" w:rsidP="00BA7185">
      <w:pPr>
        <w:pStyle w:val="PHEBodytext"/>
        <w:spacing w:before="0" w:after="0"/>
        <w:rPr>
          <w:rFonts w:cs="Arial"/>
        </w:rPr>
      </w:pPr>
      <w:r w:rsidRPr="00EE5C95">
        <w:rPr>
          <w:rFonts w:cs="Arial"/>
        </w:rPr>
        <w:t>Public Health England</w:t>
      </w:r>
    </w:p>
    <w:p w:rsidR="00BA7185" w:rsidRPr="00EE5C95" w:rsidRDefault="00BA7185" w:rsidP="00BA7185">
      <w:pPr>
        <w:pStyle w:val="PHEBodytext"/>
        <w:spacing w:before="0" w:after="0"/>
        <w:rPr>
          <w:rFonts w:cs="Arial"/>
        </w:rPr>
      </w:pPr>
      <w:r w:rsidRPr="00EE5C95">
        <w:rPr>
          <w:rFonts w:cs="Arial"/>
        </w:rPr>
        <w:t>61 Colindale Avenue</w:t>
      </w:r>
    </w:p>
    <w:p w:rsidR="00BA7185" w:rsidRPr="00EE5C95" w:rsidRDefault="00BA7185" w:rsidP="00BA7185">
      <w:pPr>
        <w:pStyle w:val="PHEBodytext"/>
        <w:spacing w:before="0" w:after="0"/>
        <w:rPr>
          <w:rFonts w:cs="Arial"/>
        </w:rPr>
      </w:pPr>
      <w:r w:rsidRPr="00EE5C95">
        <w:rPr>
          <w:rFonts w:cs="Arial"/>
        </w:rPr>
        <w:t>London NW9 5EQ</w:t>
      </w:r>
    </w:p>
    <w:p w:rsidR="00BA7185" w:rsidRPr="00EE5C95" w:rsidRDefault="00BA7185" w:rsidP="00BA7185">
      <w:pPr>
        <w:pStyle w:val="PHEBodytext"/>
        <w:rPr>
          <w:rFonts w:cs="Arial"/>
          <w:lang w:val="en-US"/>
        </w:rPr>
      </w:pPr>
      <w:r w:rsidRPr="00EE5C95">
        <w:rPr>
          <w:rFonts w:cs="Arial"/>
          <w:lang w:val="en-US"/>
        </w:rPr>
        <w:t xml:space="preserve">E-mail: </w:t>
      </w:r>
      <w:hyperlink r:id="rId11" w:history="1">
        <w:r w:rsidR="00E10487" w:rsidRPr="00EE5C95">
          <w:rPr>
            <w:rStyle w:val="PHEBodyTextHyperlinkChar"/>
            <w:rFonts w:cs="Arial"/>
          </w:rPr>
          <w:t>standards@phe.gov.uk</w:t>
        </w:r>
      </w:hyperlink>
    </w:p>
    <w:p w:rsidR="00BA7185" w:rsidRPr="00EE5C95" w:rsidRDefault="00BA7185" w:rsidP="00BA7185">
      <w:pPr>
        <w:pStyle w:val="PHEBodytext"/>
        <w:rPr>
          <w:rFonts w:cs="Arial"/>
        </w:rPr>
      </w:pPr>
      <w:r w:rsidRPr="00EE5C95">
        <w:rPr>
          <w:rFonts w:cs="Arial"/>
          <w:lang w:val="en-US"/>
        </w:rPr>
        <w:t xml:space="preserve">Website: </w:t>
      </w:r>
      <w:hyperlink r:id="rId12" w:history="1">
        <w:r w:rsidRPr="00EE5C95">
          <w:rPr>
            <w:rStyle w:val="PHEBodyTextHyperlinkChar"/>
            <w:rFonts w:cs="Arial"/>
          </w:rPr>
          <w:t>http://www.hpa.org.uk/SMI</w:t>
        </w:r>
      </w:hyperlink>
    </w:p>
    <w:p w:rsidR="00D63437" w:rsidRPr="00EE5C95" w:rsidRDefault="00D63437" w:rsidP="006A6B4B">
      <w:pPr>
        <w:pStyle w:val="PHEBodytext"/>
        <w:rPr>
          <w:rFonts w:cs="Arial"/>
          <w:sz w:val="22"/>
        </w:rPr>
      </w:pPr>
      <w:r w:rsidRPr="00EE5C95">
        <w:rPr>
          <w:rFonts w:cs="Arial"/>
        </w:rPr>
        <w:t xml:space="preserve">UK Standards for Microbiology Investigations </w:t>
      </w:r>
      <w:r w:rsidR="00CF2730" w:rsidRPr="00EE5C95">
        <w:rPr>
          <w:rFonts w:cs="Arial"/>
        </w:rPr>
        <w:t>are</w:t>
      </w:r>
      <w:r w:rsidRPr="00EE5C95">
        <w:rPr>
          <w:rFonts w:cs="Arial"/>
        </w:rPr>
        <w:t xml:space="preserve"> produced in association with:</w:t>
      </w:r>
    </w:p>
    <w:p w:rsidR="00D63437" w:rsidRPr="00EE5C95" w:rsidRDefault="001A72E9" w:rsidP="00E33487">
      <w:pPr>
        <w:pStyle w:val="PHEBodytext"/>
        <w:ind w:right="-35"/>
        <w:rPr>
          <w:rFonts w:cs="Arial"/>
          <w:szCs w:val="24"/>
        </w:rPr>
      </w:pPr>
      <w:r w:rsidRPr="00EE5C95">
        <w:rPr>
          <w:noProof/>
        </w:rPr>
        <w:drawing>
          <wp:inline distT="0" distB="0" distL="0" distR="0" wp14:anchorId="02924B56" wp14:editId="4160D618">
            <wp:extent cx="5753100" cy="3857625"/>
            <wp:effectExtent l="0" t="0" r="0"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655" r="568" b="865"/>
                    <a:stretch>
                      <a:fillRect/>
                    </a:stretch>
                  </pic:blipFill>
                  <pic:spPr bwMode="auto">
                    <a:xfrm>
                      <a:off x="0" y="0"/>
                      <a:ext cx="5753100" cy="3857625"/>
                    </a:xfrm>
                    <a:prstGeom prst="rect">
                      <a:avLst/>
                    </a:prstGeom>
                    <a:noFill/>
                    <a:ln>
                      <a:noFill/>
                    </a:ln>
                  </pic:spPr>
                </pic:pic>
              </a:graphicData>
            </a:graphic>
          </wp:inline>
        </w:drawing>
      </w:r>
      <w:r w:rsidR="003E59AC" w:rsidRPr="00EE5C95">
        <w:rPr>
          <w:rFonts w:cs="Arial"/>
          <w:szCs w:val="24"/>
        </w:rPr>
        <w:t xml:space="preserve"> </w:t>
      </w:r>
    </w:p>
    <w:p w:rsidR="009817C7" w:rsidRPr="00EE5C95" w:rsidRDefault="009817C7" w:rsidP="006B13E8">
      <w:pPr>
        <w:ind w:left="0" w:firstLine="0"/>
      </w:pPr>
    </w:p>
    <w:p w:rsidR="003E3649" w:rsidRPr="00EE5C95" w:rsidRDefault="003E3649" w:rsidP="001C6D47">
      <w:pPr>
        <w:pStyle w:val="HPAContents"/>
        <w:rPr>
          <w:rFonts w:cs="Arial"/>
        </w:rPr>
      </w:pPr>
      <w:r w:rsidRPr="00EE5C95">
        <w:rPr>
          <w:rFonts w:cs="Arial"/>
        </w:rPr>
        <w:lastRenderedPageBreak/>
        <w:t>Contents</w:t>
      </w:r>
    </w:p>
    <w:p w:rsidR="009817C7" w:rsidRPr="00EE5C95" w:rsidRDefault="00084CEC">
      <w:pPr>
        <w:pStyle w:val="TOC1"/>
        <w:rPr>
          <w:rFonts w:asciiTheme="minorHAnsi" w:eastAsiaTheme="minorEastAsia" w:hAnsiTheme="minorHAnsi" w:cstheme="minorBidi"/>
          <w:b w:val="0"/>
          <w:bCs w:val="0"/>
          <w:caps w:val="0"/>
          <w:noProof/>
          <w:szCs w:val="22"/>
        </w:rPr>
      </w:pPr>
      <w:r w:rsidRPr="00EE5C95">
        <w:rPr>
          <w:rFonts w:cs="Arial"/>
        </w:rPr>
        <w:fldChar w:fldCharType="begin"/>
      </w:r>
      <w:r w:rsidR="005B5044" w:rsidRPr="00EE5C95">
        <w:rPr>
          <w:rFonts w:cs="Arial"/>
        </w:rPr>
        <w:instrText xml:space="preserve"> TOC \o "1-1" \f</w:instrText>
      </w:r>
      <w:r w:rsidR="0007001D" w:rsidRPr="00EE5C95">
        <w:rPr>
          <w:rFonts w:cs="Arial"/>
        </w:rPr>
        <w:instrText xml:space="preserve"> \t "Heading 2,2,Heading 3,3,*PHE</w:instrText>
      </w:r>
      <w:r w:rsidR="005B5044" w:rsidRPr="00EE5C95">
        <w:rPr>
          <w:rFonts w:cs="Arial"/>
        </w:rPr>
        <w:instrText xml:space="preserve"> report Heading 1,1,</w:instrText>
      </w:r>
      <w:r w:rsidR="0007001D" w:rsidRPr="00EE5C95">
        <w:rPr>
          <w:rFonts w:cs="Arial"/>
        </w:rPr>
        <w:instrText>*PHE</w:instrText>
      </w:r>
      <w:r w:rsidR="005B5044" w:rsidRPr="00EE5C95">
        <w:rPr>
          <w:rFonts w:cs="Arial"/>
        </w:rPr>
        <w:instrText xml:space="preserve"> report heading 2,2,Sub-heading 2x,2,Sub-heading 3x,3,Sub-heading 4,3" </w:instrText>
      </w:r>
      <w:r w:rsidRPr="00EE5C95">
        <w:rPr>
          <w:rFonts w:cs="Arial"/>
        </w:rPr>
        <w:fldChar w:fldCharType="separate"/>
      </w:r>
      <w:r w:rsidR="009817C7" w:rsidRPr="00EE5C95">
        <w:rPr>
          <w:noProof/>
        </w:rPr>
        <w:t>Acknowledgments</w:t>
      </w:r>
      <w:r w:rsidR="009817C7" w:rsidRPr="00EE5C95">
        <w:rPr>
          <w:noProof/>
        </w:rPr>
        <w:tab/>
      </w:r>
      <w:r w:rsidR="009817C7" w:rsidRPr="00EE5C95">
        <w:rPr>
          <w:noProof/>
        </w:rPr>
        <w:fldChar w:fldCharType="begin"/>
      </w:r>
      <w:r w:rsidR="009817C7" w:rsidRPr="00EE5C95">
        <w:rPr>
          <w:noProof/>
        </w:rPr>
        <w:instrText xml:space="preserve"> PAGEREF _Toc372277498 \h </w:instrText>
      </w:r>
      <w:r w:rsidR="009817C7" w:rsidRPr="00EE5C95">
        <w:rPr>
          <w:noProof/>
        </w:rPr>
      </w:r>
      <w:r w:rsidR="009817C7" w:rsidRPr="00EE5C95">
        <w:rPr>
          <w:noProof/>
        </w:rPr>
        <w:fldChar w:fldCharType="separate"/>
      </w:r>
      <w:r w:rsidR="009817C7" w:rsidRPr="00EE5C95">
        <w:rPr>
          <w:noProof/>
        </w:rPr>
        <w:t>2</w:t>
      </w:r>
      <w:r w:rsidR="009817C7" w:rsidRPr="00EE5C95">
        <w:rPr>
          <w:noProof/>
        </w:rPr>
        <w:fldChar w:fldCharType="end"/>
      </w:r>
    </w:p>
    <w:p w:rsidR="009817C7" w:rsidRPr="00EE5C95" w:rsidRDefault="009817C7">
      <w:pPr>
        <w:pStyle w:val="TOC1"/>
        <w:rPr>
          <w:rFonts w:asciiTheme="minorHAnsi" w:eastAsiaTheme="minorEastAsia" w:hAnsiTheme="minorHAnsi" w:cstheme="minorBidi"/>
          <w:b w:val="0"/>
          <w:bCs w:val="0"/>
          <w:caps w:val="0"/>
          <w:noProof/>
          <w:szCs w:val="22"/>
        </w:rPr>
      </w:pPr>
      <w:r w:rsidRPr="00EE5C95">
        <w:rPr>
          <w:noProof/>
        </w:rPr>
        <w:t>Amendment Table</w:t>
      </w:r>
      <w:r w:rsidRPr="00EE5C95">
        <w:rPr>
          <w:noProof/>
        </w:rPr>
        <w:tab/>
      </w:r>
      <w:r w:rsidRPr="00EE5C95">
        <w:rPr>
          <w:noProof/>
        </w:rPr>
        <w:fldChar w:fldCharType="begin"/>
      </w:r>
      <w:r w:rsidRPr="00EE5C95">
        <w:rPr>
          <w:noProof/>
        </w:rPr>
        <w:instrText xml:space="preserve"> PAGEREF _Toc372277499 \h </w:instrText>
      </w:r>
      <w:r w:rsidRPr="00EE5C95">
        <w:rPr>
          <w:noProof/>
        </w:rPr>
      </w:r>
      <w:r w:rsidRPr="00EE5C95">
        <w:rPr>
          <w:noProof/>
        </w:rPr>
        <w:fldChar w:fldCharType="separate"/>
      </w:r>
      <w:r w:rsidRPr="00EE5C95">
        <w:rPr>
          <w:noProof/>
        </w:rPr>
        <w:t>4</w:t>
      </w:r>
      <w:r w:rsidRPr="00EE5C95">
        <w:rPr>
          <w:noProof/>
        </w:rPr>
        <w:fldChar w:fldCharType="end"/>
      </w:r>
    </w:p>
    <w:p w:rsidR="009817C7" w:rsidRPr="00EE5C95" w:rsidRDefault="009817C7">
      <w:pPr>
        <w:pStyle w:val="TOC1"/>
        <w:rPr>
          <w:rFonts w:asciiTheme="minorHAnsi" w:eastAsiaTheme="minorEastAsia" w:hAnsiTheme="minorHAnsi" w:cstheme="minorBidi"/>
          <w:b w:val="0"/>
          <w:bCs w:val="0"/>
          <w:caps w:val="0"/>
          <w:noProof/>
          <w:szCs w:val="22"/>
        </w:rPr>
      </w:pPr>
      <w:r w:rsidRPr="00EE5C95">
        <w:rPr>
          <w:noProof/>
        </w:rPr>
        <w:t>UK Standards for Microbiology Investigations: Scope and Purpose</w:t>
      </w:r>
      <w:r w:rsidRPr="00EE5C95">
        <w:rPr>
          <w:noProof/>
        </w:rPr>
        <w:tab/>
      </w:r>
      <w:r w:rsidRPr="00EE5C95">
        <w:rPr>
          <w:noProof/>
        </w:rPr>
        <w:fldChar w:fldCharType="begin"/>
      </w:r>
      <w:r w:rsidRPr="00EE5C95">
        <w:rPr>
          <w:noProof/>
        </w:rPr>
        <w:instrText xml:space="preserve"> PAGEREF _Toc372277500 \h </w:instrText>
      </w:r>
      <w:r w:rsidRPr="00EE5C95">
        <w:rPr>
          <w:noProof/>
        </w:rPr>
      </w:r>
      <w:r w:rsidRPr="00EE5C95">
        <w:rPr>
          <w:noProof/>
        </w:rPr>
        <w:fldChar w:fldCharType="separate"/>
      </w:r>
      <w:r w:rsidRPr="00EE5C95">
        <w:rPr>
          <w:noProof/>
        </w:rPr>
        <w:t>5</w:t>
      </w:r>
      <w:r w:rsidRPr="00EE5C95">
        <w:rPr>
          <w:noProof/>
        </w:rPr>
        <w:fldChar w:fldCharType="end"/>
      </w:r>
    </w:p>
    <w:p w:rsidR="009817C7" w:rsidRPr="00EE5C95" w:rsidRDefault="009817C7">
      <w:pPr>
        <w:pStyle w:val="TOC1"/>
        <w:rPr>
          <w:rFonts w:asciiTheme="minorHAnsi" w:eastAsiaTheme="minorEastAsia" w:hAnsiTheme="minorHAnsi" w:cstheme="minorBidi"/>
          <w:b w:val="0"/>
          <w:bCs w:val="0"/>
          <w:caps w:val="0"/>
          <w:noProof/>
          <w:szCs w:val="22"/>
        </w:rPr>
      </w:pPr>
      <w:r w:rsidRPr="00EE5C95">
        <w:rPr>
          <w:noProof/>
        </w:rPr>
        <w:t>Scope of Document</w:t>
      </w:r>
      <w:r w:rsidRPr="00EE5C95">
        <w:rPr>
          <w:noProof/>
        </w:rPr>
        <w:tab/>
      </w:r>
      <w:r w:rsidRPr="00EE5C95">
        <w:rPr>
          <w:noProof/>
        </w:rPr>
        <w:fldChar w:fldCharType="begin"/>
      </w:r>
      <w:r w:rsidRPr="00EE5C95">
        <w:rPr>
          <w:noProof/>
        </w:rPr>
        <w:instrText xml:space="preserve"> PAGEREF _Toc372277501 \h </w:instrText>
      </w:r>
      <w:r w:rsidRPr="00EE5C95">
        <w:rPr>
          <w:noProof/>
        </w:rPr>
      </w:r>
      <w:r w:rsidRPr="00EE5C95">
        <w:rPr>
          <w:noProof/>
        </w:rPr>
        <w:fldChar w:fldCharType="separate"/>
      </w:r>
      <w:r w:rsidRPr="00EE5C95">
        <w:rPr>
          <w:noProof/>
        </w:rPr>
        <w:t>8</w:t>
      </w:r>
      <w:r w:rsidRPr="00EE5C95">
        <w:rPr>
          <w:noProof/>
        </w:rPr>
        <w:fldChar w:fldCharType="end"/>
      </w:r>
    </w:p>
    <w:p w:rsidR="009817C7" w:rsidRPr="00EE5C95" w:rsidRDefault="009817C7">
      <w:pPr>
        <w:pStyle w:val="TOC1"/>
        <w:rPr>
          <w:rFonts w:asciiTheme="minorHAnsi" w:eastAsiaTheme="minorEastAsia" w:hAnsiTheme="minorHAnsi" w:cstheme="minorBidi"/>
          <w:b w:val="0"/>
          <w:bCs w:val="0"/>
          <w:caps w:val="0"/>
          <w:noProof/>
          <w:szCs w:val="22"/>
        </w:rPr>
      </w:pPr>
      <w:r w:rsidRPr="00EE5C95">
        <w:rPr>
          <w:noProof/>
        </w:rPr>
        <w:t>Introduction</w:t>
      </w:r>
      <w:r w:rsidRPr="00EE5C95">
        <w:rPr>
          <w:noProof/>
        </w:rPr>
        <w:tab/>
      </w:r>
      <w:r w:rsidRPr="00EE5C95">
        <w:rPr>
          <w:noProof/>
        </w:rPr>
        <w:fldChar w:fldCharType="begin"/>
      </w:r>
      <w:r w:rsidRPr="00EE5C95">
        <w:rPr>
          <w:noProof/>
        </w:rPr>
        <w:instrText xml:space="preserve"> PAGEREF _Toc372277502 \h </w:instrText>
      </w:r>
      <w:r w:rsidRPr="00EE5C95">
        <w:rPr>
          <w:noProof/>
        </w:rPr>
      </w:r>
      <w:r w:rsidRPr="00EE5C95">
        <w:rPr>
          <w:noProof/>
        </w:rPr>
        <w:fldChar w:fldCharType="separate"/>
      </w:r>
      <w:r w:rsidRPr="00EE5C95">
        <w:rPr>
          <w:noProof/>
        </w:rPr>
        <w:t>8</w:t>
      </w:r>
      <w:r w:rsidRPr="00EE5C95">
        <w:rPr>
          <w:noProof/>
        </w:rPr>
        <w:fldChar w:fldCharType="end"/>
      </w:r>
    </w:p>
    <w:p w:rsidR="009817C7" w:rsidRPr="00EE5C95" w:rsidRDefault="009817C7">
      <w:pPr>
        <w:pStyle w:val="TOC1"/>
        <w:rPr>
          <w:rFonts w:asciiTheme="minorHAnsi" w:eastAsiaTheme="minorEastAsia" w:hAnsiTheme="minorHAnsi" w:cstheme="minorBidi"/>
          <w:b w:val="0"/>
          <w:bCs w:val="0"/>
          <w:caps w:val="0"/>
          <w:noProof/>
          <w:szCs w:val="22"/>
        </w:rPr>
      </w:pPr>
      <w:r w:rsidRPr="00EE5C95">
        <w:rPr>
          <w:noProof/>
        </w:rPr>
        <w:t>Technical Information/Limitations</w:t>
      </w:r>
      <w:r w:rsidRPr="00EE5C95">
        <w:rPr>
          <w:noProof/>
        </w:rPr>
        <w:tab/>
      </w:r>
      <w:r w:rsidRPr="00EE5C95">
        <w:rPr>
          <w:noProof/>
        </w:rPr>
        <w:fldChar w:fldCharType="begin"/>
      </w:r>
      <w:r w:rsidRPr="00EE5C95">
        <w:rPr>
          <w:noProof/>
        </w:rPr>
        <w:instrText xml:space="preserve"> PAGEREF _Toc372277503 \h </w:instrText>
      </w:r>
      <w:r w:rsidRPr="00EE5C95">
        <w:rPr>
          <w:noProof/>
        </w:rPr>
      </w:r>
      <w:r w:rsidRPr="00EE5C95">
        <w:rPr>
          <w:noProof/>
        </w:rPr>
        <w:fldChar w:fldCharType="separate"/>
      </w:r>
      <w:r w:rsidRPr="00EE5C95">
        <w:rPr>
          <w:noProof/>
        </w:rPr>
        <w:t>9</w:t>
      </w:r>
      <w:r w:rsidRPr="00EE5C95">
        <w:rPr>
          <w:noProof/>
        </w:rPr>
        <w:fldChar w:fldCharType="end"/>
      </w:r>
    </w:p>
    <w:p w:rsidR="009817C7" w:rsidRPr="00EE5C95" w:rsidRDefault="009817C7">
      <w:pPr>
        <w:pStyle w:val="TOC1"/>
        <w:rPr>
          <w:rFonts w:asciiTheme="minorHAnsi" w:eastAsiaTheme="minorEastAsia" w:hAnsiTheme="minorHAnsi" w:cstheme="minorBidi"/>
          <w:b w:val="0"/>
          <w:bCs w:val="0"/>
          <w:caps w:val="0"/>
          <w:noProof/>
          <w:szCs w:val="22"/>
        </w:rPr>
      </w:pPr>
      <w:r w:rsidRPr="00EE5C95">
        <w:rPr>
          <w:noProof/>
        </w:rPr>
        <w:t>1</w:t>
      </w:r>
      <w:r w:rsidRPr="00EE5C95">
        <w:rPr>
          <w:rFonts w:asciiTheme="minorHAnsi" w:eastAsiaTheme="minorEastAsia" w:hAnsiTheme="minorHAnsi" w:cstheme="minorBidi"/>
          <w:b w:val="0"/>
          <w:bCs w:val="0"/>
          <w:caps w:val="0"/>
          <w:noProof/>
          <w:szCs w:val="22"/>
        </w:rPr>
        <w:tab/>
      </w:r>
      <w:r w:rsidRPr="00EE5C95">
        <w:rPr>
          <w:noProof/>
        </w:rPr>
        <w:t>Safety Considerations</w:t>
      </w:r>
      <w:r w:rsidRPr="00EE5C95">
        <w:rPr>
          <w:noProof/>
        </w:rPr>
        <w:tab/>
      </w:r>
      <w:r w:rsidRPr="00EE5C95">
        <w:rPr>
          <w:noProof/>
        </w:rPr>
        <w:fldChar w:fldCharType="begin"/>
      </w:r>
      <w:r w:rsidRPr="00EE5C95">
        <w:rPr>
          <w:noProof/>
        </w:rPr>
        <w:instrText xml:space="preserve"> PAGEREF _Toc372277504 \h </w:instrText>
      </w:r>
      <w:r w:rsidRPr="00EE5C95">
        <w:rPr>
          <w:noProof/>
        </w:rPr>
      </w:r>
      <w:r w:rsidRPr="00EE5C95">
        <w:rPr>
          <w:noProof/>
        </w:rPr>
        <w:fldChar w:fldCharType="separate"/>
      </w:r>
      <w:r w:rsidRPr="00EE5C95">
        <w:rPr>
          <w:noProof/>
        </w:rPr>
        <w:t>10</w:t>
      </w:r>
      <w:r w:rsidRPr="00EE5C95">
        <w:rPr>
          <w:noProof/>
        </w:rPr>
        <w:fldChar w:fldCharType="end"/>
      </w:r>
    </w:p>
    <w:p w:rsidR="009817C7" w:rsidRPr="00EE5C95" w:rsidRDefault="009817C7">
      <w:pPr>
        <w:pStyle w:val="TOC1"/>
        <w:rPr>
          <w:rFonts w:asciiTheme="minorHAnsi" w:eastAsiaTheme="minorEastAsia" w:hAnsiTheme="minorHAnsi" w:cstheme="minorBidi"/>
          <w:b w:val="0"/>
          <w:bCs w:val="0"/>
          <w:caps w:val="0"/>
          <w:noProof/>
          <w:szCs w:val="22"/>
        </w:rPr>
      </w:pPr>
      <w:r w:rsidRPr="00EE5C95">
        <w:rPr>
          <w:noProof/>
        </w:rPr>
        <w:t>2</w:t>
      </w:r>
      <w:r w:rsidRPr="00EE5C95">
        <w:rPr>
          <w:rFonts w:asciiTheme="minorHAnsi" w:eastAsiaTheme="minorEastAsia" w:hAnsiTheme="minorHAnsi" w:cstheme="minorBidi"/>
          <w:b w:val="0"/>
          <w:bCs w:val="0"/>
          <w:caps w:val="0"/>
          <w:noProof/>
          <w:szCs w:val="22"/>
        </w:rPr>
        <w:tab/>
      </w:r>
      <w:r w:rsidRPr="00EE5C95">
        <w:rPr>
          <w:noProof/>
        </w:rPr>
        <w:t>Target Organisms</w:t>
      </w:r>
      <w:r w:rsidRPr="00EE5C95">
        <w:rPr>
          <w:noProof/>
        </w:rPr>
        <w:tab/>
      </w:r>
      <w:r w:rsidRPr="00EE5C95">
        <w:rPr>
          <w:noProof/>
        </w:rPr>
        <w:fldChar w:fldCharType="begin"/>
      </w:r>
      <w:r w:rsidRPr="00EE5C95">
        <w:rPr>
          <w:noProof/>
        </w:rPr>
        <w:instrText xml:space="preserve"> PAGEREF _Toc372277505 \h </w:instrText>
      </w:r>
      <w:r w:rsidRPr="00EE5C95">
        <w:rPr>
          <w:noProof/>
        </w:rPr>
      </w:r>
      <w:r w:rsidRPr="00EE5C95">
        <w:rPr>
          <w:noProof/>
        </w:rPr>
        <w:fldChar w:fldCharType="separate"/>
      </w:r>
      <w:r w:rsidRPr="00EE5C95">
        <w:rPr>
          <w:noProof/>
        </w:rPr>
        <w:t>10</w:t>
      </w:r>
      <w:r w:rsidRPr="00EE5C95">
        <w:rPr>
          <w:noProof/>
        </w:rPr>
        <w:fldChar w:fldCharType="end"/>
      </w:r>
    </w:p>
    <w:p w:rsidR="009817C7" w:rsidRPr="00EE5C95" w:rsidRDefault="009817C7">
      <w:pPr>
        <w:pStyle w:val="TOC1"/>
        <w:rPr>
          <w:rFonts w:asciiTheme="minorHAnsi" w:eastAsiaTheme="minorEastAsia" w:hAnsiTheme="minorHAnsi" w:cstheme="minorBidi"/>
          <w:b w:val="0"/>
          <w:bCs w:val="0"/>
          <w:caps w:val="0"/>
          <w:noProof/>
          <w:szCs w:val="22"/>
        </w:rPr>
      </w:pPr>
      <w:r w:rsidRPr="00EE5C95">
        <w:rPr>
          <w:noProof/>
        </w:rPr>
        <w:t>3</w:t>
      </w:r>
      <w:r w:rsidRPr="00EE5C95">
        <w:rPr>
          <w:rFonts w:asciiTheme="minorHAnsi" w:eastAsiaTheme="minorEastAsia" w:hAnsiTheme="minorHAnsi" w:cstheme="minorBidi"/>
          <w:b w:val="0"/>
          <w:bCs w:val="0"/>
          <w:caps w:val="0"/>
          <w:noProof/>
          <w:szCs w:val="22"/>
        </w:rPr>
        <w:tab/>
      </w:r>
      <w:r w:rsidRPr="00EE5C95">
        <w:rPr>
          <w:noProof/>
        </w:rPr>
        <w:t>Identification</w:t>
      </w:r>
      <w:r w:rsidRPr="00EE5C95">
        <w:rPr>
          <w:noProof/>
        </w:rPr>
        <w:tab/>
      </w:r>
      <w:r w:rsidRPr="00EE5C95">
        <w:rPr>
          <w:noProof/>
        </w:rPr>
        <w:fldChar w:fldCharType="begin"/>
      </w:r>
      <w:r w:rsidRPr="00EE5C95">
        <w:rPr>
          <w:noProof/>
        </w:rPr>
        <w:instrText xml:space="preserve"> PAGEREF _Toc372277506 \h </w:instrText>
      </w:r>
      <w:r w:rsidRPr="00EE5C95">
        <w:rPr>
          <w:noProof/>
        </w:rPr>
      </w:r>
      <w:r w:rsidRPr="00EE5C95">
        <w:rPr>
          <w:noProof/>
        </w:rPr>
        <w:fldChar w:fldCharType="separate"/>
      </w:r>
      <w:r w:rsidRPr="00EE5C95">
        <w:rPr>
          <w:noProof/>
        </w:rPr>
        <w:t>10</w:t>
      </w:r>
      <w:r w:rsidRPr="00EE5C95">
        <w:rPr>
          <w:noProof/>
        </w:rPr>
        <w:fldChar w:fldCharType="end"/>
      </w:r>
    </w:p>
    <w:p w:rsidR="009817C7" w:rsidRPr="00EE5C95" w:rsidRDefault="009817C7">
      <w:pPr>
        <w:pStyle w:val="TOC1"/>
        <w:rPr>
          <w:rFonts w:asciiTheme="minorHAnsi" w:eastAsiaTheme="minorEastAsia" w:hAnsiTheme="minorHAnsi" w:cstheme="minorBidi"/>
          <w:b w:val="0"/>
          <w:bCs w:val="0"/>
          <w:caps w:val="0"/>
          <w:noProof/>
          <w:szCs w:val="22"/>
        </w:rPr>
      </w:pPr>
      <w:r w:rsidRPr="00EE5C95">
        <w:rPr>
          <w:noProof/>
        </w:rPr>
        <w:t>4</w:t>
      </w:r>
      <w:r w:rsidRPr="00EE5C95">
        <w:rPr>
          <w:rFonts w:asciiTheme="minorHAnsi" w:eastAsiaTheme="minorEastAsia" w:hAnsiTheme="minorHAnsi" w:cstheme="minorBidi"/>
          <w:b w:val="0"/>
          <w:bCs w:val="0"/>
          <w:caps w:val="0"/>
          <w:noProof/>
          <w:szCs w:val="22"/>
        </w:rPr>
        <w:tab/>
      </w:r>
      <w:r w:rsidRPr="00EE5C95">
        <w:rPr>
          <w:noProof/>
        </w:rPr>
        <w:t xml:space="preserve">Identification of </w:t>
      </w:r>
      <w:r w:rsidRPr="00EE5C95">
        <w:rPr>
          <w:i/>
          <w:noProof/>
        </w:rPr>
        <w:t xml:space="preserve">Shigella </w:t>
      </w:r>
      <w:r w:rsidRPr="00EE5C95">
        <w:rPr>
          <w:noProof/>
        </w:rPr>
        <w:t>species</w:t>
      </w:r>
      <w:r w:rsidRPr="00EE5C95">
        <w:rPr>
          <w:i/>
          <w:noProof/>
        </w:rPr>
        <w:t xml:space="preserve"> </w:t>
      </w:r>
      <w:r w:rsidRPr="00EE5C95">
        <w:rPr>
          <w:noProof/>
        </w:rPr>
        <w:t>Flowchart</w:t>
      </w:r>
      <w:r w:rsidRPr="00EE5C95">
        <w:rPr>
          <w:noProof/>
        </w:rPr>
        <w:tab/>
      </w:r>
      <w:r w:rsidRPr="00EE5C95">
        <w:rPr>
          <w:noProof/>
        </w:rPr>
        <w:fldChar w:fldCharType="begin"/>
      </w:r>
      <w:r w:rsidRPr="00EE5C95">
        <w:rPr>
          <w:noProof/>
        </w:rPr>
        <w:instrText xml:space="preserve"> PAGEREF _Toc372277507 \h </w:instrText>
      </w:r>
      <w:r w:rsidRPr="00EE5C95">
        <w:rPr>
          <w:noProof/>
        </w:rPr>
      </w:r>
      <w:r w:rsidRPr="00EE5C95">
        <w:rPr>
          <w:noProof/>
        </w:rPr>
        <w:fldChar w:fldCharType="separate"/>
      </w:r>
      <w:r w:rsidRPr="00EE5C95">
        <w:rPr>
          <w:noProof/>
        </w:rPr>
        <w:t>15</w:t>
      </w:r>
      <w:r w:rsidRPr="00EE5C95">
        <w:rPr>
          <w:noProof/>
        </w:rPr>
        <w:fldChar w:fldCharType="end"/>
      </w:r>
    </w:p>
    <w:p w:rsidR="009817C7" w:rsidRPr="00EE5C95" w:rsidRDefault="009817C7">
      <w:pPr>
        <w:pStyle w:val="TOC1"/>
        <w:rPr>
          <w:rFonts w:asciiTheme="minorHAnsi" w:eastAsiaTheme="minorEastAsia" w:hAnsiTheme="minorHAnsi" w:cstheme="minorBidi"/>
          <w:b w:val="0"/>
          <w:bCs w:val="0"/>
          <w:caps w:val="0"/>
          <w:noProof/>
          <w:szCs w:val="22"/>
        </w:rPr>
      </w:pPr>
      <w:r w:rsidRPr="00EE5C95">
        <w:rPr>
          <w:noProof/>
        </w:rPr>
        <w:t>5</w:t>
      </w:r>
      <w:r w:rsidRPr="00EE5C95">
        <w:rPr>
          <w:rFonts w:asciiTheme="minorHAnsi" w:eastAsiaTheme="minorEastAsia" w:hAnsiTheme="minorHAnsi" w:cstheme="minorBidi"/>
          <w:b w:val="0"/>
          <w:bCs w:val="0"/>
          <w:caps w:val="0"/>
          <w:noProof/>
          <w:szCs w:val="22"/>
        </w:rPr>
        <w:tab/>
      </w:r>
      <w:r w:rsidRPr="00EE5C95">
        <w:rPr>
          <w:noProof/>
        </w:rPr>
        <w:t>Reporting</w:t>
      </w:r>
      <w:r w:rsidRPr="00EE5C95">
        <w:rPr>
          <w:noProof/>
        </w:rPr>
        <w:tab/>
      </w:r>
      <w:r w:rsidRPr="00EE5C95">
        <w:rPr>
          <w:noProof/>
        </w:rPr>
        <w:fldChar w:fldCharType="begin"/>
      </w:r>
      <w:r w:rsidRPr="00EE5C95">
        <w:rPr>
          <w:noProof/>
        </w:rPr>
        <w:instrText xml:space="preserve"> PAGEREF _Toc372277508 \h </w:instrText>
      </w:r>
      <w:r w:rsidRPr="00EE5C95">
        <w:rPr>
          <w:noProof/>
        </w:rPr>
      </w:r>
      <w:r w:rsidRPr="00EE5C95">
        <w:rPr>
          <w:noProof/>
        </w:rPr>
        <w:fldChar w:fldCharType="separate"/>
      </w:r>
      <w:r w:rsidRPr="00EE5C95">
        <w:rPr>
          <w:noProof/>
        </w:rPr>
        <w:t>16</w:t>
      </w:r>
      <w:r w:rsidRPr="00EE5C95">
        <w:rPr>
          <w:noProof/>
        </w:rPr>
        <w:fldChar w:fldCharType="end"/>
      </w:r>
    </w:p>
    <w:p w:rsidR="009817C7" w:rsidRPr="00EE5C95" w:rsidRDefault="009817C7">
      <w:pPr>
        <w:pStyle w:val="TOC1"/>
        <w:rPr>
          <w:rFonts w:asciiTheme="minorHAnsi" w:eastAsiaTheme="minorEastAsia" w:hAnsiTheme="minorHAnsi" w:cstheme="minorBidi"/>
          <w:b w:val="0"/>
          <w:bCs w:val="0"/>
          <w:caps w:val="0"/>
          <w:noProof/>
          <w:szCs w:val="22"/>
        </w:rPr>
      </w:pPr>
      <w:r w:rsidRPr="00EE5C95">
        <w:rPr>
          <w:noProof/>
        </w:rPr>
        <w:t>6</w:t>
      </w:r>
      <w:r w:rsidRPr="00EE5C95">
        <w:rPr>
          <w:rFonts w:asciiTheme="minorHAnsi" w:eastAsiaTheme="minorEastAsia" w:hAnsiTheme="minorHAnsi" w:cstheme="minorBidi"/>
          <w:b w:val="0"/>
          <w:bCs w:val="0"/>
          <w:caps w:val="0"/>
          <w:noProof/>
          <w:szCs w:val="22"/>
        </w:rPr>
        <w:tab/>
      </w:r>
      <w:r w:rsidRPr="00EE5C95">
        <w:rPr>
          <w:noProof/>
        </w:rPr>
        <w:t>Referrals</w:t>
      </w:r>
      <w:r w:rsidRPr="00EE5C95">
        <w:rPr>
          <w:noProof/>
        </w:rPr>
        <w:tab/>
      </w:r>
      <w:r w:rsidRPr="00EE5C95">
        <w:rPr>
          <w:noProof/>
        </w:rPr>
        <w:fldChar w:fldCharType="begin"/>
      </w:r>
      <w:r w:rsidRPr="00EE5C95">
        <w:rPr>
          <w:noProof/>
        </w:rPr>
        <w:instrText xml:space="preserve"> PAGEREF _Toc372277509 \h </w:instrText>
      </w:r>
      <w:r w:rsidRPr="00EE5C95">
        <w:rPr>
          <w:noProof/>
        </w:rPr>
      </w:r>
      <w:r w:rsidRPr="00EE5C95">
        <w:rPr>
          <w:noProof/>
        </w:rPr>
        <w:fldChar w:fldCharType="separate"/>
      </w:r>
      <w:r w:rsidRPr="00EE5C95">
        <w:rPr>
          <w:noProof/>
        </w:rPr>
        <w:t>17</w:t>
      </w:r>
      <w:r w:rsidRPr="00EE5C95">
        <w:rPr>
          <w:noProof/>
        </w:rPr>
        <w:fldChar w:fldCharType="end"/>
      </w:r>
    </w:p>
    <w:p w:rsidR="009817C7" w:rsidRPr="00EE5C95" w:rsidRDefault="009817C7">
      <w:pPr>
        <w:pStyle w:val="TOC1"/>
        <w:rPr>
          <w:rFonts w:asciiTheme="minorHAnsi" w:eastAsiaTheme="minorEastAsia" w:hAnsiTheme="minorHAnsi" w:cstheme="minorBidi"/>
          <w:b w:val="0"/>
          <w:bCs w:val="0"/>
          <w:caps w:val="0"/>
          <w:noProof/>
          <w:szCs w:val="22"/>
        </w:rPr>
      </w:pPr>
      <w:r w:rsidRPr="00EE5C95">
        <w:rPr>
          <w:noProof/>
        </w:rPr>
        <w:t>References</w:t>
      </w:r>
      <w:r w:rsidRPr="00EE5C95">
        <w:rPr>
          <w:noProof/>
        </w:rPr>
        <w:tab/>
      </w:r>
      <w:r w:rsidRPr="00EE5C95">
        <w:rPr>
          <w:noProof/>
        </w:rPr>
        <w:fldChar w:fldCharType="begin"/>
      </w:r>
      <w:r w:rsidRPr="00EE5C95">
        <w:rPr>
          <w:noProof/>
        </w:rPr>
        <w:instrText xml:space="preserve"> PAGEREF _Toc372277510 \h </w:instrText>
      </w:r>
      <w:r w:rsidRPr="00EE5C95">
        <w:rPr>
          <w:noProof/>
        </w:rPr>
      </w:r>
      <w:r w:rsidRPr="00EE5C95">
        <w:rPr>
          <w:noProof/>
        </w:rPr>
        <w:fldChar w:fldCharType="separate"/>
      </w:r>
      <w:r w:rsidRPr="00EE5C95">
        <w:rPr>
          <w:noProof/>
        </w:rPr>
        <w:t>18</w:t>
      </w:r>
      <w:r w:rsidRPr="00EE5C95">
        <w:rPr>
          <w:noProof/>
        </w:rPr>
        <w:fldChar w:fldCharType="end"/>
      </w:r>
    </w:p>
    <w:p w:rsidR="00034972" w:rsidRPr="00EE5C95" w:rsidRDefault="00084CEC" w:rsidP="00034972">
      <w:pPr>
        <w:pStyle w:val="PHEBodytext"/>
      </w:pPr>
      <w:r w:rsidRPr="00EE5C95">
        <w:rPr>
          <w:rFonts w:cs="Arial"/>
        </w:rPr>
        <w:fldChar w:fldCharType="end"/>
      </w:r>
    </w:p>
    <w:p w:rsidR="00BA6E8B" w:rsidRPr="00EE5C95" w:rsidRDefault="00BA6E8B" w:rsidP="00034972">
      <w:pPr>
        <w:pStyle w:val="PHEBodytext"/>
      </w:pPr>
    </w:p>
    <w:p w:rsidR="00BA6E8B" w:rsidRPr="00EE5C95" w:rsidRDefault="00BA6E8B" w:rsidP="00034972">
      <w:pPr>
        <w:pStyle w:val="PHEBodytext"/>
      </w:pPr>
    </w:p>
    <w:p w:rsidR="00BA3A36" w:rsidRPr="00EE5C95" w:rsidRDefault="00BA3A36" w:rsidP="00034972">
      <w:pPr>
        <w:pStyle w:val="PHEBodytext"/>
      </w:pPr>
    </w:p>
    <w:p w:rsidR="00BA3A36" w:rsidRPr="00EE5C95" w:rsidRDefault="00BA3A36" w:rsidP="00034972">
      <w:pPr>
        <w:pStyle w:val="PHEBodytext"/>
      </w:pPr>
    </w:p>
    <w:p w:rsidR="00BA3A36" w:rsidRPr="00EE5C95" w:rsidRDefault="00BA3A36" w:rsidP="00034972">
      <w:pPr>
        <w:pStyle w:val="PHEBodytext"/>
      </w:pPr>
    </w:p>
    <w:p w:rsidR="00BA6E8B" w:rsidRPr="00EE5C95" w:rsidRDefault="00BA6E8B" w:rsidP="00034972">
      <w:pPr>
        <w:pStyle w:val="PHEBodytext"/>
        <w:rPr>
          <w:rFonts w:cs="Arial"/>
          <w:color w:val="FF0000"/>
        </w:rPr>
      </w:pPr>
    </w:p>
    <w:p w:rsidR="00BA6E8B" w:rsidRPr="00EE5C95" w:rsidRDefault="00BA6E8B" w:rsidP="00034972">
      <w:pPr>
        <w:pStyle w:val="PHEBodytext"/>
      </w:pPr>
    </w:p>
    <w:p w:rsidR="00F35ADA" w:rsidRPr="00EE5C95" w:rsidRDefault="00F35ADA" w:rsidP="00034972">
      <w:pPr>
        <w:pStyle w:val="PHEBodytext"/>
      </w:pPr>
    </w:p>
    <w:p w:rsidR="00F35ADA" w:rsidRPr="00EE5C95" w:rsidRDefault="00F35ADA" w:rsidP="00034972">
      <w:pPr>
        <w:pStyle w:val="PHEBodytext"/>
      </w:pPr>
    </w:p>
    <w:p w:rsidR="00F35ADA" w:rsidRPr="00EE5C95" w:rsidRDefault="00F35ADA" w:rsidP="00034972">
      <w:pPr>
        <w:pStyle w:val="PHEBodytext"/>
      </w:pPr>
    </w:p>
    <w:p w:rsidR="00BA6E8B" w:rsidRPr="00EE5C95" w:rsidRDefault="00BA6E8B" w:rsidP="00034972">
      <w:pPr>
        <w:pStyle w:val="PHEBodytext"/>
      </w:pPr>
    </w:p>
    <w:p w:rsidR="00034972" w:rsidRPr="00EE5C95" w:rsidRDefault="001A72E9" w:rsidP="00034972">
      <w:pPr>
        <w:pStyle w:val="PHEBodytext"/>
      </w:pPr>
      <w:r w:rsidRPr="00EE5C95">
        <w:rPr>
          <w:noProof/>
        </w:rPr>
        <w:drawing>
          <wp:inline distT="0" distB="0" distL="0" distR="0" wp14:anchorId="3B0224DF" wp14:editId="5C4D5ACC">
            <wp:extent cx="5819775" cy="1076325"/>
            <wp:effectExtent l="0" t="0" r="9525"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9775" cy="1076325"/>
                    </a:xfrm>
                    <a:prstGeom prst="rect">
                      <a:avLst/>
                    </a:prstGeom>
                    <a:noFill/>
                    <a:ln>
                      <a:noFill/>
                    </a:ln>
                  </pic:spPr>
                </pic:pic>
              </a:graphicData>
            </a:graphic>
          </wp:inline>
        </w:drawing>
      </w:r>
    </w:p>
    <w:p w:rsidR="00D63437" w:rsidRPr="00EE5C95" w:rsidRDefault="002D3CCE" w:rsidP="001B06FE">
      <w:pPr>
        <w:pStyle w:val="PHEreportHeading1"/>
      </w:pPr>
      <w:r w:rsidRPr="00EE5C95">
        <w:rPr>
          <w:rFonts w:cs="Times New Roman"/>
          <w:sz w:val="22"/>
          <w:szCs w:val="22"/>
        </w:rPr>
        <w:br w:type="page"/>
      </w:r>
      <w:bookmarkStart w:id="2" w:name="_Toc372277499"/>
      <w:r w:rsidR="00D63437" w:rsidRPr="00EE5C95">
        <w:lastRenderedPageBreak/>
        <w:t>Amendment Table</w:t>
      </w:r>
      <w:bookmarkEnd w:id="2"/>
    </w:p>
    <w:p w:rsidR="00D63437" w:rsidRPr="00EE5C95" w:rsidRDefault="00D63437" w:rsidP="00D63437">
      <w:pPr>
        <w:pStyle w:val="PHEBodytext"/>
        <w:rPr>
          <w:rFonts w:cs="Arial"/>
        </w:rPr>
      </w:pPr>
      <w:r w:rsidRPr="00EE5C95">
        <w:rPr>
          <w:rFonts w:cs="Arial"/>
        </w:rPr>
        <w:t>Each SMI method has an individual record of amendments</w:t>
      </w:r>
      <w:r w:rsidR="002222B2" w:rsidRPr="00EE5C95">
        <w:rPr>
          <w:rFonts w:cs="Arial"/>
        </w:rPr>
        <w:t xml:space="preserve">. </w:t>
      </w:r>
      <w:r w:rsidRPr="00EE5C95">
        <w:rPr>
          <w:rFonts w:cs="Arial"/>
        </w:rPr>
        <w:t>The current amendments are listed on this page</w:t>
      </w:r>
      <w:r w:rsidR="002222B2" w:rsidRPr="00EE5C95">
        <w:rPr>
          <w:rFonts w:cs="Arial"/>
        </w:rPr>
        <w:t xml:space="preserve">. </w:t>
      </w:r>
      <w:r w:rsidRPr="00EE5C95">
        <w:rPr>
          <w:rFonts w:cs="Arial"/>
        </w:rPr>
        <w:t xml:space="preserve">The amendment history is available from </w:t>
      </w:r>
      <w:hyperlink r:id="rId15" w:history="1">
        <w:r w:rsidR="00E10487" w:rsidRPr="00EE5C95">
          <w:rPr>
            <w:rFonts w:cs="Arial"/>
            <w:color w:val="0000FF"/>
            <w:u w:val="single"/>
          </w:rPr>
          <w:t>standards@phe.gov.uk</w:t>
        </w:r>
      </w:hyperlink>
      <w:r w:rsidRPr="00EE5C95">
        <w:rPr>
          <w:rFonts w:cs="Arial"/>
        </w:rPr>
        <w:t>.</w:t>
      </w:r>
    </w:p>
    <w:p w:rsidR="00D63437" w:rsidRPr="00EE5C95" w:rsidRDefault="00D63437" w:rsidP="00D63437">
      <w:pPr>
        <w:pStyle w:val="PHEBodytext"/>
      </w:pPr>
      <w:r w:rsidRPr="00EE5C95">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FA3680" w:rsidRPr="00EE5C95" w:rsidTr="00156013">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FA3680" w:rsidRPr="00EE5C95" w:rsidRDefault="00FA3680" w:rsidP="00F85F38">
            <w:pPr>
              <w:pStyle w:val="PHEBodytext"/>
              <w:rPr>
                <w:rFonts w:cs="Arial"/>
              </w:rPr>
            </w:pPr>
            <w:r w:rsidRPr="00EE5C95">
              <w:rPr>
                <w:rFonts w:cs="Arial"/>
              </w:rPr>
              <w:t>Amendment No/Date</w:t>
            </w:r>
            <w:r w:rsidR="00A05C10" w:rsidRPr="00EE5C95">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FA3680" w:rsidRPr="00EE5C95" w:rsidRDefault="00316A18" w:rsidP="00CC0DAD">
            <w:pPr>
              <w:pStyle w:val="PHEBodytext"/>
              <w:rPr>
                <w:rFonts w:cs="Arial"/>
              </w:rPr>
            </w:pPr>
            <w:r w:rsidRPr="00EE5C95">
              <w:rPr>
                <w:rFonts w:cs="Arial"/>
              </w:rPr>
              <w:t>4</w:t>
            </w:r>
            <w:r w:rsidR="0050341E" w:rsidRPr="00EE5C95">
              <w:rPr>
                <w:rFonts w:cs="Arial"/>
              </w:rPr>
              <w:t>/</w:t>
            </w:r>
            <w:fldSimple w:instr=" REF  NewIssueDate  \* MERGEFORMAT ">
              <w:r w:rsidR="001A72E9" w:rsidRPr="00EE5C95">
                <w:rPr>
                  <w:rFonts w:cs="Arial"/>
                </w:rPr>
                <w:t>dd.mm.yy &lt;tab+enter&gt;</w:t>
              </w:r>
            </w:fldSimple>
          </w:p>
        </w:tc>
      </w:tr>
      <w:tr w:rsidR="00FA3680" w:rsidRPr="00EE5C95" w:rsidTr="00156013">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FA3680" w:rsidRPr="00EE5C95" w:rsidRDefault="00FA3680" w:rsidP="00F85F38">
            <w:pPr>
              <w:pStyle w:val="PHEBodytext"/>
              <w:rPr>
                <w:rFonts w:cs="Arial"/>
              </w:rPr>
            </w:pPr>
            <w:r w:rsidRPr="00EE5C95">
              <w:rPr>
                <w:rFonts w:cs="Arial"/>
              </w:rPr>
              <w:t>Issue no. discarded</w:t>
            </w:r>
            <w:r w:rsidR="00A05C10" w:rsidRPr="00EE5C95">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FA3680" w:rsidRPr="00EE5C95" w:rsidRDefault="0090718B" w:rsidP="00F85F38">
            <w:pPr>
              <w:pStyle w:val="PHEBodytext"/>
              <w:rPr>
                <w:rFonts w:cs="Arial"/>
              </w:rPr>
            </w:pPr>
            <w:fldSimple w:instr=" REF  IssueNumber  \* MERGEFORMAT ">
              <w:r w:rsidR="00316A18" w:rsidRPr="00EE5C95">
                <w:rPr>
                  <w:rFonts w:cs="Arial"/>
                </w:rPr>
                <w:t>2.1</w:t>
              </w:r>
            </w:fldSimple>
          </w:p>
        </w:tc>
      </w:tr>
      <w:tr w:rsidR="00FA3680" w:rsidRPr="00EE5C95" w:rsidTr="00156013">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FA3680" w:rsidRPr="00EE5C95" w:rsidRDefault="00FA3680" w:rsidP="00F85F38">
            <w:pPr>
              <w:pStyle w:val="PHEBodytext"/>
              <w:rPr>
                <w:rFonts w:cs="Arial"/>
              </w:rPr>
            </w:pPr>
            <w:r w:rsidRPr="00EE5C95">
              <w:rPr>
                <w:rFonts w:cs="Arial"/>
              </w:rPr>
              <w:t>Insert Issue no.</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FA3680" w:rsidRPr="00EE5C95" w:rsidRDefault="004A471C" w:rsidP="00F85F38">
            <w:pPr>
              <w:pStyle w:val="PHEBodytext"/>
              <w:rPr>
                <w:rFonts w:cs="Arial"/>
              </w:rPr>
            </w:pPr>
            <w:fldSimple w:instr=" REF  NewIssueNumber  \* MERGEFORMAT ">
              <w:r w:rsidR="001A72E9" w:rsidRPr="00EE5C95">
                <w:rPr>
                  <w:rFonts w:cs="Arial"/>
                  <w:bCs/>
                  <w:lang w:val="en-US"/>
                </w:rPr>
                <w:t>#.# &lt;tab+enter&gt;</w:t>
              </w:r>
            </w:fldSimple>
          </w:p>
        </w:tc>
      </w:tr>
      <w:tr w:rsidR="00FA3680" w:rsidRPr="00EE5C95" w:rsidTr="002A221A">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FA3680" w:rsidRPr="00EE5C95" w:rsidRDefault="00A05C10" w:rsidP="00A05C10">
            <w:pPr>
              <w:pStyle w:val="PHEBodytext"/>
              <w:rPr>
                <w:rFonts w:cs="Arial"/>
                <w:b/>
              </w:rPr>
            </w:pPr>
            <w:r w:rsidRPr="00EE5C95">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FA3680" w:rsidRPr="00EE5C95" w:rsidRDefault="00FA3680" w:rsidP="00F85F38">
            <w:pPr>
              <w:pStyle w:val="PHEBodytext"/>
              <w:rPr>
                <w:rFonts w:cs="Arial"/>
                <w:b/>
              </w:rPr>
            </w:pPr>
            <w:r w:rsidRPr="00EE5C95">
              <w:rPr>
                <w:rFonts w:cs="Arial"/>
                <w:b/>
              </w:rPr>
              <w:t>Amendment</w:t>
            </w:r>
          </w:p>
        </w:tc>
      </w:tr>
      <w:tr w:rsidR="00FA3680" w:rsidRPr="00EE5C95" w:rsidTr="002A221A">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FA3680" w:rsidRPr="00EE5C95" w:rsidRDefault="00045AEA" w:rsidP="00F85F38">
            <w:pPr>
              <w:pStyle w:val="PHEBodytext"/>
              <w:rPr>
                <w:rFonts w:cs="Arial"/>
              </w:rPr>
            </w:pPr>
            <w:r w:rsidRPr="00EE5C95">
              <w:rPr>
                <w:rFonts w:cs="Arial"/>
              </w:rPr>
              <w:t>Whole document.</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045AEA" w:rsidRPr="00EE5C95" w:rsidRDefault="00045AEA" w:rsidP="00246CD9">
            <w:pPr>
              <w:pStyle w:val="PHEBodytext"/>
            </w:pPr>
            <w:r w:rsidRPr="00EE5C95">
              <w:t xml:space="preserve">Document has been transferred to a new template to reflect the Health Protection Agency’s transition to Public Health England. </w:t>
            </w:r>
          </w:p>
          <w:p w:rsidR="00045AEA" w:rsidRPr="00EE5C95" w:rsidRDefault="00045AEA" w:rsidP="00246CD9">
            <w:pPr>
              <w:pStyle w:val="PHEBodytext"/>
            </w:pPr>
            <w:r w:rsidRPr="00EE5C95">
              <w:t>Front page has been redesigned.</w:t>
            </w:r>
          </w:p>
          <w:p w:rsidR="00045AEA" w:rsidRPr="00EE5C95" w:rsidRDefault="00045AEA" w:rsidP="00246CD9">
            <w:pPr>
              <w:pStyle w:val="PHEBodytext"/>
            </w:pPr>
            <w:r w:rsidRPr="00EE5C95">
              <w:t xml:space="preserve">Status page has been renamed as Scope and Purpose and updated as appropriate. </w:t>
            </w:r>
          </w:p>
          <w:p w:rsidR="00045AEA" w:rsidRPr="00EE5C95" w:rsidRDefault="00045AEA" w:rsidP="00246CD9">
            <w:pPr>
              <w:pStyle w:val="PHEBodytext"/>
            </w:pPr>
            <w:r w:rsidRPr="00EE5C95">
              <w:t>Professional body logos have been reviewed and updated.</w:t>
            </w:r>
          </w:p>
          <w:p w:rsidR="00045AEA" w:rsidRPr="00EE5C95" w:rsidRDefault="00045AEA" w:rsidP="00246CD9">
            <w:pPr>
              <w:pStyle w:val="PHEBodytext"/>
            </w:pPr>
            <w:r w:rsidRPr="00EE5C95">
              <w:t>Standard safety references have been reviewed and updated. – remove if document does not contain safety references</w:t>
            </w:r>
            <w:r w:rsidR="00513DC5" w:rsidRPr="00EE5C95">
              <w:t>.</w:t>
            </w:r>
          </w:p>
          <w:p w:rsidR="00FA3680" w:rsidRPr="00EE5C95" w:rsidRDefault="00045AEA" w:rsidP="00246CD9">
            <w:pPr>
              <w:pStyle w:val="PHEBodytext"/>
            </w:pPr>
            <w:r w:rsidRPr="00EE5C95">
              <w:t>Scientific content remains unchanged.</w:t>
            </w:r>
          </w:p>
        </w:tc>
      </w:tr>
    </w:tbl>
    <w:p w:rsidR="00FA3680" w:rsidRPr="00EE5C95" w:rsidRDefault="00FA3680" w:rsidP="00D63437">
      <w:pPr>
        <w:pStyle w:val="PHEBodytext"/>
      </w:pP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4"/>
        <w:gridCol w:w="5625"/>
      </w:tblGrid>
      <w:tr w:rsidR="00D63437" w:rsidRPr="00EE5C95" w:rsidTr="00156013">
        <w:trPr>
          <w:trHeight w:val="420"/>
        </w:trPr>
        <w:tc>
          <w:tcPr>
            <w:tcW w:w="3564" w:type="dxa"/>
            <w:tcBorders>
              <w:top w:val="single" w:sz="12" w:space="0" w:color="auto"/>
              <w:left w:val="single" w:sz="12" w:space="0" w:color="auto"/>
              <w:right w:val="single" w:sz="12" w:space="0" w:color="auto"/>
            </w:tcBorders>
            <w:shd w:val="clear" w:color="auto" w:fill="auto"/>
            <w:noWrap/>
            <w:vAlign w:val="center"/>
          </w:tcPr>
          <w:p w:rsidR="00D63437" w:rsidRPr="00EE5C95" w:rsidRDefault="00D63437" w:rsidP="00F85F38">
            <w:pPr>
              <w:pStyle w:val="PHEBodytext"/>
              <w:rPr>
                <w:rFonts w:cs="Arial"/>
              </w:rPr>
            </w:pPr>
            <w:r w:rsidRPr="00EE5C95">
              <w:rPr>
                <w:rFonts w:cs="Arial"/>
              </w:rPr>
              <w:t>Amendment No/Date</w:t>
            </w:r>
            <w:r w:rsidR="00A05C10" w:rsidRPr="00EE5C95">
              <w:rPr>
                <w:rFonts w:cs="Arial"/>
              </w:rPr>
              <w:t>.</w:t>
            </w:r>
          </w:p>
        </w:tc>
        <w:tc>
          <w:tcPr>
            <w:tcW w:w="5625" w:type="dxa"/>
            <w:tcBorders>
              <w:top w:val="single" w:sz="12" w:space="0" w:color="auto"/>
              <w:left w:val="single" w:sz="12" w:space="0" w:color="auto"/>
              <w:right w:val="single" w:sz="12" w:space="0" w:color="auto"/>
            </w:tcBorders>
            <w:shd w:val="clear" w:color="auto" w:fill="auto"/>
            <w:noWrap/>
            <w:vAlign w:val="center"/>
          </w:tcPr>
          <w:p w:rsidR="00D63437" w:rsidRPr="00EE5C95" w:rsidRDefault="0090718B" w:rsidP="00F533CE">
            <w:pPr>
              <w:pStyle w:val="PHEBodytext"/>
              <w:rPr>
                <w:rFonts w:cs="Arial"/>
              </w:rPr>
            </w:pPr>
            <w:fldSimple w:instr=" FILLIN  &quot;Amendment Number&quot; \d &quot;# &lt;tab+enter&gt;&quot; \o  \* MERGEFORMAT ">
              <w:r w:rsidR="00BB1E06" w:rsidRPr="00EE5C95">
                <w:rPr>
                  <w:rFonts w:cs="Arial"/>
                </w:rPr>
                <w:t>3</w:t>
              </w:r>
            </w:fldSimple>
            <w:r w:rsidR="00D63437" w:rsidRPr="00EE5C95">
              <w:rPr>
                <w:rFonts w:cs="Arial"/>
              </w:rPr>
              <w:t>/</w:t>
            </w:r>
            <w:fldSimple w:instr=" FILLIN  &quot;Issue Date&quot; \d &quot;dd.mm.yy &lt;tab+enter&gt;&quot; \o  \* MERGEFORMAT ">
              <w:r w:rsidR="00BB1E06" w:rsidRPr="00EE5C95">
                <w:rPr>
                  <w:rFonts w:cs="Arial"/>
                </w:rPr>
                <w:t>21.10.11</w:t>
              </w:r>
            </w:fldSimple>
          </w:p>
        </w:tc>
      </w:tr>
      <w:tr w:rsidR="00D63437" w:rsidRPr="00EE5C95" w:rsidTr="00156013">
        <w:trPr>
          <w:trHeight w:val="420"/>
        </w:trPr>
        <w:tc>
          <w:tcPr>
            <w:tcW w:w="3564" w:type="dxa"/>
            <w:tcBorders>
              <w:left w:val="single" w:sz="12" w:space="0" w:color="auto"/>
              <w:right w:val="single" w:sz="12" w:space="0" w:color="auto"/>
            </w:tcBorders>
            <w:shd w:val="clear" w:color="auto" w:fill="auto"/>
            <w:noWrap/>
            <w:vAlign w:val="center"/>
          </w:tcPr>
          <w:p w:rsidR="00D63437" w:rsidRPr="00EE5C95" w:rsidRDefault="00D63437" w:rsidP="00F85F38">
            <w:pPr>
              <w:pStyle w:val="PHEBodytext"/>
              <w:rPr>
                <w:rFonts w:cs="Arial"/>
              </w:rPr>
            </w:pPr>
            <w:r w:rsidRPr="00EE5C95">
              <w:rPr>
                <w:rFonts w:cs="Arial"/>
              </w:rPr>
              <w:t>Issue no. discarded</w:t>
            </w:r>
            <w:r w:rsidR="00A05C10" w:rsidRPr="00EE5C95">
              <w:rPr>
                <w:rFonts w:cs="Arial"/>
              </w:rPr>
              <w:t>.</w:t>
            </w:r>
          </w:p>
        </w:tc>
        <w:tc>
          <w:tcPr>
            <w:tcW w:w="5625" w:type="dxa"/>
            <w:tcBorders>
              <w:left w:val="single" w:sz="12" w:space="0" w:color="auto"/>
              <w:right w:val="single" w:sz="12" w:space="0" w:color="auto"/>
            </w:tcBorders>
            <w:shd w:val="clear" w:color="auto" w:fill="auto"/>
            <w:noWrap/>
            <w:vAlign w:val="center"/>
          </w:tcPr>
          <w:p w:rsidR="00D63437" w:rsidRPr="00EE5C95" w:rsidRDefault="0090718B" w:rsidP="00F85F38">
            <w:pPr>
              <w:pStyle w:val="PHEBodytext"/>
              <w:rPr>
                <w:rFonts w:cs="Arial"/>
              </w:rPr>
            </w:pPr>
            <w:fldSimple w:instr=" FILLIN  &quot;Issue no. discarded&quot; \d &quot;#.# &lt;tab+enter&gt;&quot; \o  \* MERGEFORMAT ">
              <w:r w:rsidR="00BB1E06" w:rsidRPr="00EE5C95">
                <w:rPr>
                  <w:rFonts w:cs="Arial"/>
                </w:rPr>
                <w:t>2</w:t>
              </w:r>
            </w:fldSimple>
          </w:p>
        </w:tc>
      </w:tr>
      <w:tr w:rsidR="00D63437" w:rsidRPr="00EE5C95" w:rsidTr="00156013">
        <w:trPr>
          <w:trHeight w:val="420"/>
        </w:trPr>
        <w:tc>
          <w:tcPr>
            <w:tcW w:w="3564" w:type="dxa"/>
            <w:tcBorders>
              <w:left w:val="single" w:sz="12" w:space="0" w:color="auto"/>
              <w:bottom w:val="single" w:sz="12" w:space="0" w:color="auto"/>
              <w:right w:val="single" w:sz="12" w:space="0" w:color="auto"/>
            </w:tcBorders>
            <w:shd w:val="clear" w:color="auto" w:fill="auto"/>
            <w:noWrap/>
            <w:vAlign w:val="center"/>
          </w:tcPr>
          <w:p w:rsidR="00D63437" w:rsidRPr="00EE5C95" w:rsidRDefault="00D63437" w:rsidP="00F85F38">
            <w:pPr>
              <w:pStyle w:val="PHEBodytext"/>
              <w:rPr>
                <w:rFonts w:cs="Arial"/>
              </w:rPr>
            </w:pPr>
            <w:r w:rsidRPr="00EE5C95">
              <w:rPr>
                <w:rFonts w:cs="Arial"/>
              </w:rPr>
              <w:t>Insert Issue no.</w:t>
            </w:r>
          </w:p>
        </w:tc>
        <w:bookmarkStart w:id="3" w:name="IssueNumber"/>
        <w:tc>
          <w:tcPr>
            <w:tcW w:w="5625" w:type="dxa"/>
            <w:tcBorders>
              <w:left w:val="single" w:sz="12" w:space="0" w:color="auto"/>
              <w:bottom w:val="single" w:sz="12" w:space="0" w:color="auto"/>
              <w:right w:val="single" w:sz="12" w:space="0" w:color="auto"/>
            </w:tcBorders>
            <w:shd w:val="clear" w:color="auto" w:fill="auto"/>
            <w:noWrap/>
            <w:vAlign w:val="center"/>
          </w:tcPr>
          <w:p w:rsidR="00D63437" w:rsidRPr="00EE5C95" w:rsidRDefault="00084CEC" w:rsidP="00F85F38">
            <w:pPr>
              <w:pStyle w:val="PHEBodytext"/>
              <w:rPr>
                <w:rFonts w:cs="Arial"/>
              </w:rPr>
            </w:pPr>
            <w:r w:rsidRPr="00EE5C95">
              <w:rPr>
                <w:rFonts w:cs="Arial"/>
              </w:rPr>
              <w:fldChar w:fldCharType="begin"/>
            </w:r>
            <w:r w:rsidR="00940E89" w:rsidRPr="00EE5C95">
              <w:rPr>
                <w:rFonts w:cs="Arial"/>
              </w:rPr>
              <w:instrText xml:space="preserve"> FILLIN  "Issue #" \d "#.# &lt;tab+enter&gt;" \o  \* MERGEFORMAT </w:instrText>
            </w:r>
            <w:r w:rsidRPr="00EE5C95">
              <w:rPr>
                <w:rFonts w:cs="Arial"/>
              </w:rPr>
              <w:fldChar w:fldCharType="separate"/>
            </w:r>
            <w:r w:rsidR="00BB1E06" w:rsidRPr="00EE5C95">
              <w:rPr>
                <w:rFonts w:cs="Arial"/>
              </w:rPr>
              <w:t>2.1</w:t>
            </w:r>
            <w:r w:rsidRPr="00EE5C95">
              <w:rPr>
                <w:rFonts w:cs="Arial"/>
              </w:rPr>
              <w:fldChar w:fldCharType="end"/>
            </w:r>
            <w:bookmarkEnd w:id="3"/>
          </w:p>
        </w:tc>
      </w:tr>
      <w:tr w:rsidR="00D63437" w:rsidRPr="00EE5C95" w:rsidTr="00156013">
        <w:trPr>
          <w:trHeight w:val="420"/>
        </w:trPr>
        <w:tc>
          <w:tcPr>
            <w:tcW w:w="356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63437" w:rsidRPr="00EE5C95" w:rsidRDefault="00A05C10" w:rsidP="00A05C10">
            <w:pPr>
              <w:pStyle w:val="PHEBodytext"/>
              <w:rPr>
                <w:rFonts w:cs="Arial"/>
                <w:b/>
              </w:rPr>
            </w:pPr>
            <w:r w:rsidRPr="00EE5C95">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63437" w:rsidRPr="00EE5C95" w:rsidRDefault="00D63437" w:rsidP="00F85F38">
            <w:pPr>
              <w:pStyle w:val="PHEBodytext"/>
              <w:rPr>
                <w:rFonts w:cs="Arial"/>
                <w:b/>
              </w:rPr>
            </w:pPr>
            <w:r w:rsidRPr="00EE5C95">
              <w:rPr>
                <w:rFonts w:cs="Arial"/>
                <w:b/>
              </w:rPr>
              <w:t>Amendment</w:t>
            </w:r>
          </w:p>
        </w:tc>
      </w:tr>
      <w:tr w:rsidR="00D63437" w:rsidRPr="00EE5C95" w:rsidTr="00156013">
        <w:trPr>
          <w:trHeight w:val="420"/>
        </w:trPr>
        <w:tc>
          <w:tcPr>
            <w:tcW w:w="3564" w:type="dxa"/>
            <w:tcBorders>
              <w:top w:val="single" w:sz="12" w:space="0" w:color="auto"/>
              <w:left w:val="single" w:sz="12" w:space="0" w:color="auto"/>
              <w:right w:val="single" w:sz="12" w:space="0" w:color="auto"/>
            </w:tcBorders>
            <w:shd w:val="clear" w:color="auto" w:fill="auto"/>
            <w:noWrap/>
            <w:vAlign w:val="center"/>
          </w:tcPr>
          <w:p w:rsidR="00D63437" w:rsidRPr="00EE5C95" w:rsidRDefault="00BB1E06" w:rsidP="00F85F38">
            <w:pPr>
              <w:pStyle w:val="PHEBodytext"/>
              <w:rPr>
                <w:rFonts w:cs="Arial"/>
              </w:rPr>
            </w:pPr>
            <w:r w:rsidRPr="00EE5C95">
              <w:rPr>
                <w:rFonts w:cs="Arial"/>
              </w:rPr>
              <w:t>Whole document.</w:t>
            </w:r>
          </w:p>
        </w:tc>
        <w:tc>
          <w:tcPr>
            <w:tcW w:w="5625" w:type="dxa"/>
            <w:tcBorders>
              <w:top w:val="single" w:sz="12" w:space="0" w:color="auto"/>
              <w:left w:val="single" w:sz="12" w:space="0" w:color="auto"/>
              <w:right w:val="single" w:sz="12" w:space="0" w:color="auto"/>
            </w:tcBorders>
            <w:shd w:val="clear" w:color="auto" w:fill="auto"/>
            <w:noWrap/>
            <w:vAlign w:val="center"/>
          </w:tcPr>
          <w:p w:rsidR="00D63437" w:rsidRPr="00EE5C95" w:rsidRDefault="00BB1E06" w:rsidP="00F85F38">
            <w:pPr>
              <w:pStyle w:val="PHEBodytext"/>
              <w:rPr>
                <w:rFonts w:cs="Arial"/>
              </w:rPr>
            </w:pPr>
            <w:r w:rsidRPr="00EE5C95">
              <w:t>Document presented in a new format.</w:t>
            </w:r>
          </w:p>
        </w:tc>
      </w:tr>
      <w:tr w:rsidR="00D63437" w:rsidRPr="00EE5C95" w:rsidTr="00BB1E06">
        <w:trPr>
          <w:trHeight w:val="420"/>
        </w:trPr>
        <w:tc>
          <w:tcPr>
            <w:tcW w:w="3564" w:type="dxa"/>
            <w:tcBorders>
              <w:left w:val="single" w:sz="12" w:space="0" w:color="auto"/>
              <w:bottom w:val="single" w:sz="12" w:space="0" w:color="auto"/>
              <w:right w:val="single" w:sz="12" w:space="0" w:color="auto"/>
            </w:tcBorders>
            <w:shd w:val="clear" w:color="auto" w:fill="auto"/>
            <w:vAlign w:val="center"/>
          </w:tcPr>
          <w:p w:rsidR="00D63437" w:rsidRPr="00EE5C95" w:rsidRDefault="00BB1E06" w:rsidP="00A05C10">
            <w:pPr>
              <w:pStyle w:val="PHEBodytext"/>
              <w:rPr>
                <w:rFonts w:cs="Arial"/>
              </w:rPr>
            </w:pPr>
            <w:r w:rsidRPr="00EE5C95">
              <w:rPr>
                <w:rFonts w:cs="Arial"/>
              </w:rPr>
              <w:t>References.</w:t>
            </w:r>
          </w:p>
        </w:tc>
        <w:tc>
          <w:tcPr>
            <w:tcW w:w="5625" w:type="dxa"/>
            <w:tcBorders>
              <w:left w:val="single" w:sz="12" w:space="0" w:color="auto"/>
              <w:bottom w:val="single" w:sz="12" w:space="0" w:color="auto"/>
              <w:right w:val="single" w:sz="12" w:space="0" w:color="auto"/>
            </w:tcBorders>
            <w:shd w:val="clear" w:color="auto" w:fill="auto"/>
            <w:vAlign w:val="center"/>
          </w:tcPr>
          <w:p w:rsidR="00D63437" w:rsidRPr="00EE5C95" w:rsidRDefault="00BB1E06" w:rsidP="00F85F38">
            <w:pPr>
              <w:pStyle w:val="PHEBodytext"/>
              <w:rPr>
                <w:rFonts w:cs="Arial"/>
              </w:rPr>
            </w:pPr>
            <w:r w:rsidRPr="00EE5C95">
              <w:t>Some references updated.</w:t>
            </w:r>
          </w:p>
        </w:tc>
      </w:tr>
    </w:tbl>
    <w:p w:rsidR="00A17BA7" w:rsidRPr="00EE5C95" w:rsidRDefault="00A17BA7" w:rsidP="00A17BA7">
      <w:pPr>
        <w:ind w:left="0" w:firstLine="0"/>
      </w:pPr>
    </w:p>
    <w:p w:rsidR="00E33487" w:rsidRPr="00EE5C95" w:rsidRDefault="00E33487" w:rsidP="00A17BA7">
      <w:pPr>
        <w:ind w:left="0" w:firstLine="0"/>
      </w:pPr>
    </w:p>
    <w:p w:rsidR="00A51BEA" w:rsidRPr="00EE5C95" w:rsidRDefault="00A51BEA" w:rsidP="00A17BA7">
      <w:pPr>
        <w:ind w:left="0" w:firstLine="0"/>
      </w:pPr>
    </w:p>
    <w:p w:rsidR="00A51BEA" w:rsidRPr="00EE5C95" w:rsidRDefault="00A51BEA" w:rsidP="00A17BA7">
      <w:pPr>
        <w:ind w:left="0" w:firstLine="0"/>
      </w:pPr>
    </w:p>
    <w:p w:rsidR="00A51BEA" w:rsidRPr="00EE5C95" w:rsidRDefault="00A51BEA" w:rsidP="00A17BA7">
      <w:pPr>
        <w:ind w:left="0" w:firstLine="0"/>
      </w:pPr>
    </w:p>
    <w:p w:rsidR="00A51BEA" w:rsidRPr="00EE5C95" w:rsidRDefault="00A51BEA" w:rsidP="00A17BA7">
      <w:pPr>
        <w:ind w:left="0" w:firstLine="0"/>
      </w:pPr>
    </w:p>
    <w:p w:rsidR="00A51BEA" w:rsidRPr="00EE5C95" w:rsidRDefault="00A51BEA" w:rsidP="00A17BA7">
      <w:pPr>
        <w:ind w:left="0" w:firstLine="0"/>
      </w:pPr>
    </w:p>
    <w:p w:rsidR="00A17BA7" w:rsidRPr="00EE5C95" w:rsidRDefault="00A17BA7" w:rsidP="00A17BA7">
      <w:pPr>
        <w:pStyle w:val="PHEreportHeading1"/>
      </w:pPr>
      <w:bookmarkStart w:id="4" w:name="_Toc287009799"/>
      <w:bookmarkStart w:id="5" w:name="_Toc372277500"/>
      <w:r w:rsidRPr="00EE5C95">
        <w:lastRenderedPageBreak/>
        <w:t>UK Standards for Microbiology Investigations</w:t>
      </w:r>
      <w:r w:rsidRPr="00EE5C95">
        <w:rPr>
          <w:rStyle w:val="FootnoteReference"/>
        </w:rPr>
        <w:footnoteReference w:customMarkFollows="1" w:id="1"/>
        <w:sym w:font="Symbol" w:char="F023"/>
      </w:r>
      <w:r w:rsidRPr="00EE5C95">
        <w:t>: S</w:t>
      </w:r>
      <w:bookmarkEnd w:id="4"/>
      <w:r w:rsidR="000A1FAD" w:rsidRPr="00EE5C95">
        <w:t>cope and Purpose</w:t>
      </w:r>
      <w:bookmarkEnd w:id="5"/>
    </w:p>
    <w:p w:rsidR="000A1FAD" w:rsidRPr="00EE5C95" w:rsidRDefault="000A1FAD" w:rsidP="000A1FAD">
      <w:pPr>
        <w:pStyle w:val="PHEreportHeading2BlueHighlight"/>
      </w:pPr>
      <w:r w:rsidRPr="00EE5C95">
        <w:t>Users of SMIs</w:t>
      </w:r>
    </w:p>
    <w:p w:rsidR="000A1FAD" w:rsidRPr="00EE5C95" w:rsidRDefault="000A1FAD" w:rsidP="000A1FAD">
      <w:pPr>
        <w:pStyle w:val="PHEBodytext"/>
        <w:numPr>
          <w:ilvl w:val="0"/>
          <w:numId w:val="17"/>
        </w:numPr>
      </w:pPr>
      <w:r w:rsidRPr="00EE5C95">
        <w:t>SMIs are primarily intended as a general resource for practising professionals operating in the field of laboratory medicine and infection specialtie</w:t>
      </w:r>
      <w:r w:rsidR="0034647C" w:rsidRPr="00EE5C95">
        <w:t>s in the UK</w:t>
      </w:r>
    </w:p>
    <w:p w:rsidR="000A1FAD" w:rsidRPr="00EE5C95" w:rsidRDefault="000A1FAD" w:rsidP="000A1FAD">
      <w:pPr>
        <w:pStyle w:val="PHEBodytext"/>
        <w:numPr>
          <w:ilvl w:val="0"/>
          <w:numId w:val="17"/>
        </w:numPr>
      </w:pPr>
      <w:r w:rsidRPr="00EE5C95">
        <w:t>SMIs provide clinicians with information about the available test repertoire and the standard of laboratory services they should expect for the investigation of infection in their patients, as well as providing information that aids the electroni</w:t>
      </w:r>
      <w:r w:rsidR="0034647C" w:rsidRPr="00EE5C95">
        <w:t>c ordering of appropriate tests</w:t>
      </w:r>
    </w:p>
    <w:p w:rsidR="000A1FAD" w:rsidRPr="00EE5C95" w:rsidRDefault="000A1FAD" w:rsidP="000A1FAD">
      <w:pPr>
        <w:pStyle w:val="PHEBodytext"/>
        <w:numPr>
          <w:ilvl w:val="0"/>
          <w:numId w:val="17"/>
        </w:numPr>
      </w:pPr>
      <w:r w:rsidRPr="00EE5C95">
        <w:t>SMIs provide commissioners of healthcare services with the appropriateness and standard of microbiology investigations they should be seeking as part of the clinical and public health ca</w:t>
      </w:r>
      <w:r w:rsidR="0034647C" w:rsidRPr="00EE5C95">
        <w:t>re package for their population</w:t>
      </w:r>
    </w:p>
    <w:p w:rsidR="000A1FAD" w:rsidRPr="00EE5C95" w:rsidRDefault="000A1FAD" w:rsidP="000A1FAD">
      <w:pPr>
        <w:pStyle w:val="PHEreportHeading2BlueHighlight"/>
      </w:pPr>
      <w:r w:rsidRPr="00EE5C95">
        <w:t>Background to SMIs</w:t>
      </w:r>
    </w:p>
    <w:p w:rsidR="000A1FAD" w:rsidRPr="00EE5C95" w:rsidRDefault="000A1FAD" w:rsidP="000A1FAD">
      <w:pPr>
        <w:pStyle w:val="PHEBodytext"/>
      </w:pPr>
      <w:r w:rsidRPr="00EE5C95">
        <w:t>SMIs comprise a collection of recommended algorithms and procedures covering all stages of the investigative process in microbiology from the pre-analytical (clinical syndrome) stage to the analytical (laboratory testing) and post analytical (result interpretation and reporting) stages.</w:t>
      </w:r>
    </w:p>
    <w:p w:rsidR="000A1FAD" w:rsidRPr="00EE5C95" w:rsidRDefault="000A1FAD" w:rsidP="000A1FAD">
      <w:pPr>
        <w:pStyle w:val="PHEBodytext"/>
      </w:pPr>
      <w:r w:rsidRPr="00EE5C95">
        <w:t>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w:t>
      </w:r>
    </w:p>
    <w:p w:rsidR="000A1FAD" w:rsidRPr="00EE5C95" w:rsidRDefault="000A1FAD" w:rsidP="000A1FAD">
      <w:pPr>
        <w:pStyle w:val="PHEBodytext"/>
      </w:pPr>
      <w:r w:rsidRPr="00EE5C95">
        <w:t>Standardisation of the diagnostic process through the application of SMIs helps to assure the equivalence of investigation strategies in different laboratories across the UK and is essential for public health surveillance, research and development activities.</w:t>
      </w:r>
    </w:p>
    <w:p w:rsidR="000A1FAD" w:rsidRPr="00EE5C95" w:rsidRDefault="000A1FAD" w:rsidP="000A1FAD">
      <w:pPr>
        <w:pStyle w:val="PHEreportHeading2BlueHighlight"/>
      </w:pPr>
      <w:r w:rsidRPr="00EE5C95">
        <w:t>Equal Partnership Working</w:t>
      </w:r>
    </w:p>
    <w:p w:rsidR="000A1FAD" w:rsidRPr="00EE5C95" w:rsidRDefault="000A1FAD" w:rsidP="000A1FAD">
      <w:pPr>
        <w:pStyle w:val="PHEBodytext"/>
      </w:pPr>
      <w:r w:rsidRPr="00EE5C95">
        <w:t>SMIs are developed in equal partnership with PHE, NHS, Royal College of Pathologists and professional societies.</w:t>
      </w:r>
    </w:p>
    <w:p w:rsidR="000A1FAD" w:rsidRPr="00EE5C95" w:rsidRDefault="000A1FAD" w:rsidP="000A1FAD">
      <w:pPr>
        <w:pStyle w:val="PHEBodytext"/>
      </w:pPr>
      <w:r w:rsidRPr="00EE5C95">
        <w:t xml:space="preserve">The list of participating societies may be found at </w:t>
      </w:r>
      <w:hyperlink r:id="rId16" w:history="1">
        <w:r w:rsidRPr="00EE5C95">
          <w:rPr>
            <w:rStyle w:val="PHEBodyTextHyperlinkChar"/>
          </w:rPr>
          <w:t>http://www.hpa.org.uk/SMI/Partnerships</w:t>
        </w:r>
      </w:hyperlink>
      <w:hyperlink r:id="rId17" w:history="1"/>
      <w:r w:rsidRPr="00EE5C95">
        <w:t xml:space="preserve">. Inclusion of a logo in an SMI indicates participation of the society in equal partnership and support for the objectives and process of preparing SMIs. Nominees of professional societies are members of the Steering Committee and Working Groups which develop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w:t>
      </w:r>
    </w:p>
    <w:p w:rsidR="000A1FAD" w:rsidRPr="00EE5C95" w:rsidRDefault="000A1FAD" w:rsidP="000A1FAD">
      <w:pPr>
        <w:pStyle w:val="PHEBodytext"/>
      </w:pPr>
      <w:r w:rsidRPr="00EE5C95">
        <w:t xml:space="preserve">SMIs are developed, reviewed and updated through a wide consultation process. </w:t>
      </w:r>
    </w:p>
    <w:p w:rsidR="000A1FAD" w:rsidRPr="00EE5C95" w:rsidRDefault="000A1FAD" w:rsidP="000A1FAD">
      <w:pPr>
        <w:pStyle w:val="PHEreportHeading2BlueHighlight"/>
      </w:pPr>
      <w:r w:rsidRPr="00EE5C95">
        <w:lastRenderedPageBreak/>
        <w:t>Quality Assurance</w:t>
      </w:r>
    </w:p>
    <w:p w:rsidR="000A1FAD" w:rsidRPr="00EE5C95" w:rsidRDefault="000A1FAD" w:rsidP="000A1FAD">
      <w:pPr>
        <w:pStyle w:val="PHEBodytext"/>
      </w:pPr>
      <w:r w:rsidRPr="00EE5C95">
        <w:t xml:space="preserve">NICE has accredited the process used by the SMI Working Groups to produce SMIs. The accreditation is applicable to all guidance produced since October 2009. The process for the development of SMIs is certified to ISO 9001:2008. </w:t>
      </w:r>
    </w:p>
    <w:p w:rsidR="000A1FAD" w:rsidRPr="00EE5C95" w:rsidRDefault="000A1FAD" w:rsidP="000A1FAD">
      <w:pPr>
        <w:pStyle w:val="PHEBodytext"/>
      </w:pPr>
      <w:r w:rsidRPr="00EE5C95">
        <w:t>SMIs represent a good standard of practice to which all clinical and public health microbiology laboratories in the UK are expected to work. SMIs are NICE accredited 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w:t>
      </w:r>
    </w:p>
    <w:p w:rsidR="000A1FAD" w:rsidRPr="00EE5C95" w:rsidRDefault="000A1FAD" w:rsidP="000A1FAD">
      <w:pPr>
        <w:pStyle w:val="PHEBodytext"/>
      </w:pPr>
      <w:r w:rsidRPr="00EE5C95">
        <w:t>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0A1FAD" w:rsidRPr="00EE5C95" w:rsidRDefault="000A1FAD" w:rsidP="000A1FAD">
      <w:pPr>
        <w:pStyle w:val="PHEreportHeading2BlueHighlight"/>
      </w:pPr>
      <w:r w:rsidRPr="00EE5C95">
        <w:t>Patient and Public Involvement</w:t>
      </w:r>
    </w:p>
    <w:p w:rsidR="000A1FAD" w:rsidRPr="00EE5C95" w:rsidRDefault="000A1FAD" w:rsidP="000A1FAD">
      <w:pPr>
        <w:pStyle w:val="PHEBodytext"/>
      </w:pPr>
      <w:r w:rsidRPr="00EE5C95">
        <w:t>The SMI Working Groups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0A1FAD" w:rsidRPr="00EE5C95" w:rsidRDefault="000A1FAD" w:rsidP="000A1FAD">
      <w:pPr>
        <w:pStyle w:val="PHEreportHeading2BlueHighlight"/>
      </w:pPr>
      <w:r w:rsidRPr="00EE5C95">
        <w:t>Information Governance and Equality</w:t>
      </w:r>
    </w:p>
    <w:p w:rsidR="000A1FAD" w:rsidRPr="00EE5C95" w:rsidRDefault="000A1FAD" w:rsidP="000A1FAD">
      <w:pPr>
        <w:pStyle w:val="PHEBodytext"/>
      </w:pPr>
      <w:r w:rsidRPr="00EE5C95">
        <w:t xml:space="preserve">PHE is a </w:t>
      </w:r>
      <w:proofErr w:type="spellStart"/>
      <w:r w:rsidRPr="00EE5C95">
        <w:t>Caldicott</w:t>
      </w:r>
      <w:proofErr w:type="spellEnd"/>
      <w:r w:rsidRPr="00EE5C95">
        <w:t xml:space="preserve"> compliant organisation. It seeks to take every possible precaution to prevent unauthorised disclosure of patient details and to ensure that patient-related records are kept under secure conditions.</w:t>
      </w:r>
    </w:p>
    <w:p w:rsidR="000A1FAD" w:rsidRPr="00EE5C95" w:rsidRDefault="000A1FAD" w:rsidP="000A1FAD">
      <w:pPr>
        <w:pStyle w:val="PHEBodytext"/>
      </w:pPr>
      <w:r w:rsidRPr="00EE5C95">
        <w:t xml:space="preserve">The development of SMIs are subject to PHE Equality objectives </w:t>
      </w:r>
      <w:hyperlink r:id="rId18" w:history="1">
        <w:r w:rsidRPr="00EE5C95">
          <w:rPr>
            <w:rStyle w:val="PHEBodyTextHyperlinkChar"/>
          </w:rPr>
          <w:t>http://www.hpa.org.uk/webc/HPAwebFile/HPAweb_C/1317133470313</w:t>
        </w:r>
      </w:hyperlink>
      <w:r w:rsidRPr="00EE5C95">
        <w:t xml:space="preserve">. The SMI Working Groups are committed to achieving the equality objectives by effective consultation with members of the public, partners, stakeholders and specialist interest groups.  </w:t>
      </w:r>
    </w:p>
    <w:p w:rsidR="000A1FAD" w:rsidRPr="00EE5C95" w:rsidRDefault="000A1FAD" w:rsidP="000A1FAD">
      <w:pPr>
        <w:pStyle w:val="PHEreportHeading2BlueHighlight"/>
      </w:pPr>
      <w:r w:rsidRPr="00EE5C95">
        <w:t>Legal Statement</w:t>
      </w:r>
    </w:p>
    <w:p w:rsidR="000A1FAD" w:rsidRPr="00EE5C95" w:rsidRDefault="000A1FAD" w:rsidP="000A1FAD">
      <w:pPr>
        <w:pStyle w:val="PHEBodytext"/>
      </w:pPr>
      <w:r w:rsidRPr="00EE5C95">
        <w:t xml:space="preserve">Whilst every care has been taken in the preparation of SMIs, PHE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0A1FAD" w:rsidRPr="00EE5C95" w:rsidRDefault="000A1FAD" w:rsidP="000A1FAD">
      <w:pPr>
        <w:pStyle w:val="PHEBodytext"/>
      </w:pPr>
      <w:r w:rsidRPr="00EE5C95">
        <w:t>The evidence base and microbial taxonomy for the SMI is as complete as possible at the time of issue. Any omissions and new material will be considered at the next review. These standards can only be superseded by revisions of the standard, legislative action, or by NICE accredited guidance.</w:t>
      </w:r>
    </w:p>
    <w:p w:rsidR="000A1FAD" w:rsidRPr="00EE5C95" w:rsidRDefault="000A1FAD" w:rsidP="000A1FAD">
      <w:pPr>
        <w:pStyle w:val="PHEBodytext"/>
      </w:pPr>
      <w:r w:rsidRPr="00EE5C95">
        <w:t>SMIs are Crown copyright which should be acknowledged where appropriate.</w:t>
      </w:r>
    </w:p>
    <w:p w:rsidR="00A17BA7" w:rsidRPr="00EE5C95" w:rsidRDefault="00A17BA7" w:rsidP="000A1FAD">
      <w:pPr>
        <w:pStyle w:val="PHEreportHeading2BlueHighlight"/>
      </w:pPr>
      <w:r w:rsidRPr="00EE5C95">
        <w:lastRenderedPageBreak/>
        <w:t>Suggested Citation for this Document</w:t>
      </w:r>
    </w:p>
    <w:p w:rsidR="00A17BA7" w:rsidRPr="00EE5C95" w:rsidRDefault="00A17BA7" w:rsidP="00A17BA7">
      <w:pPr>
        <w:ind w:left="0" w:firstLine="0"/>
      </w:pPr>
      <w:proofErr w:type="gramStart"/>
      <w:r w:rsidRPr="00EE5C95">
        <w:rPr>
          <w:rStyle w:val="PHEBodytextChar"/>
        </w:rPr>
        <w:t>Public Health England.</w:t>
      </w:r>
      <w:proofErr w:type="gramEnd"/>
      <w:r w:rsidRPr="00EE5C95">
        <w:rPr>
          <w:rFonts w:cs="Arial"/>
        </w:rPr>
        <w:t xml:space="preserve"> (</w:t>
      </w:r>
      <w:r w:rsidR="00084CEC" w:rsidRPr="00EE5C95">
        <w:rPr>
          <w:rFonts w:cs="Arial"/>
        </w:rPr>
        <w:fldChar w:fldCharType="begin"/>
      </w:r>
      <w:r w:rsidRPr="00EE5C95">
        <w:rPr>
          <w:rFonts w:cs="Arial"/>
        </w:rPr>
        <w:instrText xml:space="preserve"> </w:instrText>
      </w:r>
      <w:r w:rsidR="00084CEC" w:rsidRPr="00EE5C95">
        <w:rPr>
          <w:rFonts w:cs="Arial"/>
        </w:rPr>
        <w:fldChar w:fldCharType="begin"/>
      </w:r>
      <w:r w:rsidRPr="00EE5C95">
        <w:rPr>
          <w:rFonts w:cs="Arial"/>
        </w:rPr>
        <w:instrText xml:space="preserve">  </w:instrText>
      </w:r>
      <w:r w:rsidR="00084CEC" w:rsidRPr="00EE5C95">
        <w:rPr>
          <w:rFonts w:cs="Arial"/>
        </w:rPr>
        <w:fldChar w:fldCharType="end"/>
      </w:r>
      <w:r w:rsidRPr="00EE5C95">
        <w:rPr>
          <w:rFonts w:cs="Arial"/>
        </w:rPr>
        <w:instrText xml:space="preserve"> </w:instrText>
      </w:r>
      <w:r w:rsidR="00084CEC" w:rsidRPr="00EE5C95">
        <w:rPr>
          <w:rFonts w:cs="Arial"/>
        </w:rPr>
        <w:fldChar w:fldCharType="end"/>
      </w:r>
      <w:fldSimple w:instr=" FILLIN  &quot;Year of Issue&quot; \d &quot;YYYY &lt;tab+enter&gt;&quot; \o  \* MERGEFORMAT ">
        <w:r w:rsidR="001A72E9" w:rsidRPr="00EE5C95">
          <w:rPr>
            <w:rFonts w:cs="Arial"/>
          </w:rPr>
          <w:t>YYYY &lt;tab+enter&gt;</w:t>
        </w:r>
      </w:fldSimple>
      <w:r w:rsidRPr="00EE5C95">
        <w:rPr>
          <w:rFonts w:cs="Arial"/>
        </w:rPr>
        <w:t xml:space="preserve">). </w:t>
      </w:r>
      <w:r w:rsidR="00084CEC" w:rsidRPr="00EE5C95">
        <w:fldChar w:fldCharType="begin" w:fldLock="1"/>
      </w:r>
      <w:r w:rsidR="002F5087" w:rsidRPr="00EE5C95">
        <w:instrText xml:space="preserve"> REF  SMITitleDocument  \* MERGEFORMAT </w:instrText>
      </w:r>
      <w:r w:rsidR="00084CEC" w:rsidRPr="00EE5C95">
        <w:fldChar w:fldCharType="separate"/>
      </w:r>
      <w:proofErr w:type="gramStart"/>
      <w:r w:rsidR="002F4D36" w:rsidRPr="00EE5C95">
        <w:rPr>
          <w:rFonts w:cs="Arial"/>
        </w:rPr>
        <w:t xml:space="preserve">Identification of </w:t>
      </w:r>
      <w:proofErr w:type="spellStart"/>
      <w:r w:rsidR="002F4D36" w:rsidRPr="00EE5C95">
        <w:rPr>
          <w:rFonts w:cs="Arial"/>
          <w:i/>
        </w:rPr>
        <w:t>Shigella</w:t>
      </w:r>
      <w:proofErr w:type="spellEnd"/>
      <w:r w:rsidR="002F4D36" w:rsidRPr="00EE5C95">
        <w:rPr>
          <w:rFonts w:cs="Arial"/>
        </w:rPr>
        <w:t xml:space="preserve"> species</w:t>
      </w:r>
      <w:r w:rsidR="00084CEC" w:rsidRPr="00EE5C95">
        <w:rPr>
          <w:rFonts w:cs="Arial"/>
        </w:rPr>
        <w:fldChar w:fldCharType="end"/>
      </w:r>
      <w:r w:rsidRPr="00EE5C95">
        <w:rPr>
          <w:rFonts w:cs="Arial"/>
        </w:rPr>
        <w:t>.</w:t>
      </w:r>
      <w:proofErr w:type="gramEnd"/>
      <w:r w:rsidRPr="00EE5C95">
        <w:rPr>
          <w:rFonts w:cs="Arial"/>
        </w:rPr>
        <w:t xml:space="preserve"> </w:t>
      </w:r>
      <w:proofErr w:type="gramStart"/>
      <w:r w:rsidRPr="00EE5C95">
        <w:rPr>
          <w:rFonts w:cs="Arial"/>
        </w:rPr>
        <w:t>UK Standards for Microbiology Investigations.</w:t>
      </w:r>
      <w:proofErr w:type="gramEnd"/>
      <w:r w:rsidRPr="00EE5C95">
        <w:rPr>
          <w:rFonts w:cs="Arial"/>
        </w:rPr>
        <w:t xml:space="preserve"> ID </w:t>
      </w:r>
      <w:fldSimple w:instr=" REF  SMINumber  \* MERGEFORMAT ">
        <w:r w:rsidR="002F4D36" w:rsidRPr="00EE5C95">
          <w:rPr>
            <w:rFonts w:cs="Arial"/>
          </w:rPr>
          <w:t>20</w:t>
        </w:r>
      </w:fldSimple>
      <w:r w:rsidRPr="00EE5C95">
        <w:rPr>
          <w:rFonts w:cs="Arial"/>
        </w:rPr>
        <w:t xml:space="preserve"> Issue </w:t>
      </w:r>
      <w:r w:rsidR="00084CEC" w:rsidRPr="00EE5C95">
        <w:fldChar w:fldCharType="begin"/>
      </w:r>
      <w:r w:rsidR="00526B2B" w:rsidRPr="00EE5C95">
        <w:instrText xml:space="preserve"> REF  NewIssueNumber  \* MERGEFORMAT </w:instrText>
      </w:r>
      <w:r w:rsidR="00084CEC" w:rsidRPr="00EE5C95">
        <w:fldChar w:fldCharType="separate"/>
      </w:r>
      <w:r w:rsidR="002F4D36" w:rsidRPr="00EE5C95">
        <w:rPr>
          <w:rFonts w:cs="Arial"/>
          <w:bCs/>
          <w:lang w:val="en-US"/>
        </w:rPr>
        <w:t>di+</w:t>
      </w:r>
      <w:r w:rsidR="00084CEC" w:rsidRPr="00EE5C95">
        <w:rPr>
          <w:rFonts w:cs="Arial"/>
          <w:bCs/>
          <w:lang w:val="en-US"/>
        </w:rPr>
        <w:fldChar w:fldCharType="end"/>
      </w:r>
      <w:r w:rsidRPr="00EE5C95">
        <w:rPr>
          <w:rFonts w:cs="Arial"/>
        </w:rPr>
        <w:t xml:space="preserve">. </w:t>
      </w:r>
      <w:hyperlink r:id="rId19" w:history="1">
        <w:r w:rsidRPr="00EE5C95">
          <w:rPr>
            <w:rStyle w:val="PHEBodyTextHyperlinkChar"/>
          </w:rPr>
          <w:t>http://www.hpa.org.uk/SMI/pdf</w:t>
        </w:r>
      </w:hyperlink>
      <w:r w:rsidRPr="00EE5C95">
        <w:rPr>
          <w:rFonts w:cs="Arial"/>
        </w:rPr>
        <w:t>.</w:t>
      </w:r>
    </w:p>
    <w:p w:rsidR="00A17BA7" w:rsidRPr="00EE5C95" w:rsidRDefault="00A17BA7" w:rsidP="00A17BA7">
      <w:pPr>
        <w:ind w:left="0" w:firstLine="0"/>
      </w:pPr>
    </w:p>
    <w:p w:rsidR="00A17BA7" w:rsidRPr="00EE5C95" w:rsidRDefault="00A17BA7" w:rsidP="00A17BA7">
      <w:pPr>
        <w:ind w:left="0" w:firstLine="0"/>
      </w:pPr>
    </w:p>
    <w:p w:rsidR="00A17BA7" w:rsidRPr="00EE5C95" w:rsidRDefault="00A17BA7" w:rsidP="00A17BA7">
      <w:pPr>
        <w:ind w:left="0" w:firstLine="0"/>
      </w:pPr>
    </w:p>
    <w:p w:rsidR="00A17BA7" w:rsidRPr="00EE5C95" w:rsidRDefault="00A17BA7" w:rsidP="00A17BA7">
      <w:pPr>
        <w:ind w:left="0" w:firstLine="0"/>
      </w:pPr>
    </w:p>
    <w:p w:rsidR="00A17BA7" w:rsidRPr="00EE5C95" w:rsidRDefault="00A17BA7" w:rsidP="00A17BA7">
      <w:pPr>
        <w:ind w:left="0" w:firstLine="0"/>
      </w:pPr>
    </w:p>
    <w:p w:rsidR="00A17BA7" w:rsidRPr="00EE5C95" w:rsidRDefault="00A17BA7" w:rsidP="00A17BA7">
      <w:pPr>
        <w:ind w:left="0" w:firstLine="0"/>
      </w:pPr>
    </w:p>
    <w:p w:rsidR="00A17BA7" w:rsidRPr="00EE5C95" w:rsidRDefault="00A17BA7" w:rsidP="00A17BA7">
      <w:pPr>
        <w:ind w:left="0" w:firstLine="0"/>
      </w:pPr>
    </w:p>
    <w:p w:rsidR="00A17BA7" w:rsidRPr="00EE5C95" w:rsidRDefault="00A17BA7" w:rsidP="00A17BA7">
      <w:pPr>
        <w:ind w:left="0" w:firstLine="0"/>
      </w:pPr>
    </w:p>
    <w:p w:rsidR="00A17BA7" w:rsidRPr="00EE5C95" w:rsidRDefault="00A17BA7" w:rsidP="00A17BA7">
      <w:pPr>
        <w:ind w:left="0" w:firstLine="0"/>
      </w:pPr>
    </w:p>
    <w:p w:rsidR="00A17BA7" w:rsidRPr="00EE5C95" w:rsidRDefault="00A17BA7" w:rsidP="00A17BA7">
      <w:pPr>
        <w:ind w:left="0" w:firstLine="0"/>
      </w:pPr>
    </w:p>
    <w:p w:rsidR="00A17BA7" w:rsidRPr="00EE5C95" w:rsidRDefault="00A17BA7" w:rsidP="00A17BA7">
      <w:pPr>
        <w:ind w:left="0" w:firstLine="0"/>
      </w:pPr>
    </w:p>
    <w:p w:rsidR="00A17BA7" w:rsidRPr="00EE5C95" w:rsidRDefault="00A17BA7" w:rsidP="00A17BA7">
      <w:pPr>
        <w:ind w:left="0" w:firstLine="0"/>
      </w:pPr>
    </w:p>
    <w:p w:rsidR="00A17BA7" w:rsidRPr="00EE5C95" w:rsidRDefault="00A17BA7" w:rsidP="00A17BA7">
      <w:pPr>
        <w:ind w:left="0" w:firstLine="0"/>
      </w:pPr>
    </w:p>
    <w:p w:rsidR="00A17BA7" w:rsidRPr="00EE5C95" w:rsidRDefault="00A17BA7" w:rsidP="00A17BA7">
      <w:pPr>
        <w:ind w:left="0" w:firstLine="0"/>
      </w:pPr>
    </w:p>
    <w:p w:rsidR="00A17BA7" w:rsidRPr="00EE5C95" w:rsidRDefault="00A17BA7" w:rsidP="00A17BA7">
      <w:pPr>
        <w:ind w:left="0" w:firstLine="0"/>
      </w:pPr>
    </w:p>
    <w:p w:rsidR="00A17BA7" w:rsidRPr="00EE5C95" w:rsidRDefault="00A17BA7" w:rsidP="00A17BA7">
      <w:pPr>
        <w:ind w:left="0" w:firstLine="0"/>
      </w:pPr>
    </w:p>
    <w:p w:rsidR="00A17BA7" w:rsidRPr="00EE5C95" w:rsidRDefault="00A17BA7" w:rsidP="00A17BA7">
      <w:pPr>
        <w:ind w:left="0" w:firstLine="0"/>
      </w:pPr>
    </w:p>
    <w:p w:rsidR="00A17BA7" w:rsidRPr="00EE5C95" w:rsidRDefault="00A17BA7" w:rsidP="00A17BA7">
      <w:pPr>
        <w:ind w:left="0" w:firstLine="0"/>
      </w:pPr>
    </w:p>
    <w:p w:rsidR="00A17BA7" w:rsidRPr="00EE5C95" w:rsidRDefault="00A17BA7" w:rsidP="00A17BA7">
      <w:pPr>
        <w:ind w:left="0" w:firstLine="0"/>
      </w:pPr>
    </w:p>
    <w:p w:rsidR="00A17BA7" w:rsidRPr="00EE5C95" w:rsidRDefault="00A17BA7" w:rsidP="00A17BA7">
      <w:pPr>
        <w:ind w:left="0" w:firstLine="0"/>
      </w:pPr>
    </w:p>
    <w:p w:rsidR="00A17BA7" w:rsidRPr="00EE5C95" w:rsidRDefault="00A17BA7" w:rsidP="00A17BA7">
      <w:pPr>
        <w:ind w:left="0" w:firstLine="0"/>
      </w:pPr>
    </w:p>
    <w:p w:rsidR="00A17BA7" w:rsidRPr="00EE5C95" w:rsidRDefault="00A17BA7" w:rsidP="00A17BA7">
      <w:pPr>
        <w:ind w:left="0" w:firstLine="0"/>
      </w:pPr>
    </w:p>
    <w:p w:rsidR="00A17BA7" w:rsidRPr="00EE5C95" w:rsidRDefault="00A17BA7" w:rsidP="00A17BA7">
      <w:pPr>
        <w:ind w:left="0" w:firstLine="0"/>
      </w:pPr>
    </w:p>
    <w:p w:rsidR="00A17BA7" w:rsidRPr="00EE5C95" w:rsidRDefault="00A17BA7" w:rsidP="00A17BA7">
      <w:pPr>
        <w:ind w:left="0" w:firstLine="0"/>
      </w:pPr>
    </w:p>
    <w:p w:rsidR="00A17BA7" w:rsidRPr="00EE5C95" w:rsidRDefault="00A17BA7" w:rsidP="00A17BA7">
      <w:pPr>
        <w:ind w:left="0" w:firstLine="0"/>
      </w:pPr>
    </w:p>
    <w:p w:rsidR="00A17BA7" w:rsidRPr="00EE5C95" w:rsidRDefault="00A17BA7" w:rsidP="00A17BA7">
      <w:pPr>
        <w:ind w:left="0" w:firstLine="0"/>
      </w:pPr>
    </w:p>
    <w:p w:rsidR="00A17BA7" w:rsidRPr="00EE5C95" w:rsidRDefault="00A17BA7" w:rsidP="00A17BA7">
      <w:pPr>
        <w:ind w:left="0" w:firstLine="0"/>
      </w:pPr>
    </w:p>
    <w:p w:rsidR="00A17BA7" w:rsidRPr="00EE5C95" w:rsidRDefault="00A17BA7" w:rsidP="00A17BA7">
      <w:pPr>
        <w:ind w:left="0" w:firstLine="0"/>
      </w:pPr>
    </w:p>
    <w:p w:rsidR="00A17BA7" w:rsidRPr="00EE5C95" w:rsidRDefault="00A17BA7" w:rsidP="00A17BA7">
      <w:pPr>
        <w:ind w:left="0" w:firstLine="0"/>
      </w:pPr>
    </w:p>
    <w:p w:rsidR="00A17BA7" w:rsidRPr="00EE5C95" w:rsidRDefault="00A17BA7" w:rsidP="00A17BA7">
      <w:pPr>
        <w:ind w:left="0" w:firstLine="0"/>
      </w:pPr>
    </w:p>
    <w:p w:rsidR="00A17BA7" w:rsidRPr="00EE5C95" w:rsidRDefault="00A17BA7" w:rsidP="00A17BA7">
      <w:pPr>
        <w:ind w:left="0" w:firstLine="0"/>
      </w:pPr>
    </w:p>
    <w:p w:rsidR="00A17BA7" w:rsidRPr="00EE5C95" w:rsidRDefault="00A17BA7" w:rsidP="00A17BA7">
      <w:pPr>
        <w:ind w:left="0" w:firstLine="0"/>
      </w:pPr>
    </w:p>
    <w:p w:rsidR="00A51BEA" w:rsidRPr="00EE5C95" w:rsidRDefault="00A51BEA" w:rsidP="00A17BA7">
      <w:pPr>
        <w:ind w:left="0" w:firstLine="0"/>
      </w:pPr>
    </w:p>
    <w:p w:rsidR="00A51BEA" w:rsidRPr="00EE5C95" w:rsidRDefault="00A51BEA" w:rsidP="00A17BA7">
      <w:pPr>
        <w:ind w:left="0" w:firstLine="0"/>
      </w:pPr>
    </w:p>
    <w:p w:rsidR="00C625C0" w:rsidRPr="00EE5C95" w:rsidRDefault="00C625C0" w:rsidP="00A17BA7">
      <w:pPr>
        <w:ind w:left="0" w:firstLine="0"/>
      </w:pPr>
    </w:p>
    <w:p w:rsidR="00C625C0" w:rsidRPr="00EE5C95" w:rsidRDefault="00C625C0" w:rsidP="00A17BA7">
      <w:pPr>
        <w:ind w:left="0" w:firstLine="0"/>
      </w:pPr>
    </w:p>
    <w:p w:rsidR="00C625C0" w:rsidRPr="00EE5C95" w:rsidRDefault="00C625C0" w:rsidP="00A17BA7">
      <w:pPr>
        <w:ind w:left="0" w:firstLine="0"/>
      </w:pPr>
    </w:p>
    <w:p w:rsidR="00A51BEA" w:rsidRPr="00EE5C95" w:rsidRDefault="00A51BEA" w:rsidP="00A17BA7">
      <w:pPr>
        <w:ind w:left="0" w:firstLine="0"/>
      </w:pPr>
    </w:p>
    <w:p w:rsidR="00A51BEA" w:rsidRPr="00EE5C95" w:rsidRDefault="00A51BEA" w:rsidP="00A17BA7">
      <w:pPr>
        <w:ind w:left="0" w:firstLine="0"/>
      </w:pPr>
    </w:p>
    <w:p w:rsidR="00A51BEA" w:rsidRPr="00EE5C95" w:rsidRDefault="00A51BEA" w:rsidP="00A17BA7">
      <w:pPr>
        <w:ind w:left="0" w:firstLine="0"/>
      </w:pPr>
    </w:p>
    <w:p w:rsidR="00A17BA7" w:rsidRPr="00EE5C95" w:rsidRDefault="00A17BA7" w:rsidP="00A17BA7">
      <w:pPr>
        <w:ind w:left="0" w:firstLine="0"/>
      </w:pPr>
    </w:p>
    <w:p w:rsidR="009817C7" w:rsidRPr="00EE5C95" w:rsidRDefault="009817C7" w:rsidP="00A17BA7">
      <w:pPr>
        <w:ind w:left="0" w:firstLine="0"/>
      </w:pPr>
    </w:p>
    <w:p w:rsidR="009817C7" w:rsidRPr="00EE5C95" w:rsidRDefault="009817C7" w:rsidP="00A17BA7">
      <w:pPr>
        <w:ind w:left="0" w:firstLine="0"/>
      </w:pPr>
    </w:p>
    <w:p w:rsidR="00A17BA7" w:rsidRPr="00EE5C95" w:rsidRDefault="00A17BA7" w:rsidP="00A17BA7">
      <w:pPr>
        <w:ind w:left="0" w:firstLine="0"/>
      </w:pPr>
    </w:p>
    <w:p w:rsidR="006D7F6F" w:rsidRPr="00EE5C95" w:rsidRDefault="003E3649" w:rsidP="00A31078">
      <w:pPr>
        <w:pStyle w:val="PHEreportHeading1"/>
      </w:pPr>
      <w:bookmarkStart w:id="6" w:name="_Toc372277501"/>
      <w:r w:rsidRPr="00EE5C95">
        <w:lastRenderedPageBreak/>
        <w:t>Scope of Document</w:t>
      </w:r>
      <w:bookmarkEnd w:id="6"/>
      <w:r w:rsidRPr="00EE5C95">
        <w:t xml:space="preserve"> </w:t>
      </w:r>
    </w:p>
    <w:p w:rsidR="00C625C0" w:rsidRPr="00EE5C95" w:rsidRDefault="00C625C0" w:rsidP="00C625C0">
      <w:pPr>
        <w:pStyle w:val="PHEBodytext"/>
      </w:pPr>
      <w:r w:rsidRPr="00EE5C95">
        <w:t xml:space="preserve">This SMI describes the identification of </w:t>
      </w:r>
      <w:proofErr w:type="spellStart"/>
      <w:r w:rsidRPr="00EE5C95">
        <w:rPr>
          <w:i/>
        </w:rPr>
        <w:t>Shigella</w:t>
      </w:r>
      <w:proofErr w:type="spellEnd"/>
      <w:r w:rsidRPr="00EE5C95">
        <w:t xml:space="preserve"> species with particular reference to isolation from faeces.</w:t>
      </w:r>
    </w:p>
    <w:p w:rsidR="00C625C0" w:rsidRPr="00EE5C95" w:rsidRDefault="00C625C0" w:rsidP="00C625C0">
      <w:pPr>
        <w:pStyle w:val="PHEBodytext"/>
      </w:pPr>
      <w:r w:rsidRPr="00EE5C95">
        <w:t xml:space="preserve">This SMI should be used in conjunction with other SMIs. </w:t>
      </w:r>
    </w:p>
    <w:p w:rsidR="0090734C" w:rsidRPr="00EE5C95" w:rsidRDefault="0090734C" w:rsidP="001C6D47">
      <w:pPr>
        <w:pStyle w:val="PHEreportHeading1"/>
      </w:pPr>
      <w:bookmarkStart w:id="7" w:name="_Toc372277502"/>
      <w:r w:rsidRPr="00EE5C95">
        <w:t>Introduction</w:t>
      </w:r>
      <w:bookmarkEnd w:id="7"/>
    </w:p>
    <w:p w:rsidR="00C625C0" w:rsidRPr="00EE5C95" w:rsidRDefault="00C625C0" w:rsidP="00C625C0">
      <w:pPr>
        <w:pStyle w:val="PHEreportHeading2BlueHighlight"/>
      </w:pPr>
      <w:r w:rsidRPr="00EE5C95">
        <w:t>Taxonomy</w:t>
      </w:r>
    </w:p>
    <w:p w:rsidR="00C625C0" w:rsidRPr="00EE5C95" w:rsidRDefault="00C625C0" w:rsidP="00C625C0">
      <w:pPr>
        <w:pStyle w:val="PHEBodytext"/>
      </w:pPr>
      <w:r w:rsidRPr="00EE5C95">
        <w:t xml:space="preserve">The genus </w:t>
      </w:r>
      <w:proofErr w:type="spellStart"/>
      <w:r w:rsidRPr="00EE5C95">
        <w:rPr>
          <w:i/>
        </w:rPr>
        <w:t>Shigella</w:t>
      </w:r>
      <w:proofErr w:type="spellEnd"/>
      <w:r w:rsidRPr="00EE5C95">
        <w:t xml:space="preserve"> belongs to the family </w:t>
      </w:r>
      <w:r w:rsidRPr="00EE5C95">
        <w:rPr>
          <w:i/>
        </w:rPr>
        <w:t>Enterobacteriaceae</w:t>
      </w:r>
      <w:r w:rsidRPr="00EE5C95">
        <w:t xml:space="preserve"> and consists of four species; </w:t>
      </w:r>
      <w:proofErr w:type="spellStart"/>
      <w:r w:rsidRPr="00EE5C95">
        <w:rPr>
          <w:i/>
        </w:rPr>
        <w:t>Shigella</w:t>
      </w:r>
      <w:proofErr w:type="spellEnd"/>
      <w:r w:rsidRPr="00EE5C95">
        <w:rPr>
          <w:i/>
        </w:rPr>
        <w:t xml:space="preserve"> </w:t>
      </w:r>
      <w:proofErr w:type="spellStart"/>
      <w:r w:rsidRPr="00EE5C95">
        <w:rPr>
          <w:i/>
        </w:rPr>
        <w:t>dysenteriae</w:t>
      </w:r>
      <w:proofErr w:type="spellEnd"/>
      <w:r w:rsidRPr="00EE5C95">
        <w:rPr>
          <w:i/>
        </w:rPr>
        <w:t xml:space="preserve">, </w:t>
      </w:r>
      <w:proofErr w:type="spellStart"/>
      <w:r w:rsidRPr="00EE5C95">
        <w:rPr>
          <w:i/>
        </w:rPr>
        <w:t>Shigella</w:t>
      </w:r>
      <w:proofErr w:type="spellEnd"/>
      <w:r w:rsidRPr="00EE5C95">
        <w:rPr>
          <w:i/>
        </w:rPr>
        <w:t xml:space="preserve"> </w:t>
      </w:r>
      <w:proofErr w:type="spellStart"/>
      <w:r w:rsidRPr="00EE5C95">
        <w:rPr>
          <w:i/>
        </w:rPr>
        <w:t>flexneri</w:t>
      </w:r>
      <w:proofErr w:type="spellEnd"/>
      <w:r w:rsidRPr="00EE5C95">
        <w:rPr>
          <w:i/>
        </w:rPr>
        <w:t>,</w:t>
      </w:r>
      <w:r w:rsidRPr="00EE5C95">
        <w:t xml:space="preserve"> </w:t>
      </w:r>
      <w:proofErr w:type="spellStart"/>
      <w:r w:rsidRPr="00EE5C95">
        <w:rPr>
          <w:i/>
        </w:rPr>
        <w:t>Shigella</w:t>
      </w:r>
      <w:proofErr w:type="spellEnd"/>
      <w:r w:rsidRPr="00EE5C95">
        <w:rPr>
          <w:i/>
        </w:rPr>
        <w:t xml:space="preserve"> </w:t>
      </w:r>
      <w:proofErr w:type="spellStart"/>
      <w:r w:rsidRPr="00EE5C95">
        <w:rPr>
          <w:i/>
        </w:rPr>
        <w:t>boydii</w:t>
      </w:r>
      <w:proofErr w:type="spellEnd"/>
      <w:r w:rsidRPr="00EE5C95">
        <w:rPr>
          <w:i/>
        </w:rPr>
        <w:t xml:space="preserve">, </w:t>
      </w:r>
      <w:r w:rsidRPr="00EE5C95">
        <w:t xml:space="preserve">and </w:t>
      </w:r>
      <w:proofErr w:type="spellStart"/>
      <w:r w:rsidRPr="00EE5C95">
        <w:rPr>
          <w:i/>
        </w:rPr>
        <w:t>Shigella</w:t>
      </w:r>
      <w:proofErr w:type="spellEnd"/>
      <w:r w:rsidRPr="00EE5C95">
        <w:rPr>
          <w:i/>
        </w:rPr>
        <w:t xml:space="preserve"> sonnei</w:t>
      </w:r>
      <w:r w:rsidR="00084CEC" w:rsidRPr="00EE5C95">
        <w:fldChar w:fldCharType="begin"/>
      </w:r>
      <w:r w:rsidR="00046830" w:rsidRPr="00EE5C95">
        <w:instrText xml:space="preserve"> ADDIN REFMGR.CITE &lt;Refman&gt;&lt;Cite&gt;&lt;Author&gt;Euzeby&lt;/Author&gt;&lt;Year&gt;2013&lt;/Year&gt;&lt;RecNum&gt;37231&lt;/RecNum&gt;&lt;IDText&gt;List of prokaryotic names with standing in nomenclature - Genus Shigella&lt;/IDText&gt;&lt;MDL Ref_Type="Electronic Citation"&gt;&lt;Ref_Type&gt;Electronic Citation&lt;/Ref_Type&gt;&lt;Ref_ID&gt;37231&lt;/Ref_ID&gt;&lt;Title_Primary&gt;List of prokaryotic names with standing in nomenclature - Genus &lt;i&gt;Shigella&lt;/i&gt;&lt;/Title_Primary&gt;&lt;Authors_Primary&gt;Euzeby,J.P.&lt;/Authors_Primary&gt;&lt;Date_Primary&gt;2013&lt;/Date_Primary&gt;&lt;Keywords&gt;ID 16&lt;/Keywords&gt;&lt;Keywords&gt;nomenclature&lt;/Keywords&gt;&lt;Keywords&gt;Shigella&lt;/Keywords&gt;&lt;Reprint&gt;In File&lt;/Reprint&gt;&lt;Periodical&gt;www.bacterio.net/s/shigella.html&lt;/Periodical&gt;&lt;Date_Secondary&gt;2013/10/9&lt;/Date_Secondary&gt;&lt;Web_URL_Link2&gt;&lt;u&gt;www.bacterio.net/s/shigella.html&lt;/u&gt;&lt;/Web_URL_Link2&gt;&lt;ZZ_JournalStdAbbrev&gt;&lt;f name="System"&gt;www.bacterio.net/s/shigella.html&lt;/f&gt;&lt;/ZZ_JournalStdAbbrev&gt;&lt;ZZ_WorkformID&gt;34&lt;/ZZ_WorkformID&gt;&lt;/MDL&gt;&lt;/Cite&gt;&lt;/Refman&gt;</w:instrText>
      </w:r>
      <w:r w:rsidR="00084CEC" w:rsidRPr="00EE5C95">
        <w:fldChar w:fldCharType="separate"/>
      </w:r>
      <w:r w:rsidR="00EF0724" w:rsidRPr="00EE5C95">
        <w:rPr>
          <w:noProof/>
          <w:vertAlign w:val="superscript"/>
        </w:rPr>
        <w:t>1</w:t>
      </w:r>
      <w:r w:rsidR="00084CEC" w:rsidRPr="00EE5C95">
        <w:fldChar w:fldCharType="end"/>
      </w:r>
      <w:r w:rsidRPr="00EE5C95">
        <w:rPr>
          <w:i/>
        </w:rPr>
        <w:t xml:space="preserve">. </w:t>
      </w:r>
      <w:r w:rsidRPr="00EE5C95">
        <w:t xml:space="preserve">Each of the species, with the exception of </w:t>
      </w:r>
      <w:r w:rsidRPr="00EE5C95">
        <w:rPr>
          <w:i/>
        </w:rPr>
        <w:t xml:space="preserve">S. </w:t>
      </w:r>
      <w:proofErr w:type="spellStart"/>
      <w:r w:rsidRPr="00EE5C95">
        <w:rPr>
          <w:i/>
        </w:rPr>
        <w:t>sonnei</w:t>
      </w:r>
      <w:proofErr w:type="spellEnd"/>
      <w:r w:rsidRPr="00EE5C95">
        <w:t>, is subdivided by serotype.</w:t>
      </w:r>
    </w:p>
    <w:p w:rsidR="00C1142E" w:rsidRPr="00EE5C95" w:rsidRDefault="00C1142E" w:rsidP="00361CE7">
      <w:pPr>
        <w:pStyle w:val="PHEreportHeading2BlueHighlight"/>
      </w:pPr>
      <w:r w:rsidRPr="00EE5C95">
        <w:t>Characteristics</w:t>
      </w:r>
    </w:p>
    <w:p w:rsidR="00C625C0" w:rsidRPr="00EE5C95" w:rsidRDefault="00C625C0" w:rsidP="00C625C0">
      <w:pPr>
        <w:pStyle w:val="PHEBodytext"/>
      </w:pPr>
      <w:proofErr w:type="spellStart"/>
      <w:r w:rsidRPr="00EE5C95">
        <w:rPr>
          <w:i/>
        </w:rPr>
        <w:t>Shigella</w:t>
      </w:r>
      <w:proofErr w:type="spellEnd"/>
      <w:r w:rsidRPr="00EE5C95">
        <w:t xml:space="preserve"> species are small Gram negative rods, 0.3 - 1 µm in diameter and 1 - 6 </w:t>
      </w:r>
      <w:proofErr w:type="spellStart"/>
      <w:r w:rsidRPr="00EE5C95">
        <w:rPr>
          <w:rFonts w:cs="Arial"/>
        </w:rPr>
        <w:t>μ</w:t>
      </w:r>
      <w:r w:rsidRPr="00EE5C95">
        <w:t>m</w:t>
      </w:r>
      <w:proofErr w:type="spellEnd"/>
      <w:r w:rsidRPr="00EE5C95">
        <w:t xml:space="preserve"> in length, appearing singly, in pairs and in chains. </w:t>
      </w:r>
      <w:proofErr w:type="spellStart"/>
      <w:r w:rsidRPr="00EE5C95">
        <w:rPr>
          <w:i/>
        </w:rPr>
        <w:t>Shigella</w:t>
      </w:r>
      <w:proofErr w:type="spellEnd"/>
      <w:r w:rsidRPr="00EE5C95">
        <w:rPr>
          <w:i/>
        </w:rPr>
        <w:t xml:space="preserve"> </w:t>
      </w:r>
      <w:r w:rsidRPr="00EE5C95">
        <w:t xml:space="preserve">species are facultative anaerobes and are non-spore formers. Unlike </w:t>
      </w:r>
      <w:r w:rsidRPr="00EE5C95">
        <w:rPr>
          <w:i/>
        </w:rPr>
        <w:t xml:space="preserve">Salmonella, </w:t>
      </w:r>
      <w:proofErr w:type="spellStart"/>
      <w:r w:rsidRPr="00EE5C95">
        <w:rPr>
          <w:i/>
        </w:rPr>
        <w:t>Shigella</w:t>
      </w:r>
      <w:proofErr w:type="spellEnd"/>
      <w:r w:rsidRPr="00EE5C95">
        <w:t xml:space="preserve"> species do not possess flagella and hence are non-motile. </w:t>
      </w:r>
      <w:proofErr w:type="spellStart"/>
      <w:r w:rsidRPr="00EE5C95">
        <w:rPr>
          <w:i/>
        </w:rPr>
        <w:t>Shigellae</w:t>
      </w:r>
      <w:proofErr w:type="spellEnd"/>
      <w:r w:rsidRPr="00EE5C95">
        <w:t xml:space="preserve"> are differentiated into four subgroups on the basis of their O (somatic) antigens and further differentiated into serotypes; </w:t>
      </w:r>
    </w:p>
    <w:p w:rsidR="00C625C0" w:rsidRPr="00EE5C95" w:rsidRDefault="00C625C0" w:rsidP="00C625C0">
      <w:pPr>
        <w:pStyle w:val="PHEBodytext"/>
      </w:pPr>
      <w:r w:rsidRPr="00EE5C95">
        <w:t xml:space="preserve">- </w:t>
      </w:r>
      <w:r w:rsidRPr="00EE5C95">
        <w:rPr>
          <w:i/>
        </w:rPr>
        <w:t xml:space="preserve">S. </w:t>
      </w:r>
      <w:proofErr w:type="spellStart"/>
      <w:r w:rsidRPr="00EE5C95">
        <w:rPr>
          <w:i/>
        </w:rPr>
        <w:t>dysenteriae</w:t>
      </w:r>
      <w:proofErr w:type="spellEnd"/>
      <w:r w:rsidRPr="00EE5C95">
        <w:t xml:space="preserve"> (Group A) contains 15 distinct antigenic serotypes. </w:t>
      </w:r>
    </w:p>
    <w:p w:rsidR="00C625C0" w:rsidRPr="00EE5C95" w:rsidRDefault="00C625C0" w:rsidP="00C625C0">
      <w:pPr>
        <w:pStyle w:val="PHEBodytext"/>
      </w:pPr>
      <w:r w:rsidRPr="00EE5C95">
        <w:t xml:space="preserve">- </w:t>
      </w:r>
      <w:r w:rsidRPr="00EE5C95">
        <w:rPr>
          <w:i/>
        </w:rPr>
        <w:t xml:space="preserve">S. </w:t>
      </w:r>
      <w:proofErr w:type="spellStart"/>
      <w:r w:rsidRPr="00EE5C95">
        <w:rPr>
          <w:i/>
        </w:rPr>
        <w:t>flexneri</w:t>
      </w:r>
      <w:proofErr w:type="spellEnd"/>
      <w:r w:rsidRPr="00EE5C95">
        <w:t xml:space="preserve"> (Group B) contains 6 serotypes (1-6) that can be further divided into sub-serotypes based on their possession of group factors designated 3,4; 4; 6; 7; and 7,8 </w:t>
      </w:r>
    </w:p>
    <w:p w:rsidR="00C625C0" w:rsidRPr="00EE5C95" w:rsidRDefault="00C625C0" w:rsidP="00C625C0">
      <w:pPr>
        <w:pStyle w:val="PHEBodytext"/>
      </w:pPr>
      <w:r w:rsidRPr="00EE5C95">
        <w:t xml:space="preserve">- </w:t>
      </w:r>
      <w:r w:rsidRPr="00EE5C95">
        <w:rPr>
          <w:i/>
        </w:rPr>
        <w:t xml:space="preserve">S. </w:t>
      </w:r>
      <w:proofErr w:type="spellStart"/>
      <w:r w:rsidRPr="00EE5C95">
        <w:rPr>
          <w:i/>
        </w:rPr>
        <w:t>boydii</w:t>
      </w:r>
      <w:proofErr w:type="spellEnd"/>
      <w:r w:rsidRPr="00EE5C95">
        <w:rPr>
          <w:i/>
        </w:rPr>
        <w:t xml:space="preserve"> (</w:t>
      </w:r>
      <w:r w:rsidRPr="00EE5C95">
        <w:t xml:space="preserve">Group C) contains 20 distinct antigenic serotypes. </w:t>
      </w:r>
    </w:p>
    <w:p w:rsidR="00C625C0" w:rsidRPr="00EE5C95" w:rsidRDefault="00C625C0" w:rsidP="00C625C0">
      <w:pPr>
        <w:pStyle w:val="PHEBodytext"/>
      </w:pPr>
      <w:r w:rsidRPr="00EE5C95">
        <w:t xml:space="preserve">- </w:t>
      </w:r>
      <w:r w:rsidRPr="00EE5C95">
        <w:rPr>
          <w:i/>
        </w:rPr>
        <w:t xml:space="preserve">S. </w:t>
      </w:r>
      <w:proofErr w:type="spellStart"/>
      <w:r w:rsidRPr="00EE5C95">
        <w:rPr>
          <w:i/>
        </w:rPr>
        <w:t>sonnei</w:t>
      </w:r>
      <w:proofErr w:type="spellEnd"/>
      <w:r w:rsidRPr="00EE5C95">
        <w:t xml:space="preserve"> (Group D) contains only 1 serotype that may occur in two forms, form </w:t>
      </w:r>
      <w:proofErr w:type="gramStart"/>
      <w:r w:rsidRPr="00EE5C95">
        <w:t>I</w:t>
      </w:r>
      <w:proofErr w:type="gramEnd"/>
      <w:r w:rsidRPr="00EE5C95">
        <w:t xml:space="preserve"> (smooth) and form II (rough).</w:t>
      </w:r>
    </w:p>
    <w:p w:rsidR="00C625C0" w:rsidRPr="00EE5C95" w:rsidRDefault="00C625C0" w:rsidP="00C625C0">
      <w:pPr>
        <w:pStyle w:val="PHEBodytext"/>
      </w:pPr>
      <w:r w:rsidRPr="00EE5C95">
        <w:t xml:space="preserve">On XLD agar, </w:t>
      </w:r>
      <w:proofErr w:type="spellStart"/>
      <w:r w:rsidRPr="00EE5C95">
        <w:rPr>
          <w:i/>
        </w:rPr>
        <w:t>Shigella</w:t>
      </w:r>
      <w:proofErr w:type="spellEnd"/>
      <w:r w:rsidRPr="00EE5C95">
        <w:t xml:space="preserve"> species produce 1-2 mm diameter pink red colonies with no black centre. Some strains may have a pink or yellow periphery on XLD agar. Colonies on DCA agar are colourless (</w:t>
      </w:r>
      <w:r w:rsidRPr="00EE5C95">
        <w:rPr>
          <w:i/>
        </w:rPr>
        <w:t xml:space="preserve">S. </w:t>
      </w:r>
      <w:proofErr w:type="spellStart"/>
      <w:r w:rsidRPr="00EE5C95">
        <w:rPr>
          <w:i/>
        </w:rPr>
        <w:t>sonnei</w:t>
      </w:r>
      <w:proofErr w:type="spellEnd"/>
      <w:r w:rsidRPr="00EE5C95">
        <w:t xml:space="preserve"> may form pale pink colonies because of late lactose fermentation). They are </w:t>
      </w:r>
      <w:proofErr w:type="gramStart"/>
      <w:r w:rsidRPr="00EE5C95">
        <w:t>non</w:t>
      </w:r>
      <w:proofErr w:type="gramEnd"/>
      <w:r w:rsidRPr="00EE5C95">
        <w:t xml:space="preserve">- lactose fermenters (however </w:t>
      </w:r>
      <w:r w:rsidRPr="00EE5C95">
        <w:rPr>
          <w:i/>
        </w:rPr>
        <w:t xml:space="preserve">S. </w:t>
      </w:r>
      <w:proofErr w:type="spellStart"/>
      <w:r w:rsidRPr="00EE5C95">
        <w:rPr>
          <w:i/>
        </w:rPr>
        <w:t>sonnei</w:t>
      </w:r>
      <w:proofErr w:type="spellEnd"/>
      <w:r w:rsidRPr="00EE5C95">
        <w:t xml:space="preserve"> can ferment lactose after prolonged incubation) and do not produce gas from carbohydrates. They all ferment glucose. They also tend to be overall biochemically inert. They are negative for urease, oxidase, do not </w:t>
      </w:r>
      <w:proofErr w:type="spellStart"/>
      <w:r w:rsidRPr="00EE5C95">
        <w:t>decarboxylate</w:t>
      </w:r>
      <w:proofErr w:type="spellEnd"/>
      <w:r w:rsidRPr="00EE5C95">
        <w:t xml:space="preserve"> lysine and give variable results for indole (with the exception of </w:t>
      </w:r>
      <w:r w:rsidRPr="00EE5C95">
        <w:rPr>
          <w:i/>
        </w:rPr>
        <w:t xml:space="preserve">S. </w:t>
      </w:r>
      <w:proofErr w:type="spellStart"/>
      <w:r w:rsidRPr="00EE5C95">
        <w:rPr>
          <w:i/>
        </w:rPr>
        <w:t>sonnei</w:t>
      </w:r>
      <w:proofErr w:type="spellEnd"/>
      <w:r w:rsidRPr="00EE5C95">
        <w:t xml:space="preserve"> that is always indole negative) and positive for catalase with the exception of </w:t>
      </w:r>
      <w:r w:rsidRPr="00EE5C95">
        <w:rPr>
          <w:i/>
        </w:rPr>
        <w:t xml:space="preserve">S. </w:t>
      </w:r>
      <w:proofErr w:type="spellStart"/>
      <w:r w:rsidRPr="00EE5C95">
        <w:rPr>
          <w:i/>
        </w:rPr>
        <w:t>dysenteriae</w:t>
      </w:r>
      <w:proofErr w:type="spellEnd"/>
      <w:r w:rsidRPr="00EE5C95">
        <w:t xml:space="preserve"> Type 1</w:t>
      </w:r>
      <w:r w:rsidR="00084CEC" w:rsidRPr="00EE5C95">
        <w:fldChar w:fldCharType="begin">
          <w:fldData xml:space="preserve">PFJlZm1hbj48Q2l0ZT48QXV0aG9yPlJvd2UgQjwvQXV0aG9yPjxZZWFyPjE5ODQ8L1llYXI+PFJl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</w:fldData>
        </w:fldChar>
      </w:r>
      <w:r w:rsidR="00046830" w:rsidRPr="00EE5C95">
        <w:instrText xml:space="preserve"> ADDIN REFMGR.CITE </w:instrText>
      </w:r>
      <w:r w:rsidR="00046830" w:rsidRPr="00EE5C95">
        <w:fldChar w:fldCharType="begin">
          <w:fldData xml:space="preserve">PFJlZm1hbj48Q2l0ZT48QXV0aG9yPlJvd2UgQjwvQXV0aG9yPjxZZWFyPjE5ODQ8L1llYXI+PFJl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</w:fldData>
        </w:fldChar>
      </w:r>
      <w:r w:rsidR="00046830" w:rsidRPr="00EE5C95">
        <w:instrText xml:space="preserve"> ADDIN EN.CITE.DATA </w:instrText>
      </w:r>
      <w:r w:rsidR="00046830" w:rsidRPr="00EE5C95">
        <w:fldChar w:fldCharType="end"/>
      </w:r>
      <w:r w:rsidR="00084CEC" w:rsidRPr="00EE5C95">
        <w:fldChar w:fldCharType="separate"/>
      </w:r>
      <w:r w:rsidR="00EF0724" w:rsidRPr="00EE5C95">
        <w:rPr>
          <w:noProof/>
          <w:vertAlign w:val="superscript"/>
        </w:rPr>
        <w:t>2,3</w:t>
      </w:r>
      <w:r w:rsidR="00084CEC" w:rsidRPr="00EE5C95">
        <w:fldChar w:fldCharType="end"/>
      </w:r>
      <w:r w:rsidRPr="00EE5C95">
        <w:t>.</w:t>
      </w:r>
    </w:p>
    <w:p w:rsidR="00C625C0" w:rsidRPr="00EE5C95" w:rsidRDefault="00C625C0" w:rsidP="00C625C0">
      <w:pPr>
        <w:pStyle w:val="PHEBodytext"/>
      </w:pPr>
      <w:r w:rsidRPr="00EE5C95">
        <w:t xml:space="preserve">Differentiation of </w:t>
      </w:r>
      <w:proofErr w:type="spellStart"/>
      <w:r w:rsidRPr="00EE5C95">
        <w:rPr>
          <w:i/>
        </w:rPr>
        <w:t>Shigella</w:t>
      </w:r>
      <w:proofErr w:type="spellEnd"/>
      <w:r w:rsidRPr="00EE5C95">
        <w:rPr>
          <w:i/>
        </w:rPr>
        <w:t xml:space="preserve"> </w:t>
      </w:r>
      <w:r w:rsidRPr="00EE5C95">
        <w:t xml:space="preserve">strains from </w:t>
      </w:r>
      <w:r w:rsidRPr="00EE5C95">
        <w:rPr>
          <w:i/>
        </w:rPr>
        <w:t>E. coli</w:t>
      </w:r>
      <w:r w:rsidRPr="00EE5C95">
        <w:t xml:space="preserve"> is one of the problems faced by a diagnostic microbiology laboratories and may reflect the fact that </w:t>
      </w:r>
      <w:r w:rsidRPr="00EE5C95">
        <w:rPr>
          <w:i/>
        </w:rPr>
        <w:t>E. coli</w:t>
      </w:r>
      <w:r w:rsidRPr="00EE5C95">
        <w:t xml:space="preserve"> and all four </w:t>
      </w:r>
      <w:proofErr w:type="spellStart"/>
      <w:r w:rsidRPr="00EE5C95">
        <w:rPr>
          <w:i/>
        </w:rPr>
        <w:t>Shigella</w:t>
      </w:r>
      <w:proofErr w:type="spellEnd"/>
      <w:r w:rsidRPr="00EE5C95">
        <w:t xml:space="preserve"> species are very closely on the basis of the DNA-DNA relationship. However, biochemical reactions are of considerable value in the differentiation of members of the genus </w:t>
      </w:r>
      <w:proofErr w:type="spellStart"/>
      <w:r w:rsidRPr="00EE5C95">
        <w:rPr>
          <w:i/>
        </w:rPr>
        <w:t>Shigella</w:t>
      </w:r>
      <w:proofErr w:type="spellEnd"/>
      <w:r w:rsidRPr="00EE5C95">
        <w:rPr>
          <w:i/>
        </w:rPr>
        <w:t xml:space="preserve"> </w:t>
      </w:r>
      <w:r w:rsidRPr="00EE5C95">
        <w:t xml:space="preserve">from </w:t>
      </w:r>
      <w:r w:rsidRPr="00EE5C95">
        <w:rPr>
          <w:i/>
        </w:rPr>
        <w:t>Escherichia</w:t>
      </w:r>
      <w:r w:rsidR="00084CEC" w:rsidRPr="00EE5C95">
        <w:fldChar w:fldCharType="begin"/>
      </w:r>
      <w:r w:rsidR="00046830" w:rsidRPr="00EE5C95">
        <w:instrText xml:space="preserve"> ADDIN REFMGR.CITE &lt;Refman&gt;&lt;Cite&gt;&lt;Author&gt;Ploeg van der&lt;/Author&gt;&lt;Year&gt;2010&lt;/Year&gt;&lt;RecNum&gt;37237&lt;/RecNum&gt;&lt;IDText&gt;Laboratory protocol: &amp;quot;Serotyping of Shigella spp.&amp;quot;&lt;/IDText&gt;&lt;MDL Ref_Type="Electronic Citation"&gt;&lt;Ref_Type&gt;Electronic Citation&lt;/Ref_Type&gt;&lt;Ref_ID&gt;37237&lt;/Ref_ID&gt;&lt;Title_Primary&gt;Laboratory protocol: &amp;quot;Serotyping of &lt;i&gt;Shigella&lt;/i&gt; spp.&amp;quot;&lt;/Title_Primary&gt;&lt;Authors_Primary&gt;Ploeg van der,C.A.&lt;/Authors_Primary&gt;&lt;Authors_Primary&gt;Vinas,M.R.&lt;/Authors_Primary&gt;&lt;Authors_Primary&gt;erragno,R.&lt;/Authors_Primary&gt;&lt;Authors_Primary&gt;runo,S.B.&lt;/Authors_Primary&gt;&lt;Authors_Primary&gt;insztein,N.&lt;/Authors_Primary&gt;&lt;Date_Primary&gt;2010&lt;/Date_Primary&gt;&lt;Keywords&gt;ID 16&lt;/Keywords&gt;&lt;Keywords&gt;Laboratories&lt;/Keywords&gt;&lt;Keywords&gt;Shigella&lt;/Keywords&gt;&lt;Reprint&gt;In File&lt;/Reprint&gt;&lt;Start_Page&gt;1&lt;/Start_Page&gt;&lt;End_Page&gt;24&lt;/End_Page&gt;&lt;Periodical&gt;http://www.antimicrobialresistance.dk/data/images/protocols/gfn_shigellaserotypification-final-29-06-10.pdf&lt;/Periodical&gt;&lt;Web_URL_Link2&gt;&lt;u&gt;http://www.antimicrobialresistance.dk/data/images/protocols/gfn_shigellaserotypification-final-29-06-10.pdf&lt;/u&gt;&lt;/Web_URL_Link2&gt;&lt;ZZ_JournalStdAbbrev&gt;&lt;f name="System"&gt;http://www.antimicrobialresistance.dk/data/images/protocols/gfn_shigellaserotypification-final-29-06-10.pdf&lt;/f&gt;&lt;/ZZ_JournalStdAbbrev&gt;&lt;ZZ_WorkformID&gt;34&lt;/ZZ_WorkformID&gt;&lt;/MDL&gt;&lt;/Cite&gt;&lt;/Refman&gt;</w:instrText>
      </w:r>
      <w:r w:rsidR="00084CEC" w:rsidRPr="00EE5C95">
        <w:fldChar w:fldCharType="separate"/>
      </w:r>
      <w:r w:rsidR="00EF0724" w:rsidRPr="00EE5C95">
        <w:rPr>
          <w:noProof/>
          <w:vertAlign w:val="superscript"/>
        </w:rPr>
        <w:t>3</w:t>
      </w:r>
      <w:r w:rsidR="00084CEC" w:rsidRPr="00EE5C95">
        <w:fldChar w:fldCharType="end"/>
      </w:r>
      <w:r w:rsidRPr="00EE5C95">
        <w:t>.</w:t>
      </w:r>
    </w:p>
    <w:p w:rsidR="00C625C0" w:rsidRPr="00EE5C95" w:rsidRDefault="00C625C0" w:rsidP="00C625C0">
      <w:pPr>
        <w:pStyle w:val="PHEBodytext"/>
        <w:rPr>
          <w:rFonts w:cs="Arial"/>
        </w:rPr>
      </w:pPr>
      <w:r w:rsidRPr="00EE5C95">
        <w:t xml:space="preserve">The </w:t>
      </w:r>
      <w:proofErr w:type="spellStart"/>
      <w:r w:rsidRPr="00EE5C95">
        <w:rPr>
          <w:i/>
        </w:rPr>
        <w:t>Shigella</w:t>
      </w:r>
      <w:proofErr w:type="spellEnd"/>
      <w:r w:rsidRPr="00EE5C95">
        <w:t xml:space="preserve"> species may be further differentiated by biochemical tests and serology of their lipopolysaccharides</w:t>
      </w:r>
      <w:r w:rsidR="00084CEC" w:rsidRPr="00EE5C95">
        <w:fldChar w:fldCharType="begin"/>
      </w:r>
      <w:r w:rsidR="00046830" w:rsidRPr="00EE5C95">
        <w:instrText xml:space="preserve"> ADDIN REFMGR.CITE &lt;Refman&gt;&lt;Cite&gt;&lt;Author&gt;Ploeg van der&lt;/Author&gt;&lt;Year&gt;2010&lt;/Year&gt;&lt;RecNum&gt;37237&lt;/RecNum&gt;&lt;IDText&gt;Laboratory protocol: &amp;quot;Serotyping of Shigella spp.&amp;quot;&lt;/IDText&gt;&lt;MDL Ref_Type="Electronic Citation"&gt;&lt;Ref_Type&gt;Electronic Citation&lt;/Ref_Type&gt;&lt;Ref_ID&gt;37237&lt;/Ref_ID&gt;&lt;Title_Primary&gt;Laboratory protocol: &amp;quot;Serotyping of &lt;i&gt;Shigella&lt;/i&gt; spp.&amp;quot;&lt;/Title_Primary&gt;&lt;Authors_Primary&gt;Ploeg van der,C.A.&lt;/Authors_Primary&gt;&lt;Authors_Primary&gt;Vinas,M.R.&lt;/Authors_Primary&gt;&lt;Authors_Primary&gt;erragno,R.&lt;/Authors_Primary&gt;&lt;Authors_Primary&gt;runo,S.B.&lt;/Authors_Primary&gt;&lt;Authors_Primary&gt;insztein,N.&lt;/Authors_Primary&gt;&lt;Date_Primary&gt;2010&lt;/Date_Primary&gt;&lt;Keywords&gt;ID 16&lt;/Keywords&gt;&lt;Keywords&gt;Laboratories&lt;/Keywords&gt;&lt;Keywords&gt;Shigella&lt;/Keywords&gt;&lt;Reprint&gt;In File&lt;/Reprint&gt;&lt;Start_Page&gt;1&lt;/Start_Page&gt;&lt;End_Page&gt;24&lt;/End_Page&gt;&lt;Periodical&gt;http://www.antimicrobialresistance.dk/data/images/protocols/gfn_shigellaserotypification-final-29-06-10.pdf&lt;/Periodical&gt;&lt;Web_URL_Link2&gt;&lt;u&gt;http://www.antimicrobialresistance.dk/data/images/protocols/gfn_shigellaserotypification-final-29-06-10.pdf&lt;/u&gt;&lt;/Web_URL_Link2&gt;&lt;ZZ_JournalStdAbbrev&gt;&lt;f name="System"&gt;http://www.antimicrobialresistance.dk/data/images/protocols/gfn_shigellaserotypification-final-29-06-10.pdf&lt;/f&gt;&lt;/ZZ_JournalStdAbbrev&gt;&lt;ZZ_WorkformID&gt;34&lt;/ZZ_WorkformID&gt;&lt;/MDL&gt;&lt;/Cite&gt;&lt;/Refman&gt;</w:instrText>
      </w:r>
      <w:r w:rsidR="00084CEC" w:rsidRPr="00EE5C95">
        <w:fldChar w:fldCharType="separate"/>
      </w:r>
      <w:r w:rsidR="00EF0724" w:rsidRPr="00EE5C95">
        <w:rPr>
          <w:noProof/>
          <w:vertAlign w:val="superscript"/>
        </w:rPr>
        <w:t>3</w:t>
      </w:r>
      <w:r w:rsidR="00084CEC" w:rsidRPr="00EE5C95">
        <w:fldChar w:fldCharType="end"/>
      </w:r>
      <w:r w:rsidRPr="00EE5C95">
        <w:t xml:space="preserve">. The majority of </w:t>
      </w:r>
      <w:proofErr w:type="spellStart"/>
      <w:r w:rsidRPr="00EE5C95">
        <w:rPr>
          <w:i/>
          <w:iCs/>
        </w:rPr>
        <w:t>Shigella</w:t>
      </w:r>
      <w:proofErr w:type="spellEnd"/>
      <w:r w:rsidRPr="00EE5C95">
        <w:t xml:space="preserve"> species, except </w:t>
      </w:r>
      <w:r w:rsidRPr="00EE5C95">
        <w:rPr>
          <w:i/>
        </w:rPr>
        <w:t xml:space="preserve">S. </w:t>
      </w:r>
      <w:proofErr w:type="spellStart"/>
      <w:r w:rsidRPr="00EE5C95">
        <w:rPr>
          <w:i/>
        </w:rPr>
        <w:t>flexneri</w:t>
      </w:r>
      <w:proofErr w:type="spellEnd"/>
      <w:r w:rsidRPr="00EE5C95">
        <w:rPr>
          <w:i/>
        </w:rPr>
        <w:t xml:space="preserve"> </w:t>
      </w:r>
      <w:r w:rsidRPr="00EE5C95">
        <w:t xml:space="preserve">6, </w:t>
      </w:r>
      <w:r w:rsidRPr="00EE5C95">
        <w:rPr>
          <w:iCs/>
        </w:rPr>
        <w:t>and</w:t>
      </w:r>
      <w:r w:rsidRPr="00EE5C95">
        <w:rPr>
          <w:i/>
        </w:rPr>
        <w:t xml:space="preserve"> S. </w:t>
      </w:r>
      <w:proofErr w:type="spellStart"/>
      <w:r w:rsidRPr="00EE5C95">
        <w:rPr>
          <w:i/>
        </w:rPr>
        <w:t>boydii</w:t>
      </w:r>
      <w:proofErr w:type="spellEnd"/>
      <w:r w:rsidRPr="00EE5C95">
        <w:rPr>
          <w:i/>
        </w:rPr>
        <w:t xml:space="preserve"> </w:t>
      </w:r>
      <w:r w:rsidRPr="00EE5C95">
        <w:t xml:space="preserve">13 and 14, ferment sugars without gas production. </w:t>
      </w:r>
      <w:r w:rsidRPr="00EE5C95">
        <w:rPr>
          <w:i/>
        </w:rPr>
        <w:t xml:space="preserve">S. </w:t>
      </w:r>
      <w:proofErr w:type="spellStart"/>
      <w:r w:rsidRPr="00EE5C95">
        <w:rPr>
          <w:i/>
        </w:rPr>
        <w:t>boydii</w:t>
      </w:r>
      <w:proofErr w:type="spellEnd"/>
      <w:r w:rsidRPr="00EE5C95">
        <w:rPr>
          <w:i/>
        </w:rPr>
        <w:t xml:space="preserve">, S. </w:t>
      </w:r>
      <w:proofErr w:type="spellStart"/>
      <w:r w:rsidRPr="00EE5C95">
        <w:rPr>
          <w:i/>
        </w:rPr>
        <w:t>flexneri</w:t>
      </w:r>
      <w:proofErr w:type="spellEnd"/>
      <w:r w:rsidRPr="00EE5C95">
        <w:t xml:space="preserve"> and </w:t>
      </w:r>
      <w:r w:rsidRPr="00EE5C95">
        <w:rPr>
          <w:i/>
        </w:rPr>
        <w:t xml:space="preserve">S. </w:t>
      </w:r>
      <w:proofErr w:type="spellStart"/>
      <w:r w:rsidRPr="00EE5C95">
        <w:rPr>
          <w:i/>
        </w:rPr>
        <w:t>sonnei</w:t>
      </w:r>
      <w:proofErr w:type="spellEnd"/>
      <w:r w:rsidRPr="00EE5C95">
        <w:t xml:space="preserve">, with a few exceptions, ferment mannitol; </w:t>
      </w:r>
      <w:r w:rsidRPr="00EE5C95">
        <w:rPr>
          <w:i/>
        </w:rPr>
        <w:t xml:space="preserve">S. </w:t>
      </w:r>
      <w:proofErr w:type="spellStart"/>
      <w:r w:rsidRPr="00EE5C95">
        <w:rPr>
          <w:i/>
        </w:rPr>
        <w:t>dysenteriae</w:t>
      </w:r>
      <w:proofErr w:type="spellEnd"/>
      <w:r w:rsidRPr="00EE5C95">
        <w:t xml:space="preserve"> does not. </w:t>
      </w:r>
      <w:r w:rsidRPr="00EE5C95">
        <w:rPr>
          <w:i/>
        </w:rPr>
        <w:t xml:space="preserve">S. </w:t>
      </w:r>
      <w:proofErr w:type="spellStart"/>
      <w:proofErr w:type="gramStart"/>
      <w:r w:rsidRPr="00EE5C95">
        <w:rPr>
          <w:i/>
        </w:rPr>
        <w:lastRenderedPageBreak/>
        <w:t>sonnei</w:t>
      </w:r>
      <w:proofErr w:type="spellEnd"/>
      <w:r w:rsidRPr="00EE5C95">
        <w:rPr>
          <w:i/>
        </w:rPr>
        <w:t>,</w:t>
      </w:r>
      <w:proofErr w:type="gramEnd"/>
      <w:r w:rsidRPr="00EE5C95">
        <w:rPr>
          <w:i/>
        </w:rPr>
        <w:t xml:space="preserve"> </w:t>
      </w:r>
      <w:r w:rsidRPr="00EE5C95">
        <w:t xml:space="preserve">and </w:t>
      </w:r>
      <w:r w:rsidRPr="00EE5C95">
        <w:rPr>
          <w:i/>
        </w:rPr>
        <w:t xml:space="preserve">S. </w:t>
      </w:r>
      <w:proofErr w:type="spellStart"/>
      <w:r w:rsidRPr="00EE5C95">
        <w:rPr>
          <w:i/>
        </w:rPr>
        <w:t>dysenteriae</w:t>
      </w:r>
      <w:proofErr w:type="spellEnd"/>
      <w:r w:rsidRPr="00EE5C95">
        <w:rPr>
          <w:i/>
        </w:rPr>
        <w:t xml:space="preserve"> </w:t>
      </w:r>
      <w:r w:rsidRPr="00EE5C95">
        <w:t xml:space="preserve">type 1 are the only species that are ONPG positive. </w:t>
      </w:r>
      <w:r w:rsidRPr="00EE5C95">
        <w:rPr>
          <w:rFonts w:cs="Arial"/>
          <w:i/>
          <w:iCs/>
        </w:rPr>
        <w:t xml:space="preserve">S. </w:t>
      </w:r>
      <w:proofErr w:type="spellStart"/>
      <w:r w:rsidRPr="00EE5C95">
        <w:rPr>
          <w:rFonts w:cs="Arial"/>
          <w:i/>
          <w:iCs/>
        </w:rPr>
        <w:t>boydii</w:t>
      </w:r>
      <w:proofErr w:type="spellEnd"/>
      <w:r w:rsidRPr="00EE5C95">
        <w:rPr>
          <w:rFonts w:cs="Arial"/>
          <w:i/>
          <w:iCs/>
        </w:rPr>
        <w:t xml:space="preserve"> </w:t>
      </w:r>
      <w:r w:rsidRPr="00EE5C95">
        <w:rPr>
          <w:rFonts w:cs="Arial"/>
        </w:rPr>
        <w:t>13 are ornithine positive, and some may be ONPG positive.</w:t>
      </w:r>
    </w:p>
    <w:p w:rsidR="00C625C0" w:rsidRPr="00EE5C95" w:rsidRDefault="00C625C0" w:rsidP="00C625C0">
      <w:pPr>
        <w:pStyle w:val="PHEBodytext"/>
        <w:rPr>
          <w:rFonts w:cs="Arial"/>
        </w:rPr>
      </w:pPr>
      <w:r w:rsidRPr="00EE5C95">
        <w:rPr>
          <w:rFonts w:cs="Arial"/>
        </w:rPr>
        <w:t>They have been isolated from faeces and rarely in blood samples</w:t>
      </w:r>
      <w:r w:rsidR="00084CEC" w:rsidRPr="00EE5C95">
        <w:rPr>
          <w:rFonts w:cs="Arial"/>
        </w:rPr>
        <w:fldChar w:fldCharType="begin"/>
      </w:r>
      <w:r w:rsidR="00046830" w:rsidRPr="00EE5C95">
        <w:rPr>
          <w:rFonts w:cs="Arial"/>
        </w:rPr>
        <w:instrText xml:space="preserve"> ADDIN REFMGR.CITE &lt;Refman&gt;&lt;Cite&gt;&lt;Author&gt;Erqou&lt;/Author&gt;&lt;Year&gt;2007&lt;/Year&gt;&lt;RecNum&gt;37270&lt;/RecNum&gt;&lt;IDText&gt;A case of shigellosis with intractable septic shock and convulsions&lt;/IDText&gt;&lt;MDL Ref_Type="Journal"&gt;&lt;Ref_Type&gt;Journal&lt;/Ref_Type&gt;&lt;Ref_ID&gt;37270&lt;/Ref_ID&gt;&lt;Title_Primary&gt;A case of shigellosis with intractable septic shock and convulsions&lt;/Title_Primary&gt;&lt;Authors_Primary&gt;Erqou,S.&lt;/Authors_Primary&gt;&lt;Authors_Primary&gt;Teferra,E.&lt;/Authors_Primary&gt;&lt;Authors_Primary&gt;Mulu,A.&lt;/Authors_Primary&gt;&lt;Authors_Primary&gt;Kassu,A.&lt;/Authors_Primary&gt;&lt;Date_Primary&gt;2007/9&lt;/Date_Primary&gt;&lt;Keywords&gt;Case Report&lt;/Keywords&gt;&lt;Keywords&gt;complications&lt;/Keywords&gt;&lt;Keywords&gt;disease&lt;/Keywords&gt;&lt;Keywords&gt;Drug Resistance,Multiple,Bacterial&lt;/Keywords&gt;&lt;Keywords&gt;Dysentery,Bacillary&lt;/Keywords&gt;&lt;Keywords&gt;Ethiopia&lt;/Keywords&gt;&lt;Keywords&gt;etiology&lt;/Keywords&gt;&lt;Keywords&gt;Fatal Outcome&lt;/Keywords&gt;&lt;Keywords&gt;Health&lt;/Keywords&gt;&lt;Keywords&gt;Humans&lt;/Keywords&gt;&lt;Keywords&gt;ID 20&lt;/Keywords&gt;&lt;Keywords&gt;Infant&lt;/Keywords&gt;&lt;Keywords&gt;isolation &amp;amp; purification&lt;/Keywords&gt;&lt;Keywords&gt;Male&lt;/Keywords&gt;&lt;Keywords&gt;Medicine&lt;/Keywords&gt;&lt;Keywords&gt;microbiology&lt;/Keywords&gt;&lt;Keywords&gt;parasitology&lt;/Keywords&gt;&lt;Keywords&gt;Science&lt;/Keywords&gt;&lt;Keywords&gt;Seizures&lt;/Keywords&gt;&lt;Keywords&gt;septic shock&lt;/Keywords&gt;&lt;Keywords&gt;Shigella&lt;/Keywords&gt;&lt;Keywords&gt;Shigella dysenteriae&lt;/Keywords&gt;&lt;Keywords&gt;Shigellosis&lt;/Keywords&gt;&lt;Keywords&gt;Shock&lt;/Keywords&gt;&lt;Keywords&gt;Shock,Septic&lt;/Keywords&gt;&lt;Keywords&gt;Universities&lt;/Keywords&gt;&lt;Reprint&gt;In File&lt;/Reprint&gt;&lt;Start_Page&gt;314&lt;/Start_Page&gt;&lt;End_Page&gt;316&lt;/End_Page&gt;&lt;Periodical&gt;Jpn.J.Infect.Dis.&lt;/Periodical&gt;&lt;Volume&gt;60&lt;/Volume&gt;&lt;Issue&gt;5&lt;/Issue&gt;&lt;Address&gt;Department of Microbiology and Parasitology, College of Medicine and Health Sciences, University of Gondar, Gondar, Ethiopia&lt;/Address&gt;&lt;Web_URL&gt;PM:17881877&lt;/Web_URL&gt;&lt;ZZ_JournalStdAbbrev&gt;&lt;f name="System"&gt;Jpn.J.Infect.Dis.&lt;/f&gt;&lt;/ZZ_JournalStdAbbrev&gt;&lt;ZZ_WorkformID&gt;1&lt;/ZZ_WorkformID&gt;&lt;/MDL&gt;&lt;/Cite&gt;&lt;/Refman&gt;</w:instrText>
      </w:r>
      <w:r w:rsidR="00084CEC" w:rsidRPr="00EE5C95">
        <w:rPr>
          <w:rFonts w:cs="Arial"/>
        </w:rPr>
        <w:fldChar w:fldCharType="separate"/>
      </w:r>
      <w:r w:rsidR="00EF0724" w:rsidRPr="00EE5C95">
        <w:rPr>
          <w:rFonts w:cs="Arial"/>
          <w:noProof/>
          <w:vertAlign w:val="superscript"/>
        </w:rPr>
        <w:t>4</w:t>
      </w:r>
      <w:r w:rsidR="00084CEC" w:rsidRPr="00EE5C95">
        <w:rPr>
          <w:rFonts w:cs="Arial"/>
        </w:rPr>
        <w:fldChar w:fldCharType="end"/>
      </w:r>
      <w:r w:rsidRPr="00EE5C95">
        <w:rPr>
          <w:rFonts w:cs="Arial"/>
        </w:rPr>
        <w:t>.</w:t>
      </w:r>
    </w:p>
    <w:p w:rsidR="00C1142E" w:rsidRPr="00EE5C95" w:rsidRDefault="00C625C0" w:rsidP="00C625C0">
      <w:pPr>
        <w:pStyle w:val="PHEBodytext"/>
        <w:rPr>
          <w:rFonts w:cs="Arial"/>
        </w:rPr>
      </w:pPr>
      <w:r w:rsidRPr="00EE5C95">
        <w:rPr>
          <w:rFonts w:cs="Arial"/>
        </w:rPr>
        <w:t xml:space="preserve">The type species is </w:t>
      </w:r>
      <w:proofErr w:type="spellStart"/>
      <w:r w:rsidRPr="00EE5C95">
        <w:rPr>
          <w:rFonts w:cs="Arial"/>
          <w:i/>
        </w:rPr>
        <w:t>Shigella</w:t>
      </w:r>
      <w:proofErr w:type="spellEnd"/>
      <w:r w:rsidRPr="00EE5C95">
        <w:rPr>
          <w:rFonts w:cs="Arial"/>
          <w:i/>
        </w:rPr>
        <w:t xml:space="preserve"> </w:t>
      </w:r>
      <w:proofErr w:type="spellStart"/>
      <w:r w:rsidRPr="00EE5C95">
        <w:rPr>
          <w:rFonts w:cs="Arial"/>
          <w:i/>
        </w:rPr>
        <w:t>dysenteriae</w:t>
      </w:r>
      <w:proofErr w:type="spellEnd"/>
      <w:r w:rsidRPr="00EE5C95">
        <w:rPr>
          <w:rFonts w:cs="Arial"/>
        </w:rPr>
        <w:t>.</w:t>
      </w:r>
    </w:p>
    <w:p w:rsidR="00C1142E" w:rsidRPr="00EE5C95" w:rsidRDefault="00C1142E" w:rsidP="00361CE7">
      <w:pPr>
        <w:pStyle w:val="PHEreportHeading2BlueHighlight"/>
      </w:pPr>
      <w:r w:rsidRPr="00EE5C95">
        <w:t>Principles of Identification</w:t>
      </w:r>
    </w:p>
    <w:p w:rsidR="00C625C0" w:rsidRPr="00EE5C95" w:rsidRDefault="00C625C0" w:rsidP="00C625C0">
      <w:pPr>
        <w:pStyle w:val="PHEBodytext"/>
      </w:pPr>
      <w:r w:rsidRPr="00EE5C95">
        <w:t xml:space="preserve">Isolates from primary culture are identified by colonial appearance, biochemical tests and serology (agglutination with specific antisera). </w:t>
      </w:r>
      <w:proofErr w:type="spellStart"/>
      <w:r w:rsidRPr="00EE5C95">
        <w:rPr>
          <w:i/>
        </w:rPr>
        <w:t>Plesiomonas</w:t>
      </w:r>
      <w:proofErr w:type="spellEnd"/>
      <w:r w:rsidRPr="00EE5C95">
        <w:rPr>
          <w:i/>
        </w:rPr>
        <w:t xml:space="preserve"> </w:t>
      </w:r>
      <w:proofErr w:type="spellStart"/>
      <w:r w:rsidRPr="00EE5C95">
        <w:rPr>
          <w:i/>
        </w:rPr>
        <w:t>shigelloides</w:t>
      </w:r>
      <w:proofErr w:type="spellEnd"/>
      <w:r w:rsidRPr="00EE5C95">
        <w:t xml:space="preserve"> cross reacts with </w:t>
      </w:r>
      <w:r w:rsidRPr="00EE5C95">
        <w:rPr>
          <w:i/>
        </w:rPr>
        <w:t xml:space="preserve">S. </w:t>
      </w:r>
      <w:proofErr w:type="spellStart"/>
      <w:r w:rsidRPr="00EE5C95">
        <w:rPr>
          <w:i/>
        </w:rPr>
        <w:t>sonnei</w:t>
      </w:r>
      <w:proofErr w:type="spellEnd"/>
      <w:r w:rsidRPr="00EE5C95">
        <w:rPr>
          <w:i/>
        </w:rPr>
        <w:t xml:space="preserve"> </w:t>
      </w:r>
      <w:r w:rsidRPr="00EE5C95">
        <w:t>antisera. If confirmation of identification is required, isolates should be sent to the Reference Laboratory. All identification tests should ideally be performed from non-selective agar.</w:t>
      </w:r>
    </w:p>
    <w:p w:rsidR="0090734C" w:rsidRPr="00EE5C95" w:rsidRDefault="001D4C88" w:rsidP="001C6D47">
      <w:pPr>
        <w:pStyle w:val="PHEreportHeading1"/>
      </w:pPr>
      <w:bookmarkStart w:id="8" w:name="_Toc372277503"/>
      <w:r w:rsidRPr="00EE5C95">
        <w:t>Technical Information/Limitations</w:t>
      </w:r>
      <w:bookmarkEnd w:id="8"/>
    </w:p>
    <w:p w:rsidR="00C625C0" w:rsidRPr="00EE5C95" w:rsidRDefault="00C625C0" w:rsidP="00C625C0">
      <w:pPr>
        <w:pStyle w:val="PHEreportsub"/>
      </w:pPr>
      <w:bookmarkStart w:id="9" w:name="_Toc210040703"/>
      <w:r w:rsidRPr="00EE5C95">
        <w:t>Quality control</w:t>
      </w:r>
    </w:p>
    <w:p w:rsidR="00C625C0" w:rsidRPr="00EE5C95" w:rsidRDefault="00C625C0" w:rsidP="00C625C0">
      <w:pPr>
        <w:pStyle w:val="PHEBodytext"/>
      </w:pPr>
      <w:r w:rsidRPr="00EE5C95">
        <w:t>Each new lot or shipment of antisera/commercial identification systems should be tested and validated for positive and negative reactivity using known control strains; ensuring it is fit for purpose. Laboratories must follow manufacturer’s instructions when using these products.</w:t>
      </w:r>
    </w:p>
    <w:p w:rsidR="00C625C0" w:rsidRPr="00EE5C95" w:rsidRDefault="00C625C0" w:rsidP="00C625C0">
      <w:pPr>
        <w:pStyle w:val="PHEreportsub"/>
      </w:pPr>
      <w:r w:rsidRPr="00EE5C95">
        <w:t xml:space="preserve">Serotyping </w:t>
      </w:r>
    </w:p>
    <w:p w:rsidR="00C625C0" w:rsidRPr="00EE5C95" w:rsidRDefault="00C625C0" w:rsidP="00C625C0">
      <w:pPr>
        <w:pStyle w:val="PHEBodytext"/>
      </w:pPr>
      <w:r w:rsidRPr="00EE5C95">
        <w:t>Rough strains:</w:t>
      </w:r>
    </w:p>
    <w:p w:rsidR="00C625C0" w:rsidRPr="00EE5C95" w:rsidRDefault="00C625C0" w:rsidP="00C625C0">
      <w:pPr>
        <w:pStyle w:val="PHEBodytext"/>
      </w:pPr>
      <w:r w:rsidRPr="00EE5C95">
        <w:t xml:space="preserve">Serotyping should not be attempted on </w:t>
      </w:r>
      <w:proofErr w:type="spellStart"/>
      <w:r w:rsidRPr="00EE5C95">
        <w:rPr>
          <w:i/>
        </w:rPr>
        <w:t>Shigella</w:t>
      </w:r>
      <w:proofErr w:type="spellEnd"/>
      <w:r w:rsidRPr="00EE5C95">
        <w:t xml:space="preserve"> strains which </w:t>
      </w:r>
      <w:proofErr w:type="spellStart"/>
      <w:r w:rsidRPr="00EE5C95">
        <w:t>autoagglutinate</w:t>
      </w:r>
      <w:proofErr w:type="spellEnd"/>
      <w:r w:rsidRPr="00EE5C95">
        <w:t xml:space="preserve"> saline. Rough isolates seldom revert to smooth forms. However, if </w:t>
      </w:r>
      <w:proofErr w:type="spellStart"/>
      <w:r w:rsidRPr="00EE5C95">
        <w:t>autoagglutination</w:t>
      </w:r>
      <w:proofErr w:type="spellEnd"/>
      <w:r w:rsidRPr="00EE5C95">
        <w:t xml:space="preserve"> in saline is observed, an attempt to recover smooth colonies may be made by performing 2- 4 serial sub-cultures on enriched media, such as blood agar</w:t>
      </w:r>
      <w:r w:rsidR="00084CEC" w:rsidRPr="00EE5C95">
        <w:fldChar w:fldCharType="begin"/>
      </w:r>
      <w:r w:rsidR="00046830" w:rsidRPr="00EE5C95">
        <w:instrText xml:space="preserve"> ADDIN REFMGR.CITE &lt;Refman&gt;&lt;Cite&gt;&lt;Author&gt;Ploeg van der&lt;/Author&gt;&lt;Year&gt;2010&lt;/Year&gt;&lt;RecNum&gt;37237&lt;/RecNum&gt;&lt;IDText&gt;Laboratory protocol: &amp;quot;Serotyping of Shigella spp.&amp;quot;&lt;/IDText&gt;&lt;MDL Ref_Type="Electronic Citation"&gt;&lt;Ref_Type&gt;Electronic Citation&lt;/Ref_Type&gt;&lt;Ref_ID&gt;37237&lt;/Ref_ID&gt;&lt;Title_Primary&gt;Laboratory protocol: &amp;quot;Serotyping of &lt;i&gt;Shigella&lt;/i&gt; spp.&amp;quot;&lt;/Title_Primary&gt;&lt;Authors_Primary&gt;Ploeg van der,C.A.&lt;/Authors_Primary&gt;&lt;Authors_Primary&gt;Vinas,M.R.&lt;/Authors_Primary&gt;&lt;Authors_Primary&gt;erragno,R.&lt;/Authors_Primary&gt;&lt;Authors_Primary&gt;runo,S.B.&lt;/Authors_Primary&gt;&lt;Authors_Primary&gt;insztein,N.&lt;/Authors_Primary&gt;&lt;Date_Primary&gt;2010&lt;/Date_Primary&gt;&lt;Keywords&gt;ID 16&lt;/Keywords&gt;&lt;Keywords&gt;Laboratories&lt;/Keywords&gt;&lt;Keywords&gt;Shigella&lt;/Keywords&gt;&lt;Reprint&gt;In File&lt;/Reprint&gt;&lt;Start_Page&gt;1&lt;/Start_Page&gt;&lt;End_Page&gt;24&lt;/End_Page&gt;&lt;Periodical&gt;http://www.antimicrobialresistance.dk/data/images/protocols/gfn_shigellaserotypification-final-29-06-10.pdf&lt;/Periodical&gt;&lt;Web_URL_Link2&gt;&lt;u&gt;http://www.antimicrobialresistance.dk/data/images/protocols/gfn_shigellaserotypification-final-29-06-10.pdf&lt;/u&gt;&lt;/Web_URL_Link2&gt;&lt;ZZ_JournalStdAbbrev&gt;&lt;f name="System"&gt;http://www.antimicrobialresistance.dk/data/images/protocols/gfn_shigellaserotypification-final-29-06-10.pdf&lt;/f&gt;&lt;/ZZ_JournalStdAbbrev&gt;&lt;ZZ_WorkformID&gt;34&lt;/ZZ_WorkformID&gt;&lt;/MDL&gt;&lt;/Cite&gt;&lt;/Refman&gt;</w:instrText>
      </w:r>
      <w:r w:rsidR="00084CEC" w:rsidRPr="00EE5C95">
        <w:fldChar w:fldCharType="separate"/>
      </w:r>
      <w:r w:rsidR="00EF0724" w:rsidRPr="00EE5C95">
        <w:rPr>
          <w:noProof/>
          <w:vertAlign w:val="superscript"/>
        </w:rPr>
        <w:t>3</w:t>
      </w:r>
      <w:r w:rsidR="00084CEC" w:rsidRPr="00EE5C95">
        <w:fldChar w:fldCharType="end"/>
      </w:r>
      <w:r w:rsidRPr="00EE5C95">
        <w:t>.</w:t>
      </w:r>
    </w:p>
    <w:p w:rsidR="00C625C0" w:rsidRPr="00EE5C95" w:rsidRDefault="00C625C0" w:rsidP="00C625C0">
      <w:pPr>
        <w:pStyle w:val="PHEBodytext"/>
      </w:pPr>
      <w:r w:rsidRPr="00EE5C95">
        <w:t>Capsular antigens:</w:t>
      </w:r>
    </w:p>
    <w:p w:rsidR="00C625C0" w:rsidRPr="00EE5C95" w:rsidRDefault="00C625C0" w:rsidP="00C625C0">
      <w:pPr>
        <w:pStyle w:val="PHEBodytext"/>
      </w:pPr>
      <w:r w:rsidRPr="00EE5C95">
        <w:t xml:space="preserve">Occasionally, the presence of capsular antigens may prevent some isolates of </w:t>
      </w:r>
      <w:proofErr w:type="spellStart"/>
      <w:r w:rsidRPr="00EE5C95">
        <w:rPr>
          <w:i/>
        </w:rPr>
        <w:t>Shigella</w:t>
      </w:r>
      <w:proofErr w:type="spellEnd"/>
      <w:r w:rsidRPr="00EE5C95">
        <w:t xml:space="preserve"> species from reacting with polyvalent antisera. The presence of capsular antigens should be considered when isolates which are bioch</w:t>
      </w:r>
      <w:r w:rsidR="002A600B" w:rsidRPr="00EE5C95">
        <w:t xml:space="preserve">emically typical of </w:t>
      </w:r>
      <w:proofErr w:type="spellStart"/>
      <w:r w:rsidR="002A600B" w:rsidRPr="00EE5C95">
        <w:rPr>
          <w:i/>
        </w:rPr>
        <w:t>Shigella</w:t>
      </w:r>
      <w:proofErr w:type="spellEnd"/>
      <w:r w:rsidR="002A600B" w:rsidRPr="00EE5C95">
        <w:t xml:space="preserve"> sp</w:t>
      </w:r>
      <w:r w:rsidRPr="00EE5C95">
        <w:t xml:space="preserve">., fail to agglutinate (or agglutinate poorly) with </w:t>
      </w:r>
      <w:proofErr w:type="spellStart"/>
      <w:r w:rsidRPr="00EE5C95">
        <w:rPr>
          <w:i/>
        </w:rPr>
        <w:t>Shigella</w:t>
      </w:r>
      <w:proofErr w:type="spellEnd"/>
      <w:r w:rsidRPr="00EE5C95">
        <w:t xml:space="preserve"> polyvalent antisera. In these situations, an attempt should be made to remove the capsular antigen (by boiling at 100°C for 45 minutes) and then repeating the procedure.</w:t>
      </w:r>
    </w:p>
    <w:p w:rsidR="00C625C0" w:rsidRPr="00EE5C95" w:rsidRDefault="00C625C0" w:rsidP="0090471A">
      <w:pPr>
        <w:pStyle w:val="PHEBodytext"/>
      </w:pPr>
      <w:proofErr w:type="spellStart"/>
      <w:r w:rsidRPr="00EE5C95">
        <w:rPr>
          <w:i/>
        </w:rPr>
        <w:t>Shigella</w:t>
      </w:r>
      <w:proofErr w:type="spellEnd"/>
      <w:r w:rsidRPr="00EE5C95">
        <w:rPr>
          <w:i/>
        </w:rPr>
        <w:t xml:space="preserve"> </w:t>
      </w:r>
      <w:proofErr w:type="spellStart"/>
      <w:r w:rsidRPr="00EE5C95">
        <w:rPr>
          <w:i/>
        </w:rPr>
        <w:t>sonnei</w:t>
      </w:r>
      <w:proofErr w:type="spellEnd"/>
      <w:r w:rsidRPr="00EE5C95">
        <w:t xml:space="preserve"> polyvalent antisera can produce cross-reactions with some cultures of </w:t>
      </w:r>
      <w:proofErr w:type="spellStart"/>
      <w:r w:rsidRPr="00EE5C95">
        <w:rPr>
          <w:i/>
        </w:rPr>
        <w:t>Shigella</w:t>
      </w:r>
      <w:proofErr w:type="spellEnd"/>
      <w:r w:rsidRPr="00EE5C95">
        <w:rPr>
          <w:i/>
        </w:rPr>
        <w:t xml:space="preserve"> </w:t>
      </w:r>
      <w:proofErr w:type="spellStart"/>
      <w:r w:rsidRPr="00EE5C95">
        <w:rPr>
          <w:i/>
        </w:rPr>
        <w:t>boydii</w:t>
      </w:r>
      <w:proofErr w:type="spellEnd"/>
      <w:r w:rsidRPr="00EE5C95">
        <w:t xml:space="preserve"> type 6 due to the presence of conserved antigens. In these situations, biochemical profile and the use of </w:t>
      </w:r>
      <w:proofErr w:type="spellStart"/>
      <w:r w:rsidRPr="00EE5C95">
        <w:rPr>
          <w:i/>
        </w:rPr>
        <w:t>Shigella</w:t>
      </w:r>
      <w:proofErr w:type="spellEnd"/>
      <w:r w:rsidRPr="00EE5C95">
        <w:rPr>
          <w:i/>
        </w:rPr>
        <w:t xml:space="preserve"> </w:t>
      </w:r>
      <w:proofErr w:type="spellStart"/>
      <w:r w:rsidRPr="00EE5C95">
        <w:rPr>
          <w:i/>
        </w:rPr>
        <w:t>boydii</w:t>
      </w:r>
      <w:proofErr w:type="spellEnd"/>
      <w:r w:rsidRPr="00EE5C95">
        <w:t xml:space="preserve"> type 6 monovalent antiserum will be necessary to confirm the identification</w:t>
      </w:r>
      <w:r w:rsidR="00084CEC" w:rsidRPr="00EE5C95">
        <w:rPr>
          <w:vertAlign w:val="superscript"/>
        </w:rPr>
        <w:fldChar w:fldCharType="begin"/>
      </w:r>
      <w:r w:rsidR="00046830" w:rsidRPr="00EE5C95">
        <w:rPr>
          <w:vertAlign w:val="superscript"/>
        </w:rPr>
        <w:instrText xml:space="preserve"> ADDIN REFMGR.CITE &lt;Refman&gt;&lt;Cite&gt;&lt;Author&gt;Ploeg van der&lt;/Author&gt;&lt;Year&gt;2010&lt;/Year&gt;&lt;RecNum&gt;37237&lt;/RecNum&gt;&lt;IDText&gt;Laboratory protocol: &amp;quot;Serotyping of Shigella spp.&amp;quot;&lt;/IDText&gt;&lt;MDL Ref_Type="Electronic Citation"&gt;&lt;Ref_Type&gt;Electronic Citation&lt;/Ref_Type&gt;&lt;Ref_ID&gt;37237&lt;/Ref_ID&gt;&lt;Title_Primary&gt;Laboratory protocol: &amp;quot;Serotyping of &lt;i&gt;Shigella&lt;/i&gt; spp.&amp;quot;&lt;/Title_Primary&gt;&lt;Authors_Primary&gt;Ploeg van der,C.A.&lt;/Authors_Primary&gt;&lt;Authors_Primary&gt;Vinas,M.R.&lt;/Authors_Primary&gt;&lt;Authors_Primary&gt;erragno,R.&lt;/Authors_Primary&gt;&lt;Authors_Primary&gt;runo,S.B.&lt;/Authors_Primary&gt;&lt;Authors_Primary&gt;insztein,N.&lt;/Authors_Primary&gt;&lt;Date_Primary&gt;2010&lt;/Date_Primary&gt;&lt;Keywords&gt;ID 16&lt;/Keywords&gt;&lt;Keywords&gt;Laboratories&lt;/Keywords&gt;&lt;Keywords&gt;Shigella&lt;/Keywords&gt;&lt;Reprint&gt;In File&lt;/Reprint&gt;&lt;Start_Page&gt;1&lt;/Start_Page&gt;&lt;End_Page&gt;24&lt;/End_Page&gt;&lt;Periodical&gt;http://www.antimicrobialresistance.dk/data/images/protocols/gfn_shigellaserotypification-final-29-06-10.pdf&lt;/Periodical&gt;&lt;Web_URL_Link2&gt;&lt;u&gt;http://www.antimicrobialresistance.dk/data/images/protocols/gfn_shigellaserotypification-final-29-06-10.pdf&lt;/u&gt;&lt;/Web_URL_Link2&gt;&lt;ZZ_JournalStdAbbrev&gt;&lt;f name="System"&gt;http://www.antimicrobialresistance.dk/data/images/protocols/gfn_shigellaserotypification-final-29-06-10.pdf&lt;/f&gt;&lt;/ZZ_JournalStdAbbrev&gt;&lt;ZZ_WorkformID&gt;34&lt;/ZZ_WorkformID&gt;&lt;/MDL&gt;&lt;/Cite&gt;&lt;/Refman&gt;</w:instrText>
      </w:r>
      <w:r w:rsidR="00084CEC" w:rsidRPr="00EE5C95">
        <w:rPr>
          <w:vertAlign w:val="superscript"/>
        </w:rPr>
        <w:fldChar w:fldCharType="separate"/>
      </w:r>
      <w:r w:rsidR="00EF0724" w:rsidRPr="00EE5C95">
        <w:rPr>
          <w:noProof/>
          <w:vertAlign w:val="superscript"/>
        </w:rPr>
        <w:t>3</w:t>
      </w:r>
      <w:r w:rsidR="00084CEC" w:rsidRPr="00EE5C95">
        <w:rPr>
          <w:vertAlign w:val="superscript"/>
        </w:rPr>
        <w:fldChar w:fldCharType="end"/>
      </w:r>
      <w:r w:rsidRPr="00EE5C95">
        <w:t>.</w:t>
      </w:r>
    </w:p>
    <w:p w:rsidR="00C625C0" w:rsidRPr="00EE5C95" w:rsidRDefault="00C625C0" w:rsidP="0090471A">
      <w:pPr>
        <w:pStyle w:val="PHEBodytext"/>
      </w:pPr>
      <w:r w:rsidRPr="00EE5C95">
        <w:t xml:space="preserve">Some </w:t>
      </w:r>
      <w:proofErr w:type="spellStart"/>
      <w:r w:rsidRPr="00EE5C95">
        <w:rPr>
          <w:i/>
        </w:rPr>
        <w:t>Plesiomonas</w:t>
      </w:r>
      <w:proofErr w:type="spellEnd"/>
      <w:r w:rsidRPr="00EE5C95">
        <w:rPr>
          <w:i/>
        </w:rPr>
        <w:t xml:space="preserve"> </w:t>
      </w:r>
      <w:proofErr w:type="spellStart"/>
      <w:r w:rsidRPr="00EE5C95">
        <w:rPr>
          <w:i/>
        </w:rPr>
        <w:t>shigelloides</w:t>
      </w:r>
      <w:proofErr w:type="spellEnd"/>
      <w:r w:rsidRPr="00EE5C95">
        <w:t xml:space="preserve"> strains share antigens with </w:t>
      </w:r>
      <w:proofErr w:type="spellStart"/>
      <w:r w:rsidRPr="00EE5C95">
        <w:rPr>
          <w:i/>
        </w:rPr>
        <w:t>Shigella</w:t>
      </w:r>
      <w:proofErr w:type="spellEnd"/>
      <w:r w:rsidRPr="00EE5C95">
        <w:rPr>
          <w:i/>
        </w:rPr>
        <w:t xml:space="preserve"> </w:t>
      </w:r>
      <w:proofErr w:type="spellStart"/>
      <w:r w:rsidRPr="00EE5C95">
        <w:rPr>
          <w:i/>
        </w:rPr>
        <w:t>sonnei</w:t>
      </w:r>
      <w:proofErr w:type="spellEnd"/>
      <w:r w:rsidRPr="00EE5C95">
        <w:t xml:space="preserve">, and cross-reactions with </w:t>
      </w:r>
      <w:proofErr w:type="spellStart"/>
      <w:r w:rsidRPr="00EE5C95">
        <w:rPr>
          <w:i/>
        </w:rPr>
        <w:t>Shigella</w:t>
      </w:r>
      <w:proofErr w:type="spellEnd"/>
      <w:r w:rsidRPr="00EE5C95">
        <w:t xml:space="preserve"> antisera occur </w:t>
      </w:r>
      <w:r w:rsidR="00084CEC" w:rsidRPr="00EE5C95">
        <w:rPr>
          <w:vertAlign w:val="superscript"/>
        </w:rPr>
        <w:fldChar w:fldCharType="begin">
          <w:fldData xml:space="preserve">PFJlZm1hbj48Q2l0ZT48QXV0aG9yPk5pZWR6aWVsYTwvQXV0aG9yPjxZZWFyPjIwMDI8L1llYXI+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</w:fldData>
        </w:fldChar>
      </w:r>
      <w:r w:rsidR="00046830" w:rsidRPr="00EE5C95">
        <w:rPr>
          <w:vertAlign w:val="superscript"/>
        </w:rPr>
        <w:instrText xml:space="preserve"> ADDIN REFMGR.CITE </w:instrText>
      </w:r>
      <w:r w:rsidR="00046830" w:rsidRPr="00EE5C95">
        <w:rPr>
          <w:vertAlign w:val="superscript"/>
        </w:rPr>
        <w:fldChar w:fldCharType="begin">
          <w:fldData xml:space="preserve">PFJlZm1hbj48Q2l0ZT48QXV0aG9yPk5pZWR6aWVsYTwvQXV0aG9yPjxZZWFyPjIwMDI8L1llYXI+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</w:fldData>
        </w:fldChar>
      </w:r>
      <w:r w:rsidR="00046830" w:rsidRPr="00EE5C95">
        <w:rPr>
          <w:vertAlign w:val="superscript"/>
        </w:rPr>
        <w:instrText xml:space="preserve"> ADDIN EN.CITE.DATA </w:instrText>
      </w:r>
      <w:r w:rsidR="00046830" w:rsidRPr="00EE5C95">
        <w:rPr>
          <w:vertAlign w:val="superscript"/>
        </w:rPr>
      </w:r>
      <w:r w:rsidR="00046830" w:rsidRPr="00EE5C95">
        <w:rPr>
          <w:vertAlign w:val="superscript"/>
        </w:rPr>
        <w:fldChar w:fldCharType="end"/>
      </w:r>
      <w:r w:rsidR="00084CEC" w:rsidRPr="00EE5C95">
        <w:rPr>
          <w:vertAlign w:val="superscript"/>
        </w:rPr>
      </w:r>
      <w:r w:rsidR="00084CEC" w:rsidRPr="00EE5C95">
        <w:rPr>
          <w:vertAlign w:val="superscript"/>
        </w:rPr>
        <w:fldChar w:fldCharType="separate"/>
      </w:r>
      <w:r w:rsidR="00EF0724" w:rsidRPr="00EE5C95">
        <w:rPr>
          <w:noProof/>
          <w:vertAlign w:val="superscript"/>
        </w:rPr>
        <w:t>5</w:t>
      </w:r>
      <w:r w:rsidR="00084CEC" w:rsidRPr="00EE5C95">
        <w:rPr>
          <w:vertAlign w:val="superscript"/>
        </w:rPr>
        <w:fldChar w:fldCharType="end"/>
      </w:r>
      <w:r w:rsidRPr="00EE5C95">
        <w:t>.</w:t>
      </w:r>
    </w:p>
    <w:p w:rsidR="00C625C0" w:rsidRPr="00EE5C95" w:rsidRDefault="00C625C0" w:rsidP="00C625C0">
      <w:pPr>
        <w:ind w:left="0" w:firstLine="0"/>
        <w:rPr>
          <w:rFonts w:ascii="PraxisEF Light" w:hAnsi="PraxisEF Light"/>
        </w:rPr>
      </w:pPr>
    </w:p>
    <w:p w:rsidR="00C625C0" w:rsidRPr="00EE5C95" w:rsidRDefault="00C625C0" w:rsidP="00C625C0">
      <w:pPr>
        <w:pStyle w:val="PHEreportsub"/>
      </w:pPr>
      <w:r w:rsidRPr="00EE5C95">
        <w:t>Oxidase Test</w:t>
      </w:r>
    </w:p>
    <w:p w:rsidR="00C625C0" w:rsidRPr="00EE5C95" w:rsidRDefault="00C625C0" w:rsidP="00C625C0">
      <w:pPr>
        <w:pStyle w:val="PHEBodytext"/>
      </w:pPr>
      <w:r w:rsidRPr="00EE5C95">
        <w:t>The test should not be performed on cultures from media containing tellurite and fermentable carbohydrates as these may prevent the reaction from occurring</w:t>
      </w:r>
      <w:r w:rsidR="00084CEC" w:rsidRPr="00EE5C95">
        <w:fldChar w:fldCharType="begin"/>
      </w:r>
      <w:r w:rsidR="00046830" w:rsidRPr="00EE5C95">
        <w:instrText xml:space="preserve"> ADDIN REFMGR.CITE &lt;Refman&gt;&lt;Cite&gt;&lt;Author&gt;Collins CH&lt;/Author&gt;&lt;Year&gt;2004&lt;/Year&gt;&lt;RecNum&gt;4280&lt;/RecNum&gt;&lt;IDText&gt;Identification methods&lt;/IDText&gt;&lt;MDL Ref_Type="Book Chapter"&gt;&lt;Ref_Type&gt;Book Chapter&lt;/Ref_Type&gt;&lt;Ref_ID&gt;4280&lt;/Ref_ID&gt;&lt;Title_Primary&gt;Identification methods&lt;/Title_Primary&gt;&lt;Authors_Primary&gt;Collins CH&lt;/Authors_Primary&gt;&lt;Authors_Primary&gt;Lyne PM&lt;/Authors_Primary&gt;&lt;Authors_Primary&gt;Grange JM&lt;/Authors_Primary&gt;&lt;Authors_Primary&gt;Falkinham JO&lt;/Authors_Primary&gt;&lt;Date_Primary&gt;2004&lt;/Date_Primary&gt;&lt;Keywords&gt;ID 1&lt;/Keywords&gt;&lt;Keywords&gt;methods&lt;/Keywords&gt;&lt;Keywords&gt;microbiological&lt;/Keywords&gt;&lt;Keywords&gt;TP 26&lt;/Keywords&gt;&lt;Keywords&gt;TP 27&lt;/Keywords&gt;&lt;Keywords&gt;TP 32&lt;/Keywords&gt;&lt;Keywords&gt;Identification&lt;/Keywords&gt;&lt;Reprint&gt;Not in File&lt;/Reprint&gt;&lt;Start_Page&gt;99&lt;/Start_Page&gt;&lt;Volume&gt;8th&lt;/Volume&gt;&lt;Title_Secondary&gt;Collins and Lyne&amp;apos;s Microbiological Methods&lt;/Title_Secondary&gt;&lt;Authors_Secondary&gt;Collins CH&lt;/Authors_Secondary&gt;&lt;Authors_Secondary&gt;Lyne PM&lt;/Authors_Secondary&gt;&lt;Authors_Secondary&gt;Grange JM&lt;/Authors_Secondary&gt;&lt;Authors_Secondary&gt;Falkinham JO&lt;/Authors_Secondary&gt;&lt;Issue&gt;7&lt;/Issue&gt;&lt;Publisher&gt;Arnold&lt;/Publisher&gt;&lt;ISSN_ISBN&gt;0 340 80896 9&lt;/ISSN_ISBN&gt;&lt;Date_Secondary&gt;2013/5/22&lt;/Date_Secondary&gt;&lt;ZZ_WorkformID&gt;3&lt;/ZZ_WorkformID&gt;&lt;/MDL&gt;&lt;/Cite&gt;&lt;/Refman&gt;</w:instrText>
      </w:r>
      <w:r w:rsidR="00084CEC" w:rsidRPr="00EE5C95">
        <w:fldChar w:fldCharType="separate"/>
      </w:r>
      <w:r w:rsidR="00EF0724" w:rsidRPr="00EE5C95">
        <w:rPr>
          <w:noProof/>
          <w:vertAlign w:val="superscript"/>
        </w:rPr>
        <w:t>6</w:t>
      </w:r>
      <w:r w:rsidR="00084CEC" w:rsidRPr="00EE5C95">
        <w:fldChar w:fldCharType="end"/>
      </w:r>
      <w:r w:rsidRPr="00EE5C95">
        <w:t>.</w:t>
      </w:r>
    </w:p>
    <w:p w:rsidR="005D6373" w:rsidRPr="00EE5C95" w:rsidRDefault="00C625C0" w:rsidP="00C625C0">
      <w:pPr>
        <w:pStyle w:val="PHEBodytext"/>
      </w:pPr>
      <w:r w:rsidRPr="00EE5C95">
        <w:t>Organisms grown on media containing dyes may give aberrant results</w:t>
      </w:r>
      <w:r w:rsidR="00084CEC" w:rsidRPr="00EE5C95">
        <w:fldChar w:fldCharType="begin"/>
      </w:r>
      <w:r w:rsidR="00046830" w:rsidRPr="00EE5C95">
        <w:instrText xml:space="preserve"> ADDIN REFMGR.CITE &lt;Refman&gt;&lt;Cite&gt;&lt;Author&gt;Shields P&lt;/Author&gt;&lt;Year&gt;2013&lt;/Year&gt;&lt;RecNum&gt;36573&lt;/RecNum&gt;&lt;IDText&gt;Oxidase Test Protocol&lt;/IDText&gt;&lt;MDL Ref_Type="Electronic Citation"&gt;&lt;Ref_Type&gt;Electronic Citation&lt;/Ref_Type&gt;&lt;Ref_ID&gt;36573&lt;/Ref_ID&gt;&lt;Title_Primary&gt;Oxidase Test Protocol&lt;/Title_Primary&gt;&lt;Authors_Primary&gt;Shields P&lt;/Authors_Primary&gt;&lt;Authors_Primary&gt;Cathcart,L&lt;/Authors_Primary&gt;&lt;Date_Primary&gt;2013/4/1&lt;/Date_Primary&gt;&lt;Keywords&gt;TP 26&lt;/Keywords&gt;&lt;Reprint&gt;In File&lt;/Reprint&gt;&lt;Start_Page&gt;1&lt;/Start_Page&gt;&lt;End_Page&gt;10&lt;/End_Page&gt;&lt;Periodical&gt;http://www.microbelibrary.org/index.php/library/laboratory-test/3229-oxidase-test-protocol&lt;/Periodical&gt;&lt;Publisher&gt;ASM peer-reviewed&lt;/Publisher&gt;&lt;Date_Secondary&gt;2013/5/21&lt;/Date_Secondary&gt;&lt;Web_URL&gt;2013&lt;/Web_URL&gt;&lt;ZZ_JournalStdAbbrev&gt;&lt;f name="System"&gt;http://www.microbelibrary.org/index.php/library/laboratory-test/3229-oxidase-test-protocol&lt;/f&gt;&lt;/ZZ_JournalStdAbbrev&gt;&lt;ZZ_WorkformID&gt;34&lt;/ZZ_WorkformID&gt;&lt;/MDL&gt;&lt;/Cite&gt;&lt;/Refman&gt;</w:instrText>
      </w:r>
      <w:r w:rsidR="00084CEC" w:rsidRPr="00EE5C95">
        <w:fldChar w:fldCharType="separate"/>
      </w:r>
      <w:r w:rsidR="00EF0724" w:rsidRPr="00EE5C95">
        <w:rPr>
          <w:noProof/>
          <w:vertAlign w:val="superscript"/>
        </w:rPr>
        <w:t>7</w:t>
      </w:r>
      <w:r w:rsidR="00084CEC" w:rsidRPr="00EE5C95">
        <w:fldChar w:fldCharType="end"/>
      </w:r>
      <w:r w:rsidRPr="00EE5C95">
        <w:t>.</w:t>
      </w:r>
    </w:p>
    <w:p w:rsidR="001954C3" w:rsidRPr="00EE5C95" w:rsidRDefault="001954C3" w:rsidP="001C6D47">
      <w:pPr>
        <w:pStyle w:val="PHEreportHeading1"/>
      </w:pPr>
      <w:bookmarkStart w:id="10" w:name="_Toc372277504"/>
      <w:r w:rsidRPr="00EE5C95">
        <w:lastRenderedPageBreak/>
        <w:t>1</w:t>
      </w:r>
      <w:r w:rsidRPr="00EE5C95">
        <w:tab/>
        <w:t>S</w:t>
      </w:r>
      <w:r w:rsidR="00E27285" w:rsidRPr="00EE5C95">
        <w:t>afety Considerations</w:t>
      </w:r>
      <w:bookmarkEnd w:id="9"/>
      <w:r w:rsidR="00084CEC" w:rsidRPr="00EE5C95">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046830" w:rsidRPr="00EE5C95">
        <w:instrText xml:space="preserve"> ADDIN REFMGR.CITE </w:instrText>
      </w:r>
      <w:r w:rsidR="00046830" w:rsidRPr="00EE5C95">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046830" w:rsidRPr="00EE5C95">
        <w:instrText xml:space="preserve"> ADDIN EN.CITE.DATA </w:instrText>
      </w:r>
      <w:r w:rsidR="00046830" w:rsidRPr="00EE5C95">
        <w:fldChar w:fldCharType="end"/>
      </w:r>
      <w:r w:rsidR="00084CEC" w:rsidRPr="00EE5C95">
        <w:fldChar w:fldCharType="separate"/>
      </w:r>
      <w:r w:rsidR="00EF0724" w:rsidRPr="00EE5C95">
        <w:rPr>
          <w:noProof/>
          <w:vertAlign w:val="superscript"/>
        </w:rPr>
        <w:t>8-24</w:t>
      </w:r>
      <w:bookmarkEnd w:id="10"/>
      <w:r w:rsidR="00084CEC" w:rsidRPr="00EE5C95">
        <w:fldChar w:fldCharType="end"/>
      </w:r>
    </w:p>
    <w:p w:rsidR="00B57D25" w:rsidRPr="00EE5C95" w:rsidRDefault="00B57D25" w:rsidP="00B57D25">
      <w:pPr>
        <w:pStyle w:val="PHEBodytext"/>
      </w:pPr>
      <w:bookmarkStart w:id="11" w:name="_Toc119225993"/>
      <w:bookmarkStart w:id="12" w:name="_Toc210040707"/>
      <w:r w:rsidRPr="00EE5C95">
        <w:t xml:space="preserve">All </w:t>
      </w:r>
      <w:proofErr w:type="spellStart"/>
      <w:r w:rsidRPr="00EE5C95">
        <w:rPr>
          <w:i/>
        </w:rPr>
        <w:t>Shigella</w:t>
      </w:r>
      <w:proofErr w:type="spellEnd"/>
      <w:r w:rsidRPr="00EE5C95">
        <w:rPr>
          <w:i/>
        </w:rPr>
        <w:t xml:space="preserve"> </w:t>
      </w:r>
      <w:proofErr w:type="spellStart"/>
      <w:r w:rsidRPr="00EE5C95">
        <w:rPr>
          <w:i/>
        </w:rPr>
        <w:t>dysenteriae</w:t>
      </w:r>
      <w:proofErr w:type="spellEnd"/>
      <w:r w:rsidRPr="00EE5C95">
        <w:t xml:space="preserve"> Type 1 are Hazard Group 3 organisms and suspected isolates must be handled in a containment level 3 room.</w:t>
      </w:r>
    </w:p>
    <w:p w:rsidR="00B57D25" w:rsidRPr="00EE5C95" w:rsidRDefault="00B57D25" w:rsidP="00B57D25">
      <w:pPr>
        <w:pStyle w:val="PHEBodytext"/>
      </w:pPr>
      <w:r w:rsidRPr="00EE5C95">
        <w:t xml:space="preserve">Most </w:t>
      </w:r>
      <w:proofErr w:type="spellStart"/>
      <w:r w:rsidRPr="00EE5C95">
        <w:rPr>
          <w:i/>
        </w:rPr>
        <w:t>Shigella</w:t>
      </w:r>
      <w:proofErr w:type="spellEnd"/>
      <w:r w:rsidRPr="00EE5C95">
        <w:t xml:space="preserve"> species are in Hazard Group 2. An important exception is </w:t>
      </w:r>
      <w:proofErr w:type="spellStart"/>
      <w:r w:rsidRPr="00EE5C95">
        <w:rPr>
          <w:i/>
        </w:rPr>
        <w:t>Shigella</w:t>
      </w:r>
      <w:proofErr w:type="spellEnd"/>
      <w:r w:rsidRPr="00EE5C95">
        <w:rPr>
          <w:i/>
        </w:rPr>
        <w:t xml:space="preserve"> </w:t>
      </w:r>
      <w:proofErr w:type="spellStart"/>
      <w:r w:rsidRPr="00EE5C95">
        <w:rPr>
          <w:i/>
        </w:rPr>
        <w:t>dysenteriae</w:t>
      </w:r>
      <w:proofErr w:type="spellEnd"/>
      <w:r w:rsidRPr="00EE5C95">
        <w:t xml:space="preserve"> Type 1. All work on </w:t>
      </w:r>
      <w:proofErr w:type="spellStart"/>
      <w:r w:rsidRPr="00EE5C95">
        <w:rPr>
          <w:i/>
        </w:rPr>
        <w:t>Shigella</w:t>
      </w:r>
      <w:proofErr w:type="spellEnd"/>
      <w:r w:rsidRPr="00EE5C95">
        <w:rPr>
          <w:i/>
        </w:rPr>
        <w:t xml:space="preserve"> </w:t>
      </w:r>
      <w:proofErr w:type="spellStart"/>
      <w:r w:rsidRPr="00EE5C95">
        <w:rPr>
          <w:i/>
        </w:rPr>
        <w:t>dysenteriae</w:t>
      </w:r>
      <w:proofErr w:type="spellEnd"/>
      <w:r w:rsidRPr="00EE5C95">
        <w:t xml:space="preserve"> type 1 must be performed under Containment level 3 conditions.</w:t>
      </w:r>
    </w:p>
    <w:p w:rsidR="00B57D25" w:rsidRPr="00EE5C95" w:rsidRDefault="00B57D25" w:rsidP="00B57D25">
      <w:pPr>
        <w:pStyle w:val="PHEBodytext"/>
      </w:pPr>
      <w:proofErr w:type="spellStart"/>
      <w:r w:rsidRPr="00EE5C95">
        <w:rPr>
          <w:i/>
        </w:rPr>
        <w:t>Shigella</w:t>
      </w:r>
      <w:proofErr w:type="spellEnd"/>
      <w:r w:rsidRPr="00EE5C95">
        <w:rPr>
          <w:i/>
        </w:rPr>
        <w:t xml:space="preserve"> species</w:t>
      </w:r>
      <w:r w:rsidRPr="00EE5C95">
        <w:t xml:space="preserve"> are highly infective, particularly </w:t>
      </w:r>
      <w:r w:rsidRPr="00EE5C95">
        <w:rPr>
          <w:i/>
        </w:rPr>
        <w:t xml:space="preserve">S. </w:t>
      </w:r>
      <w:proofErr w:type="spellStart"/>
      <w:r w:rsidRPr="00EE5C95">
        <w:rPr>
          <w:i/>
        </w:rPr>
        <w:t>dysenteriae</w:t>
      </w:r>
      <w:proofErr w:type="spellEnd"/>
      <w:r w:rsidRPr="00EE5C95">
        <w:t xml:space="preserve"> considered the most virulent, and can produce a potent </w:t>
      </w:r>
      <w:proofErr w:type="spellStart"/>
      <w:r w:rsidRPr="00EE5C95">
        <w:t>cytotoxin</w:t>
      </w:r>
      <w:proofErr w:type="spellEnd"/>
      <w:r w:rsidRPr="00EE5C95">
        <w:t xml:space="preserve"> known as “</w:t>
      </w:r>
      <w:proofErr w:type="spellStart"/>
      <w:r w:rsidRPr="00EE5C95">
        <w:t>Shigatoxin</w:t>
      </w:r>
      <w:proofErr w:type="spellEnd"/>
      <w:r w:rsidRPr="00EE5C95">
        <w:t xml:space="preserve">” </w:t>
      </w:r>
      <w:r w:rsidR="00084CEC" w:rsidRPr="00EE5C95">
        <w:fldChar w:fldCharType="begin"/>
      </w:r>
      <w:r w:rsidR="00046830" w:rsidRPr="00EE5C95">
        <w:instrText xml:space="preserve"> ADDIN REFMGR.CITE &lt;Refman&gt;&lt;Cite&gt;&lt;Author&gt;Advisory Committee on Dangerous Pathogens&lt;/Author&gt;&lt;Year&gt;2013&lt;/Year&gt;&lt;RecNum&gt;4238&lt;/RecNum&gt;&lt;MDL Ref_Type="Report"&gt;&lt;Ref_Type&gt;Report&lt;/Ref_Type&gt;&lt;Ref_ID&gt;4238&lt;/Ref_ID&gt;&lt;Title_Primary&gt;The Approved List of Biological Agents&lt;/Title_Primary&gt;&lt;Authors_Primary&gt;Advisory Committee on Dangerous Pathogens&lt;/Authors_Primary&gt;&lt;Date_Primary&gt;2013&lt;/Date_Primary&gt;&lt;Keywords&gt;Safety&lt;/Keywords&gt;&lt;Reprint&gt;Not in File&lt;/Reprint&gt;&lt;Start_Page&gt;1&lt;/Start_Page&gt;&lt;End_Page&gt;32&lt;/End_Page&gt;&lt;Publisher&gt;Health and Safety Executive&lt;/Publisher&gt;&lt;ZZ_WorkformID&gt;24&lt;/ZZ_WorkformID&gt;&lt;/MDL&gt;&lt;/Cite&gt;&lt;Cite&gt;&lt;Author&gt;Advisory Committee on Dangerous Pathogens&lt;/Author&gt;&lt;Year&gt;2003&lt;/Year&gt;&lt;RecNum&gt;3778&lt;/RecNum&gt;&lt;IDText&gt;Infections at work: Controlling the risks&lt;/IDText&gt;&lt;MDL Ref_Type="Report"&gt;&lt;Ref_Type&gt;Report&lt;/Ref_Type&gt;&lt;Ref_ID&gt;3778&lt;/Ref_ID&gt;&lt;Title_Primary&gt;Infections at work: Controlling the risks&lt;/Title_Primary&gt;&lt;Authors_Primary&gt;Advisory Committee on Dangerous Pathogens&lt;/Authors_Primary&gt;&lt;Date_Primary&gt;2003&lt;/Date_Primary&gt;&lt;Keywords&gt;Safety&lt;/Keywords&gt;&lt;Keywords&gt;Infections&lt;/Keywords&gt;&lt;Keywords&gt;Infection&lt;/Keywords&gt;&lt;Keywords&gt;Risk&lt;/Keywords&gt;&lt;Reprint&gt;Not in File&lt;/Reprint&gt;&lt;Title_Secondary&gt;Infections at work: Controlling the risks&lt;/Title_Secondary&gt;&lt;Publisher&gt;Her Majesty&amp;apos;s Stationery Office&lt;/Publisher&gt;&lt;ZZ_WorkformID&gt;24&lt;/ZZ_WorkformID&gt;&lt;/MDL&gt;&lt;/Cite&gt;&lt;/Refman&gt;</w:instrText>
      </w:r>
      <w:r w:rsidR="00084CEC" w:rsidRPr="00EE5C95">
        <w:fldChar w:fldCharType="separate"/>
      </w:r>
      <w:r w:rsidR="00EF0724" w:rsidRPr="00EE5C95">
        <w:rPr>
          <w:noProof/>
          <w:vertAlign w:val="superscript"/>
        </w:rPr>
        <w:t>15,25</w:t>
      </w:r>
      <w:r w:rsidR="00084CEC" w:rsidRPr="00EE5C95">
        <w:fldChar w:fldCharType="end"/>
      </w:r>
      <w:r w:rsidRPr="00EE5C95">
        <w:t xml:space="preserve">. </w:t>
      </w:r>
      <w:proofErr w:type="spellStart"/>
      <w:r w:rsidRPr="00EE5C95">
        <w:rPr>
          <w:i/>
        </w:rPr>
        <w:t>Shigella</w:t>
      </w:r>
      <w:proofErr w:type="spellEnd"/>
      <w:r w:rsidRPr="00EE5C95">
        <w:rPr>
          <w:i/>
        </w:rPr>
        <w:t xml:space="preserve"> </w:t>
      </w:r>
      <w:proofErr w:type="spellStart"/>
      <w:r w:rsidRPr="00EE5C95">
        <w:rPr>
          <w:i/>
        </w:rPr>
        <w:t>dysenteriae</w:t>
      </w:r>
      <w:proofErr w:type="spellEnd"/>
      <w:r w:rsidRPr="00EE5C95">
        <w:t xml:space="preserve"> type 1 causes severe and sometimes fatal disease.</w:t>
      </w:r>
    </w:p>
    <w:p w:rsidR="00B57D25" w:rsidRPr="00EE5C95" w:rsidRDefault="00B57D25" w:rsidP="00B57D25">
      <w:pPr>
        <w:pStyle w:val="PHEBodytext"/>
      </w:pPr>
      <w:proofErr w:type="spellStart"/>
      <w:r w:rsidRPr="00EE5C95">
        <w:rPr>
          <w:i/>
        </w:rPr>
        <w:t>Shigella</w:t>
      </w:r>
      <w:proofErr w:type="spellEnd"/>
      <w:r w:rsidRPr="00EE5C95">
        <w:t xml:space="preserve"> species have been recently identified to be the most frequently identified agent of laboratory-acquired infections because of their high virulence and low infectious dose </w:t>
      </w:r>
      <w:r w:rsidR="00084CEC" w:rsidRPr="00EE5C95">
        <w:fldChar w:fldCharType="begin"/>
      </w:r>
      <w:r w:rsidR="00046830" w:rsidRPr="00EE5C95">
        <w:instrText xml:space="preserve"> ADDIN REFMGR.CITE &lt;Refman&gt;&lt;Cite&gt;&lt;Author&gt;Peng&lt;/Author&gt;&lt;Year&gt;2009&lt;/Year&gt;&lt;RecNum&gt;35180&lt;/RecNum&gt;&lt;IDText&gt;The molecular evolutionary history of Shigella spp. and enteroinvasive Escherichia coli&lt;/IDText&gt;&lt;MDL Ref_Type="Journal"&gt;&lt;Ref_Type&gt;Journal&lt;/Ref_Type&gt;&lt;Ref_ID&gt;35180&lt;/Ref_ID&gt;&lt;Title_Primary&gt;The molecular evolutionary history of Shigella spp. and enteroinvasive Escherichia coli&lt;/Title_Primary&gt;&lt;Authors_Primary&gt;Peng,Junping&lt;/Authors_Primary&gt;&lt;Authors_Primary&gt;Yang,Jian&lt;/Authors_Primary&gt;&lt;Authors_Primary&gt;Jin,Qi&lt;/Authors_Primary&gt;&lt;Date_Primary&gt;2009/1&lt;/Date_Primary&gt;&lt;Keywords&gt;ID 16&lt;/Keywords&gt;&lt;Keywords&gt;EIEC&lt;/Keywords&gt;&lt;Keywords&gt;Escherichia&lt;/Keywords&gt;&lt;Keywords&gt;Escherichia coli&lt;/Keywords&gt;&lt;Keywords&gt;Evolution&lt;/Keywords&gt;&lt;Keywords&gt;history&lt;/Keywords&gt;&lt;Keywords&gt;Shigella&lt;/Keywords&gt;&lt;Keywords&gt;Shigellosis&lt;/Keywords&gt;&lt;Reprint&gt;Not in File&lt;/Reprint&gt;&lt;Start_Page&gt;147&lt;/Start_Page&gt;&lt;End_Page&gt;152&lt;/End_Page&gt;&lt;Periodical&gt;Infection, Genetics and Evolution&lt;/Periodical&gt;&lt;Volume&gt;9&lt;/Volume&gt;&lt;Issue&gt;1&lt;/Issue&gt;&lt;ISSN_ISBN&gt;1567-1348&lt;/ISSN_ISBN&gt;&lt;Web_URL&gt;http://www.sciencedirect.com/science/article/B6W8B-4TPX0NN-3/2/51e9977404a4b72af207fe7503c1bdb3&lt;/Web_URL&gt;&lt;ZZ_JournalStdAbbrev&gt;&lt;f name="System"&gt;Infection, Genetics and Evolution&lt;/f&gt;&lt;/ZZ_JournalStdAbbrev&gt;&lt;ZZ_WorkformID&gt;1&lt;/ZZ_WorkformID&gt;&lt;/MDL&gt;&lt;/Cite&gt;&lt;/Refman&gt;</w:instrText>
      </w:r>
      <w:r w:rsidR="00084CEC" w:rsidRPr="00EE5C95">
        <w:fldChar w:fldCharType="separate"/>
      </w:r>
      <w:r w:rsidR="00EF0724" w:rsidRPr="00EE5C95">
        <w:rPr>
          <w:noProof/>
          <w:vertAlign w:val="superscript"/>
        </w:rPr>
        <w:t>26</w:t>
      </w:r>
      <w:r w:rsidR="00084CEC" w:rsidRPr="00EE5C95">
        <w:fldChar w:fldCharType="end"/>
      </w:r>
      <w:r w:rsidRPr="00EE5C95">
        <w:t xml:space="preserve">. A large number of laboratory acquired infections have been reported. Infection may be acquired through ingestion or accidental parenteral inoculation </w:t>
      </w:r>
      <w:r w:rsidR="00084CEC" w:rsidRPr="00EE5C95">
        <w:fldChar w:fldCharType="begin">
          <w:fldData xml:space="preserve">PFJlZm1hbj48Q2l0ZT48QXV0aG9yPlNpbmdoPC9BdXRob3I+PFllYXI+MjAwOTwvWWVhcj48UmVj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</w:fldData>
        </w:fldChar>
      </w:r>
      <w:r w:rsidR="00046830" w:rsidRPr="00EE5C95">
        <w:instrText xml:space="preserve"> ADDIN REFMGR.CITE </w:instrText>
      </w:r>
      <w:r w:rsidR="00046830" w:rsidRPr="00EE5C95">
        <w:fldChar w:fldCharType="begin">
          <w:fldData xml:space="preserve">PFJlZm1hbj48Q2l0ZT48QXV0aG9yPlNpbmdoPC9BdXRob3I+PFllYXI+MjAwOTwvWWVhcj48UmVj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</w:fldData>
        </w:fldChar>
      </w:r>
      <w:r w:rsidR="00046830" w:rsidRPr="00EE5C95">
        <w:instrText xml:space="preserve"> ADDIN EN.CITE.DATA </w:instrText>
      </w:r>
      <w:r w:rsidR="00046830" w:rsidRPr="00EE5C95">
        <w:fldChar w:fldCharType="end"/>
      </w:r>
      <w:r w:rsidR="00084CEC" w:rsidRPr="00EE5C95">
        <w:fldChar w:fldCharType="separate"/>
      </w:r>
      <w:r w:rsidR="00EF0724" w:rsidRPr="00EE5C95">
        <w:rPr>
          <w:noProof/>
          <w:vertAlign w:val="superscript"/>
        </w:rPr>
        <w:t>27,28</w:t>
      </w:r>
      <w:r w:rsidR="00084CEC" w:rsidRPr="00EE5C95">
        <w:fldChar w:fldCharType="end"/>
      </w:r>
      <w:r w:rsidRPr="00EE5C95">
        <w:t>.</w:t>
      </w:r>
    </w:p>
    <w:p w:rsidR="00B57D25" w:rsidRPr="00EE5C95" w:rsidRDefault="00B57D25" w:rsidP="00B57D25">
      <w:pPr>
        <w:pStyle w:val="PHEBodytext"/>
      </w:pPr>
      <w:r w:rsidRPr="00EE5C95">
        <w:t>Refer to current guidance on the safe handling of all Hazard Group 2 organisms documented in this SMI.</w:t>
      </w:r>
    </w:p>
    <w:p w:rsidR="00B57D25" w:rsidRPr="00EE5C95" w:rsidRDefault="00B57D25" w:rsidP="00B57D25">
      <w:pPr>
        <w:pStyle w:val="PHEBodytext"/>
      </w:pPr>
      <w:r w:rsidRPr="00EE5C95">
        <w:t xml:space="preserve">Appropriate personal protective equipment (PPE) and techniques designed to minimise exposure of the laboratory workers should be worn and adhered to at all </w:t>
      </w:r>
      <w:proofErr w:type="gramStart"/>
      <w:r w:rsidRPr="00EE5C95">
        <w:t>times</w:t>
      </w:r>
      <w:proofErr w:type="gramEnd"/>
      <w:r w:rsidRPr="00EE5C95">
        <w:t>.</w:t>
      </w:r>
    </w:p>
    <w:p w:rsidR="00B57D25" w:rsidRPr="00EE5C95" w:rsidRDefault="00B57D25" w:rsidP="00B57D25">
      <w:pPr>
        <w:pStyle w:val="PHEBodytext"/>
      </w:pPr>
      <w:r w:rsidRPr="00EE5C95">
        <w:t>The most effective method for preventing laboratory-acquired infections is the adoption of safe working practices.</w:t>
      </w:r>
    </w:p>
    <w:p w:rsidR="00B57D25" w:rsidRPr="00EE5C95" w:rsidRDefault="00B57D25" w:rsidP="00B57D25">
      <w:pPr>
        <w:pStyle w:val="PHEBodytext"/>
      </w:pPr>
      <w:r w:rsidRPr="00EE5C95">
        <w:t>Laboratory procedures that give rise to infectious aerosols must be conducted in a microbiological safety cabinet.</w:t>
      </w:r>
    </w:p>
    <w:p w:rsidR="00B57D25" w:rsidRPr="00EE5C95" w:rsidRDefault="00B57D25" w:rsidP="00B57D25">
      <w:pPr>
        <w:pStyle w:val="PHEBodytext"/>
      </w:pPr>
      <w:r w:rsidRPr="00EE5C95">
        <w:t>The above guidance should be supplemented with local COSHH and risk assessments.</w:t>
      </w:r>
    </w:p>
    <w:p w:rsidR="00B57D25" w:rsidRPr="00EE5C95" w:rsidRDefault="00B57D25" w:rsidP="00B57D25">
      <w:pPr>
        <w:pStyle w:val="PHEBodytext"/>
      </w:pPr>
      <w:r w:rsidRPr="00EE5C95">
        <w:t>Compliance with postal and transport regulations is essential.</w:t>
      </w:r>
    </w:p>
    <w:p w:rsidR="001954C3" w:rsidRPr="00EE5C95" w:rsidRDefault="001954C3" w:rsidP="001C6D47">
      <w:pPr>
        <w:pStyle w:val="PHEreportHeading1"/>
      </w:pPr>
      <w:bookmarkStart w:id="13" w:name="_Toc372277505"/>
      <w:r w:rsidRPr="00EE5C95">
        <w:t>2</w:t>
      </w:r>
      <w:r w:rsidRPr="00EE5C95">
        <w:tab/>
      </w:r>
      <w:bookmarkEnd w:id="11"/>
      <w:bookmarkEnd w:id="12"/>
      <w:r w:rsidR="00770D43" w:rsidRPr="00EE5C95">
        <w:t>Target Organisms</w:t>
      </w:r>
      <w:bookmarkEnd w:id="13"/>
    </w:p>
    <w:p w:rsidR="00B57D25" w:rsidRPr="00EE5C95" w:rsidRDefault="00B57D25" w:rsidP="00B57D25">
      <w:pPr>
        <w:pStyle w:val="PHEreportHeading2BlueHighlight"/>
      </w:pPr>
      <w:bookmarkStart w:id="14" w:name="_Toc119225994"/>
      <w:bookmarkStart w:id="15" w:name="_Toc210040711"/>
      <w:proofErr w:type="spellStart"/>
      <w:r w:rsidRPr="00EE5C95">
        <w:rPr>
          <w:i/>
        </w:rPr>
        <w:t>Shigella</w:t>
      </w:r>
      <w:proofErr w:type="spellEnd"/>
      <w:r w:rsidRPr="00EE5C95">
        <w:rPr>
          <w:i/>
        </w:rPr>
        <w:t xml:space="preserve"> </w:t>
      </w:r>
      <w:r w:rsidRPr="00EE5C95">
        <w:t xml:space="preserve">species reported to have caused human infections </w:t>
      </w:r>
      <w:r w:rsidR="00084CEC" w:rsidRPr="00EE5C95">
        <w:fldChar w:fldCharType="begin">
          <w:fldData xml:space="preserve">PFJlZm1hbj48Q2l0ZT48QXV0aG9yPkVycW91PC9BdXRob3I+PFllYXI+MjAwNzwvWWVhcj48UmVj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</w:fldData>
        </w:fldChar>
      </w:r>
      <w:r w:rsidR="00046830" w:rsidRPr="00EE5C95">
        <w:instrText xml:space="preserve"> ADDIN REFMGR.CITE </w:instrText>
      </w:r>
      <w:r w:rsidR="00046830" w:rsidRPr="00EE5C95">
        <w:fldChar w:fldCharType="begin">
          <w:fldData xml:space="preserve">PFJlZm1hbj48Q2l0ZT48QXV0aG9yPkVycW91PC9BdXRob3I+PFllYXI+MjAwNzwvWWVhcj48UmVj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</w:fldData>
        </w:fldChar>
      </w:r>
      <w:r w:rsidR="00046830" w:rsidRPr="00EE5C95">
        <w:instrText xml:space="preserve"> ADDIN EN.CITE.DATA </w:instrText>
      </w:r>
      <w:r w:rsidR="00046830" w:rsidRPr="00EE5C95">
        <w:fldChar w:fldCharType="end"/>
      </w:r>
      <w:r w:rsidR="00084CEC" w:rsidRPr="00EE5C95">
        <w:fldChar w:fldCharType="separate"/>
      </w:r>
      <w:r w:rsidR="00EF0724" w:rsidRPr="00EE5C95">
        <w:rPr>
          <w:noProof/>
          <w:vertAlign w:val="superscript"/>
        </w:rPr>
        <w:t>4,29</w:t>
      </w:r>
      <w:r w:rsidR="00084CEC" w:rsidRPr="00EE5C95">
        <w:fldChar w:fldCharType="end"/>
      </w:r>
    </w:p>
    <w:p w:rsidR="00B57D25" w:rsidRPr="00EE5C95" w:rsidRDefault="00B57D25" w:rsidP="00B57D25">
      <w:pPr>
        <w:pStyle w:val="PHEBodytext"/>
      </w:pPr>
      <w:r w:rsidRPr="00EE5C95">
        <w:t xml:space="preserve">All species cause human infections. </w:t>
      </w:r>
      <w:proofErr w:type="spellStart"/>
      <w:proofErr w:type="gramStart"/>
      <w:r w:rsidRPr="00EE5C95">
        <w:rPr>
          <w:i/>
        </w:rPr>
        <w:t>Shigella</w:t>
      </w:r>
      <w:proofErr w:type="spellEnd"/>
      <w:r w:rsidRPr="00EE5C95">
        <w:rPr>
          <w:i/>
        </w:rPr>
        <w:t xml:space="preserve"> </w:t>
      </w:r>
      <w:proofErr w:type="spellStart"/>
      <w:r w:rsidRPr="00EE5C95">
        <w:rPr>
          <w:i/>
        </w:rPr>
        <w:t>dysenteriae</w:t>
      </w:r>
      <w:proofErr w:type="spellEnd"/>
      <w:r w:rsidRPr="00EE5C95">
        <w:t xml:space="preserve"> (15 serotypes), </w:t>
      </w:r>
      <w:proofErr w:type="spellStart"/>
      <w:r w:rsidRPr="00EE5C95">
        <w:rPr>
          <w:i/>
        </w:rPr>
        <w:t>Shigella</w:t>
      </w:r>
      <w:proofErr w:type="spellEnd"/>
      <w:r w:rsidRPr="00EE5C95">
        <w:rPr>
          <w:i/>
        </w:rPr>
        <w:t xml:space="preserve"> </w:t>
      </w:r>
      <w:proofErr w:type="spellStart"/>
      <w:r w:rsidRPr="00EE5C95">
        <w:rPr>
          <w:i/>
        </w:rPr>
        <w:t>boydii</w:t>
      </w:r>
      <w:proofErr w:type="spellEnd"/>
      <w:r w:rsidRPr="00EE5C95">
        <w:t xml:space="preserve"> (20 serotypes), </w:t>
      </w:r>
      <w:proofErr w:type="spellStart"/>
      <w:r w:rsidRPr="00EE5C95">
        <w:rPr>
          <w:i/>
        </w:rPr>
        <w:t>Shigella</w:t>
      </w:r>
      <w:proofErr w:type="spellEnd"/>
      <w:r w:rsidRPr="00EE5C95">
        <w:rPr>
          <w:i/>
        </w:rPr>
        <w:t xml:space="preserve"> </w:t>
      </w:r>
      <w:proofErr w:type="spellStart"/>
      <w:r w:rsidRPr="00EE5C95">
        <w:rPr>
          <w:i/>
        </w:rPr>
        <w:t>flexneri</w:t>
      </w:r>
      <w:proofErr w:type="spellEnd"/>
      <w:r w:rsidRPr="00EE5C95">
        <w:t xml:space="preserve"> (6 serotypes which can be sub-divided into sub-serotypes), </w:t>
      </w:r>
      <w:proofErr w:type="spellStart"/>
      <w:r w:rsidRPr="00EE5C95">
        <w:rPr>
          <w:i/>
        </w:rPr>
        <w:t>Shigella</w:t>
      </w:r>
      <w:proofErr w:type="spellEnd"/>
      <w:r w:rsidRPr="00EE5C95">
        <w:rPr>
          <w:i/>
        </w:rPr>
        <w:t xml:space="preserve"> </w:t>
      </w:r>
      <w:proofErr w:type="spellStart"/>
      <w:r w:rsidRPr="00EE5C95">
        <w:rPr>
          <w:i/>
        </w:rPr>
        <w:t>sonnei</w:t>
      </w:r>
      <w:proofErr w:type="spellEnd"/>
      <w:r w:rsidRPr="00EE5C95">
        <w:t xml:space="preserve"> (1 serotype, 2 variants - rough and smooth).</w:t>
      </w:r>
      <w:proofErr w:type="gramEnd"/>
    </w:p>
    <w:p w:rsidR="001954C3" w:rsidRPr="00EE5C95" w:rsidRDefault="001954C3" w:rsidP="001C6D47">
      <w:pPr>
        <w:pStyle w:val="PHEreportHeading1"/>
      </w:pPr>
      <w:bookmarkStart w:id="16" w:name="_Toc372277506"/>
      <w:r w:rsidRPr="00EE5C95">
        <w:t>3</w:t>
      </w:r>
      <w:r w:rsidRPr="00EE5C95">
        <w:tab/>
      </w:r>
      <w:bookmarkEnd w:id="14"/>
      <w:bookmarkEnd w:id="15"/>
      <w:r w:rsidR="00770D43" w:rsidRPr="00EE5C95">
        <w:t>Identification</w:t>
      </w:r>
      <w:bookmarkEnd w:id="16"/>
    </w:p>
    <w:p w:rsidR="0061211A" w:rsidRPr="00EE5C95" w:rsidRDefault="00770D43" w:rsidP="00BC1BA6">
      <w:pPr>
        <w:pStyle w:val="PHEreportHeading2BlueHighlight"/>
      </w:pPr>
      <w:bookmarkStart w:id="17" w:name="_Toc119225995"/>
      <w:bookmarkStart w:id="18" w:name="_Toc210040714"/>
      <w:r w:rsidRPr="00EE5C95">
        <w:t xml:space="preserve">3.1 </w:t>
      </w:r>
      <w:r w:rsidR="00F35ADA" w:rsidRPr="00EE5C95">
        <w:tab/>
      </w:r>
      <w:r w:rsidRPr="00EE5C95">
        <w:t>Microscopic Appearance</w:t>
      </w:r>
    </w:p>
    <w:p w:rsidR="009817C7" w:rsidRPr="00EE5C95" w:rsidRDefault="000D35C5" w:rsidP="001C6D47">
      <w:pPr>
        <w:pStyle w:val="PHEBodytext"/>
      </w:pPr>
      <w:r w:rsidRPr="00EE5C95">
        <w:t xml:space="preserve">Gram negative rods, 0.3 - 1 µm in diameter and 1 - </w:t>
      </w:r>
      <w:r w:rsidRPr="00EE5C95">
        <w:rPr>
          <w:rFonts w:cs="Arial"/>
        </w:rPr>
        <w:t>6 µm in length</w:t>
      </w:r>
      <w:r w:rsidRPr="00EE5C95">
        <w:t>, arranged singly, in pairs and in chains.</w:t>
      </w:r>
    </w:p>
    <w:p w:rsidR="009817C7" w:rsidRPr="00EE5C95" w:rsidRDefault="009817C7">
      <w:pPr>
        <w:ind w:left="0" w:firstLine="0"/>
        <w:rPr>
          <w:rFonts w:cs="PraxisEF-Light"/>
          <w:szCs w:val="28"/>
        </w:rPr>
      </w:pPr>
      <w:r w:rsidRPr="00EE5C95">
        <w:br w:type="page"/>
      </w:r>
    </w:p>
    <w:p w:rsidR="005D6373" w:rsidRPr="00EE5C95" w:rsidRDefault="00770D43" w:rsidP="00BC1BA6">
      <w:pPr>
        <w:pStyle w:val="PHEreportHeading2BlueHighlight"/>
      </w:pPr>
      <w:r w:rsidRPr="00EE5C95">
        <w:lastRenderedPageBreak/>
        <w:t xml:space="preserve">3.2 </w:t>
      </w:r>
      <w:r w:rsidR="00F35ADA" w:rsidRPr="00EE5C95">
        <w:tab/>
      </w:r>
      <w:r w:rsidRPr="00EE5C95">
        <w:t>Primary Isolation Media</w:t>
      </w:r>
    </w:p>
    <w:p w:rsidR="000D35C5" w:rsidRPr="00EE5C95" w:rsidRDefault="000D35C5" w:rsidP="00DB033F">
      <w:pPr>
        <w:pStyle w:val="PHEBodytext"/>
      </w:pPr>
      <w:r w:rsidRPr="00EE5C95">
        <w:t>Xylose-lysine-</w:t>
      </w:r>
      <w:proofErr w:type="spellStart"/>
      <w:r w:rsidRPr="00EE5C95">
        <w:t>desoxycholate</w:t>
      </w:r>
      <w:proofErr w:type="spellEnd"/>
      <w:r w:rsidRPr="00EE5C95">
        <w:t xml:space="preserve"> agar (XLD) agar incubated in air at 35-37</w:t>
      </w:r>
      <w:r w:rsidRPr="00EE5C95">
        <w:rPr>
          <w:rFonts w:cs="Arial"/>
        </w:rPr>
        <w:t>°C</w:t>
      </w:r>
      <w:r w:rsidRPr="00EE5C95">
        <w:t xml:space="preserve"> for 16 - 24hrs.</w:t>
      </w:r>
    </w:p>
    <w:p w:rsidR="000D35C5" w:rsidRPr="00EE5C95" w:rsidRDefault="000D35C5" w:rsidP="00DB033F">
      <w:pPr>
        <w:pStyle w:val="PHEBodytext"/>
      </w:pPr>
      <w:proofErr w:type="spellStart"/>
      <w:r w:rsidRPr="00EE5C95">
        <w:t>Desoxycholate</w:t>
      </w:r>
      <w:proofErr w:type="spellEnd"/>
      <w:r w:rsidRPr="00EE5C95">
        <w:t xml:space="preserve"> citrate agar (DCA) agar incubated in air at 35-37</w:t>
      </w:r>
      <w:r w:rsidRPr="00EE5C95">
        <w:rPr>
          <w:rFonts w:cs="Arial"/>
        </w:rPr>
        <w:t>°C</w:t>
      </w:r>
      <w:r w:rsidRPr="00EE5C95">
        <w:t xml:space="preserve"> for 16 - 24hrs.</w:t>
      </w:r>
    </w:p>
    <w:p w:rsidR="000D35C5" w:rsidRPr="00EE5C95" w:rsidRDefault="000D35C5" w:rsidP="00DB033F">
      <w:pPr>
        <w:pStyle w:val="PHEBodytext"/>
      </w:pPr>
      <w:r w:rsidRPr="00EE5C95">
        <w:rPr>
          <w:b/>
        </w:rPr>
        <w:t>NOTE:</w:t>
      </w:r>
      <w:r w:rsidRPr="00EE5C95">
        <w:t xml:space="preserve"> For purity plate, Blood agar (BA) plate incubated in 5-10% CO</w:t>
      </w:r>
      <w:r w:rsidRPr="00EE5C95">
        <w:rPr>
          <w:vertAlign w:val="subscript"/>
        </w:rPr>
        <w:t>2</w:t>
      </w:r>
      <w:r w:rsidRPr="00EE5C95">
        <w:t xml:space="preserve"> at 35 37°C for 16 – 24hrs is recommended.</w:t>
      </w:r>
    </w:p>
    <w:p w:rsidR="00770D43" w:rsidRPr="00EE5C95" w:rsidRDefault="00BC1BA6" w:rsidP="00BC1BA6">
      <w:pPr>
        <w:pStyle w:val="PHEreportHeading2BlueHighlight"/>
      </w:pPr>
      <w:r w:rsidRPr="00EE5C95">
        <w:t>3.3</w:t>
      </w:r>
      <w:r w:rsidR="00770D43" w:rsidRPr="00EE5C95">
        <w:t xml:space="preserve"> </w:t>
      </w:r>
      <w:r w:rsidR="00F35ADA" w:rsidRPr="00EE5C95">
        <w:tab/>
      </w:r>
      <w:r w:rsidRPr="00EE5C95">
        <w:t>Colonial Appearance</w:t>
      </w:r>
    </w:p>
    <w:p w:rsidR="000D35C5" w:rsidRPr="00EE5C95" w:rsidRDefault="000D35C5" w:rsidP="00DB033F">
      <w:pPr>
        <w:pStyle w:val="PHEBodytext"/>
      </w:pPr>
      <w:r w:rsidRPr="00EE5C95">
        <w:t>XLD – Colonies are pink red, 1- 2 mm diameter, and with no black centre. Some strains may have a pink or yellow periphery on XLD agar.</w:t>
      </w:r>
    </w:p>
    <w:p w:rsidR="000D35C5" w:rsidRPr="00EE5C95" w:rsidRDefault="000D35C5" w:rsidP="00DB033F">
      <w:pPr>
        <w:pStyle w:val="PHEBodytext"/>
      </w:pPr>
      <w:r w:rsidRPr="00EE5C95">
        <w:t xml:space="preserve">DCA </w:t>
      </w:r>
      <w:r w:rsidRPr="00EE5C95">
        <w:rPr>
          <w:b/>
        </w:rPr>
        <w:t xml:space="preserve">- </w:t>
      </w:r>
      <w:r w:rsidRPr="00EE5C95">
        <w:t>Colonies are colourless (</w:t>
      </w:r>
      <w:r w:rsidRPr="00EE5C95">
        <w:rPr>
          <w:i/>
        </w:rPr>
        <w:t xml:space="preserve">S. </w:t>
      </w:r>
      <w:proofErr w:type="spellStart"/>
      <w:r w:rsidRPr="00EE5C95">
        <w:rPr>
          <w:i/>
        </w:rPr>
        <w:t>sonnei</w:t>
      </w:r>
      <w:proofErr w:type="spellEnd"/>
      <w:r w:rsidRPr="00EE5C95">
        <w:rPr>
          <w:i/>
        </w:rPr>
        <w:t xml:space="preserve"> </w:t>
      </w:r>
      <w:r w:rsidRPr="00EE5C95">
        <w:t>may form pale pink colonies because of late lactose fermentation).</w:t>
      </w:r>
    </w:p>
    <w:p w:rsidR="00770D43" w:rsidRPr="00EE5C95" w:rsidRDefault="00BC1BA6" w:rsidP="00BC1BA6">
      <w:pPr>
        <w:pStyle w:val="PHEreportHeading2BlueHighlight"/>
      </w:pPr>
      <w:r w:rsidRPr="00EE5C95">
        <w:t>3.4</w:t>
      </w:r>
      <w:r w:rsidR="00770D43" w:rsidRPr="00EE5C95">
        <w:t xml:space="preserve"> </w:t>
      </w:r>
      <w:r w:rsidR="00F35ADA" w:rsidRPr="00EE5C95">
        <w:tab/>
      </w:r>
      <w:r w:rsidRPr="00EE5C95">
        <w:t>Test Procedures</w:t>
      </w:r>
    </w:p>
    <w:p w:rsidR="000D35C5" w:rsidRPr="00EE5C95" w:rsidRDefault="000D35C5" w:rsidP="000D35C5">
      <w:pPr>
        <w:pStyle w:val="PHEreportHeading3"/>
      </w:pPr>
      <w:r w:rsidRPr="00EE5C95">
        <w:t>3.4.1</w:t>
      </w:r>
      <w:r w:rsidRPr="00EE5C95">
        <w:tab/>
        <w:t>Serotyping</w:t>
      </w:r>
    </w:p>
    <w:p w:rsidR="000D35C5" w:rsidRPr="00EE5C95" w:rsidRDefault="000D35C5" w:rsidP="000D35C5">
      <w:pPr>
        <w:pStyle w:val="PHEBodytext"/>
      </w:pPr>
      <w:r w:rsidRPr="00EE5C95">
        <w:t xml:space="preserve">Serotyping is subtyping method based on the immuno-reactivity of various antigens. </w:t>
      </w:r>
      <w:proofErr w:type="spellStart"/>
      <w:r w:rsidRPr="00EE5C95">
        <w:rPr>
          <w:i/>
        </w:rPr>
        <w:t>Shigella</w:t>
      </w:r>
      <w:proofErr w:type="spellEnd"/>
      <w:r w:rsidRPr="00EE5C95">
        <w:rPr>
          <w:i/>
        </w:rPr>
        <w:t xml:space="preserve"> </w:t>
      </w:r>
      <w:r w:rsidRPr="00EE5C95">
        <w:t xml:space="preserve">species are by definition non-motile, as such, only the somatic (O) antigens are utilized for the determination of serotype. Flagellar (H) antigens are not expressed. </w:t>
      </w:r>
    </w:p>
    <w:p w:rsidR="000D35C5" w:rsidRPr="00EE5C95" w:rsidRDefault="000D35C5" w:rsidP="000D35C5">
      <w:pPr>
        <w:pStyle w:val="PHEBodytext"/>
      </w:pPr>
      <w:r w:rsidRPr="00EE5C95">
        <w:t xml:space="preserve">Serological identification is performed by slide agglutination with polyvalent, somatic (O) antigen grouping sera, followed by testing with monovalent antisera for specific serotype identification </w:t>
      </w:r>
      <w:r w:rsidR="00046830" w:rsidRPr="00EE5C95">
        <w:fldChar w:fldCharType="begin"/>
      </w:r>
      <w:r w:rsidR="00046830" w:rsidRPr="00EE5C95">
        <w:instrText xml:space="preserve"> ADDIN REFMGR.CITE &lt;Refman&gt;&lt;Cite&gt;&lt;Author&gt;Bopp&lt;/Author&gt;&lt;Year&gt;2003&lt;/Year&gt;&lt;RecNum&gt;37306&lt;/RecNum&gt;&lt;IDText&gt; Escherichia, Shigella, and Salmonella&lt;/IDText&gt;&lt;MDL Ref_Type="Book Chapter"&gt;&lt;Ref_Type&gt;Book Chapter&lt;/Ref_Type&gt;&lt;Ref_ID&gt;37306&lt;/Ref_ID&gt;&lt;Title_Primary&gt; Escherichia, Shigella, and Salmonella&lt;/Title_Primary&gt;&lt;Authors_Primary&gt;Bopp,C.A.,Brenner,F.W.,Fields,P.I.,Wells,J.G.&amp;amp; Strockbine,N.A.&lt;/Authors_Primary&gt;&lt;Date_Primary&gt;2003&lt;/Date_Primary&gt;&lt;Keywords&gt;Escherichia&lt;/Keywords&gt;&lt;Keywords&gt;ID 20&lt;/Keywords&gt;&lt;Keywords&gt;Salmonella&lt;/Keywords&gt;&lt;Keywords&gt;Shigella&lt;/Keywords&gt;&lt;Keywords&gt;microbiology&lt;/Keywords&gt;&lt;Reprint&gt;In File&lt;/Reprint&gt;&lt;Start_Page&gt;645&lt;/Start_Page&gt;&lt;End_Page&gt;671&lt;/End_Page&gt;&lt;Volume&gt;8th&lt;/Volume&gt;&lt;Title_Secondary&gt; Manual of Clinical Microbiology&lt;/Title_Secondary&gt;&lt;Pub_Place&gt;Washington DC&lt;/Pub_Place&gt;&lt;Publisher&gt;ASM press&lt;/Publisher&gt;&lt;Date_Secondary&gt;13 AD/10/21&lt;/Date_Secondary&gt;&lt;ZZ_WorkformID&gt;3&lt;/ZZ_WorkformID&gt;&lt;/MDL&gt;&lt;/Cite&gt;&lt;/Refman&gt;</w:instrText>
      </w:r>
      <w:r w:rsidR="00046830" w:rsidRPr="00EE5C95">
        <w:fldChar w:fldCharType="separate"/>
      </w:r>
      <w:r w:rsidR="00046830" w:rsidRPr="00EE5C95">
        <w:rPr>
          <w:noProof/>
          <w:vertAlign w:val="superscript"/>
        </w:rPr>
        <w:t>30</w:t>
      </w:r>
      <w:r w:rsidR="00046830" w:rsidRPr="00EE5C95">
        <w:fldChar w:fldCharType="end"/>
      </w:r>
      <w:r w:rsidRPr="00EE5C95">
        <w:t>.</w:t>
      </w:r>
    </w:p>
    <w:p w:rsidR="00770D43" w:rsidRPr="00EE5C95" w:rsidRDefault="000D35C5" w:rsidP="000D35C5">
      <w:pPr>
        <w:pStyle w:val="PHEBodytext"/>
      </w:pPr>
      <w:r w:rsidRPr="00EE5C95">
        <w:rPr>
          <w:b/>
        </w:rPr>
        <w:t>NOTE:</w:t>
      </w:r>
      <w:r w:rsidRPr="00EE5C95">
        <w:t xml:space="preserve"> The commercially available antisera may not able to cover all possible epitopes of the O antigen of </w:t>
      </w:r>
      <w:proofErr w:type="spellStart"/>
      <w:r w:rsidRPr="00EE5C95">
        <w:rPr>
          <w:i/>
        </w:rPr>
        <w:t>Shigella</w:t>
      </w:r>
      <w:proofErr w:type="spellEnd"/>
      <w:r w:rsidRPr="00EE5C95">
        <w:t xml:space="preserve"> species. There are probably a multitude of epitopes not covered by the typing scheme currently in use. New serotypes or sub-serotypes are being isolated from different parts of the world</w:t>
      </w:r>
      <w:r w:rsidR="002A600B" w:rsidRPr="00EE5C95">
        <w:t xml:space="preserve"> </w:t>
      </w:r>
      <w:proofErr w:type="spellStart"/>
      <w:r w:rsidR="002A600B" w:rsidRPr="00EE5C95">
        <w:t>eg</w:t>
      </w:r>
      <w:proofErr w:type="spellEnd"/>
      <w:r w:rsidRPr="00EE5C95">
        <w:t xml:space="preserve"> </w:t>
      </w:r>
      <w:proofErr w:type="spellStart"/>
      <w:r w:rsidRPr="00EE5C95">
        <w:rPr>
          <w:i/>
        </w:rPr>
        <w:t>Shigella</w:t>
      </w:r>
      <w:proofErr w:type="spellEnd"/>
      <w:r w:rsidRPr="00EE5C95">
        <w:rPr>
          <w:i/>
        </w:rPr>
        <w:t xml:space="preserve"> </w:t>
      </w:r>
      <w:proofErr w:type="spellStart"/>
      <w:r w:rsidRPr="00EE5C95">
        <w:rPr>
          <w:i/>
        </w:rPr>
        <w:t>boydii</w:t>
      </w:r>
      <w:proofErr w:type="spellEnd"/>
      <w:r w:rsidRPr="00EE5C95">
        <w:t xml:space="preserve"> </w:t>
      </w:r>
      <w:proofErr w:type="spellStart"/>
      <w:r w:rsidRPr="00EE5C95">
        <w:t>serovar</w:t>
      </w:r>
      <w:proofErr w:type="spellEnd"/>
      <w:r w:rsidRPr="00EE5C95">
        <w:t xml:space="preserve"> 20 isolated in Canada</w:t>
      </w:r>
      <w:r w:rsidR="00084CEC" w:rsidRPr="00EE5C95">
        <w:fldChar w:fldCharType="begin">
          <w:fldData xml:space="preserve">PFJlZm1hbj48Q2l0ZT48QXV0aG9yPldvb2R3YXJkPC9BdXRob3I+PFllYXI+MjAwNTwvWWVhcj48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</w:fldData>
        </w:fldChar>
      </w:r>
      <w:r w:rsidR="00046830" w:rsidRPr="00EE5C95">
        <w:instrText xml:space="preserve"> ADDIN REFMGR.CITE </w:instrText>
      </w:r>
      <w:r w:rsidR="00046830" w:rsidRPr="00EE5C95">
        <w:fldChar w:fldCharType="begin">
          <w:fldData xml:space="preserve">PFJlZm1hbj48Q2l0ZT48QXV0aG9yPldvb2R3YXJkPC9BdXRob3I+PFllYXI+MjAwNTwvWWVhcj48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</w:fldData>
        </w:fldChar>
      </w:r>
      <w:r w:rsidR="00046830" w:rsidRPr="00EE5C95">
        <w:instrText xml:space="preserve"> ADDIN EN.CITE.DATA </w:instrText>
      </w:r>
      <w:r w:rsidR="00046830" w:rsidRPr="00EE5C95">
        <w:fldChar w:fldCharType="end"/>
      </w:r>
      <w:r w:rsidR="00084CEC" w:rsidRPr="00EE5C95">
        <w:fldChar w:fldCharType="separate"/>
      </w:r>
      <w:r w:rsidR="00EF0724" w:rsidRPr="00EE5C95">
        <w:rPr>
          <w:noProof/>
          <w:vertAlign w:val="superscript"/>
        </w:rPr>
        <w:t>29</w:t>
      </w:r>
      <w:r w:rsidR="00084CEC" w:rsidRPr="00EE5C95">
        <w:fldChar w:fldCharType="end"/>
      </w:r>
      <w:r w:rsidRPr="00EE5C95">
        <w:t>.</w:t>
      </w:r>
    </w:p>
    <w:p w:rsidR="000D35C5" w:rsidRPr="00EE5C95" w:rsidRDefault="000D35C5" w:rsidP="000D35C5">
      <w:pPr>
        <w:pStyle w:val="PHEreportHeading3"/>
      </w:pPr>
      <w:r w:rsidRPr="00EE5C95">
        <w:t>3.4.2</w:t>
      </w:r>
      <w:r w:rsidRPr="00EE5C95">
        <w:tab/>
        <w:t>Biochemical tests</w:t>
      </w:r>
    </w:p>
    <w:p w:rsidR="000D35C5" w:rsidRPr="00EE5C95" w:rsidRDefault="000D35C5" w:rsidP="000D35C5">
      <w:pPr>
        <w:pStyle w:val="PHEBodytext"/>
      </w:pPr>
      <w:r w:rsidRPr="00EE5C95">
        <w:rPr>
          <w:b/>
        </w:rPr>
        <w:t>Urease Test</w:t>
      </w:r>
      <w:r w:rsidRPr="00EE5C95">
        <w:t xml:space="preserve"> (</w:t>
      </w:r>
      <w:hyperlink r:id="rId20" w:history="1">
        <w:r w:rsidRPr="00EE5C95">
          <w:rPr>
            <w:rStyle w:val="PHEBodyTextHyperlinkChar"/>
          </w:rPr>
          <w:t>TP 36 - Urease Test</w:t>
        </w:r>
      </w:hyperlink>
      <w:r w:rsidRPr="00EE5C95">
        <w:t>)</w:t>
      </w:r>
    </w:p>
    <w:p w:rsidR="000D35C5" w:rsidRPr="00EE5C95" w:rsidRDefault="000D35C5" w:rsidP="000D35C5">
      <w:pPr>
        <w:pStyle w:val="PHEBodytext"/>
      </w:pPr>
      <w:proofErr w:type="spellStart"/>
      <w:r w:rsidRPr="00EE5C95">
        <w:rPr>
          <w:i/>
        </w:rPr>
        <w:t>Shigella</w:t>
      </w:r>
      <w:proofErr w:type="spellEnd"/>
      <w:r w:rsidRPr="00EE5C95">
        <w:t xml:space="preserve"> species do not produce urease.</w:t>
      </w:r>
    </w:p>
    <w:p w:rsidR="000D35C5" w:rsidRPr="00EE5C95" w:rsidRDefault="000D35C5" w:rsidP="000D35C5">
      <w:pPr>
        <w:pStyle w:val="PHEBodytext"/>
      </w:pPr>
      <w:r w:rsidRPr="00EE5C95">
        <w:rPr>
          <w:b/>
        </w:rPr>
        <w:t xml:space="preserve">Oxidase Test </w:t>
      </w:r>
      <w:r w:rsidRPr="00EE5C95">
        <w:t>(optional) (</w:t>
      </w:r>
      <w:hyperlink r:id="rId21" w:history="1">
        <w:r w:rsidRPr="00EE5C95">
          <w:rPr>
            <w:rStyle w:val="PHEBodyTextHyperlinkChar"/>
          </w:rPr>
          <w:t>TP 26 - Oxidase Test</w:t>
        </w:r>
      </w:hyperlink>
      <w:r w:rsidRPr="00EE5C95">
        <w:t xml:space="preserve">) </w:t>
      </w:r>
    </w:p>
    <w:p w:rsidR="000D35C5" w:rsidRPr="00EE5C95" w:rsidRDefault="000D35C5" w:rsidP="000D35C5">
      <w:pPr>
        <w:pStyle w:val="PHEBodytext"/>
      </w:pPr>
      <w:proofErr w:type="spellStart"/>
      <w:r w:rsidRPr="00EE5C95">
        <w:rPr>
          <w:i/>
        </w:rPr>
        <w:t>Shigella</w:t>
      </w:r>
      <w:proofErr w:type="spellEnd"/>
      <w:r w:rsidRPr="00EE5C95">
        <w:rPr>
          <w:i/>
        </w:rPr>
        <w:t xml:space="preserve"> </w:t>
      </w:r>
      <w:r w:rsidRPr="00EE5C95">
        <w:t>species are oxidase negative.</w:t>
      </w:r>
    </w:p>
    <w:p w:rsidR="000D35C5" w:rsidRPr="00EE5C95" w:rsidRDefault="000D35C5" w:rsidP="000D35C5">
      <w:pPr>
        <w:pStyle w:val="PHEBodytext"/>
        <w:rPr>
          <w:b/>
        </w:rPr>
      </w:pPr>
      <w:r w:rsidRPr="00EE5C95">
        <w:rPr>
          <w:b/>
        </w:rPr>
        <w:t>Carbohydrates Fermentation Tests</w:t>
      </w:r>
    </w:p>
    <w:p w:rsidR="000D35C5" w:rsidRPr="00EE5C95" w:rsidRDefault="000D35C5" w:rsidP="000D35C5">
      <w:pPr>
        <w:pStyle w:val="PHEBodytext"/>
      </w:pPr>
      <w:r w:rsidRPr="00EE5C95">
        <w:t xml:space="preserve">All </w:t>
      </w:r>
      <w:proofErr w:type="spellStart"/>
      <w:r w:rsidRPr="00EE5C95">
        <w:rPr>
          <w:i/>
        </w:rPr>
        <w:t>Shigella</w:t>
      </w:r>
      <w:proofErr w:type="spellEnd"/>
      <w:r w:rsidRPr="00EE5C95">
        <w:t xml:space="preserve"> species ferment mannitol except </w:t>
      </w:r>
      <w:proofErr w:type="spellStart"/>
      <w:r w:rsidRPr="00EE5C95">
        <w:rPr>
          <w:i/>
        </w:rPr>
        <w:t>Shigella</w:t>
      </w:r>
      <w:proofErr w:type="spellEnd"/>
      <w:r w:rsidRPr="00EE5C95">
        <w:rPr>
          <w:i/>
        </w:rPr>
        <w:t xml:space="preserve"> </w:t>
      </w:r>
      <w:proofErr w:type="spellStart"/>
      <w:r w:rsidRPr="00EE5C95">
        <w:rPr>
          <w:i/>
        </w:rPr>
        <w:t>dysenteriae</w:t>
      </w:r>
      <w:proofErr w:type="spellEnd"/>
      <w:r w:rsidRPr="00EE5C95">
        <w:rPr>
          <w:i/>
        </w:rPr>
        <w:t xml:space="preserve"> </w:t>
      </w:r>
      <w:r w:rsidRPr="00EE5C95">
        <w:t xml:space="preserve">and some serotypes of </w:t>
      </w:r>
      <w:proofErr w:type="spellStart"/>
      <w:r w:rsidRPr="00EE5C95">
        <w:rPr>
          <w:i/>
        </w:rPr>
        <w:t>Shigella</w:t>
      </w:r>
      <w:proofErr w:type="spellEnd"/>
      <w:r w:rsidRPr="00EE5C95">
        <w:rPr>
          <w:i/>
        </w:rPr>
        <w:t xml:space="preserve"> </w:t>
      </w:r>
      <w:proofErr w:type="spellStart"/>
      <w:r w:rsidRPr="00EE5C95">
        <w:rPr>
          <w:i/>
        </w:rPr>
        <w:t>flexneri</w:t>
      </w:r>
      <w:proofErr w:type="spellEnd"/>
      <w:r w:rsidRPr="00EE5C95">
        <w:rPr>
          <w:i/>
        </w:rPr>
        <w:t xml:space="preserve">.  </w:t>
      </w:r>
    </w:p>
    <w:p w:rsidR="000D35C5" w:rsidRPr="00EE5C95" w:rsidRDefault="000D35C5" w:rsidP="000D35C5">
      <w:pPr>
        <w:pStyle w:val="PHEBodytext"/>
        <w:rPr>
          <w:b/>
        </w:rPr>
      </w:pPr>
      <w:r w:rsidRPr="00EE5C95">
        <w:rPr>
          <w:b/>
        </w:rPr>
        <w:t>Commercial identification Systems</w:t>
      </w:r>
    </w:p>
    <w:p w:rsidR="009817C7" w:rsidRPr="00EE5C95" w:rsidRDefault="000D35C5" w:rsidP="000D35C5">
      <w:pPr>
        <w:pStyle w:val="PHEBodytext"/>
      </w:pPr>
      <w:r w:rsidRPr="00EE5C95">
        <w:t>Laboratories must follow manufacturer’s instructions and rapid tests and kits must be validated and be shown to be fit for purpose prior to use.</w:t>
      </w:r>
    </w:p>
    <w:p w:rsidR="009817C7" w:rsidRPr="00EE5C95" w:rsidRDefault="009817C7">
      <w:pPr>
        <w:ind w:left="0" w:firstLine="0"/>
        <w:rPr>
          <w:rFonts w:cs="PraxisEF-Light"/>
          <w:szCs w:val="28"/>
        </w:rPr>
      </w:pPr>
      <w:r w:rsidRPr="00EE5C95">
        <w:br w:type="page"/>
      </w:r>
    </w:p>
    <w:p w:rsidR="00BC1BA6" w:rsidRPr="00EE5C95" w:rsidRDefault="00BC1BA6" w:rsidP="00BC1BA6">
      <w:pPr>
        <w:pStyle w:val="PHEreportHeading2BlueHighlight"/>
      </w:pPr>
      <w:r w:rsidRPr="00EE5C95">
        <w:lastRenderedPageBreak/>
        <w:t xml:space="preserve">3.5 </w:t>
      </w:r>
      <w:r w:rsidR="00F35ADA" w:rsidRPr="00EE5C95">
        <w:tab/>
      </w:r>
      <w:r w:rsidRPr="00EE5C95">
        <w:t>Further Identification</w:t>
      </w:r>
    </w:p>
    <w:p w:rsidR="000D35C5" w:rsidRPr="00EE5C95" w:rsidRDefault="000D35C5" w:rsidP="003A0578">
      <w:pPr>
        <w:pStyle w:val="PHEBodytext"/>
        <w:rPr>
          <w:b/>
        </w:rPr>
      </w:pPr>
      <w:r w:rsidRPr="00EE5C95">
        <w:rPr>
          <w:b/>
        </w:rPr>
        <w:t>Rapid Molecular Methods</w:t>
      </w:r>
    </w:p>
    <w:p w:rsidR="000D35C5" w:rsidRPr="00EE5C95" w:rsidRDefault="000D35C5" w:rsidP="000D35C5">
      <w:pPr>
        <w:pStyle w:val="PHEBodytext"/>
      </w:pPr>
      <w:r w:rsidRPr="00EE5C95">
        <w:t xml:space="preserve">Molecular methods have had an enormous impact on the taxonomy of </w:t>
      </w:r>
      <w:proofErr w:type="spellStart"/>
      <w:r w:rsidRPr="00EE5C95">
        <w:rPr>
          <w:i/>
        </w:rPr>
        <w:t>Shigella</w:t>
      </w:r>
      <w:proofErr w:type="spellEnd"/>
      <w:r w:rsidRPr="00EE5C95">
        <w:t xml:space="preserve">. Analysis of gene sequences has increased understanding of the phylogenetic relationships of </w:t>
      </w:r>
      <w:proofErr w:type="spellStart"/>
      <w:r w:rsidRPr="00EE5C95">
        <w:rPr>
          <w:i/>
        </w:rPr>
        <w:t>Shigella</w:t>
      </w:r>
      <w:proofErr w:type="spellEnd"/>
      <w:r w:rsidRPr="00EE5C95">
        <w:t xml:space="preserve"> and related organisms; and has resulted in the recognition of numerous new species. Molecular techniques have made identification of many species more rapid and precise than is possible with phenotypic techniques.</w:t>
      </w:r>
    </w:p>
    <w:p w:rsidR="000D35C5" w:rsidRPr="00EE5C95" w:rsidRDefault="000D35C5" w:rsidP="000D35C5">
      <w:pPr>
        <w:pStyle w:val="PHEBodytext"/>
      </w:pPr>
      <w:r w:rsidRPr="00EE5C95">
        <w:t xml:space="preserve">A variety of rapid identification and sensitivity methods have been developed for isolates from clinical samples; these include molecular techniques such as Real-time Polymerase Chain reaction (PCR), Pulsed Field Gel Electrophoresis (PFGE), </w:t>
      </w:r>
      <w:proofErr w:type="spellStart"/>
      <w:r w:rsidRPr="00EE5C95">
        <w:t>Multilocus</w:t>
      </w:r>
      <w:proofErr w:type="spellEnd"/>
      <w:r w:rsidRPr="00EE5C95">
        <w:t xml:space="preserve"> Sequence Typing (MLST), Multiple-Locus Variable-Number Tandem-Repeat Analysis (MVLA), SNP assays, Whole Genome Sequencing (WGS) and Matrix Assisted Laser Desorption Ionisation Time-of-Flight (MALDI-TOF) Mass Spectrometry. All of these approaches enable subtyping of unrelated strains, but do so with different accuracy, discriminatory power, and reproducibility.</w:t>
      </w:r>
    </w:p>
    <w:p w:rsidR="000D35C5" w:rsidRPr="00EE5C95" w:rsidRDefault="000D35C5" w:rsidP="000D35C5">
      <w:pPr>
        <w:pStyle w:val="PHEBodytext"/>
      </w:pPr>
      <w:r w:rsidRPr="00EE5C95">
        <w:t>However, these methods are difficult to implement for routine bacterial identification in a clinical laboratory.</w:t>
      </w:r>
    </w:p>
    <w:p w:rsidR="000D35C5" w:rsidRPr="00EE5C95" w:rsidRDefault="000D35C5" w:rsidP="000D35C5">
      <w:pPr>
        <w:pStyle w:val="PHEBodytext"/>
      </w:pPr>
      <w:r w:rsidRPr="00EE5C95">
        <w:rPr>
          <w:b/>
        </w:rPr>
        <w:t>Matrix-Assisted Laser Desorption/Ionisation - Time of Flight Mass Spectrometry (MALDI-TOF MS</w:t>
      </w:r>
      <w:r w:rsidRPr="00EE5C95">
        <w:t>)</w:t>
      </w:r>
    </w:p>
    <w:p w:rsidR="000D35C5" w:rsidRPr="00EE5C95" w:rsidRDefault="000D35C5" w:rsidP="000D35C5">
      <w:pPr>
        <w:pStyle w:val="PHEBodytext"/>
      </w:pPr>
      <w:r w:rsidRPr="00EE5C95">
        <w:t>Matrix-assisted laser desorption ionization–time-of-flight mass spectrometry (MALDI-TOF MS), which can be used to analyse the protein composition of a bacterial cell, has emerged as a new technology for species identification. This has been shown to be a rapid and powerful tool because of its reproducibility, speed and sensitivity of analysis. The advantage of MALDI-TOF as compared with other identification methods is that the results of the analysis are available within a few hours rather than several days. The speed and the simplicity of sample preparation and result acquisition associated with minimal consumable costs make this method well suited for routine and high-throughput use</w:t>
      </w:r>
      <w:r w:rsidR="00084CEC" w:rsidRPr="00EE5C95">
        <w:fldChar w:fldCharType="begin">
          <w:fldData xml:space="preserve">PFJlZm1hbj48Q2l0ZT48QXV0aG9yPkJhcmJ1ZGRoZTwvQXV0aG9yPjxZZWFyPjIwMDg8L1llYXI+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</w:fldData>
        </w:fldChar>
      </w:r>
      <w:r w:rsidR="00046830" w:rsidRPr="00EE5C95">
        <w:instrText xml:space="preserve"> ADDIN REFMGR.CITE </w:instrText>
      </w:r>
      <w:r w:rsidR="00046830" w:rsidRPr="00EE5C95">
        <w:fldChar w:fldCharType="begin">
          <w:fldData xml:space="preserve">PFJlZm1hbj48Q2l0ZT48QXV0aG9yPkJhcmJ1ZGRoZTwvQXV0aG9yPjxZZWFyPjIwMDg8L1llYXI+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</w:fldData>
        </w:fldChar>
      </w:r>
      <w:r w:rsidR="00046830" w:rsidRPr="00EE5C95">
        <w:instrText xml:space="preserve"> ADDIN EN.CITE.DATA </w:instrText>
      </w:r>
      <w:r w:rsidR="00046830" w:rsidRPr="00EE5C95">
        <w:fldChar w:fldCharType="end"/>
      </w:r>
      <w:r w:rsidR="00084CEC" w:rsidRPr="00EE5C95">
        <w:fldChar w:fldCharType="separate"/>
      </w:r>
      <w:r w:rsidR="00046830" w:rsidRPr="00EE5C95">
        <w:rPr>
          <w:noProof/>
          <w:vertAlign w:val="superscript"/>
        </w:rPr>
        <w:t>31</w:t>
      </w:r>
      <w:r w:rsidR="00084CEC" w:rsidRPr="00EE5C95">
        <w:fldChar w:fldCharType="end"/>
      </w:r>
      <w:r w:rsidRPr="00EE5C95">
        <w:t>.</w:t>
      </w:r>
    </w:p>
    <w:p w:rsidR="000D35C5" w:rsidRPr="00EE5C95" w:rsidRDefault="000D35C5" w:rsidP="000D35C5">
      <w:pPr>
        <w:pStyle w:val="PHEBodytext"/>
      </w:pPr>
      <w:r w:rsidRPr="00EE5C95">
        <w:t xml:space="preserve">This technique has not been exceptionally useful for identifying </w:t>
      </w:r>
      <w:proofErr w:type="spellStart"/>
      <w:r w:rsidRPr="00EE5C95">
        <w:rPr>
          <w:i/>
        </w:rPr>
        <w:t>Shigella</w:t>
      </w:r>
      <w:proofErr w:type="spellEnd"/>
      <w:r w:rsidRPr="00EE5C95">
        <w:t xml:space="preserve"> species. One of the limitations is the current inability of MALDI-TOF MS to reliably discriminate pathogenic </w:t>
      </w:r>
      <w:r w:rsidRPr="00EE5C95">
        <w:rPr>
          <w:i/>
        </w:rPr>
        <w:t>E. coli</w:t>
      </w:r>
      <w:r w:rsidRPr="00EE5C95">
        <w:t xml:space="preserve"> from </w:t>
      </w:r>
      <w:proofErr w:type="spellStart"/>
      <w:r w:rsidRPr="00EE5C95">
        <w:rPr>
          <w:i/>
        </w:rPr>
        <w:t>Shigella</w:t>
      </w:r>
      <w:proofErr w:type="spellEnd"/>
      <w:r w:rsidRPr="00EE5C95">
        <w:t xml:space="preserve"> species because of the close genetic relatedness of the organisms which is challenging</w:t>
      </w:r>
      <w:r w:rsidR="00084CEC" w:rsidRPr="00EE5C95">
        <w:fldChar w:fldCharType="begin"/>
      </w:r>
      <w:r w:rsidR="00046830" w:rsidRPr="00EE5C95">
        <w:instrText xml:space="preserve"> ADDIN REFMGR.CITE &lt;Refman&gt;&lt;Cite&gt;&lt;Author&gt;Clark&lt;/Author&gt;&lt;Year&gt;2013&lt;/Year&gt;&lt;RecNum&gt;37097&lt;/RecNum&gt;&lt;IDText&gt;Matrix-assisted laser desorption ionization-time of flight mass spectrometry: a fundamental shift in the routine practice of clinical microbiology&lt;/IDText&gt;&lt;MDL Ref_Type="Journal"&gt;&lt;Ref_Type&gt;Journal&lt;/Ref_Type&gt;&lt;Ref_ID&gt;37097&lt;/Ref_ID&gt;&lt;Title_Primary&gt;Matrix-assisted laser desorption ionization-time of flight mass spectrometry: a fundamental shift in the routine practice of clinical microbiology&lt;/Title_Primary&gt;&lt;Authors_Primary&gt;Clark,A.E.&lt;/Authors_Primary&gt;&lt;Authors_Primary&gt;Kaleta,E.J.&lt;/Authors_Primary&gt;&lt;Authors_Primary&gt;Arora,A.&lt;/Authors_Primary&gt;&lt;Authors_Primary&gt;Wolk,D.M.&lt;/Authors_Primary&gt;&lt;Date_Primary&gt;2013/7&lt;/Date_Primary&gt;&lt;Keywords&gt;Algorithm&lt;/Keywords&gt;&lt;Keywords&gt;Algorithms&lt;/Keywords&gt;&lt;Keywords&gt;analysis&lt;/Keywords&gt;&lt;Keywords&gt;Chemistry&lt;/Keywords&gt;&lt;Keywords&gt;diagnosis&lt;/Keywords&gt;&lt;Keywords&gt;G 8&lt;/Keywords&gt;&lt;Keywords&gt;Hematology&lt;/Keywords&gt;&lt;Keywords&gt;Identification&lt;/Keywords&gt;&lt;Keywords&gt;Laboratories&lt;/Keywords&gt;&lt;Keywords&gt;MALDI-TOF&lt;/Keywords&gt;&lt;Keywords&gt;Mass Spectrometry&lt;/Keywords&gt;&lt;Keywords&gt;methods&lt;/Keywords&gt;&lt;Keywords&gt;microbiology&lt;/Keywords&gt;&lt;Keywords&gt;Patient Care&lt;/Keywords&gt;&lt;Keywords&gt;Research&lt;/Keywords&gt;&lt;Keywords&gt;Science&lt;/Keywords&gt;&lt;Keywords&gt;Software&lt;/Keywords&gt;&lt;Keywords&gt;Universities&lt;/Keywords&gt;&lt;Keywords&gt;veterinary&lt;/Keywords&gt;&lt;Reprint&gt;Not in File&lt;/Reprint&gt;&lt;Start_Page&gt;547&lt;/Start_Page&gt;&lt;End_Page&gt;603&lt;/End_Page&gt;&lt;Periodical&gt;Clin.Microbiol.Rev.&lt;/Periodical&gt;&lt;Volume&gt;26&lt;/Volume&gt;&lt;Issue&gt;3&lt;/Issue&gt;&lt;User_Def_5&gt;PMC3719498&lt;/User_Def_5&gt;&lt;Misc_3&gt;26/3/547 [pii];10.1128/CMR.00072-12 [doi]&lt;/Misc_3&gt;&lt;Address&gt;Department of Veterinary Science and Microbiology, University of Arizona, Tucson, Arizona, USA&lt;/Address&gt;&lt;Web_URL&gt;PM:23824373&lt;/Web_URL&gt;&lt;ZZ_JournalStdAbbrev&gt;&lt;f name="System"&gt;Clin.Microbiol.Rev.&lt;/f&gt;&lt;/ZZ_JournalStdAbbrev&gt;&lt;ZZ_WorkformID&gt;1&lt;/ZZ_WorkformID&gt;&lt;/MDL&gt;&lt;/Cite&gt;&lt;/Refman&gt;</w:instrText>
      </w:r>
      <w:r w:rsidR="00084CEC" w:rsidRPr="00EE5C95">
        <w:fldChar w:fldCharType="separate"/>
      </w:r>
      <w:r w:rsidR="00046830" w:rsidRPr="00EE5C95">
        <w:rPr>
          <w:noProof/>
          <w:vertAlign w:val="superscript"/>
        </w:rPr>
        <w:t>32</w:t>
      </w:r>
      <w:r w:rsidR="00084CEC" w:rsidRPr="00EE5C95">
        <w:fldChar w:fldCharType="end"/>
      </w:r>
      <w:r w:rsidRPr="00EE5C95">
        <w:t>.</w:t>
      </w:r>
    </w:p>
    <w:p w:rsidR="000D35C5" w:rsidRPr="00EE5C95" w:rsidRDefault="000D35C5" w:rsidP="000D35C5">
      <w:pPr>
        <w:pStyle w:val="PHEBodytext"/>
        <w:rPr>
          <w:b/>
        </w:rPr>
      </w:pPr>
      <w:r w:rsidRPr="00EE5C95">
        <w:rPr>
          <w:b/>
        </w:rPr>
        <w:t>Real-time Polymerase Chain reaction (RT-PCR)</w:t>
      </w:r>
    </w:p>
    <w:p w:rsidR="000D35C5" w:rsidRPr="00EE5C95" w:rsidRDefault="000D35C5" w:rsidP="000D35C5">
      <w:pPr>
        <w:pStyle w:val="PHEBodytext"/>
      </w:pPr>
      <w:r w:rsidRPr="00EE5C95">
        <w:t xml:space="preserve">PCR is usually considered to be a good method for bacterial detection as it is simple, rapid, sensitive and specific. The basis for PCR diagnostic applications in microbiology is the detection of infectious agents and the discrimination of non-pathogenic from pathogenic strains by virtue of specific genes. However, it does have limitations. Although the 16S </w:t>
      </w:r>
      <w:proofErr w:type="spellStart"/>
      <w:r w:rsidRPr="00EE5C95">
        <w:t>rRNA</w:t>
      </w:r>
      <w:proofErr w:type="spellEnd"/>
      <w:r w:rsidRPr="00EE5C95">
        <w:t xml:space="preserve"> gene is generally targeted for the design of species-specific PCR primers for identification, designing primers is difficult when the sequences of the homologous genes have high similarity. </w:t>
      </w:r>
    </w:p>
    <w:p w:rsidR="000D35C5" w:rsidRPr="00EE5C95" w:rsidRDefault="000D35C5" w:rsidP="000D35C5">
      <w:pPr>
        <w:pStyle w:val="PHEBodytext"/>
        <w:rPr>
          <w:i/>
        </w:rPr>
      </w:pPr>
      <w:r w:rsidRPr="00EE5C95">
        <w:t>A PCR assay based on the amplification of the invasion plasmid antigen H (</w:t>
      </w:r>
      <w:proofErr w:type="spellStart"/>
      <w:r w:rsidRPr="00EE5C95">
        <w:rPr>
          <w:i/>
        </w:rPr>
        <w:t>ipaH</w:t>
      </w:r>
      <w:proofErr w:type="spellEnd"/>
      <w:r w:rsidRPr="00EE5C95">
        <w:t>) gene sequence is used for the diagnosis of Shigellosis (bacillary dysentery)</w:t>
      </w:r>
      <w:r w:rsidRPr="00EE5C95">
        <w:rPr>
          <w:i/>
        </w:rPr>
        <w:t xml:space="preserve">. </w:t>
      </w:r>
      <w:proofErr w:type="spellStart"/>
      <w:r w:rsidRPr="00EE5C95">
        <w:rPr>
          <w:i/>
        </w:rPr>
        <w:t>IpaH</w:t>
      </w:r>
      <w:proofErr w:type="spellEnd"/>
      <w:r w:rsidRPr="00EE5C95">
        <w:t xml:space="preserve"> is carried by all four </w:t>
      </w:r>
      <w:proofErr w:type="spellStart"/>
      <w:r w:rsidRPr="00EE5C95">
        <w:rPr>
          <w:i/>
        </w:rPr>
        <w:t>Shigella</w:t>
      </w:r>
      <w:proofErr w:type="spellEnd"/>
      <w:r w:rsidRPr="00EE5C95">
        <w:t xml:space="preserve"> species as well as by </w:t>
      </w:r>
      <w:proofErr w:type="spellStart"/>
      <w:r w:rsidRPr="00EE5C95">
        <w:t>enteroinvasive</w:t>
      </w:r>
      <w:proofErr w:type="spellEnd"/>
      <w:r w:rsidRPr="00EE5C95">
        <w:t xml:space="preserve"> </w:t>
      </w:r>
      <w:r w:rsidRPr="00EE5C95">
        <w:rPr>
          <w:i/>
        </w:rPr>
        <w:t xml:space="preserve">Escherichia coli </w:t>
      </w:r>
      <w:r w:rsidRPr="00EE5C95">
        <w:t xml:space="preserve">(EIEC). The </w:t>
      </w:r>
      <w:proofErr w:type="spellStart"/>
      <w:r w:rsidRPr="00EE5C95">
        <w:rPr>
          <w:i/>
        </w:rPr>
        <w:t>ipaH</w:t>
      </w:r>
      <w:proofErr w:type="spellEnd"/>
      <w:r w:rsidRPr="00EE5C95">
        <w:t xml:space="preserve"> PCR assay has been used to detect </w:t>
      </w:r>
      <w:proofErr w:type="spellStart"/>
      <w:r w:rsidRPr="00EE5C95">
        <w:rPr>
          <w:i/>
        </w:rPr>
        <w:t>Shigella</w:t>
      </w:r>
      <w:proofErr w:type="spellEnd"/>
      <w:r w:rsidRPr="00EE5C95">
        <w:t xml:space="preserve"> species and EIEC, indicating high specificity</w:t>
      </w:r>
      <w:r w:rsidR="00084CEC" w:rsidRPr="00EE5C95">
        <w:fldChar w:fldCharType="begin">
          <w:fldData xml:space="preserve">PFJlZm1hbj48Q2l0ZT48QXV0aG9yPlZ1PC9BdXRob3I+PFllYXI+MjAwNDwvWWVhcj48UmVjTnVt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=
</w:fldData>
        </w:fldChar>
      </w:r>
      <w:r w:rsidR="00046830" w:rsidRPr="00EE5C95">
        <w:instrText xml:space="preserve"> ADDIN REFMGR.CITE </w:instrText>
      </w:r>
      <w:r w:rsidR="00046830" w:rsidRPr="00EE5C95">
        <w:fldChar w:fldCharType="begin">
          <w:fldData xml:space="preserve">PFJlZm1hbj48Q2l0ZT48QXV0aG9yPlZ1PC9BdXRob3I+PFllYXI+MjAwNDwvWWVhcj48UmVjTnVt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=
</w:fldData>
        </w:fldChar>
      </w:r>
      <w:r w:rsidR="00046830" w:rsidRPr="00EE5C95">
        <w:instrText xml:space="preserve"> ADDIN EN.CITE.DATA </w:instrText>
      </w:r>
      <w:r w:rsidR="00046830" w:rsidRPr="00EE5C95">
        <w:fldChar w:fldCharType="end"/>
      </w:r>
      <w:r w:rsidR="00084CEC" w:rsidRPr="00EE5C95">
        <w:fldChar w:fldCharType="separate"/>
      </w:r>
      <w:r w:rsidR="00046830" w:rsidRPr="00EE5C95">
        <w:rPr>
          <w:noProof/>
          <w:vertAlign w:val="superscript"/>
        </w:rPr>
        <w:t>33,34</w:t>
      </w:r>
      <w:r w:rsidR="00084CEC" w:rsidRPr="00EE5C95">
        <w:fldChar w:fldCharType="end"/>
      </w:r>
      <w:r w:rsidRPr="00EE5C95">
        <w:t>.</w:t>
      </w:r>
    </w:p>
    <w:p w:rsidR="000D35C5" w:rsidRPr="00EE5C95" w:rsidRDefault="000D35C5" w:rsidP="000D35C5">
      <w:pPr>
        <w:pStyle w:val="PHEBodytext"/>
        <w:rPr>
          <w:b/>
        </w:rPr>
      </w:pPr>
      <w:r w:rsidRPr="00EE5C95">
        <w:rPr>
          <w:b/>
        </w:rPr>
        <w:lastRenderedPageBreak/>
        <w:t>Pulsed Field Gel Electrophoresis (PFGE)</w:t>
      </w:r>
    </w:p>
    <w:p w:rsidR="000D35C5" w:rsidRPr="00EE5C95" w:rsidRDefault="000D35C5" w:rsidP="000D35C5">
      <w:pPr>
        <w:pStyle w:val="PHEBodytext"/>
      </w:pPr>
      <w:r w:rsidRPr="00EE5C95">
        <w:t>PFGE detects genetic variation between strains using rare-cutting restriction endonucleases, followed by separation of the resulting large genomic fragments on an agarose gel. PFGE is known to be highly discriminatory and a frequently used technique for outbreak investigations and has gained broad application in characterizing epidemiologically related isolates. However, the stability of PFGE may be insufficient for reliable application in long-term epidemiological studies. However, due to its time-consuming nature (30hr or longer to perform) and its requirement for special equipment, PFGE is not used widely outside the reference laboratories</w:t>
      </w:r>
      <w:r w:rsidR="00084CEC" w:rsidRPr="00EE5C95">
        <w:fldChar w:fldCharType="begin">
          <w:fldData xml:space="preserve">PFJlZm1hbj48Q2l0ZT48QXV0aG9yPkxpdTwvQXV0aG9yPjxZZWFyPjIwMDY8L1llYXI+PFJlY051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</w:fldData>
        </w:fldChar>
      </w:r>
      <w:r w:rsidR="00046830" w:rsidRPr="00EE5C95">
        <w:instrText xml:space="preserve"> ADDIN REFMGR.CITE </w:instrText>
      </w:r>
      <w:r w:rsidR="00046830" w:rsidRPr="00EE5C95">
        <w:fldChar w:fldCharType="begin">
          <w:fldData xml:space="preserve">PFJlZm1hbj48Q2l0ZT48QXV0aG9yPkxpdTwvQXV0aG9yPjxZZWFyPjIwMDY8L1llYXI+PFJlY051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</w:fldData>
        </w:fldChar>
      </w:r>
      <w:r w:rsidR="00046830" w:rsidRPr="00EE5C95">
        <w:instrText xml:space="preserve"> ADDIN EN.CITE.DATA </w:instrText>
      </w:r>
      <w:r w:rsidR="00046830" w:rsidRPr="00EE5C95">
        <w:fldChar w:fldCharType="end"/>
      </w:r>
      <w:r w:rsidR="00084CEC" w:rsidRPr="00EE5C95">
        <w:fldChar w:fldCharType="separate"/>
      </w:r>
      <w:r w:rsidR="00046830" w:rsidRPr="00EE5C95">
        <w:rPr>
          <w:noProof/>
          <w:vertAlign w:val="superscript"/>
        </w:rPr>
        <w:t>35,36</w:t>
      </w:r>
      <w:r w:rsidR="00084CEC" w:rsidRPr="00EE5C95">
        <w:fldChar w:fldCharType="end"/>
      </w:r>
      <w:r w:rsidRPr="00EE5C95">
        <w:t>.</w:t>
      </w:r>
    </w:p>
    <w:p w:rsidR="000D35C5" w:rsidRPr="00EE5C95" w:rsidRDefault="000D35C5" w:rsidP="000D35C5">
      <w:pPr>
        <w:pStyle w:val="PHEBodytext"/>
      </w:pPr>
      <w:r w:rsidRPr="00EE5C95">
        <w:t xml:space="preserve">PFGE has been employed successfully for strain discrimination of a variety of bacteria, including </w:t>
      </w:r>
      <w:r w:rsidRPr="00EE5C95">
        <w:rPr>
          <w:i/>
        </w:rPr>
        <w:t xml:space="preserve">S. </w:t>
      </w:r>
      <w:proofErr w:type="spellStart"/>
      <w:r w:rsidRPr="00EE5C95">
        <w:rPr>
          <w:i/>
        </w:rPr>
        <w:t>sonnei</w:t>
      </w:r>
      <w:proofErr w:type="spellEnd"/>
      <w:r w:rsidRPr="00EE5C95">
        <w:rPr>
          <w:i/>
        </w:rPr>
        <w:t xml:space="preserve"> </w:t>
      </w:r>
      <w:r w:rsidRPr="00EE5C95">
        <w:t>and</w:t>
      </w:r>
      <w:r w:rsidRPr="00EE5C95">
        <w:rPr>
          <w:i/>
        </w:rPr>
        <w:t xml:space="preserve"> S. </w:t>
      </w:r>
      <w:proofErr w:type="spellStart"/>
      <w:r w:rsidRPr="00EE5C95">
        <w:rPr>
          <w:i/>
        </w:rPr>
        <w:t>dysenteriae</w:t>
      </w:r>
      <w:proofErr w:type="spellEnd"/>
      <w:r w:rsidRPr="00EE5C95">
        <w:rPr>
          <w:i/>
        </w:rPr>
        <w:t xml:space="preserve"> </w:t>
      </w:r>
      <w:r w:rsidRPr="00EE5C95">
        <w:t xml:space="preserve">type 1 isolates using restriction endonuclease </w:t>
      </w:r>
      <w:r w:rsidRPr="00EE5C95">
        <w:rPr>
          <w:i/>
        </w:rPr>
        <w:t>Not</w:t>
      </w:r>
      <w:r w:rsidRPr="00EE5C95">
        <w:t xml:space="preserve">1. This technique has been and is very useful for discriminating </w:t>
      </w:r>
      <w:proofErr w:type="spellStart"/>
      <w:r w:rsidRPr="00EE5C95">
        <w:rPr>
          <w:i/>
        </w:rPr>
        <w:t>Shigella</w:t>
      </w:r>
      <w:proofErr w:type="spellEnd"/>
      <w:r w:rsidRPr="00EE5C95">
        <w:t xml:space="preserve"> strains for investigation of outbreaks</w:t>
      </w:r>
      <w:r w:rsidR="00084CEC" w:rsidRPr="00EE5C95">
        <w:fldChar w:fldCharType="begin"/>
      </w:r>
      <w:r w:rsidR="00046830" w:rsidRPr="00EE5C95">
        <w:instrText xml:space="preserve"> ADDIN REFMGR.CITE &lt;Refman&gt;&lt;Cite&gt;&lt;Author&gt;Talukder&lt;/Author&gt;&lt;Year&gt;1999&lt;/Year&gt;&lt;RecNum&gt;37276&lt;/RecNum&gt;&lt;IDText&gt;Evaluation of pulsed-field gel electrophoresis for typing of Shigella dysenteriae type 1&lt;/IDText&gt;&lt;MDL Ref_Type="Journal"&gt;&lt;Ref_Type&gt;Journal&lt;/Ref_Type&gt;&lt;Ref_ID&gt;37276&lt;/Ref_ID&gt;&lt;Title_Primary&gt;Evaluation of pulsed-field gel electrophoresis for typing of Shigella dysenteriae type 1&lt;/Title_Primary&gt;&lt;Authors_Primary&gt;Talukder,K.A.&lt;/Authors_Primary&gt;&lt;Authors_Primary&gt;Dutta,D.K.&lt;/Authors_Primary&gt;&lt;Authors_Primary&gt;Albert,M.J.&lt;/Authors_Primary&gt;&lt;Date_Primary&gt;1999/8&lt;/Date_Primary&gt;&lt;Keywords&gt;Bacterial Typing Techniques&lt;/Keywords&gt;&lt;Keywords&gt;Bangladesh&lt;/Keywords&gt;&lt;Keywords&gt;classification&lt;/Keywords&gt;&lt;Keywords&gt;Culture&lt;/Keywords&gt;&lt;Keywords&gt;Deoxyribonucleases&lt;/Keywords&gt;&lt;Keywords&gt;Deoxyribonucleases,Type II Site-Specific&lt;/Keywords&gt;&lt;Keywords&gt;disease&lt;/Keywords&gt;&lt;Keywords&gt;Dna&lt;/Keywords&gt;&lt;Keywords&gt;DNA,Bacterial&lt;/Keywords&gt;&lt;Keywords&gt;Electrophoresis&lt;/Keywords&gt;&lt;Keywords&gt;Electrophoresis,Gel,Pulsed-Field&lt;/Keywords&gt;&lt;Keywords&gt;genetics&lt;/Keywords&gt;&lt;Keywords&gt;ID 20&lt;/Keywords&gt;&lt;Keywords&gt;Laboratories&lt;/Keywords&gt;&lt;Keywords&gt;metabolism&lt;/Keywords&gt;&lt;Keywords&gt;Research&lt;/Keywords&gt;&lt;Keywords&gt;Science&lt;/Keywords&gt;&lt;Keywords&gt;Shigella&lt;/Keywords&gt;&lt;Keywords&gt;Shigella dysenteriae&lt;/Keywords&gt;&lt;Keywords&gt;species&lt;/Keywords&gt;&lt;Keywords&gt;Typing&lt;/Keywords&gt;&lt;Reprint&gt;Not in File&lt;/Reprint&gt;&lt;Start_Page&gt;781&lt;/Start_Page&gt;&lt;End_Page&gt;784&lt;/End_Page&gt;&lt;Periodical&gt;J.Med Microbiol.&lt;/Periodical&gt;&lt;Volume&gt;48&lt;/Volume&gt;&lt;Issue&gt;8&lt;/Issue&gt;&lt;Address&gt;Laboratory Sciences Division, International Centre for Diarrhoeal Disease Research, Bangladesh, Dhaka&lt;/Address&gt;&lt;Web_URL&gt;PM:10451002&lt;/Web_URL&gt;&lt;ZZ_JournalFull&gt;&lt;f name="System"&gt;J.Med Microbiol.&lt;/f&gt;&lt;/ZZ_JournalFull&gt;&lt;ZZ_WorkformID&gt;1&lt;/ZZ_WorkformID&gt;&lt;/MDL&gt;&lt;/Cite&gt;&lt;/Refman&gt;</w:instrText>
      </w:r>
      <w:r w:rsidR="00084CEC" w:rsidRPr="00EE5C95">
        <w:fldChar w:fldCharType="separate"/>
      </w:r>
      <w:r w:rsidR="00046830" w:rsidRPr="00EE5C95">
        <w:rPr>
          <w:noProof/>
          <w:vertAlign w:val="superscript"/>
        </w:rPr>
        <w:t>37</w:t>
      </w:r>
      <w:r w:rsidR="00084CEC" w:rsidRPr="00EE5C95">
        <w:fldChar w:fldCharType="end"/>
      </w:r>
      <w:r w:rsidRPr="00EE5C95">
        <w:t xml:space="preserve">. However, for </w:t>
      </w:r>
      <w:r w:rsidRPr="00EE5C95">
        <w:rPr>
          <w:i/>
        </w:rPr>
        <w:t xml:space="preserve">S. </w:t>
      </w:r>
      <w:proofErr w:type="spellStart"/>
      <w:r w:rsidRPr="00EE5C95">
        <w:rPr>
          <w:i/>
        </w:rPr>
        <w:t>sonnei</w:t>
      </w:r>
      <w:proofErr w:type="spellEnd"/>
      <w:r w:rsidRPr="00EE5C95">
        <w:t xml:space="preserve"> isolates that are indistinguishable, inter-IS1 spacer typing (IST) provides greater subtyping information than PFGE and could investigate the genetic relationships among </w:t>
      </w:r>
      <w:r w:rsidRPr="00EE5C95">
        <w:rPr>
          <w:i/>
        </w:rPr>
        <w:t xml:space="preserve">S. </w:t>
      </w:r>
      <w:proofErr w:type="spellStart"/>
      <w:r w:rsidRPr="00EE5C95">
        <w:rPr>
          <w:i/>
        </w:rPr>
        <w:t>sonnei</w:t>
      </w:r>
      <w:proofErr w:type="spellEnd"/>
      <w:r w:rsidRPr="00EE5C95">
        <w:t xml:space="preserve"> strains circulating over a longer time span</w:t>
      </w:r>
      <w:r w:rsidR="00084CEC" w:rsidRPr="00EE5C95">
        <w:fldChar w:fldCharType="begin"/>
      </w:r>
      <w:r w:rsidR="00046830" w:rsidRPr="00EE5C95">
        <w:instrText xml:space="preserve"> ADDIN REFMGR.CITE &lt;Refman&gt;&lt;Cite&gt;&lt;Author&gt;Chiou&lt;/Author&gt;&lt;Year&gt;2006&lt;/Year&gt;&lt;RecNum&gt;37274&lt;/RecNum&gt;&lt;IDText&gt;Usefulness of inter-IS1 spacer polymorphisms for subtyping of Shigella sonnei isolates&lt;/IDText&gt;&lt;MDL Ref_Type="Journal"&gt;&lt;Ref_Type&gt;Journal&lt;/Ref_Type&gt;&lt;Ref_ID&gt;37274&lt;/Ref_ID&gt;&lt;Title_Primary&gt;Usefulness of inter-IS1 spacer polymorphisms for subtyping of Shigella sonnei isolates&lt;/Title_Primary&gt;&lt;Authors_Primary&gt;Chiou,C.S.&lt;/Authors_Primary&gt;&lt;Authors_Primary&gt;Wei,H.L.&lt;/Authors_Primary&gt;&lt;Authors_Primary&gt;Wang,Y.W.&lt;/Authors_Primary&gt;&lt;Authors_Primary&gt;Liao,J.C.&lt;/Authors_Primary&gt;&lt;Authors_Primary&gt;Li,C.C.&lt;/Authors_Primary&gt;&lt;Date_Primary&gt;2006/11&lt;/Date_Primary&gt;&lt;Keywords&gt;Bacterial Typing Techniques&lt;/Keywords&gt;&lt;Keywords&gt;classification&lt;/Keywords&gt;&lt;Keywords&gt;control&lt;/Keywords&gt;&lt;Keywords&gt;development&lt;/Keywords&gt;&lt;Keywords&gt;disease&lt;/Keywords&gt;&lt;Keywords&gt;Dna&lt;/Keywords&gt;&lt;Keywords&gt;DNA Transposable Elements&lt;/Keywords&gt;&lt;Keywords&gt;Electrophoresis&lt;/Keywords&gt;&lt;Keywords&gt;Electrophoresis,Gel,Pulsed-Field&lt;/Keywords&gt;&lt;Keywords&gt;genetics&lt;/Keywords&gt;&lt;Keywords&gt;Genotype&lt;/Keywords&gt;&lt;Keywords&gt;ID 20&lt;/Keywords&gt;&lt;Keywords&gt;Infection&lt;/Keywords&gt;&lt;Keywords&gt;Laboratories&lt;/Keywords&gt;&lt;Keywords&gt;methods&lt;/Keywords&gt;&lt;Keywords&gt;Research&lt;/Keywords&gt;&lt;Keywords&gt;Shigella&lt;/Keywords&gt;&lt;Keywords&gt;Shigella sonnei&lt;/Keywords&gt;&lt;Keywords&gt;Taiwan&lt;/Keywords&gt;&lt;Keywords&gt;Time&lt;/Keywords&gt;&lt;Keywords&gt;Typing&lt;/Keywords&gt;&lt;Reprint&gt;In File&lt;/Reprint&gt;&lt;Start_Page&gt;3928&lt;/Start_Page&gt;&lt;End_Page&gt;3933&lt;/End_Page&gt;&lt;Periodical&gt;J.Clin.Microbiol.&lt;/Periodical&gt;&lt;Volume&gt;44&lt;/Volume&gt;&lt;Issue&gt;11&lt;/Issue&gt;&lt;User_Def_5&gt;PMC1698372&lt;/User_Def_5&gt;&lt;Misc_3&gt;JCM.01069-06 [pii];10.1128/JCM.01069-06 [doi]&lt;/Misc_3&gt;&lt;Address&gt;The Central Region Laboratory, Centers for Disease Control, 5F 20 Wen-Sin South 3rd Road, Taichung City 408, Taiwan. nipmcsc@cdc.gov.tw&lt;/Address&gt;&lt;Web_URL&gt;PM:16988023&lt;/Web_URL&gt;&lt;ZZ_JournalStdAbbrev&gt;&lt;f name="System"&gt;J.Clin.Microbiol.&lt;/f&gt;&lt;/ZZ_JournalStdAbbrev&gt;&lt;ZZ_WorkformID&gt;1&lt;/ZZ_WorkformID&gt;&lt;/MDL&gt;&lt;/Cite&gt;&lt;/Refman&gt;</w:instrText>
      </w:r>
      <w:r w:rsidR="00084CEC" w:rsidRPr="00EE5C95">
        <w:fldChar w:fldCharType="separate"/>
      </w:r>
      <w:r w:rsidR="00046830" w:rsidRPr="00EE5C95">
        <w:rPr>
          <w:noProof/>
          <w:vertAlign w:val="superscript"/>
        </w:rPr>
        <w:t>38</w:t>
      </w:r>
      <w:r w:rsidR="00084CEC" w:rsidRPr="00EE5C95">
        <w:fldChar w:fldCharType="end"/>
      </w:r>
      <w:r w:rsidRPr="00EE5C95">
        <w:t>.</w:t>
      </w:r>
    </w:p>
    <w:p w:rsidR="000D35C5" w:rsidRPr="00EE5C95" w:rsidRDefault="000D35C5" w:rsidP="000D35C5">
      <w:pPr>
        <w:pStyle w:val="PHEBodytext"/>
        <w:rPr>
          <w:b/>
        </w:rPr>
      </w:pPr>
      <w:proofErr w:type="spellStart"/>
      <w:r w:rsidRPr="00EE5C95">
        <w:rPr>
          <w:b/>
        </w:rPr>
        <w:t>Multilocus</w:t>
      </w:r>
      <w:proofErr w:type="spellEnd"/>
      <w:r w:rsidRPr="00EE5C95">
        <w:rPr>
          <w:b/>
        </w:rPr>
        <w:t xml:space="preserve"> Sequence Typing (MLST)</w:t>
      </w:r>
    </w:p>
    <w:p w:rsidR="000D35C5" w:rsidRPr="00EE5C95" w:rsidRDefault="000D35C5" w:rsidP="000D35C5">
      <w:pPr>
        <w:pStyle w:val="PHEBodytext"/>
      </w:pPr>
      <w:r w:rsidRPr="00EE5C95">
        <w:t>MLST measures the DNA sequence variations in a set of housekeeping genes directly and characterizes strains by their unique allelic profiles. The principle of MLST is simple: the technique involves PCR amplification followed by DNA sequencing. Nucleotide differences between strains can be checked at a variable number of genes depending on the degree of discrimination desired. One of the advantages of MLST over other molecular typing methods is that sequence data are portable between laboratories and have led to the creation of global databases that allow for exchange of molecular typing data via the Internet</w:t>
      </w:r>
      <w:r w:rsidR="00084CEC" w:rsidRPr="00EE5C95">
        <w:fldChar w:fldCharType="begin"/>
      </w:r>
      <w:r w:rsidR="00046830" w:rsidRPr="00EE5C95">
        <w:instrText xml:space="preserve"> ADDIN REFMGR.CITE &lt;Refman&gt;&lt;Cite&gt;&lt;Author&gt;Feil&lt;/Author&gt;&lt;Year&gt;2001&lt;/Year&gt;&lt;RecNum&gt;37248&lt;/RecNum&gt;&lt;IDText&gt;Recombination and the population structures of bacterial pathogens&lt;/IDText&gt;&lt;MDL Ref_Type="Journal"&gt;&lt;Ref_Type&gt;Journal&lt;/Ref_Type&gt;&lt;Ref_ID&gt;37248&lt;/Ref_ID&gt;&lt;Title_Primary&gt;Recombination and the population structures of bacterial pathogens&lt;/Title_Primary&gt;&lt;Authors_Primary&gt;Feil,E.J.&lt;/Authors_Primary&gt;&lt;Authors_Primary&gt;Spratt,B.G.&lt;/Authors_Primary&gt;&lt;Date_Primary&gt;2001&lt;/Date_Primary&gt;&lt;Keywords&gt;Alleles&lt;/Keywords&gt;&lt;Keywords&gt;Bacteria&lt;/Keywords&gt;&lt;Keywords&gt;Bacterial Physiological Phenomena&lt;/Keywords&gt;&lt;Keywords&gt;Biochemistry&lt;/Keywords&gt;&lt;Keywords&gt;Escherichia coli&lt;/Keywords&gt;&lt;Keywords&gt;Evolution&lt;/Keywords&gt;&lt;Keywords&gt;genetics&lt;/Keywords&gt;&lt;Keywords&gt;ID 16&lt;/Keywords&gt;&lt;Keywords&gt;Mutation&lt;/Keywords&gt;&lt;Keywords&gt;Neisseria&lt;/Keywords&gt;&lt;Keywords&gt;Neisseria meningitidis&lt;/Keywords&gt;&lt;Keywords&gt;physiology&lt;/Keywords&gt;&lt;Keywords&gt;Population&lt;/Keywords&gt;&lt;Keywords&gt;Recombination,Genetic&lt;/Keywords&gt;&lt;Keywords&gt;Research&lt;/Keywords&gt;&lt;Keywords&gt;species&lt;/Keywords&gt;&lt;Keywords&gt;Staphylococcus&lt;/Keywords&gt;&lt;Keywords&gt;Staphylococcus aureus&lt;/Keywords&gt;&lt;Keywords&gt;Streptococcus&lt;/Keywords&gt;&lt;Keywords&gt;Streptococcus pneumoniae&lt;/Keywords&gt;&lt;Keywords&gt;Universities&lt;/Keywords&gt;&lt;Reprint&gt;Not in File&lt;/Reprint&gt;&lt;Start_Page&gt;561&lt;/Start_Page&gt;&lt;End_Page&gt;590&lt;/End_Page&gt;&lt;Periodical&gt;Annu.Rev.Microbiol.&lt;/Periodical&gt;&lt;Volume&gt;55&lt;/Volume&gt;&lt;Misc_3&gt;10.1146/annurev.micro.55.1.561 [doi];55/1/561 [pii]&lt;/Misc_3&gt;&lt;Address&gt;Department of Biology and Biochemistry, University of Bath, Bath BA2 7AY, United Kingdom. e.feil@bath.ac.uk&lt;/Address&gt;&lt;Web_URL&gt;PM:11544367&lt;/Web_URL&gt;&lt;ZZ_JournalFull&gt;&lt;f name="System"&gt;Annu.Rev.Microbiol.&lt;/f&gt;&lt;/ZZ_JournalFull&gt;&lt;ZZ_WorkformID&gt;1&lt;/ZZ_WorkformID&gt;&lt;/MDL&gt;&lt;/Cite&gt;&lt;/Refman&gt;</w:instrText>
      </w:r>
      <w:r w:rsidR="00084CEC" w:rsidRPr="00EE5C95">
        <w:fldChar w:fldCharType="separate"/>
      </w:r>
      <w:r w:rsidR="00046830" w:rsidRPr="00EE5C95">
        <w:rPr>
          <w:noProof/>
          <w:vertAlign w:val="superscript"/>
        </w:rPr>
        <w:t>39</w:t>
      </w:r>
      <w:r w:rsidR="00084CEC" w:rsidRPr="00EE5C95">
        <w:fldChar w:fldCharType="end"/>
      </w:r>
      <w:r w:rsidRPr="00EE5C95">
        <w:t>.</w:t>
      </w:r>
    </w:p>
    <w:p w:rsidR="000D35C5" w:rsidRPr="00EE5C95" w:rsidRDefault="000D35C5" w:rsidP="000D35C5">
      <w:pPr>
        <w:pStyle w:val="PHEBodytext"/>
      </w:pPr>
      <w:r w:rsidRPr="00EE5C95">
        <w:t xml:space="preserve">This has been used to identify Shiga-toxin producing </w:t>
      </w:r>
      <w:r w:rsidRPr="00EE5C95">
        <w:rPr>
          <w:i/>
        </w:rPr>
        <w:t>E. coli</w:t>
      </w:r>
      <w:r w:rsidRPr="00EE5C95">
        <w:t xml:space="preserve"> and </w:t>
      </w:r>
      <w:proofErr w:type="spellStart"/>
      <w:r w:rsidRPr="00EE5C95">
        <w:rPr>
          <w:i/>
        </w:rPr>
        <w:t>Shigella</w:t>
      </w:r>
      <w:proofErr w:type="spellEnd"/>
      <w:r w:rsidRPr="00EE5C95">
        <w:rPr>
          <w:i/>
        </w:rPr>
        <w:t xml:space="preserve"> </w:t>
      </w:r>
      <w:r w:rsidRPr="00EE5C95">
        <w:t xml:space="preserve">species </w:t>
      </w:r>
      <w:r w:rsidR="00046830" w:rsidRPr="00EE5C95">
        <w:fldChar w:fldCharType="begin">
          <w:fldData xml:space="preserve">PFJlZm1hbj48Q2l0ZT48QXV0aG9yPkNob2k8L0F1dGhvcj48WWVhcj4yMDA3PC9ZZWFyPjxSZWNO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</w:fldData>
        </w:fldChar>
      </w:r>
      <w:r w:rsidR="00046830" w:rsidRPr="00EE5C95">
        <w:instrText xml:space="preserve"> ADDIN REFMGR.CITE </w:instrText>
      </w:r>
      <w:r w:rsidR="00046830" w:rsidRPr="00EE5C95">
        <w:fldChar w:fldCharType="begin">
          <w:fldData xml:space="preserve">PFJlZm1hbj48Q2l0ZT48QXV0aG9yPkNob2k8L0F1dGhvcj48WWVhcj4yMDA3PC9ZZWFyPjxSZWNO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</w:fldData>
        </w:fldChar>
      </w:r>
      <w:r w:rsidR="00046830" w:rsidRPr="00EE5C95">
        <w:instrText xml:space="preserve"> ADDIN EN.CITE.DATA </w:instrText>
      </w:r>
      <w:r w:rsidR="00046830" w:rsidRPr="00EE5C95">
        <w:fldChar w:fldCharType="end"/>
      </w:r>
      <w:r w:rsidR="00046830" w:rsidRPr="00EE5C95">
        <w:fldChar w:fldCharType="separate"/>
      </w:r>
      <w:r w:rsidR="00046830" w:rsidRPr="00EE5C95">
        <w:rPr>
          <w:noProof/>
          <w:vertAlign w:val="superscript"/>
        </w:rPr>
        <w:t>40</w:t>
      </w:r>
      <w:r w:rsidR="00046830" w:rsidRPr="00EE5C95">
        <w:fldChar w:fldCharType="end"/>
      </w:r>
      <w:r w:rsidRPr="00EE5C95">
        <w:t>.</w:t>
      </w:r>
    </w:p>
    <w:p w:rsidR="000D35C5" w:rsidRPr="00EE5C95" w:rsidRDefault="000D35C5" w:rsidP="000D35C5">
      <w:pPr>
        <w:pStyle w:val="PHEBodytext"/>
      </w:pPr>
      <w:r w:rsidRPr="00EE5C95">
        <w:t>The drawbacks of MLST are the substantial cost and laboratory work required to amplify, determine, and proofread the nucleotide sequence of the target DNA fragments, making the method hardly suitable for routine laboratory testing.</w:t>
      </w:r>
    </w:p>
    <w:p w:rsidR="000D35C5" w:rsidRPr="00EE5C95" w:rsidRDefault="000D35C5" w:rsidP="000D35C5">
      <w:pPr>
        <w:pStyle w:val="PHEBodytext"/>
        <w:rPr>
          <w:b/>
        </w:rPr>
      </w:pPr>
      <w:r w:rsidRPr="00EE5C95">
        <w:rPr>
          <w:b/>
        </w:rPr>
        <w:t>Multiple-Locus Variable-Number Tandem-Repeat Analysis (MVLA)</w:t>
      </w:r>
    </w:p>
    <w:p w:rsidR="000D35C5" w:rsidRPr="00EE5C95" w:rsidRDefault="000D35C5" w:rsidP="000D35C5">
      <w:pPr>
        <w:pStyle w:val="PHEBodytext"/>
      </w:pPr>
      <w:r w:rsidRPr="00EE5C95">
        <w:t>Multiple-Locus Variable number tandem repeat Analysis (MLVA) is a method used to perform molecular typing of particular microorganisms. It utilizes the naturally occurring variation in the number of tandem repeated DNA sequences found in many different loci in the genome of a variety of organisms. The molecular typing profiles are used to study transmission routes, to assess sources of infection and also to assess the impact of human intervention such as vaccination and use of antibiotics on the composition of bacterial populations.</w:t>
      </w:r>
    </w:p>
    <w:p w:rsidR="000D35C5" w:rsidRPr="00EE5C95" w:rsidRDefault="000D35C5" w:rsidP="000D35C5">
      <w:pPr>
        <w:pStyle w:val="PHEBodytext"/>
      </w:pPr>
      <w:r w:rsidRPr="00EE5C95">
        <w:t xml:space="preserve">This has been used successfully to identify </w:t>
      </w:r>
      <w:proofErr w:type="spellStart"/>
      <w:r w:rsidRPr="00EE5C95">
        <w:rPr>
          <w:i/>
        </w:rPr>
        <w:t>Shigella</w:t>
      </w:r>
      <w:proofErr w:type="spellEnd"/>
      <w:r w:rsidRPr="00EE5C95">
        <w:rPr>
          <w:i/>
        </w:rPr>
        <w:t xml:space="preserve"> </w:t>
      </w:r>
      <w:r w:rsidRPr="00EE5C95">
        <w:t xml:space="preserve">and </w:t>
      </w:r>
      <w:r w:rsidRPr="00EE5C95">
        <w:rPr>
          <w:i/>
        </w:rPr>
        <w:t>Escherichia</w:t>
      </w:r>
      <w:r w:rsidRPr="00EE5C95">
        <w:t xml:space="preserve"> strains, suggesting that it could significantly contribute to epidemiological trace-back analysis of </w:t>
      </w:r>
      <w:proofErr w:type="spellStart"/>
      <w:r w:rsidRPr="00EE5C95">
        <w:rPr>
          <w:i/>
        </w:rPr>
        <w:t>Shigella</w:t>
      </w:r>
      <w:proofErr w:type="spellEnd"/>
      <w:r w:rsidRPr="00EE5C95">
        <w:t xml:space="preserve"> infections and pathogenic </w:t>
      </w:r>
      <w:r w:rsidRPr="00EE5C95">
        <w:rPr>
          <w:i/>
        </w:rPr>
        <w:t>Escherichia</w:t>
      </w:r>
      <w:r w:rsidRPr="00EE5C95">
        <w:t xml:space="preserve"> outbreaks</w:t>
      </w:r>
      <w:r w:rsidR="00084CEC" w:rsidRPr="00EE5C95">
        <w:fldChar w:fldCharType="begin">
          <w:fldData xml:space="preserve">PFJlZm1hbj48Q2l0ZT48QXV0aG9yPkdvcmdlPC9BdXRob3I+PFllYXI+MjAwODwvWWVhcj48UmVj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</w:fldData>
        </w:fldChar>
      </w:r>
      <w:r w:rsidR="00046830" w:rsidRPr="00EE5C95">
        <w:instrText xml:space="preserve"> ADDIN REFMGR.CITE </w:instrText>
      </w:r>
      <w:r w:rsidR="00046830" w:rsidRPr="00EE5C95">
        <w:fldChar w:fldCharType="begin">
          <w:fldData xml:space="preserve">PFJlZm1hbj48Q2l0ZT48QXV0aG9yPkdvcmdlPC9BdXRob3I+PFllYXI+MjAwODwvWWVhcj48UmVj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</w:fldData>
        </w:fldChar>
      </w:r>
      <w:r w:rsidR="00046830" w:rsidRPr="00EE5C95">
        <w:instrText xml:space="preserve"> ADDIN EN.CITE.DATA </w:instrText>
      </w:r>
      <w:r w:rsidR="00046830" w:rsidRPr="00EE5C95">
        <w:fldChar w:fldCharType="end"/>
      </w:r>
      <w:r w:rsidR="00084CEC" w:rsidRPr="00EE5C95">
        <w:fldChar w:fldCharType="separate"/>
      </w:r>
      <w:r w:rsidR="00046830" w:rsidRPr="00EE5C95">
        <w:rPr>
          <w:noProof/>
          <w:vertAlign w:val="superscript"/>
        </w:rPr>
        <w:t>41</w:t>
      </w:r>
      <w:r w:rsidR="00084CEC" w:rsidRPr="00EE5C95">
        <w:fldChar w:fldCharType="end"/>
      </w:r>
      <w:r w:rsidRPr="00EE5C95">
        <w:t>.</w:t>
      </w:r>
    </w:p>
    <w:p w:rsidR="000D35C5" w:rsidRPr="00EE5C95" w:rsidRDefault="000D35C5" w:rsidP="000D35C5">
      <w:pPr>
        <w:pStyle w:val="PHEBodytext"/>
        <w:rPr>
          <w:b/>
        </w:rPr>
      </w:pPr>
      <w:r w:rsidRPr="00EE5C95">
        <w:rPr>
          <w:b/>
        </w:rPr>
        <w:t>Whole Genome Sequencing (WGS)</w:t>
      </w:r>
    </w:p>
    <w:p w:rsidR="000D35C5" w:rsidRPr="00EE5C95" w:rsidRDefault="000D35C5" w:rsidP="000D35C5">
      <w:pPr>
        <w:pStyle w:val="PHEBodytext"/>
      </w:pPr>
      <w:r w:rsidRPr="00EE5C95">
        <w:t xml:space="preserve">This is also known as “full genome sequencing, complete genome sequencing, or entire genome sequencing”. It is a laboratory process that determines the complete DNA sequence of an organism's genome at a single time. There are several high-throughput techniques that are available and used to sequence an entire genome </w:t>
      </w:r>
      <w:r w:rsidRPr="00EE5C95">
        <w:lastRenderedPageBreak/>
        <w:t xml:space="preserve">such as pyrosequencing, </w:t>
      </w:r>
      <w:proofErr w:type="spellStart"/>
      <w:r w:rsidRPr="00EE5C95">
        <w:t>nanopore</w:t>
      </w:r>
      <w:proofErr w:type="spellEnd"/>
      <w:r w:rsidRPr="00EE5C95">
        <w:t xml:space="preserve"> technology, </w:t>
      </w:r>
      <w:proofErr w:type="spellStart"/>
      <w:r w:rsidRPr="00EE5C95">
        <w:t>IIIumina</w:t>
      </w:r>
      <w:proofErr w:type="spellEnd"/>
      <w:r w:rsidRPr="00EE5C95">
        <w:t xml:space="preserve"> sequencing, Ion Torrent sequencing, etc. This sequencing method holds great promise for rapid, accurate, and comprehensive identification of bacterial transmission pathways in hospital and community settings, with concomitant reductions in infections, morbidity, and costs.</w:t>
      </w:r>
    </w:p>
    <w:p w:rsidR="000D35C5" w:rsidRPr="00EE5C95" w:rsidRDefault="000D35C5" w:rsidP="000D35C5">
      <w:pPr>
        <w:pStyle w:val="PHEBodytext"/>
      </w:pPr>
      <w:r w:rsidRPr="00EE5C95">
        <w:t xml:space="preserve">This has been used successfully to explore the genome of </w:t>
      </w:r>
      <w:proofErr w:type="spellStart"/>
      <w:r w:rsidRPr="00EE5C95">
        <w:rPr>
          <w:i/>
        </w:rPr>
        <w:t>Shigella</w:t>
      </w:r>
      <w:proofErr w:type="spellEnd"/>
      <w:r w:rsidRPr="00EE5C95">
        <w:rPr>
          <w:i/>
        </w:rPr>
        <w:t xml:space="preserve"> </w:t>
      </w:r>
      <w:r w:rsidRPr="00EE5C95">
        <w:t xml:space="preserve">species and </w:t>
      </w:r>
      <w:r w:rsidRPr="00EE5C95">
        <w:rPr>
          <w:i/>
        </w:rPr>
        <w:t>E. coli O157:H7</w:t>
      </w:r>
      <w:r w:rsidRPr="00EE5C95">
        <w:t xml:space="preserve"> to identify candidate genes responsible for pathogenesis, and to develop better methods of strain detection and to advance the understanding of the evolution of </w:t>
      </w:r>
      <w:r w:rsidRPr="00EE5C95">
        <w:rPr>
          <w:i/>
        </w:rPr>
        <w:t>E. coli</w:t>
      </w:r>
      <w:r w:rsidR="00084CEC" w:rsidRPr="00EE5C95">
        <w:fldChar w:fldCharType="begin">
          <w:fldData xml:space="preserve">PFJlZm1hbj48Q2l0ZT48QXV0aG9yPlBlbmc8L0F1dGhvcj48WWVhcj4yMDA5PC9ZZWFyPjxSZWNO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</w:fldData>
        </w:fldChar>
      </w:r>
      <w:r w:rsidR="00046830" w:rsidRPr="00EE5C95">
        <w:instrText xml:space="preserve"> ADDIN REFMGR.CITE </w:instrText>
      </w:r>
      <w:r w:rsidR="00046830" w:rsidRPr="00EE5C95">
        <w:fldChar w:fldCharType="begin">
          <w:fldData xml:space="preserve">PFJlZm1hbj48Q2l0ZT48QXV0aG9yPlBlbmc8L0F1dGhvcj48WWVhcj4yMDA5PC9ZZWFyPjxSZWNO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</w:fldData>
        </w:fldChar>
      </w:r>
      <w:r w:rsidR="00046830" w:rsidRPr="00EE5C95">
        <w:instrText xml:space="preserve"> ADDIN EN.CITE.DATA </w:instrText>
      </w:r>
      <w:r w:rsidR="00046830" w:rsidRPr="00EE5C95">
        <w:fldChar w:fldCharType="end"/>
      </w:r>
      <w:r w:rsidR="00084CEC" w:rsidRPr="00EE5C95">
        <w:fldChar w:fldCharType="separate"/>
      </w:r>
      <w:r w:rsidR="00046830" w:rsidRPr="00EE5C95">
        <w:rPr>
          <w:noProof/>
          <w:vertAlign w:val="superscript"/>
        </w:rPr>
        <w:t>26,42</w:t>
      </w:r>
      <w:r w:rsidR="00084CEC" w:rsidRPr="00EE5C95">
        <w:fldChar w:fldCharType="end"/>
      </w:r>
      <w:r w:rsidRPr="00EE5C95">
        <w:t>.</w:t>
      </w:r>
    </w:p>
    <w:p w:rsidR="000D35C5" w:rsidRPr="00EE5C95" w:rsidRDefault="000D35C5" w:rsidP="000D35C5">
      <w:pPr>
        <w:pStyle w:val="PHEBodytext"/>
        <w:rPr>
          <w:b/>
        </w:rPr>
      </w:pPr>
      <w:r w:rsidRPr="00EE5C95">
        <w:rPr>
          <w:b/>
        </w:rPr>
        <w:t>Other Specialised Tests</w:t>
      </w:r>
    </w:p>
    <w:p w:rsidR="000D35C5" w:rsidRPr="00EE5C95" w:rsidRDefault="000D35C5" w:rsidP="000D35C5">
      <w:pPr>
        <w:pStyle w:val="PHEBodytext"/>
        <w:rPr>
          <w:b/>
        </w:rPr>
      </w:pPr>
      <w:r w:rsidRPr="00EE5C95">
        <w:rPr>
          <w:b/>
        </w:rPr>
        <w:t>Phage Typing</w:t>
      </w:r>
    </w:p>
    <w:p w:rsidR="000D35C5" w:rsidRPr="00EE5C95" w:rsidRDefault="000D35C5" w:rsidP="000D35C5">
      <w:pPr>
        <w:pStyle w:val="PHEBodytext"/>
      </w:pPr>
      <w:r w:rsidRPr="00EE5C95">
        <w:t xml:space="preserve">Phage typing has proven to be an important tool for strain characterisation and the results obtained have been used in surveillance, source attribution and outbreak investigations. Phage typing is, however, also a phenotypical method that depends very much on the experience of the individual laboratory and on support from the reference centre that coordinates the maintenance of </w:t>
      </w:r>
      <w:proofErr w:type="spellStart"/>
      <w:r w:rsidRPr="00EE5C95">
        <w:t>phages</w:t>
      </w:r>
      <w:proofErr w:type="spellEnd"/>
      <w:r w:rsidRPr="00EE5C95">
        <w:t xml:space="preserve"> and the updating of the system. Only when the phage typing method is harmonised and the performance in different laboratories is controlled, can the results be regarded as definitive and comparable between laboratories</w:t>
      </w:r>
      <w:r w:rsidR="00084CEC" w:rsidRPr="00EE5C95">
        <w:fldChar w:fldCharType="begin"/>
      </w:r>
      <w:r w:rsidR="00046830" w:rsidRPr="00EE5C95">
        <w:instrText xml:space="preserve"> ADDIN REFMGR.CITE &lt;Refman&gt;&lt;Cite&gt;&lt;Author&gt;Baggesen&lt;/Author&gt;&lt;Year&gt;2010&lt;/Year&gt;&lt;RecNum&gt;37280&lt;/RecNum&gt;&lt;IDText&gt;Phage typing of Salmonella Typhimurium - is it still a useful tool for surveillance and outbreak investigation?&lt;/IDText&gt;&lt;MDL Ref_Type="Journal"&gt;&lt;Ref_Type&gt;Journal&lt;/Ref_Type&gt;&lt;Ref_ID&gt;37280&lt;/Ref_ID&gt;&lt;Title_Primary&gt;Phage typing of Salmonella Typhimurium - is it still a useful tool for surveillance and outbreak investigation?&lt;/Title_Primary&gt;&lt;Authors_Primary&gt;Baggesen,D.L.&lt;/Authors_Primary&gt;&lt;Authors_Primary&gt;Sorensen,G.&lt;/Authors_Primary&gt;&lt;Authors_Primary&gt;Nielsen,E.M.&lt;/Authors_Primary&gt;&lt;Authors_Primary&gt;Wegener,H.C.&lt;/Authors_Primary&gt;&lt;Date_Primary&gt;2010/1/28&lt;/Date_Primary&gt;&lt;Keywords&gt;Bacteriophage Typing&lt;/Keywords&gt;&lt;Keywords&gt;classification&lt;/Keywords&gt;&lt;Keywords&gt;Denmark&lt;/Keywords&gt;&lt;Keywords&gt;Disease Outbreaks&lt;/Keywords&gt;&lt;Keywords&gt;epidemiology&lt;/Keywords&gt;&lt;Keywords&gt;Europe&lt;/Keywords&gt;&lt;Keywords&gt;Food&lt;/Keywords&gt;&lt;Keywords&gt;Health&lt;/Keywords&gt;&lt;Keywords&gt;Humans&lt;/Keywords&gt;&lt;Keywords&gt;ID 20&lt;/Keywords&gt;&lt;Keywords&gt;Laboratories&lt;/Keywords&gt;&lt;Keywords&gt;methods&lt;/Keywords&gt;&lt;Keywords&gt;microbiology&lt;/Keywords&gt;&lt;Keywords&gt;Molecular Typing&lt;/Keywords&gt;&lt;Keywords&gt;Salmonella&lt;/Keywords&gt;&lt;Keywords&gt;Salmonella Food Poisoning&lt;/Keywords&gt;&lt;Keywords&gt;Salmonella typhimurium&lt;/Keywords&gt;&lt;Keywords&gt;standards&lt;/Keywords&gt;&lt;Keywords&gt;Surveillance&lt;/Keywords&gt;&lt;Keywords&gt;Time&lt;/Keywords&gt;&lt;Keywords&gt;Typing&lt;/Keywords&gt;&lt;Keywords&gt;Universities&lt;/Keywords&gt;&lt;Keywords&gt;World Health&lt;/Keywords&gt;&lt;Keywords&gt;World Health Organization&lt;/Keywords&gt;&lt;Reprint&gt;Not in File&lt;/Reprint&gt;&lt;Start_Page&gt;19471&lt;/Start_Page&gt;&lt;Periodical&gt;Euro.Surveill&lt;/Periodical&gt;&lt;Volume&gt;15&lt;/Volume&gt;&lt;Issue&gt;4&lt;/Issue&gt;&lt;Address&gt;National Food Institute, The Technical University of Denmark, Soborg, Denmark. dlba@food.dtu.dk&lt;/Address&gt;&lt;Web_URL&gt;PM:20122382&lt;/Web_URL&gt;&lt;ZZ_JournalFull&gt;&lt;f name="System"&gt;Euro.Surveill&lt;/f&gt;&lt;/ZZ_JournalFull&gt;&lt;ZZ_WorkformID&gt;1&lt;/ZZ_WorkformID&gt;&lt;/MDL&gt;&lt;/Cite&gt;&lt;/Refman&gt;</w:instrText>
      </w:r>
      <w:r w:rsidR="00084CEC" w:rsidRPr="00EE5C95">
        <w:fldChar w:fldCharType="separate"/>
      </w:r>
      <w:r w:rsidR="00046830" w:rsidRPr="00EE5C95">
        <w:rPr>
          <w:noProof/>
          <w:vertAlign w:val="superscript"/>
        </w:rPr>
        <w:t>43</w:t>
      </w:r>
      <w:r w:rsidR="00084CEC" w:rsidRPr="00EE5C95">
        <w:fldChar w:fldCharType="end"/>
      </w:r>
      <w:r w:rsidRPr="00EE5C95">
        <w:t>.</w:t>
      </w:r>
    </w:p>
    <w:p w:rsidR="000D35C5" w:rsidRPr="00EE5C95" w:rsidRDefault="000D35C5" w:rsidP="000D35C5">
      <w:pPr>
        <w:pStyle w:val="PHEBodytext"/>
      </w:pPr>
      <w:r w:rsidRPr="00EE5C95">
        <w:t xml:space="preserve">However, it has been used successfully in the characterisation of </w:t>
      </w:r>
      <w:proofErr w:type="spellStart"/>
      <w:r w:rsidRPr="00EE5C95">
        <w:rPr>
          <w:i/>
        </w:rPr>
        <w:t>Shigella</w:t>
      </w:r>
      <w:proofErr w:type="spellEnd"/>
      <w:r w:rsidRPr="00EE5C95">
        <w:t xml:space="preserve"> species – </w:t>
      </w:r>
      <w:r w:rsidRPr="00EE5C95">
        <w:rPr>
          <w:i/>
        </w:rPr>
        <w:t xml:space="preserve">S. </w:t>
      </w:r>
      <w:proofErr w:type="spellStart"/>
      <w:r w:rsidRPr="00EE5C95">
        <w:rPr>
          <w:i/>
        </w:rPr>
        <w:t>sonnei</w:t>
      </w:r>
      <w:proofErr w:type="spellEnd"/>
      <w:r w:rsidRPr="00EE5C95">
        <w:rPr>
          <w:i/>
        </w:rPr>
        <w:t xml:space="preserve">, S. </w:t>
      </w:r>
      <w:proofErr w:type="spellStart"/>
      <w:r w:rsidRPr="00EE5C95">
        <w:rPr>
          <w:i/>
        </w:rPr>
        <w:t>boydii</w:t>
      </w:r>
      <w:proofErr w:type="spellEnd"/>
      <w:r w:rsidRPr="00EE5C95">
        <w:rPr>
          <w:i/>
        </w:rPr>
        <w:t xml:space="preserve"> </w:t>
      </w:r>
      <w:r w:rsidR="00084CEC" w:rsidRPr="00EE5C95">
        <w:fldChar w:fldCharType="begin">
          <w:fldData xml:space="preserve">PFJlZm1hbj48Q2l0ZT48QXV0aG9yPldvb2R3YXJkPC9BdXRob3I+PFllYXI+MjAwNTwvWWVhcj48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</w:fldData>
        </w:fldChar>
      </w:r>
      <w:r w:rsidR="00046830" w:rsidRPr="00EE5C95">
        <w:instrText xml:space="preserve"> ADDIN REFMGR.CITE </w:instrText>
      </w:r>
      <w:r w:rsidR="00046830" w:rsidRPr="00EE5C95">
        <w:fldChar w:fldCharType="begin">
          <w:fldData xml:space="preserve">PFJlZm1hbj48Q2l0ZT48QXV0aG9yPldvb2R3YXJkPC9BdXRob3I+PFllYXI+MjAwNTwvWWVhcj48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</w:fldData>
        </w:fldChar>
      </w:r>
      <w:r w:rsidR="00046830" w:rsidRPr="00EE5C95">
        <w:instrText xml:space="preserve"> ADDIN EN.CITE.DATA </w:instrText>
      </w:r>
      <w:r w:rsidR="00046830" w:rsidRPr="00EE5C95">
        <w:fldChar w:fldCharType="end"/>
      </w:r>
      <w:r w:rsidR="00084CEC" w:rsidRPr="00EE5C95">
        <w:fldChar w:fldCharType="separate"/>
      </w:r>
      <w:r w:rsidR="00EF0724" w:rsidRPr="00EE5C95">
        <w:rPr>
          <w:noProof/>
          <w:vertAlign w:val="superscript"/>
        </w:rPr>
        <w:t>29</w:t>
      </w:r>
      <w:r w:rsidR="00084CEC" w:rsidRPr="00EE5C95">
        <w:fldChar w:fldCharType="end"/>
      </w:r>
      <w:r w:rsidRPr="00EE5C95">
        <w:t>.</w:t>
      </w:r>
    </w:p>
    <w:p w:rsidR="00BC1BA6" w:rsidRPr="00EE5C95" w:rsidRDefault="00BC1BA6" w:rsidP="00BC1BA6">
      <w:pPr>
        <w:pStyle w:val="PHEreportHeading2BlueHighlight"/>
      </w:pPr>
      <w:r w:rsidRPr="00EE5C95">
        <w:t xml:space="preserve">3.6 </w:t>
      </w:r>
      <w:r w:rsidR="00F35ADA" w:rsidRPr="00EE5C95">
        <w:tab/>
      </w:r>
      <w:r w:rsidRPr="00EE5C95">
        <w:t>Storage and Referral</w:t>
      </w:r>
    </w:p>
    <w:p w:rsidR="003A0578" w:rsidRPr="00EE5C95" w:rsidRDefault="003A0578" w:rsidP="003A0578">
      <w:pPr>
        <w:pStyle w:val="PHEBodytext"/>
      </w:pPr>
      <w:r w:rsidRPr="00EE5C95">
        <w:t>If required, save the pure isolate on a nutrient agar slope for referral to the Reference Laboratory.</w:t>
      </w:r>
    </w:p>
    <w:p w:rsidR="00BC1BA6" w:rsidRPr="00EE5C95" w:rsidRDefault="00BC1BA6" w:rsidP="00BC1BA6">
      <w:pPr>
        <w:pStyle w:val="PHEBodytext"/>
      </w:pPr>
    </w:p>
    <w:p w:rsidR="001954C3" w:rsidRPr="00EE5C95" w:rsidRDefault="00BC1BA6" w:rsidP="003A0578">
      <w:pPr>
        <w:pStyle w:val="PHEreportHeading1"/>
      </w:pPr>
      <w:r w:rsidRPr="00EE5C95">
        <w:br w:type="page"/>
      </w:r>
      <w:bookmarkStart w:id="19" w:name="_Toc372277507"/>
      <w:r w:rsidR="001954C3" w:rsidRPr="00EE5C95">
        <w:lastRenderedPageBreak/>
        <w:t>4</w:t>
      </w:r>
      <w:r w:rsidR="001954C3" w:rsidRPr="00EE5C95">
        <w:tab/>
      </w:r>
      <w:bookmarkEnd w:id="17"/>
      <w:bookmarkEnd w:id="18"/>
      <w:r w:rsidR="00CF337D" w:rsidRPr="00EE5C95">
        <w:t>Identification</w:t>
      </w:r>
      <w:r w:rsidR="00E53D60" w:rsidRPr="00EE5C95">
        <w:t xml:space="preserve"> </w:t>
      </w:r>
      <w:r w:rsidR="003A0578" w:rsidRPr="00EE5C95">
        <w:t xml:space="preserve">of </w:t>
      </w:r>
      <w:proofErr w:type="spellStart"/>
      <w:r w:rsidR="003A0578" w:rsidRPr="00EE5C95">
        <w:rPr>
          <w:i/>
        </w:rPr>
        <w:t>Shigella</w:t>
      </w:r>
      <w:proofErr w:type="spellEnd"/>
      <w:r w:rsidR="003A0578" w:rsidRPr="00EE5C95">
        <w:rPr>
          <w:i/>
        </w:rPr>
        <w:t xml:space="preserve"> </w:t>
      </w:r>
      <w:r w:rsidR="003A0578" w:rsidRPr="00EE5C95">
        <w:t>species</w:t>
      </w:r>
      <w:r w:rsidR="003A0578" w:rsidRPr="00EE5C95">
        <w:rPr>
          <w:i/>
        </w:rPr>
        <w:t xml:space="preserve"> </w:t>
      </w:r>
      <w:r w:rsidR="003A0578" w:rsidRPr="00EE5C95">
        <w:t>Flowchart</w:t>
      </w:r>
      <w:bookmarkEnd w:id="19"/>
    </w:p>
    <w:p w:rsidR="003A0578" w:rsidRPr="00EE5C95" w:rsidRDefault="003A0578" w:rsidP="003A0578">
      <w:pPr>
        <w:ind w:left="0" w:firstLine="0"/>
      </w:pPr>
    </w:p>
    <w:p w:rsidR="003A0578" w:rsidRPr="00EE5C95" w:rsidRDefault="003A0578" w:rsidP="003A0578">
      <w:pPr>
        <w:ind w:left="0" w:firstLine="0"/>
      </w:pPr>
      <w:r w:rsidRPr="00EE5C95">
        <w:object w:dxaOrig="10327" w:dyaOrig="138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3pt;height:597.3pt" o:ole="">
            <v:imagedata r:id="rId22" o:title=""/>
          </v:shape>
          <o:OLEObject Type="Embed" ProgID="Visio.Drawing.11" ShapeID="_x0000_i1025" DrawAspect="Content" ObjectID="_1524035794" r:id="rId23"/>
        </w:object>
      </w:r>
    </w:p>
    <w:p w:rsidR="003A0578" w:rsidRPr="00EE5C95" w:rsidRDefault="003A0578" w:rsidP="003A0578">
      <w:pPr>
        <w:pStyle w:val="HPAbodytextTable"/>
      </w:pPr>
      <w:bookmarkStart w:id="20" w:name="_Toc210040717"/>
    </w:p>
    <w:p w:rsidR="003A0578" w:rsidRPr="00EE5C95" w:rsidRDefault="003A0578" w:rsidP="00DB033F">
      <w:pPr>
        <w:pStyle w:val="PHEBodytext"/>
      </w:pPr>
      <w:r w:rsidRPr="00EE5C95">
        <w:t>The flow chart is for guidance only</w:t>
      </w:r>
    </w:p>
    <w:p w:rsidR="00BC1BA6" w:rsidRPr="00EE5C95" w:rsidRDefault="00BC1BA6" w:rsidP="007118D5">
      <w:pPr>
        <w:pStyle w:val="PHEreportHeading1"/>
      </w:pPr>
      <w:r w:rsidRPr="00EE5C95">
        <w:br w:type="page"/>
      </w:r>
      <w:bookmarkStart w:id="21" w:name="_Toc372277508"/>
      <w:r w:rsidRPr="00EE5C95">
        <w:lastRenderedPageBreak/>
        <w:t>5</w:t>
      </w:r>
      <w:r w:rsidRPr="00EE5C95">
        <w:tab/>
        <w:t>Reporting</w:t>
      </w:r>
      <w:bookmarkEnd w:id="21"/>
    </w:p>
    <w:p w:rsidR="00B55F4C" w:rsidRPr="00EE5C95" w:rsidRDefault="00BC1BA6" w:rsidP="00BC1BA6">
      <w:pPr>
        <w:pStyle w:val="PHEreportHeading2BlueHighlight"/>
      </w:pPr>
      <w:r w:rsidRPr="00EE5C95">
        <w:t xml:space="preserve">5.1 </w:t>
      </w:r>
      <w:r w:rsidR="00F35ADA" w:rsidRPr="00EE5C95">
        <w:tab/>
      </w:r>
      <w:r w:rsidRPr="00EE5C95">
        <w:t xml:space="preserve">Presumptive </w:t>
      </w:r>
      <w:r w:rsidR="001B06FE" w:rsidRPr="00EE5C95">
        <w:t>Identification</w:t>
      </w:r>
    </w:p>
    <w:p w:rsidR="006F668E" w:rsidRPr="00EE5C95" w:rsidRDefault="006F668E" w:rsidP="006F668E">
      <w:pPr>
        <w:pStyle w:val="PHEBodytext"/>
      </w:pPr>
      <w:r w:rsidRPr="00EE5C95">
        <w:t>If appropriate growth characteristics, colonial appearance, urease and serology results are demonstrated.</w:t>
      </w:r>
    </w:p>
    <w:p w:rsidR="00BC1BA6" w:rsidRPr="00EE5C95" w:rsidRDefault="00BC1BA6" w:rsidP="00BC1BA6">
      <w:pPr>
        <w:pStyle w:val="PHEreportHeading2BlueHighlight"/>
      </w:pPr>
      <w:r w:rsidRPr="00EE5C95">
        <w:t xml:space="preserve">5.2 </w:t>
      </w:r>
      <w:r w:rsidR="00F35ADA" w:rsidRPr="00EE5C95">
        <w:tab/>
      </w:r>
      <w:r w:rsidRPr="00EE5C95">
        <w:t>Confirmation of Identification</w:t>
      </w:r>
    </w:p>
    <w:p w:rsidR="00BC1BA6" w:rsidRPr="00EE5C95" w:rsidRDefault="006F668E" w:rsidP="008B7315">
      <w:pPr>
        <w:pStyle w:val="PHEBodytext"/>
      </w:pPr>
      <w:r w:rsidRPr="00EE5C95">
        <w:t>Further biochemical tests and/or molecular methods and/or reference laboratory report.</w:t>
      </w:r>
    </w:p>
    <w:p w:rsidR="00BC1BA6" w:rsidRPr="00EE5C95" w:rsidRDefault="00BC1BA6" w:rsidP="00BC1BA6">
      <w:pPr>
        <w:pStyle w:val="PHEreportHeading2BlueHighlight"/>
      </w:pPr>
      <w:r w:rsidRPr="00EE5C95">
        <w:t xml:space="preserve">5.3 </w:t>
      </w:r>
      <w:r w:rsidR="00F35ADA" w:rsidRPr="00EE5C95">
        <w:tab/>
      </w:r>
      <w:r w:rsidRPr="00EE5C95">
        <w:t>Medical Microbiologist</w:t>
      </w:r>
    </w:p>
    <w:p w:rsidR="008B7315" w:rsidRPr="00EE5C95" w:rsidRDefault="008B7315" w:rsidP="008B7315">
      <w:pPr>
        <w:pStyle w:val="PHEBodytext"/>
      </w:pPr>
      <w:r w:rsidRPr="00EE5C95">
        <w:t xml:space="preserve">Inform the medical microbiologist of presumptive or confirmed </w:t>
      </w:r>
      <w:proofErr w:type="spellStart"/>
      <w:r w:rsidRPr="00EE5C95">
        <w:rPr>
          <w:i/>
        </w:rPr>
        <w:t>Shigella</w:t>
      </w:r>
      <w:proofErr w:type="spellEnd"/>
      <w:r w:rsidRPr="00EE5C95">
        <w:rPr>
          <w:i/>
        </w:rPr>
        <w:t xml:space="preserve"> </w:t>
      </w:r>
      <w:proofErr w:type="spellStart"/>
      <w:r w:rsidRPr="00EE5C95">
        <w:rPr>
          <w:i/>
        </w:rPr>
        <w:t>dysenteriae</w:t>
      </w:r>
      <w:proofErr w:type="spellEnd"/>
      <w:r w:rsidRPr="00EE5C95">
        <w:rPr>
          <w:i/>
        </w:rPr>
        <w:t xml:space="preserve"> </w:t>
      </w:r>
      <w:r w:rsidRPr="00EE5C95">
        <w:t>O1 isolates, according to local protocols.</w:t>
      </w:r>
    </w:p>
    <w:p w:rsidR="008B7315" w:rsidRPr="00EE5C95" w:rsidRDefault="008B7315" w:rsidP="008B7315">
      <w:pPr>
        <w:pStyle w:val="PHEBodytext"/>
      </w:pPr>
      <w:r w:rsidRPr="00EE5C95">
        <w:t xml:space="preserve">The medical microbiologist should also be informed of a presumptive or confirmed </w:t>
      </w:r>
      <w:proofErr w:type="spellStart"/>
      <w:r w:rsidRPr="00EE5C95">
        <w:rPr>
          <w:i/>
        </w:rPr>
        <w:t>Shigella</w:t>
      </w:r>
      <w:proofErr w:type="spellEnd"/>
      <w:r w:rsidRPr="00EE5C95">
        <w:rPr>
          <w:i/>
        </w:rPr>
        <w:t xml:space="preserve"> </w:t>
      </w:r>
      <w:r w:rsidRPr="00EE5C95">
        <w:t>species if the request ca</w:t>
      </w:r>
      <w:r w:rsidR="002A600B" w:rsidRPr="00EE5C95">
        <w:t xml:space="preserve">rd bears relevant information </w:t>
      </w:r>
      <w:proofErr w:type="spellStart"/>
      <w:r w:rsidR="002A600B" w:rsidRPr="00EE5C95">
        <w:t>eg</w:t>
      </w:r>
      <w:proofErr w:type="spellEnd"/>
      <w:r w:rsidRPr="00EE5C95">
        <w:t>:</w:t>
      </w:r>
    </w:p>
    <w:p w:rsidR="008B7315" w:rsidRPr="00EE5C95" w:rsidRDefault="008B7315" w:rsidP="008B7315">
      <w:pPr>
        <w:pStyle w:val="PHEBodytext"/>
        <w:numPr>
          <w:ilvl w:val="0"/>
          <w:numId w:val="19"/>
        </w:numPr>
      </w:pPr>
      <w:r w:rsidRPr="00EE5C95">
        <w:t>enterocolitis, dysentery (especially if complicated by haemolytic-</w:t>
      </w:r>
      <w:proofErr w:type="spellStart"/>
      <w:r w:rsidRPr="00EE5C95">
        <w:t>uraemic</w:t>
      </w:r>
      <w:proofErr w:type="spellEnd"/>
      <w:r w:rsidRPr="00EE5C95">
        <w:t xml:space="preserve"> syndrome)</w:t>
      </w:r>
    </w:p>
    <w:p w:rsidR="008B7315" w:rsidRPr="00EE5C95" w:rsidRDefault="008B7315" w:rsidP="008B7315">
      <w:pPr>
        <w:pStyle w:val="PHEBodytext"/>
        <w:numPr>
          <w:ilvl w:val="0"/>
          <w:numId w:val="19"/>
        </w:numPr>
      </w:pPr>
      <w:r w:rsidRPr="00EE5C95">
        <w:t xml:space="preserve">neurological dysfunction or </w:t>
      </w:r>
      <w:proofErr w:type="spellStart"/>
      <w:r w:rsidRPr="00EE5C95">
        <w:t>confusional</w:t>
      </w:r>
      <w:proofErr w:type="spellEnd"/>
      <w:r w:rsidRPr="00EE5C95">
        <w:t xml:space="preserve"> states</w:t>
      </w:r>
    </w:p>
    <w:p w:rsidR="008B7315" w:rsidRPr="00EE5C95" w:rsidRDefault="008B7315" w:rsidP="008B7315">
      <w:pPr>
        <w:pStyle w:val="PHEBodytext"/>
        <w:numPr>
          <w:ilvl w:val="0"/>
          <w:numId w:val="19"/>
        </w:numPr>
      </w:pPr>
      <w:r w:rsidRPr="00EE5C95">
        <w:t>history of recent foreign travel or laboratory work</w:t>
      </w:r>
    </w:p>
    <w:p w:rsidR="008B7315" w:rsidRPr="00EE5C95" w:rsidRDefault="008B7315" w:rsidP="008B7315">
      <w:pPr>
        <w:pStyle w:val="PHEBodytext"/>
        <w:numPr>
          <w:ilvl w:val="0"/>
          <w:numId w:val="19"/>
        </w:numPr>
      </w:pPr>
      <w:r w:rsidRPr="00EE5C95">
        <w:t>food poisoning</w:t>
      </w:r>
    </w:p>
    <w:p w:rsidR="008B7315" w:rsidRPr="00EE5C95" w:rsidRDefault="008B7315" w:rsidP="008B7315">
      <w:pPr>
        <w:pStyle w:val="PHEBodytext"/>
        <w:numPr>
          <w:ilvl w:val="0"/>
          <w:numId w:val="19"/>
        </w:numPr>
      </w:pPr>
      <w:r w:rsidRPr="00EE5C95">
        <w:t>investigations of outbreak situations</w:t>
      </w:r>
    </w:p>
    <w:p w:rsidR="008B7315" w:rsidRPr="00EE5C95" w:rsidRDefault="008B7315" w:rsidP="008B7315">
      <w:pPr>
        <w:pStyle w:val="PHEBodytext"/>
      </w:pPr>
      <w:r w:rsidRPr="00EE5C95">
        <w:t>Follow local protocols for reporting to clinician.</w:t>
      </w:r>
    </w:p>
    <w:p w:rsidR="00BC1BA6" w:rsidRPr="00EE5C95" w:rsidRDefault="00BC1BA6" w:rsidP="00BC1BA6">
      <w:pPr>
        <w:pStyle w:val="PHEreportHeading2BlueHighlight"/>
      </w:pPr>
      <w:r w:rsidRPr="00EE5C95">
        <w:t xml:space="preserve">5.4 </w:t>
      </w:r>
      <w:r w:rsidR="00F35ADA" w:rsidRPr="00EE5C95">
        <w:tab/>
      </w:r>
      <w:r w:rsidRPr="00EE5C95">
        <w:t>CCDC</w:t>
      </w:r>
    </w:p>
    <w:p w:rsidR="00BC1BA6" w:rsidRPr="00EE5C95" w:rsidRDefault="00A86C96" w:rsidP="00A86C96">
      <w:pPr>
        <w:pStyle w:val="PHEBodytext"/>
      </w:pPr>
      <w:r w:rsidRPr="00EE5C95">
        <w:t>Refer to local Memorandum of Understanding.</w:t>
      </w:r>
    </w:p>
    <w:p w:rsidR="003B5D36" w:rsidRPr="00EE5C95" w:rsidRDefault="003B5D36" w:rsidP="003B5D36">
      <w:pPr>
        <w:pStyle w:val="PHEreportHeading2BlueHighlight"/>
      </w:pPr>
      <w:r w:rsidRPr="00EE5C95">
        <w:t xml:space="preserve">5.5 </w:t>
      </w:r>
      <w:r w:rsidR="00F35ADA" w:rsidRPr="00EE5C95">
        <w:tab/>
      </w:r>
      <w:r w:rsidR="00E711B1" w:rsidRPr="00EE5C95">
        <w:t>Public Health England</w:t>
      </w:r>
      <w:r w:rsidR="00084CEC" w:rsidRPr="00EE5C95">
        <w:fldChar w:fldCharType="begin">
          <w:fldData xml:space="preserve">PFJlZm1hbj48Q2l0ZT48QXV0aG9yPlB1YmxpYyBIZWFsdGggRW5nbGFuZDwvQXV0aG9yPjxZZWFy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==
</w:fldData>
        </w:fldChar>
      </w:r>
      <w:r w:rsidR="00046830" w:rsidRPr="00EE5C95">
        <w:instrText xml:space="preserve"> ADDIN REFMGR.CITE </w:instrText>
      </w:r>
      <w:r w:rsidR="00046830" w:rsidRPr="00EE5C95">
        <w:fldChar w:fldCharType="begin">
          <w:fldData xml:space="preserve">PFJlZm1hbj48Q2l0ZT48QXV0aG9yPlB1YmxpYyBIZWFsdGggRW5nbGFuZDwvQXV0aG9yPjxZZWFy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==
</w:fldData>
        </w:fldChar>
      </w:r>
      <w:r w:rsidR="00046830" w:rsidRPr="00EE5C95">
        <w:instrText xml:space="preserve"> ADDIN EN.CITE.DATA </w:instrText>
      </w:r>
      <w:r w:rsidR="00046830" w:rsidRPr="00EE5C95">
        <w:fldChar w:fldCharType="end"/>
      </w:r>
      <w:r w:rsidR="00084CEC" w:rsidRPr="00EE5C95">
        <w:fldChar w:fldCharType="separate"/>
      </w:r>
      <w:r w:rsidR="00046830" w:rsidRPr="00EE5C95">
        <w:rPr>
          <w:noProof/>
          <w:vertAlign w:val="superscript"/>
        </w:rPr>
        <w:t>44-49</w:t>
      </w:r>
      <w:r w:rsidR="00084CEC" w:rsidRPr="00EE5C95">
        <w:fldChar w:fldCharType="end"/>
      </w:r>
    </w:p>
    <w:p w:rsidR="005C180F" w:rsidRPr="00EE5C95" w:rsidRDefault="005C180F" w:rsidP="005C180F">
      <w:pPr>
        <w:pStyle w:val="PHEBodytext"/>
        <w:rPr>
          <w:rFonts w:cs="Arial"/>
        </w:rPr>
      </w:pPr>
      <w:r w:rsidRPr="00EE5C95">
        <w:rPr>
          <w:rFonts w:cs="Arial"/>
        </w:rPr>
        <w:t>Refer to current guidelines on CDSC and COSURV reporting.</w:t>
      </w:r>
    </w:p>
    <w:p w:rsidR="00BC1BA6" w:rsidRPr="00EE5C95" w:rsidRDefault="00BC1BA6" w:rsidP="00BC1BA6">
      <w:pPr>
        <w:pStyle w:val="PHEreportHeading2BlueHighlight"/>
      </w:pPr>
      <w:r w:rsidRPr="00EE5C95">
        <w:t xml:space="preserve">5.6 </w:t>
      </w:r>
      <w:r w:rsidR="00F35ADA" w:rsidRPr="00EE5C95">
        <w:tab/>
      </w:r>
      <w:r w:rsidRPr="00EE5C95">
        <w:t>Infection Control Team</w:t>
      </w:r>
    </w:p>
    <w:p w:rsidR="009817C7" w:rsidRPr="00EE5C95" w:rsidRDefault="00A86C96" w:rsidP="00A86C96">
      <w:pPr>
        <w:pStyle w:val="PHEBodytext"/>
      </w:pPr>
      <w:r w:rsidRPr="00EE5C95">
        <w:t xml:space="preserve">Inform the infection control team of presumptive or confirmed isolates of </w:t>
      </w:r>
      <w:proofErr w:type="spellStart"/>
      <w:r w:rsidRPr="00EE5C95">
        <w:rPr>
          <w:i/>
        </w:rPr>
        <w:t>Shigella</w:t>
      </w:r>
      <w:proofErr w:type="spellEnd"/>
      <w:r w:rsidRPr="00EE5C95">
        <w:rPr>
          <w:i/>
        </w:rPr>
        <w:t xml:space="preserve"> </w:t>
      </w:r>
      <w:r w:rsidRPr="00EE5C95">
        <w:t>species.</w:t>
      </w:r>
    </w:p>
    <w:p w:rsidR="009817C7" w:rsidRPr="00EE5C95" w:rsidRDefault="009817C7">
      <w:pPr>
        <w:ind w:left="0" w:firstLine="0"/>
        <w:rPr>
          <w:rFonts w:cs="PraxisEF-Light"/>
          <w:szCs w:val="28"/>
        </w:rPr>
      </w:pPr>
      <w:r w:rsidRPr="00EE5C95">
        <w:br w:type="page"/>
      </w:r>
    </w:p>
    <w:p w:rsidR="00BC1BA6" w:rsidRPr="00EE5C95" w:rsidRDefault="00BC1BA6" w:rsidP="00BC1BA6">
      <w:pPr>
        <w:pStyle w:val="PHEreportHeading1"/>
      </w:pPr>
      <w:bookmarkStart w:id="22" w:name="_Toc372277509"/>
      <w:r w:rsidRPr="00EE5C95">
        <w:lastRenderedPageBreak/>
        <w:t>6</w:t>
      </w:r>
      <w:r w:rsidRPr="00EE5C95">
        <w:tab/>
        <w:t>Referrals</w:t>
      </w:r>
      <w:bookmarkEnd w:id="22"/>
    </w:p>
    <w:p w:rsidR="00BC1BA6" w:rsidRPr="00EE5C95" w:rsidRDefault="00BC1BA6" w:rsidP="00BC1BA6">
      <w:pPr>
        <w:pStyle w:val="PHEreportHeading2BlueHighlight"/>
      </w:pPr>
      <w:r w:rsidRPr="00EE5C95">
        <w:t xml:space="preserve">6.1 </w:t>
      </w:r>
      <w:r w:rsidR="00F35ADA" w:rsidRPr="00EE5C95">
        <w:tab/>
      </w:r>
      <w:r w:rsidRPr="00EE5C95">
        <w:t>Reference Laboratory</w:t>
      </w:r>
    </w:p>
    <w:p w:rsidR="00BC1BA6" w:rsidRPr="00EE5C95" w:rsidRDefault="00046830" w:rsidP="00BC1BA6">
      <w:pPr>
        <w:pStyle w:val="PHEBodytext"/>
      </w:pPr>
      <w:r w:rsidRPr="00EE5C95">
        <w:rPr>
          <w:rFonts w:cs="Arial"/>
        </w:rPr>
        <w:t xml:space="preserve">Contact appropriate devolved nation reference laboratory for information on the tests available, </w:t>
      </w:r>
      <w:proofErr w:type="spellStart"/>
      <w:r w:rsidRPr="00EE5C95">
        <w:rPr>
          <w:rFonts w:cs="Arial"/>
        </w:rPr>
        <w:t>turn around</w:t>
      </w:r>
      <w:proofErr w:type="spellEnd"/>
      <w:r w:rsidRPr="00EE5C95">
        <w:rPr>
          <w:rFonts w:cs="Arial"/>
        </w:rPr>
        <w:t xml:space="preserve"> times, transport procedure and any other requirements for sample submission</w:t>
      </w:r>
      <w:r w:rsidR="00BC1BA6" w:rsidRPr="00EE5C95">
        <w:rPr>
          <w:rFonts w:cs="Arial"/>
        </w:rPr>
        <w:t>:</w:t>
      </w:r>
    </w:p>
    <w:p w:rsidR="005C180F" w:rsidRPr="00EE5C95" w:rsidRDefault="00A86C96" w:rsidP="005C180F">
      <w:pPr>
        <w:pStyle w:val="PHEBodytext"/>
        <w:spacing w:before="0" w:after="0"/>
        <w:rPr>
          <w:rFonts w:cs="Arial"/>
        </w:rPr>
      </w:pPr>
      <w:bookmarkStart w:id="23" w:name="_Toc119225996"/>
      <w:bookmarkStart w:id="24" w:name="_Toc210040722"/>
      <w:bookmarkEnd w:id="20"/>
      <w:r w:rsidRPr="00EE5C95">
        <w:rPr>
          <w:rFonts w:cs="Arial"/>
        </w:rPr>
        <w:t>Gastrointestinal Infections Reference Unit</w:t>
      </w:r>
    </w:p>
    <w:p w:rsidR="00EB3BAA" w:rsidRPr="00EE5C95" w:rsidRDefault="00EB3BAA" w:rsidP="005C180F">
      <w:pPr>
        <w:pStyle w:val="PHEBodytext"/>
        <w:spacing w:before="0" w:after="0"/>
        <w:rPr>
          <w:rFonts w:cs="Arial"/>
        </w:rPr>
      </w:pPr>
      <w:r w:rsidRPr="00EE5C95">
        <w:rPr>
          <w:rFonts w:cs="Arial"/>
        </w:rPr>
        <w:t>Microbiology Services</w:t>
      </w:r>
    </w:p>
    <w:p w:rsidR="005C180F" w:rsidRPr="00EE5C95" w:rsidRDefault="00E10487" w:rsidP="005C180F">
      <w:pPr>
        <w:pStyle w:val="PHEBodytext"/>
        <w:spacing w:before="0" w:after="0"/>
        <w:rPr>
          <w:rFonts w:cs="Arial"/>
        </w:rPr>
      </w:pPr>
      <w:r w:rsidRPr="00EE5C95">
        <w:rPr>
          <w:rFonts w:cs="Arial"/>
        </w:rPr>
        <w:t>Public Health England</w:t>
      </w:r>
    </w:p>
    <w:p w:rsidR="005C180F" w:rsidRPr="00EE5C95" w:rsidRDefault="005C180F" w:rsidP="005C180F">
      <w:pPr>
        <w:pStyle w:val="PHEBodytext"/>
        <w:spacing w:before="0" w:after="0"/>
        <w:rPr>
          <w:rFonts w:cs="Arial"/>
        </w:rPr>
      </w:pPr>
      <w:r w:rsidRPr="00EE5C95">
        <w:rPr>
          <w:rFonts w:cs="Arial"/>
        </w:rPr>
        <w:t>61 Colindale Avenue</w:t>
      </w:r>
    </w:p>
    <w:p w:rsidR="005C180F" w:rsidRPr="00EE5C95" w:rsidRDefault="005C180F" w:rsidP="005C180F">
      <w:pPr>
        <w:pStyle w:val="PHEBodytext"/>
        <w:spacing w:before="0" w:after="0"/>
        <w:rPr>
          <w:rFonts w:cs="Arial"/>
        </w:rPr>
      </w:pPr>
      <w:r w:rsidRPr="00EE5C95">
        <w:rPr>
          <w:rFonts w:cs="Arial"/>
        </w:rPr>
        <w:t>London</w:t>
      </w:r>
    </w:p>
    <w:p w:rsidR="005C180F" w:rsidRPr="00EE5C95" w:rsidRDefault="005C180F" w:rsidP="005C180F">
      <w:pPr>
        <w:pStyle w:val="PHEBodytext"/>
        <w:spacing w:before="0" w:after="0"/>
        <w:rPr>
          <w:rFonts w:cs="Arial"/>
        </w:rPr>
      </w:pPr>
      <w:r w:rsidRPr="00EE5C95">
        <w:rPr>
          <w:rFonts w:cs="Arial"/>
        </w:rPr>
        <w:t>NW9 5</w:t>
      </w:r>
      <w:r w:rsidR="00D0093E" w:rsidRPr="00EE5C95">
        <w:rPr>
          <w:rFonts w:cs="Arial"/>
        </w:rPr>
        <w:t>EQ</w:t>
      </w:r>
    </w:p>
    <w:p w:rsidR="00E10487" w:rsidRPr="00EE5C95" w:rsidRDefault="005C180F" w:rsidP="00E10487">
      <w:pPr>
        <w:pStyle w:val="PHEBodytext"/>
      </w:pPr>
      <w:r w:rsidRPr="00EE5C95">
        <w:rPr>
          <w:rFonts w:cs="Arial"/>
        </w:rPr>
        <w:t xml:space="preserve">Contact </w:t>
      </w:r>
      <w:r w:rsidR="00E711B1" w:rsidRPr="00EE5C95">
        <w:rPr>
          <w:rFonts w:cs="Arial"/>
        </w:rPr>
        <w:t>PHE’s</w:t>
      </w:r>
      <w:r w:rsidRPr="00EE5C95">
        <w:rPr>
          <w:rFonts w:cs="Arial"/>
        </w:rPr>
        <w:t xml:space="preserve"> main switchboard: Tel. +44 (0) 20 8200 4400</w:t>
      </w:r>
    </w:p>
    <w:p w:rsidR="00E10487" w:rsidRPr="00EE5C95" w:rsidRDefault="00E10487" w:rsidP="00A86C96">
      <w:pPr>
        <w:pStyle w:val="PHEBodyTextHyperlink"/>
      </w:pPr>
      <w:r w:rsidRPr="00EE5C95">
        <w:t xml:space="preserve">England and Wales </w:t>
      </w:r>
      <w:hyperlink r:id="rId24" w:history="1">
        <w:r w:rsidR="003B749F" w:rsidRPr="00EE5C95">
          <w:rPr>
            <w:rStyle w:val="Hyperlink"/>
            <w:sz w:val="24"/>
          </w:rPr>
          <w:t>http://www.hpa.org.uk/webw/HPAweb&amp;Page&amp;HPAwebAutoListName/Page/1158313434370?p=1158313434370</w:t>
        </w:r>
      </w:hyperlink>
      <w:r w:rsidR="003B749F" w:rsidRPr="00EE5C95">
        <w:t xml:space="preserve"> </w:t>
      </w:r>
    </w:p>
    <w:p w:rsidR="00E10487" w:rsidRPr="00EE5C95" w:rsidRDefault="00E10487" w:rsidP="00E10487">
      <w:pPr>
        <w:pStyle w:val="PHEBodytext"/>
        <w:rPr>
          <w:rFonts w:cs="Arial"/>
        </w:rPr>
      </w:pPr>
      <w:r w:rsidRPr="00EE5C95">
        <w:rPr>
          <w:rFonts w:cs="Arial"/>
        </w:rPr>
        <w:t xml:space="preserve">Scotland </w:t>
      </w:r>
    </w:p>
    <w:p w:rsidR="00E10487" w:rsidRPr="00EE5C95" w:rsidRDefault="0090718B" w:rsidP="00A86C96">
      <w:pPr>
        <w:pStyle w:val="PHEBodyTextHyperlink"/>
      </w:pPr>
      <w:hyperlink r:id="rId25" w:history="1">
        <w:r w:rsidR="003B749F" w:rsidRPr="00EE5C95">
          <w:rPr>
            <w:rStyle w:val="Hyperlink"/>
            <w:sz w:val="24"/>
          </w:rPr>
          <w:t>http://www.hps.scot.nhs.uk/reflab/index.aspx</w:t>
        </w:r>
      </w:hyperlink>
      <w:r w:rsidR="003B749F" w:rsidRPr="00EE5C95">
        <w:t xml:space="preserve"> </w:t>
      </w:r>
    </w:p>
    <w:p w:rsidR="00E10487" w:rsidRPr="00EE5C95" w:rsidRDefault="00E10487" w:rsidP="00E10487">
      <w:pPr>
        <w:pStyle w:val="PHEBodytext"/>
        <w:rPr>
          <w:rFonts w:cs="Arial"/>
        </w:rPr>
      </w:pPr>
      <w:r w:rsidRPr="00EE5C95">
        <w:rPr>
          <w:rFonts w:cs="Arial"/>
        </w:rPr>
        <w:t>Northern Ireland</w:t>
      </w:r>
    </w:p>
    <w:p w:rsidR="007118D5" w:rsidRPr="00EE5C95" w:rsidRDefault="0090718B" w:rsidP="00A86C96">
      <w:pPr>
        <w:pStyle w:val="PHEBodyTextHyperlink"/>
      </w:pPr>
      <w:hyperlink r:id="rId26" w:history="1">
        <w:r w:rsidR="003B749F" w:rsidRPr="00EE5C95">
          <w:rPr>
            <w:rStyle w:val="Hyperlink"/>
            <w:sz w:val="24"/>
          </w:rPr>
          <w:t>http://www.belfasttrust.hscni.net/Laboratory-MortuaryServices.htm</w:t>
        </w:r>
      </w:hyperlink>
      <w:r w:rsidR="003B749F" w:rsidRPr="00EE5C95">
        <w:rPr>
          <w:rStyle w:val="PHEBodytextChar"/>
        </w:rPr>
        <w:t xml:space="preserve"> </w:t>
      </w:r>
    </w:p>
    <w:p w:rsidR="004B526E" w:rsidRPr="00EE5C95" w:rsidRDefault="004B526E" w:rsidP="00B55F4C">
      <w:pPr>
        <w:pStyle w:val="PHEBodytext"/>
        <w:sectPr w:rsidR="004B526E" w:rsidRPr="00EE5C95" w:rsidSect="00155021">
          <w:headerReference w:type="even" r:id="rId27"/>
          <w:headerReference w:type="default" r:id="rId28"/>
          <w:footerReference w:type="default" r:id="rId29"/>
          <w:headerReference w:type="first" r:id="rId30"/>
          <w:footerReference w:type="first" r:id="rId31"/>
          <w:pgSz w:w="11906" w:h="16838" w:code="9"/>
          <w:pgMar w:top="567" w:right="1287" w:bottom="1440" w:left="1440" w:header="709" w:footer="709" w:gutter="0"/>
          <w:pgNumType w:start="1"/>
          <w:cols w:space="708"/>
          <w:titlePg/>
          <w:docGrid w:linePitch="360"/>
        </w:sectPr>
      </w:pPr>
      <w:bookmarkStart w:id="30" w:name="_Toc285103697"/>
      <w:bookmarkEnd w:id="23"/>
      <w:bookmarkEnd w:id="24"/>
    </w:p>
    <w:p w:rsidR="00EF0724" w:rsidRPr="00EE5C95" w:rsidRDefault="00D32B1A" w:rsidP="00EF0724">
      <w:pPr>
        <w:pStyle w:val="PHEreportHeading1"/>
      </w:pPr>
      <w:bookmarkStart w:id="31" w:name="_Toc372277510"/>
      <w:bookmarkEnd w:id="30"/>
      <w:r w:rsidRPr="00EE5C95">
        <w:lastRenderedPageBreak/>
        <w:t>References</w:t>
      </w:r>
      <w:bookmarkEnd w:id="31"/>
    </w:p>
    <w:p w:rsidR="00EF0724" w:rsidRPr="00EE5C95" w:rsidRDefault="00EF0724" w:rsidP="00EF0724">
      <w:pPr>
        <w:ind w:left="0" w:firstLine="0"/>
      </w:pPr>
    </w:p>
    <w:p w:rsidR="00046830" w:rsidRPr="00EE5C95" w:rsidRDefault="00084CEC" w:rsidP="00046830">
      <w:pPr>
        <w:tabs>
          <w:tab w:val="left" w:pos="360"/>
        </w:tabs>
        <w:spacing w:after="240"/>
        <w:ind w:left="360" w:hanging="360"/>
        <w:rPr>
          <w:rFonts w:cs="Arial"/>
          <w:noProof/>
          <w:sz w:val="20"/>
        </w:rPr>
      </w:pPr>
      <w:r w:rsidRPr="00EE5C95">
        <w:fldChar w:fldCharType="begin"/>
      </w:r>
      <w:r w:rsidR="00EF0724" w:rsidRPr="00EE5C95">
        <w:instrText xml:space="preserve"> ADDIN REFMGR.REFLIST </w:instrText>
      </w:r>
      <w:r w:rsidRPr="00EE5C95">
        <w:fldChar w:fldCharType="separate"/>
      </w:r>
      <w:r w:rsidR="00046830" w:rsidRPr="00EE5C95">
        <w:rPr>
          <w:rFonts w:cs="Arial"/>
          <w:noProof/>
          <w:sz w:val="20"/>
        </w:rPr>
        <w:t xml:space="preserve">1. </w:t>
      </w:r>
      <w:r w:rsidR="00046830" w:rsidRPr="00EE5C95">
        <w:rPr>
          <w:rFonts w:cs="Arial"/>
          <w:noProof/>
          <w:sz w:val="20"/>
        </w:rPr>
        <w:tab/>
        <w:t xml:space="preserve">Euzeby,JP. List of prokaryotic names with standing in nomenclature - Genus </w:t>
      </w:r>
      <w:r w:rsidR="00046830" w:rsidRPr="00EE5C95">
        <w:rPr>
          <w:rFonts w:cs="Arial"/>
          <w:i/>
          <w:noProof/>
          <w:sz w:val="20"/>
        </w:rPr>
        <w:t>Shigella</w:t>
      </w:r>
      <w:r w:rsidR="00046830" w:rsidRPr="00EE5C95">
        <w:rPr>
          <w:rFonts w:cs="Arial"/>
          <w:noProof/>
          <w:sz w:val="20"/>
        </w:rPr>
        <w:t xml:space="preserve">.  </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2. </w:t>
      </w:r>
      <w:r w:rsidRPr="00EE5C95">
        <w:rPr>
          <w:rFonts w:cs="Arial"/>
          <w:noProof/>
          <w:sz w:val="20"/>
        </w:rPr>
        <w:tab/>
        <w:t>Rowe B, Gross RJ. Genus II Shigella. In: Krieg NR, Holt JG, editors. Bergey's Manual of Systematic Bacteriology.Vol 1. Baltimore: Williams and Wilkins; 1984. p. 423-7.</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3. </w:t>
      </w:r>
      <w:r w:rsidRPr="00EE5C95">
        <w:rPr>
          <w:rFonts w:cs="Arial"/>
          <w:noProof/>
          <w:sz w:val="20"/>
        </w:rPr>
        <w:tab/>
        <w:t xml:space="preserve">Ploeg van der,CA, Vinas,MR, erragno,R et al . Laboratory protocol: "Serotyping of </w:t>
      </w:r>
      <w:r w:rsidRPr="00EE5C95">
        <w:rPr>
          <w:rFonts w:cs="Arial"/>
          <w:i/>
          <w:noProof/>
          <w:sz w:val="20"/>
        </w:rPr>
        <w:t>Shigella</w:t>
      </w:r>
      <w:r w:rsidRPr="00EE5C95">
        <w:rPr>
          <w:rFonts w:cs="Arial"/>
          <w:noProof/>
          <w:sz w:val="20"/>
        </w:rPr>
        <w:t xml:space="preserve"> spp.".   p. 1-24.</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4. </w:t>
      </w:r>
      <w:r w:rsidRPr="00EE5C95">
        <w:rPr>
          <w:rFonts w:cs="Arial"/>
          <w:noProof/>
          <w:sz w:val="20"/>
        </w:rPr>
        <w:tab/>
        <w:t>Erqou S, Teferra E, Mulu A, Kassu A. A case of shigellosis with intractable septic shock and convulsions. Jpn J Infect Dis 2007;60:314-6.</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5. </w:t>
      </w:r>
      <w:r w:rsidRPr="00EE5C95">
        <w:rPr>
          <w:rFonts w:cs="Arial"/>
          <w:noProof/>
          <w:sz w:val="20"/>
        </w:rPr>
        <w:tab/>
        <w:t>Niedziela T, Lukasiewicz J, Jachymek W, Dzieciatkowska M, Lugowski C, Kenne L. Core oligosaccharides of Plesiomonas shigelloides O54:H2 (strain CNCTC 113/92): structural and serological analysis of the lipopolysaccharide core region, the O-antigen biological repeating unit, and the linkage between them. J Biol Chem 2002;277:11653-63.</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6. </w:t>
      </w:r>
      <w:r w:rsidRPr="00EE5C95">
        <w:rPr>
          <w:rFonts w:cs="Arial"/>
          <w:noProof/>
          <w:sz w:val="20"/>
        </w:rPr>
        <w:tab/>
        <w:t>Collins CH, Lyne PM, Grange JM, Falkinham JO. Identification methods. In: Collins CH, Lyne PM, Grange JM, Falkinham JO, editors. Collins and Lyne's Microbiological Methods. 8th ed.  Arnold; 2004. p. 99.</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7. </w:t>
      </w:r>
      <w:r w:rsidRPr="00EE5C95">
        <w:rPr>
          <w:rFonts w:cs="Arial"/>
          <w:noProof/>
          <w:sz w:val="20"/>
        </w:rPr>
        <w:tab/>
        <w:t>Shields P, Cathcart,L. Oxidase Test Protocol. ASM peer-reviewed.  2013.  p. 1-10.</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8. </w:t>
      </w:r>
      <w:r w:rsidRPr="00EE5C95">
        <w:rPr>
          <w:rFonts w:cs="Arial"/>
          <w:noProof/>
          <w:sz w:val="20"/>
        </w:rPr>
        <w:tab/>
        <w:t xml:space="preserve">European Parliament. UK Standards for Microbiology Investigations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  </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9. </w:t>
      </w:r>
      <w:r w:rsidRPr="00EE5C95">
        <w:rPr>
          <w:rFonts w:cs="Arial"/>
          <w:noProof/>
          <w:sz w:val="20"/>
        </w:rPr>
        <w:tab/>
        <w:t xml:space="preserve">Official Journal of the European Communities. Directive 98/79/EC of the European Parliament and of the Council of 27 October 1998 on </w:t>
      </w:r>
      <w:r w:rsidRPr="00EE5C95">
        <w:rPr>
          <w:rFonts w:cs="Arial"/>
          <w:i/>
          <w:noProof/>
          <w:sz w:val="20"/>
        </w:rPr>
        <w:t xml:space="preserve">in vitro </w:t>
      </w:r>
      <w:r w:rsidRPr="00EE5C95">
        <w:rPr>
          <w:rFonts w:cs="Arial"/>
          <w:noProof/>
          <w:sz w:val="20"/>
        </w:rPr>
        <w:t>diagnostic medical devices. 7-12-1998. p. 1-37.</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10. </w:t>
      </w:r>
      <w:r w:rsidRPr="00EE5C95">
        <w:rPr>
          <w:rFonts w:cs="Arial"/>
          <w:noProof/>
          <w:sz w:val="20"/>
        </w:rPr>
        <w:tab/>
        <w:t xml:space="preserve">Health and Safety Executive. Safe use of pneumatic air tube transport systems for pathology specimens.  9/99. </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11. </w:t>
      </w:r>
      <w:r w:rsidRPr="00EE5C95">
        <w:rPr>
          <w:rFonts w:cs="Arial"/>
          <w:noProof/>
          <w:sz w:val="20"/>
        </w:rPr>
        <w:tab/>
        <w:t xml:space="preserve">Department for transport. Transport of Infectious Substances, 2011 Revision 5.  2011. </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12. </w:t>
      </w:r>
      <w:r w:rsidRPr="00EE5C95">
        <w:rPr>
          <w:rFonts w:cs="Arial"/>
          <w:noProof/>
          <w:sz w:val="20"/>
        </w:rPr>
        <w:tab/>
        <w:t xml:space="preserve">World Health Organization. Guidance on regulations for the Transport of Infectious Substances 2013-2014.  2012. </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13. </w:t>
      </w:r>
      <w:r w:rsidRPr="00EE5C95">
        <w:rPr>
          <w:rFonts w:cs="Arial"/>
          <w:noProof/>
          <w:sz w:val="20"/>
        </w:rPr>
        <w:tab/>
        <w:t xml:space="preserve">Home Office. Anti-terrorism, Crime and Security Act.  2001 (as amended). </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14. </w:t>
      </w:r>
      <w:r w:rsidRPr="00EE5C95">
        <w:rPr>
          <w:rFonts w:cs="Arial"/>
          <w:noProof/>
          <w:sz w:val="20"/>
        </w:rPr>
        <w:tab/>
        <w:t>Advisory Committee on Dangerous Pathogens. The Approved List of Biological Agents. Health and Safety Executive. 2013. p. 1-32</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15. </w:t>
      </w:r>
      <w:r w:rsidRPr="00EE5C95">
        <w:rPr>
          <w:rFonts w:cs="Arial"/>
          <w:noProof/>
          <w:sz w:val="20"/>
        </w:rPr>
        <w:tab/>
        <w:t>Advisory Committee on Dangerous Pathogens. Infections at work: Controlling the risks. Her Majesty's Stationery Office. 2003.</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16. </w:t>
      </w:r>
      <w:r w:rsidRPr="00EE5C95">
        <w:rPr>
          <w:rFonts w:cs="Arial"/>
          <w:noProof/>
          <w:sz w:val="20"/>
        </w:rPr>
        <w:tab/>
        <w:t>Advisory Committee on Dangerous Pathogens. Biological agents: Managing the risks in laboratories and healthcare premises. Health and Safety Executive. 2005.</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lastRenderedPageBreak/>
        <w:t xml:space="preserve">17. </w:t>
      </w:r>
      <w:r w:rsidRPr="00EE5C95">
        <w:rPr>
          <w:rFonts w:cs="Arial"/>
          <w:noProof/>
          <w:sz w:val="20"/>
        </w:rPr>
        <w:tab/>
        <w:t>Advisory Committee on Dangerous Pathogens. Biological Agents: Managing the Risks in Laboratories and Healthcare Premises. Appendix 1.2 Transport of Infectious Substances - Revision. Health and Safety Executive. 2008.</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18. </w:t>
      </w:r>
      <w:r w:rsidRPr="00EE5C95">
        <w:rPr>
          <w:rFonts w:cs="Arial"/>
          <w:noProof/>
          <w:sz w:val="20"/>
        </w:rPr>
        <w:tab/>
        <w:t>Centers for Disease Control and Prevention. Guidelines for Safe Work Practices in Human and Animal Medical Diagnostic Laboratories. MMWR Surveill Summ 2012;61:1-102.</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19. </w:t>
      </w:r>
      <w:r w:rsidRPr="00EE5C95">
        <w:rPr>
          <w:rFonts w:cs="Arial"/>
          <w:noProof/>
          <w:sz w:val="20"/>
        </w:rPr>
        <w:tab/>
        <w:t>Health and Safety Executive. Control of Substances Hazardous to Health Regulations. The Control of Substances Hazardous to Health Regulations 2002. 5th ed.  HSE Books; 2002.</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20. </w:t>
      </w:r>
      <w:r w:rsidRPr="00EE5C95">
        <w:rPr>
          <w:rFonts w:cs="Arial"/>
          <w:noProof/>
          <w:sz w:val="20"/>
        </w:rPr>
        <w:tab/>
        <w:t xml:space="preserve">Health and Safety Executive. Five Steps to Risk Assessment: A Step by Step Guide to a Safer and Healthier Workplace. HSE Books.  2002. </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21. </w:t>
      </w:r>
      <w:r w:rsidRPr="00EE5C95">
        <w:rPr>
          <w:rFonts w:cs="Arial"/>
          <w:noProof/>
          <w:sz w:val="20"/>
        </w:rPr>
        <w:tab/>
        <w:t xml:space="preserve">Health and Safety Executive. A Guide to Risk Assessment Requirements: Common Provisions in Health and Safety Law. HSE Books.  2002. </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22. </w:t>
      </w:r>
      <w:r w:rsidRPr="00EE5C95">
        <w:rPr>
          <w:rFonts w:cs="Arial"/>
          <w:noProof/>
          <w:sz w:val="20"/>
        </w:rPr>
        <w:tab/>
        <w:t>Health Services Advisory Committee. Safe Working and the Prevention of Infection in Clinical Laboratories and Similar Facilities. HSE Books. 2003.</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23. </w:t>
      </w:r>
      <w:r w:rsidRPr="00EE5C95">
        <w:rPr>
          <w:rFonts w:cs="Arial"/>
          <w:noProof/>
          <w:sz w:val="20"/>
        </w:rPr>
        <w:tab/>
        <w:t>British Standards Institution (BSI). BS EN12469 - Biotechnology - performance criteria for microbiological safety cabinets. 2000.</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24. </w:t>
      </w:r>
      <w:r w:rsidRPr="00EE5C95">
        <w:rPr>
          <w:rFonts w:cs="Arial"/>
          <w:noProof/>
          <w:sz w:val="20"/>
        </w:rPr>
        <w:tab/>
        <w:t>British Standards Institution (BSI). BS 5726:2005 - Microbiological safety cabinets. Information to be supplied by the purchaser and to the vendor and to the installer, and siting and use of cabinets. Recommendations and guidance. 24-3-2005. p. 1-14</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25. </w:t>
      </w:r>
      <w:r w:rsidRPr="00EE5C95">
        <w:rPr>
          <w:rFonts w:cs="Arial"/>
          <w:noProof/>
          <w:sz w:val="20"/>
        </w:rPr>
        <w:tab/>
        <w:t>Advisory Committee on Dangerous Pathogens. The Approved List of Biological Agents. Health and Safety Executive. 2013. p. 1-32</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26. </w:t>
      </w:r>
      <w:r w:rsidRPr="00EE5C95">
        <w:rPr>
          <w:rFonts w:cs="Arial"/>
          <w:noProof/>
          <w:sz w:val="20"/>
        </w:rPr>
        <w:tab/>
        <w:t>Peng J, Yang J, Jin Q. The molecular evolutionary history of Shigella spp. and enteroinvasive Escherichia coli. Infection, Genetics and Evolution 2009;9:147-52.</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27. </w:t>
      </w:r>
      <w:r w:rsidRPr="00EE5C95">
        <w:rPr>
          <w:rFonts w:cs="Arial"/>
          <w:noProof/>
          <w:sz w:val="20"/>
        </w:rPr>
        <w:tab/>
        <w:t>Singh K. Laboratory-acquired infections. Clin Infect Dis 2009;49:142-7.</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28. </w:t>
      </w:r>
      <w:r w:rsidRPr="00EE5C95">
        <w:rPr>
          <w:rFonts w:cs="Arial"/>
          <w:noProof/>
          <w:sz w:val="20"/>
        </w:rPr>
        <w:tab/>
        <w:t>Baron EJ, Miller JM. Bacterial and fungal infections among diagnostic laboratory workers: evaluating the risks. 3 2008;60:241-6.</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29. </w:t>
      </w:r>
      <w:r w:rsidRPr="00EE5C95">
        <w:rPr>
          <w:rFonts w:cs="Arial"/>
          <w:noProof/>
          <w:sz w:val="20"/>
        </w:rPr>
        <w:tab/>
        <w:t>Woodward DL, Clark CG, Caldeira RA, Ahmed R, Soule G, Bryden L, et al. Identification and characterization of Shigella boydii 20 serovar nov., a new and emerging Shigella serotype. J Med Microbiol 2005;54:741-8.</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30. </w:t>
      </w:r>
      <w:r w:rsidRPr="00EE5C95">
        <w:rPr>
          <w:rFonts w:cs="Arial"/>
          <w:noProof/>
          <w:sz w:val="20"/>
        </w:rPr>
        <w:tab/>
        <w:t>Bopp CABFWFPIWJG&amp;SNA.  Escherichia, Shigella, and Salmonella.  Manual of Clinical Microbiology. 8th ed.  Washington DC: ASM press; 2003. p. 645-71.</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31. </w:t>
      </w:r>
      <w:r w:rsidRPr="00EE5C95">
        <w:rPr>
          <w:rFonts w:cs="Arial"/>
          <w:noProof/>
          <w:sz w:val="20"/>
        </w:rPr>
        <w:tab/>
        <w:t>Barbuddhe SB, Maier T, Schwarz G, Kostrzewa M, Hof H, Domann E, et al. Rapid identification and typing of listeria species by matrix-assisted laser desorption ionization-time of flight mass spectrometry. Appl Environ Microbiol 2008;74:5402-7.</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32. </w:t>
      </w:r>
      <w:r w:rsidRPr="00EE5C95">
        <w:rPr>
          <w:rFonts w:cs="Arial"/>
          <w:noProof/>
          <w:sz w:val="20"/>
        </w:rPr>
        <w:tab/>
        <w:t>Clark AE, Kaleta EJ, Arora A, Wolk DM. Matrix-assisted laser desorption ionization-time of flight mass spectrometry: a fundamental shift in the routine practice of clinical microbiology. Clin Microbiol Rev 2013;26:547-603.</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33. </w:t>
      </w:r>
      <w:r w:rsidRPr="00EE5C95">
        <w:rPr>
          <w:rFonts w:cs="Arial"/>
          <w:noProof/>
          <w:sz w:val="20"/>
        </w:rPr>
        <w:tab/>
        <w:t>Vu DT, Sethabutr O, von SL, Tran VT, Do GC, Bui TC, et al. Detection of Shigella by a PCR assay targeting the ipaH gene suggests increased prevalence of shigellosis in Nha Trang, Vietnam. J Clin Microbiol 2004;42:2031-5.</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34. </w:t>
      </w:r>
      <w:r w:rsidRPr="00EE5C95">
        <w:rPr>
          <w:rFonts w:cs="Arial"/>
          <w:noProof/>
          <w:sz w:val="20"/>
        </w:rPr>
        <w:tab/>
        <w:t xml:space="preserve">Dutta S, Chatterjee A, Dutta P, Rajendran K, Roy S, Pramanik KC, et al. Sensitivity and performance characteristics of a direct PCR with stool samples in comparison to conventional </w:t>
      </w:r>
      <w:r w:rsidRPr="00EE5C95">
        <w:rPr>
          <w:rFonts w:cs="Arial"/>
          <w:noProof/>
          <w:sz w:val="20"/>
        </w:rPr>
        <w:lastRenderedPageBreak/>
        <w:t>techniques for diagnosis of Shigella and enteroinvasive Escherichia coli infection in children with acute diarrhoea in Calcutta, India. J Med Microbiol 2001;50:667-74.</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35. </w:t>
      </w:r>
      <w:r w:rsidRPr="00EE5C95">
        <w:rPr>
          <w:rFonts w:cs="Arial"/>
          <w:noProof/>
          <w:sz w:val="20"/>
        </w:rPr>
        <w:tab/>
        <w:t>Liu D. Identification, subtyping and virulence determination of Listeria monocytogenes, an important foodborne pathogen. J Med Microbiol 2006;55:645-59.</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36. </w:t>
      </w:r>
      <w:r w:rsidRPr="00EE5C95">
        <w:rPr>
          <w:rFonts w:cs="Arial"/>
          <w:noProof/>
          <w:sz w:val="20"/>
        </w:rPr>
        <w:tab/>
        <w:t>Brosch R, Brett M, Catimel B, Luchansky JB, Ojeniyi B, Rocourt J. Genomic fingerprinting of 80 strains from the WHO multicenter international typing study of listeria monocytogenes via pulsed-field gel electrophoresis (PFGE). Int J Food Microbiol 1996;32:343-55.</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37. </w:t>
      </w:r>
      <w:r w:rsidRPr="00EE5C95">
        <w:rPr>
          <w:rFonts w:cs="Arial"/>
          <w:noProof/>
          <w:sz w:val="20"/>
        </w:rPr>
        <w:tab/>
        <w:t>Talukder KA, Dutta DK, Albert MJ. Evaluation of pulsed-field gel electrophoresis for typing of Shigella dysenteriae type 1. J Med Microbiol 1999;48:781-4.</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38. </w:t>
      </w:r>
      <w:r w:rsidRPr="00EE5C95">
        <w:rPr>
          <w:rFonts w:cs="Arial"/>
          <w:noProof/>
          <w:sz w:val="20"/>
        </w:rPr>
        <w:tab/>
        <w:t>Chiou CS, Wei HL, Wang YW, Liao JC, Li CC. Usefulness of inter-IS1 spacer polymorphisms for subtyping of Shigella sonnei isolates. J Clin Microbiol 2006;44:3928-33.</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39. </w:t>
      </w:r>
      <w:r w:rsidRPr="00EE5C95">
        <w:rPr>
          <w:rFonts w:cs="Arial"/>
          <w:noProof/>
          <w:sz w:val="20"/>
        </w:rPr>
        <w:tab/>
        <w:t>Feil EJ, Spratt BG. Recombination and the population structures of bacterial pathogens. Annu Rev Microbiol 2001;55:561-90.</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40. </w:t>
      </w:r>
      <w:r w:rsidRPr="00EE5C95">
        <w:rPr>
          <w:rFonts w:cs="Arial"/>
          <w:noProof/>
          <w:sz w:val="20"/>
        </w:rPr>
        <w:tab/>
        <w:t>Choi SY, Jeon YS, Lee JH, Choi B, Moon SH, von SL, et al. Multilocus sequence typing analysis of Shigella flexneri isolates collected in Asian countries. J Med Microbiol 2007;56:1460-6.</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41. </w:t>
      </w:r>
      <w:r w:rsidRPr="00EE5C95">
        <w:rPr>
          <w:rFonts w:cs="Arial"/>
          <w:noProof/>
          <w:sz w:val="20"/>
        </w:rPr>
        <w:tab/>
        <w:t>Gorge O, Lopez S, Hilaire V, Lisanti O, Ramisse V, Vergnaud G. Selection and validation of a multilocus variable-number tandem-repeat analysis panel for typing Shigella spp. J Clin Microbiol 2008;46:1026-36.</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42. </w:t>
      </w:r>
      <w:r w:rsidRPr="00EE5C95">
        <w:rPr>
          <w:rFonts w:cs="Arial"/>
          <w:noProof/>
          <w:sz w:val="20"/>
        </w:rPr>
        <w:tab/>
        <w:t>Perna NT, Plunkett G, III, Burland V, Mau B, Glasner JD, Rose DJ, et al. Genome sequence of enterohaemorrhagic Escherichia coli O157:H7. Nature 2001;409:529-33.</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43. </w:t>
      </w:r>
      <w:r w:rsidRPr="00EE5C95">
        <w:rPr>
          <w:rFonts w:cs="Arial"/>
          <w:noProof/>
          <w:sz w:val="20"/>
        </w:rPr>
        <w:tab/>
        <w:t>Baggesen DL, Sorensen G, Nielsen EM, Wegener HC. Phage typing of Salmonella Typhimurium - is it still a useful tool for surveillance and outbreak investigation? Euro Surveill 2010;15:19471.</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44. </w:t>
      </w:r>
      <w:r w:rsidRPr="00EE5C95">
        <w:rPr>
          <w:rFonts w:cs="Arial"/>
          <w:noProof/>
          <w:sz w:val="20"/>
        </w:rPr>
        <w:tab/>
        <w:t>Public Health England. Laboratory Reporting to Public Health England: A Guide for Diagnostic Laboratories. 2013. p. 1-37.</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45. </w:t>
      </w:r>
      <w:r w:rsidRPr="00EE5C95">
        <w:rPr>
          <w:rFonts w:cs="Arial"/>
          <w:noProof/>
          <w:sz w:val="20"/>
        </w:rPr>
        <w:tab/>
        <w:t>Department of Health. Health Protection Legislation (England) Guidance.  2010.  p. 1-112.</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46. </w:t>
      </w:r>
      <w:r w:rsidRPr="00EE5C95">
        <w:rPr>
          <w:rFonts w:cs="Arial"/>
          <w:noProof/>
          <w:sz w:val="20"/>
        </w:rPr>
        <w:tab/>
        <w:t xml:space="preserve">Scottish Government. Public Health (Scotland) Act.  2008 (as amended). </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47. </w:t>
      </w:r>
      <w:r w:rsidRPr="00EE5C95">
        <w:rPr>
          <w:rFonts w:cs="Arial"/>
          <w:noProof/>
          <w:sz w:val="20"/>
        </w:rPr>
        <w:tab/>
        <w:t>Scottish Government. Public Health etc. (Scotland) Act 2008. Implementation of Part 2: Notifiable Diseases, Organisms and Health Risk States. 2009.</w:t>
      </w:r>
    </w:p>
    <w:p w:rsidR="00046830" w:rsidRPr="00EE5C95" w:rsidRDefault="00046830" w:rsidP="00046830">
      <w:pPr>
        <w:tabs>
          <w:tab w:val="left" w:pos="360"/>
        </w:tabs>
        <w:spacing w:after="240"/>
        <w:ind w:left="360" w:hanging="360"/>
        <w:rPr>
          <w:rFonts w:cs="Arial"/>
          <w:noProof/>
          <w:sz w:val="20"/>
        </w:rPr>
      </w:pPr>
      <w:r w:rsidRPr="00EE5C95">
        <w:rPr>
          <w:rFonts w:cs="Arial"/>
          <w:noProof/>
          <w:sz w:val="20"/>
        </w:rPr>
        <w:t xml:space="preserve">48. </w:t>
      </w:r>
      <w:r w:rsidRPr="00EE5C95">
        <w:rPr>
          <w:rFonts w:cs="Arial"/>
          <w:noProof/>
          <w:sz w:val="20"/>
        </w:rPr>
        <w:tab/>
        <w:t xml:space="preserve">The Welsh Assembly Government. Health Protection Legislation (Wales) Guidance.  2010. </w:t>
      </w:r>
    </w:p>
    <w:p w:rsidR="00046830" w:rsidRPr="00EE5C95" w:rsidRDefault="00046830" w:rsidP="00046830">
      <w:pPr>
        <w:tabs>
          <w:tab w:val="left" w:pos="360"/>
        </w:tabs>
        <w:ind w:left="360" w:hanging="360"/>
        <w:rPr>
          <w:rFonts w:cs="Arial"/>
          <w:noProof/>
          <w:sz w:val="20"/>
        </w:rPr>
      </w:pPr>
      <w:r w:rsidRPr="00EE5C95">
        <w:rPr>
          <w:rFonts w:cs="Arial"/>
          <w:noProof/>
          <w:sz w:val="20"/>
        </w:rPr>
        <w:t xml:space="preserve">49. </w:t>
      </w:r>
      <w:r w:rsidRPr="00EE5C95">
        <w:rPr>
          <w:rFonts w:cs="Arial"/>
          <w:noProof/>
          <w:sz w:val="20"/>
        </w:rPr>
        <w:tab/>
        <w:t xml:space="preserve">Home Office. Public Health Act (Northern Ireland) 1967 Chapter 36.  1967 (as amended). </w:t>
      </w:r>
    </w:p>
    <w:p w:rsidR="00046830" w:rsidRPr="00EE5C95" w:rsidRDefault="00046830" w:rsidP="00046830">
      <w:pPr>
        <w:tabs>
          <w:tab w:val="left" w:pos="360"/>
        </w:tabs>
        <w:ind w:left="360" w:hanging="360"/>
        <w:rPr>
          <w:rFonts w:cs="Arial"/>
          <w:noProof/>
          <w:sz w:val="20"/>
        </w:rPr>
      </w:pPr>
    </w:p>
    <w:p w:rsidR="00A2548A" w:rsidRPr="00EF0724" w:rsidRDefault="00084CEC" w:rsidP="00EF0724">
      <w:pPr>
        <w:ind w:left="0" w:firstLine="0"/>
      </w:pPr>
      <w:r w:rsidRPr="00EE5C95">
        <w:fldChar w:fldCharType="end"/>
      </w:r>
    </w:p>
    <w:sectPr w:rsidR="00A2548A" w:rsidRPr="00EF0724" w:rsidSect="00335610">
      <w:headerReference w:type="even" r:id="rId32"/>
      <w:headerReference w:type="default" r:id="rId33"/>
      <w:headerReference w:type="first" r:id="rId34"/>
      <w:footerReference w:type="first" r:id="rId35"/>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718B" w:rsidRDefault="0090718B" w:rsidP="003E0911">
      <w:pPr>
        <w:pStyle w:val="TOC2"/>
      </w:pPr>
      <w:r>
        <w:separator/>
      </w:r>
    </w:p>
  </w:endnote>
  <w:endnote w:type="continuationSeparator" w:id="0">
    <w:p w:rsidR="0090718B" w:rsidRDefault="0090718B"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auto"/>
    <w:notTrueType/>
    <w:pitch w:val="default"/>
    <w:sig w:usb0="00000003" w:usb1="00000000" w:usb2="00000000" w:usb3="00000000" w:csb0="00000001" w:csb1="00000000"/>
  </w:font>
  <w:font w:name="PraxisEF-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8B" w:rsidRPr="0034319E" w:rsidRDefault="0090718B" w:rsidP="00C90395">
    <w:pPr>
      <w:pStyle w:val="PHEBodytext"/>
      <w:ind w:left="-284"/>
      <w:outlineLvl w:val="0"/>
      <w:rPr>
        <w:rStyle w:val="PageNumber"/>
        <w:rFonts w:cs="Arial"/>
        <w:szCs w:val="24"/>
      </w:rPr>
    </w:pPr>
    <w:r w:rsidRPr="0034319E">
      <w:rPr>
        <w:rFonts w:cs="Arial"/>
      </w:rPr>
      <w:t xml:space="preserve">Bacteriology – Identification | ID </w:t>
    </w:r>
    <w:fldSimple w:instr=" REF  SMINumber  \* MERGEFORMAT " w:fldLock="1">
      <w:r>
        <w:rPr>
          <w:rFonts w:cs="Arial"/>
        </w:rPr>
        <w:t>20</w:t>
      </w:r>
    </w:fldSimple>
    <w:r w:rsidRPr="0034319E">
      <w:rPr>
        <w:rFonts w:cs="Arial"/>
      </w:rPr>
      <w:t xml:space="preserve"> | Issue no: </w:t>
    </w:r>
    <w:fldSimple w:instr=" REF  NewIssueNumber  \* MERGEFORMAT " w:fldLock="1">
      <w:r w:rsidRPr="005856BC">
        <w:rPr>
          <w:rFonts w:cs="Arial"/>
          <w:bCs/>
          <w:lang w:val="en-US"/>
        </w:rPr>
        <w:t>di+</w:t>
      </w:r>
    </w:fldSimple>
    <w:r w:rsidRPr="0034319E">
      <w:rPr>
        <w:rFonts w:cs="Arial"/>
      </w:rPr>
      <w:t xml:space="preserve"> | Issue date: </w:t>
    </w:r>
    <w:fldSimple w:instr=" REF  NewIssueDate  \* MERGEFORMAT " w:fldLock="1">
      <w:r>
        <w:rPr>
          <w:rFonts w:cs="Arial"/>
        </w:rPr>
        <w:t>dd.mm.yy &lt;tab+enter&gt;</w:t>
      </w:r>
    </w:fldSimple>
    <w:r w:rsidRPr="0034319E">
      <w:rPr>
        <w:rFonts w:cs="Arial"/>
      </w:rPr>
      <w:t xml:space="preserve"> | </w:t>
    </w:r>
    <w:r w:rsidRPr="0034319E">
      <w:rPr>
        <w:rStyle w:val="PageNumber"/>
        <w:rFonts w:cs="Arial"/>
      </w:rPr>
      <w:t xml:space="preserve">Page: </w:t>
    </w:r>
    <w:r w:rsidRPr="0034319E">
      <w:rPr>
        <w:rStyle w:val="PageNumber"/>
        <w:rFonts w:cs="Arial"/>
      </w:rPr>
      <w:fldChar w:fldCharType="begin"/>
    </w:r>
    <w:r w:rsidRPr="0034319E">
      <w:rPr>
        <w:rStyle w:val="PageNumber"/>
        <w:rFonts w:cs="Arial"/>
      </w:rPr>
      <w:instrText xml:space="preserve"> PAGE </w:instrText>
    </w:r>
    <w:r w:rsidRPr="0034319E">
      <w:rPr>
        <w:rStyle w:val="PageNumber"/>
        <w:rFonts w:cs="Arial"/>
      </w:rPr>
      <w:fldChar w:fldCharType="separate"/>
    </w:r>
    <w:r w:rsidR="008D1B43">
      <w:rPr>
        <w:rStyle w:val="PageNumber"/>
        <w:rFonts w:cs="Arial"/>
        <w:noProof/>
      </w:rPr>
      <w:t>2</w:t>
    </w:r>
    <w:r w:rsidRPr="0034319E">
      <w:rPr>
        <w:rStyle w:val="PageNumber"/>
        <w:rFonts w:cs="Arial"/>
      </w:rPr>
      <w:fldChar w:fldCharType="end"/>
    </w:r>
    <w:r w:rsidRPr="0034319E">
      <w:rPr>
        <w:rStyle w:val="PageNumber"/>
        <w:rFonts w:cs="Arial"/>
      </w:rPr>
      <w:t xml:space="preserve"> of </w:t>
    </w:r>
    <w:r w:rsidRPr="0034319E">
      <w:rPr>
        <w:rStyle w:val="PageNumber"/>
        <w:rFonts w:cs="Arial"/>
      </w:rPr>
      <w:fldChar w:fldCharType="begin"/>
    </w:r>
    <w:r w:rsidRPr="0034319E">
      <w:rPr>
        <w:rStyle w:val="PageNumber"/>
        <w:rFonts w:cs="Arial"/>
      </w:rPr>
      <w:instrText xml:space="preserve"> NUMPAGES </w:instrText>
    </w:r>
    <w:r w:rsidRPr="0034319E">
      <w:rPr>
        <w:rStyle w:val="PageNumber"/>
        <w:rFonts w:cs="Arial"/>
      </w:rPr>
      <w:fldChar w:fldCharType="separate"/>
    </w:r>
    <w:r w:rsidR="008D1B43">
      <w:rPr>
        <w:rStyle w:val="PageNumber"/>
        <w:rFonts w:cs="Arial"/>
        <w:noProof/>
      </w:rPr>
      <w:t>20</w:t>
    </w:r>
    <w:r w:rsidRPr="0034319E">
      <w:rPr>
        <w:rStyle w:val="PageNumber"/>
        <w:rFonts w:cs="Arial"/>
      </w:rPr>
      <w:fldChar w:fldCharType="end"/>
    </w:r>
  </w:p>
  <w:p w:rsidR="0090718B" w:rsidRPr="0034319E" w:rsidRDefault="0090718B" w:rsidP="00C90395">
    <w:pPr>
      <w:pStyle w:val="PHEBodytext"/>
      <w:ind w:left="-284" w:right="-743"/>
      <w:outlineLvl w:val="0"/>
      <w:rPr>
        <w:rFonts w:cs="Arial"/>
        <w:sz w:val="16"/>
        <w:szCs w:val="16"/>
      </w:rPr>
    </w:pPr>
    <w:r w:rsidRPr="0034319E">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8B" w:rsidRPr="0034319E" w:rsidRDefault="0090718B" w:rsidP="008B0A13">
    <w:pPr>
      <w:pStyle w:val="PHEBodytext"/>
      <w:ind w:left="-284"/>
      <w:outlineLvl w:val="0"/>
      <w:rPr>
        <w:rFonts w:cs="Arial"/>
      </w:rPr>
    </w:pPr>
    <w:r w:rsidRPr="0034319E">
      <w:rPr>
        <w:rFonts w:cs="Arial"/>
      </w:rPr>
      <w:t xml:space="preserve">Issued by the Standards Unit, </w:t>
    </w:r>
    <w:r>
      <w:rPr>
        <w:rFonts w:cs="Arial"/>
      </w:rPr>
      <w:t>Microbiology Services, PHE</w:t>
    </w:r>
  </w:p>
  <w:p w:rsidR="0090718B" w:rsidRDefault="0090718B" w:rsidP="00A51BEA">
    <w:pPr>
      <w:pStyle w:val="PHEBodytext"/>
      <w:ind w:left="-284" w:right="-744"/>
      <w:outlineLvl w:val="0"/>
      <w:rPr>
        <w:rStyle w:val="PageNumber"/>
        <w:rFonts w:cs="Arial"/>
      </w:rPr>
    </w:pPr>
    <w:r w:rsidRPr="0034319E">
      <w:rPr>
        <w:rFonts w:cs="Arial"/>
      </w:rPr>
      <w:t xml:space="preserve">Bacteriology – Identification | ID </w:t>
    </w:r>
    <w:bookmarkStart w:id="26" w:name="SMINumber"/>
    <w:r w:rsidRPr="0034319E">
      <w:rPr>
        <w:rFonts w:cs="Arial"/>
      </w:rPr>
      <w:fldChar w:fldCharType="begin" w:fldLock="1"/>
    </w:r>
    <w:r w:rsidRPr="0034319E">
      <w:rPr>
        <w:rFonts w:cs="Arial"/>
      </w:rPr>
      <w:instrText xml:space="preserve"> FILLIN  "SMI #" \d "# &lt;tab+enter&gt;" \o  \* MERGEFORMAT </w:instrText>
    </w:r>
    <w:r w:rsidRPr="0034319E">
      <w:rPr>
        <w:rFonts w:cs="Arial"/>
      </w:rPr>
      <w:fldChar w:fldCharType="separate"/>
    </w:r>
    <w:r>
      <w:rPr>
        <w:rFonts w:cs="Arial"/>
      </w:rPr>
      <w:t>20</w:t>
    </w:r>
    <w:r w:rsidRPr="0034319E">
      <w:rPr>
        <w:rFonts w:cs="Arial"/>
      </w:rPr>
      <w:fldChar w:fldCharType="end"/>
    </w:r>
    <w:bookmarkEnd w:id="26"/>
    <w:r w:rsidRPr="0034319E">
      <w:rPr>
        <w:rFonts w:cs="Arial"/>
      </w:rPr>
      <w:t xml:space="preserve"> | Issue no: </w:t>
    </w:r>
    <w:bookmarkStart w:id="27" w:name="NewIssueNumber"/>
    <w:r w:rsidRPr="0034319E">
      <w:rPr>
        <w:rFonts w:cs="Arial"/>
      </w:rPr>
      <w:fldChar w:fldCharType="begin" w:fldLock="1"/>
    </w:r>
    <w:r w:rsidRPr="0034319E">
      <w:rPr>
        <w:rFonts w:cs="Arial"/>
      </w:rPr>
      <w:instrText xml:space="preserve"> FILLIN  "New Issue No." \d "#.# &lt;tab+enter&gt;"  \* MERGEFORMAT </w:instrText>
    </w:r>
    <w:r w:rsidRPr="0034319E">
      <w:rPr>
        <w:rFonts w:cs="Arial"/>
      </w:rPr>
      <w:fldChar w:fldCharType="separate"/>
    </w:r>
    <w:r>
      <w:rPr>
        <w:rFonts w:cs="Arial"/>
      </w:rPr>
      <w:t>di+</w:t>
    </w:r>
    <w:r w:rsidRPr="0034319E">
      <w:rPr>
        <w:rFonts w:cs="Arial"/>
      </w:rPr>
      <w:fldChar w:fldCharType="end"/>
    </w:r>
    <w:bookmarkEnd w:id="27"/>
    <w:r w:rsidRPr="0034319E">
      <w:rPr>
        <w:rFonts w:cs="Arial"/>
      </w:rPr>
      <w:t xml:space="preserve"> | Issue date: </w:t>
    </w:r>
    <w:bookmarkStart w:id="28" w:name="IssueDate"/>
    <w:bookmarkStart w:id="29" w:name="NewIssueDate"/>
    <w:r w:rsidRPr="0034319E">
      <w:rPr>
        <w:rFonts w:cs="Arial"/>
      </w:rPr>
      <w:fldChar w:fldCharType="begin" w:fldLock="1"/>
    </w:r>
    <w:r w:rsidRPr="0034319E">
      <w:rPr>
        <w:rFonts w:cs="Arial"/>
      </w:rPr>
      <w:instrText xml:space="preserve"> FILLIN  "Issue Date" \d "dd.mm.yy &lt;tab+enter&gt;" \o  \* MERGEFORMAT </w:instrText>
    </w:r>
    <w:r w:rsidRPr="0034319E">
      <w:rPr>
        <w:rFonts w:cs="Arial"/>
      </w:rPr>
      <w:fldChar w:fldCharType="separate"/>
    </w:r>
    <w:r>
      <w:rPr>
        <w:rFonts w:cs="Arial"/>
      </w:rPr>
      <w:t>dd.mm.yy &lt;tab+enter&gt;</w:t>
    </w:r>
    <w:r w:rsidRPr="0034319E">
      <w:rPr>
        <w:rFonts w:cs="Arial"/>
      </w:rPr>
      <w:fldChar w:fldCharType="end"/>
    </w:r>
    <w:bookmarkEnd w:id="28"/>
    <w:bookmarkEnd w:id="29"/>
    <w:r w:rsidRPr="0034319E">
      <w:rPr>
        <w:rFonts w:cs="Arial"/>
      </w:rPr>
      <w:t xml:space="preserve"> | </w:t>
    </w:r>
    <w:r w:rsidRPr="0034319E">
      <w:rPr>
        <w:rStyle w:val="PageNumber"/>
        <w:rFonts w:cs="Arial"/>
      </w:rPr>
      <w:t xml:space="preserve">Page: </w:t>
    </w:r>
    <w:r w:rsidRPr="0034319E">
      <w:rPr>
        <w:rStyle w:val="PageNumber"/>
        <w:rFonts w:cs="Arial"/>
      </w:rPr>
      <w:fldChar w:fldCharType="begin" w:fldLock="1"/>
    </w:r>
    <w:r w:rsidRPr="0034319E">
      <w:rPr>
        <w:rStyle w:val="PageNumber"/>
        <w:rFonts w:cs="Arial"/>
      </w:rPr>
      <w:instrText xml:space="preserve"> PAGE </w:instrText>
    </w:r>
    <w:r w:rsidRPr="0034319E">
      <w:rPr>
        <w:rStyle w:val="PageNumber"/>
        <w:rFonts w:cs="Arial"/>
      </w:rPr>
      <w:fldChar w:fldCharType="separate"/>
    </w:r>
    <w:r>
      <w:rPr>
        <w:rStyle w:val="PageNumber"/>
        <w:rFonts w:cs="Arial"/>
        <w:noProof/>
      </w:rPr>
      <w:t>1</w:t>
    </w:r>
    <w:r w:rsidRPr="0034319E">
      <w:rPr>
        <w:rStyle w:val="PageNumber"/>
        <w:rFonts w:cs="Arial"/>
      </w:rPr>
      <w:fldChar w:fldCharType="end"/>
    </w:r>
    <w:r w:rsidRPr="0034319E">
      <w:rPr>
        <w:rStyle w:val="PageNumber"/>
        <w:rFonts w:cs="Arial"/>
      </w:rPr>
      <w:t xml:space="preserve"> of </w:t>
    </w:r>
    <w:r>
      <w:rPr>
        <w:rStyle w:val="PageNumber"/>
        <w:rFonts w:cs="Arial"/>
      </w:rPr>
      <w:fldChar w:fldCharType="begin"/>
    </w:r>
    <w:r>
      <w:rPr>
        <w:rStyle w:val="PageNumber"/>
        <w:rFonts w:cs="Arial"/>
      </w:rPr>
      <w:instrText xml:space="preserve"> NUMPAGES  </w:instrText>
    </w:r>
    <w:r>
      <w:rPr>
        <w:rStyle w:val="PageNumber"/>
        <w:rFonts w:cs="Arial"/>
      </w:rPr>
      <w:fldChar w:fldCharType="separate"/>
    </w:r>
    <w:r w:rsidR="008D1B43">
      <w:rPr>
        <w:rStyle w:val="PageNumber"/>
        <w:rFonts w:cs="Arial"/>
        <w:noProof/>
      </w:rPr>
      <w:t>20</w:t>
    </w:r>
    <w:r>
      <w:rPr>
        <w:rStyle w:val="PageNumber"/>
        <w:rFonts w:cs="Arial"/>
      </w:rPr>
      <w:fldChar w:fldCharType="end"/>
    </w:r>
  </w:p>
  <w:p w:rsidR="0090718B" w:rsidRPr="00E33487" w:rsidRDefault="0090718B" w:rsidP="00A51BEA">
    <w:pPr>
      <w:pStyle w:val="PHEBodytext"/>
      <w:ind w:left="-284" w:right="-744"/>
      <w:jc w:val="right"/>
      <w:outlineLvl w:val="0"/>
      <w:rPr>
        <w:rFonts w:cs="Arial"/>
        <w:sz w:val="16"/>
        <w:szCs w:val="16"/>
      </w:rPr>
    </w:pPr>
    <w:r>
      <w:rPr>
        <w:rStyle w:val="PageNumber"/>
        <w:rFonts w:cs="Arial"/>
      </w:rPr>
      <w:tab/>
    </w:r>
    <w:r w:rsidRPr="00E33487">
      <w:rPr>
        <w:rStyle w:val="PageNumber"/>
        <w:rFonts w:cs="Arial"/>
        <w:sz w:val="16"/>
        <w:szCs w:val="16"/>
      </w:rPr>
      <w:t>© Crown copyright 2013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8B" w:rsidRPr="00C242CB" w:rsidRDefault="0090718B" w:rsidP="00C242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718B" w:rsidRDefault="0090718B" w:rsidP="003E0911">
      <w:pPr>
        <w:pStyle w:val="TOC2"/>
      </w:pPr>
      <w:r>
        <w:separator/>
      </w:r>
    </w:p>
  </w:footnote>
  <w:footnote w:type="continuationSeparator" w:id="0">
    <w:p w:rsidR="0090718B" w:rsidRDefault="0090718B" w:rsidP="003E0911">
      <w:pPr>
        <w:pStyle w:val="TOC2"/>
      </w:pPr>
      <w:r>
        <w:continuationSeparator/>
      </w:r>
    </w:p>
  </w:footnote>
  <w:footnote w:id="1">
    <w:p w:rsidR="0090718B" w:rsidRDefault="0090718B" w:rsidP="00A17BA7">
      <w:pPr>
        <w:pStyle w:val="PHEbodytextTable"/>
      </w:pPr>
      <w:r w:rsidRPr="00A31078">
        <w:rPr>
          <w:rStyle w:val="FootnoteReference"/>
          <w:rFonts w:cs="Arial"/>
          <w:szCs w:val="20"/>
        </w:rPr>
        <w:sym w:font="Symbol" w:char="F023"/>
      </w:r>
      <w:r w:rsidRPr="00A31078">
        <w:rPr>
          <w:rFonts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8B" w:rsidRDefault="0090718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78254" o:spid="_x0000_s2062" type="#_x0000_t136" style="position:absolute;left:0;text-align:left;margin-left:0;margin-top:0;width:629.45pt;height:17.15pt;rotation:315;z-index:-251654656;mso-position-horizontal:center;mso-position-horizontal-relative:margin;mso-position-vertical:center;mso-position-vertical-relative:margin" o:allowincell="f" fillcolor="black" stroked="f">
          <v:textpath style="font-family:&quot;Arial Black&quot;;font-size:1pt" string="DRAFT - THIS DOCUMENT WAS CONSULTED ON BETWEEN 15 NOVEMBER - 13 DECEMBER 2013"/>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8B" w:rsidRPr="0034319E" w:rsidRDefault="0090718B" w:rsidP="00553948">
    <w:pPr>
      <w:pStyle w:val="Header"/>
      <w:ind w:right="-744"/>
      <w:jc w:val="right"/>
      <w:rPr>
        <w:rFonts w:cs="Arial"/>
      </w:rPr>
    </w:pPr>
    <w:bookmarkStart w:id="25" w:name="SMITitleDocum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78255" o:spid="_x0000_s2063" type="#_x0000_t136" style="position:absolute;left:0;text-align:left;margin-left:0;margin-top:0;width:629.45pt;height:17.15pt;rotation:315;z-index:-251652608;mso-position-horizontal:center;mso-position-horizontal-relative:margin;mso-position-vertical:center;mso-position-vertical-relative:margin" o:allowincell="f" fillcolor="black" stroked="f">
          <v:textpath style="font-family:&quot;Arial Black&quot;;font-size:1pt" string="DRAFT - THIS DOCUMENT WAS CONSULTED ON BETWEEN 15 NOVEMBER - 13 DECEMBER 2013"/>
        </v:shape>
      </w:pict>
    </w:r>
    <w:r>
      <w:fldChar w:fldCharType="begin" w:fldLock="1"/>
    </w:r>
    <w:r>
      <w:instrText xml:space="preserve"> FILLIN  "Title of SMI (Document)" \d "Type SMI Title here &lt;tab+enter&gt;"  \* MERGEFORMAT </w:instrText>
    </w:r>
    <w:r>
      <w:fldChar w:fldCharType="separate"/>
    </w:r>
    <w:r w:rsidRPr="00042DBD">
      <w:rPr>
        <w:rFonts w:cs="Arial"/>
      </w:rPr>
      <w:t xml:space="preserve">Identification of </w:t>
    </w:r>
    <w:proofErr w:type="spellStart"/>
    <w:r w:rsidRPr="00042DBD">
      <w:rPr>
        <w:rFonts w:cs="Arial"/>
        <w:i/>
      </w:rPr>
      <w:t>Shigella</w:t>
    </w:r>
    <w:proofErr w:type="spellEnd"/>
    <w:r w:rsidRPr="00042DBD">
      <w:rPr>
        <w:rFonts w:cs="Arial"/>
      </w:rPr>
      <w:t xml:space="preserve"> species</w:t>
    </w:r>
    <w:r>
      <w:rPr>
        <w:rFonts w:cs="Arial"/>
      </w:rPr>
      <w:fldChar w:fldCharType="end"/>
    </w:r>
    <w:bookmarkEnd w:id="25"/>
  </w:p>
  <w:p w:rsidR="0090718B" w:rsidRPr="0084587D" w:rsidRDefault="0090718B" w:rsidP="00617F6D">
    <w:pPr>
      <w:pStyle w:val="Header"/>
      <w:ind w:right="-744"/>
      <w:jc w:val="right"/>
      <w:rPr>
        <w:rFonts w:ascii="PraxisEF Light" w:hAnsi="PraxisEF Ligh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8B" w:rsidRDefault="0090718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78253" o:spid="_x0000_s2061" type="#_x0000_t136" style="position:absolute;left:0;text-align:left;margin-left:0;margin-top:0;width:629.45pt;height:17.15pt;rotation:315;z-index:-251656704;mso-position-horizontal:center;mso-position-horizontal-relative:margin;mso-position-vertical:center;mso-position-vertical-relative:margin" o:allowincell="f" fillcolor="black" stroked="f">
          <v:textpath style="font-family:&quot;Arial Black&quot;;font-size:1pt" string="DRAFT - THIS DOCUMENT WAS CONSULTED ON BETWEEN 15 NOVEMBER - 13 DECEMBER 2013"/>
        </v:shape>
      </w:pict>
    </w:r>
    <w:r>
      <w:rPr>
        <w:noProof/>
      </w:rPr>
      <w:drawing>
        <wp:anchor distT="0" distB="0" distL="114300" distR="114300" simplePos="0" relativeHeight="251657728" behindDoc="1" locked="0" layoutInCell="1" allowOverlap="1" wp14:anchorId="6A775B95" wp14:editId="00014BCF">
          <wp:simplePos x="0" y="0"/>
          <wp:positionH relativeFrom="column">
            <wp:posOffset>-905510</wp:posOffset>
          </wp:positionH>
          <wp:positionV relativeFrom="paragraph">
            <wp:posOffset>-439420</wp:posOffset>
          </wp:positionV>
          <wp:extent cx="7522210" cy="1448435"/>
          <wp:effectExtent l="0" t="0" r="2540" b="0"/>
          <wp:wrapTight wrapText="bothSides">
            <wp:wrapPolygon edited="0">
              <wp:start x="0" y="0"/>
              <wp:lineTo x="0" y="21306"/>
              <wp:lineTo x="21553" y="21306"/>
              <wp:lineTo x="21553" y="0"/>
              <wp:lineTo x="0"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2210" cy="144843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8B" w:rsidRDefault="0090718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78257" o:spid="_x0000_s2065" type="#_x0000_t136" style="position:absolute;left:0;text-align:left;margin-left:0;margin-top:0;width:629.45pt;height:17.15pt;rotation:315;z-index:-251648512;mso-position-horizontal:center;mso-position-horizontal-relative:margin;mso-position-vertical:center;mso-position-vertical-relative:margin" o:allowincell="f" fillcolor="black" stroked="f">
          <v:textpath style="font-family:&quot;Arial Black&quot;;font-size:1pt" string="DRAFT - THIS DOCUMENT WAS CONSULTED ON BETWEEN 15 NOVEMBER - 13 DECEMBER 2013"/>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8B" w:rsidRDefault="0090718B" w:rsidP="00EF0724">
    <w:pPr>
      <w:pStyle w:val="Header"/>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78258" o:spid="_x0000_s2066" type="#_x0000_t136" style="position:absolute;left:0;text-align:left;margin-left:0;margin-top:0;width:629.45pt;height:17.15pt;rotation:315;z-index:-251646464;mso-position-horizontal:center;mso-position-horizontal-relative:margin;mso-position-vertical:center;mso-position-vertical-relative:margin" o:allowincell="f" fillcolor="black" stroked="f">
          <v:textpath style="font-family:&quot;Arial Black&quot;;font-size:1pt" string="DRAFT - THIS DOCUMENT WAS CONSULTED ON BETWEEN 15 NOVEMBER - 13 DECEMBER 2013"/>
        </v:shape>
      </w:pict>
    </w:r>
    <w:r>
      <w:fldChar w:fldCharType="begin" w:fldLock="1"/>
    </w:r>
    <w:r>
      <w:instrText xml:space="preserve"> FILLIN  "Title of SMI (Document)" \d "Type SMI Title here &lt;tab+enter&gt;"  \* MERGEFORMAT </w:instrText>
    </w:r>
    <w:r>
      <w:fldChar w:fldCharType="separate"/>
    </w:r>
    <w:r w:rsidRPr="00042DBD">
      <w:rPr>
        <w:rFonts w:cs="Arial"/>
      </w:rPr>
      <w:t xml:space="preserve">Identification of </w:t>
    </w:r>
    <w:proofErr w:type="spellStart"/>
    <w:r w:rsidRPr="00042DBD">
      <w:rPr>
        <w:rFonts w:cs="Arial"/>
        <w:i/>
      </w:rPr>
      <w:t>Shigella</w:t>
    </w:r>
    <w:proofErr w:type="spellEnd"/>
    <w:r w:rsidRPr="00042DBD">
      <w:rPr>
        <w:rFonts w:cs="Arial"/>
      </w:rPr>
      <w:t xml:space="preserve"> species</w:t>
    </w:r>
    <w:r>
      <w:rPr>
        <w:rFonts w:cs="Aria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8B" w:rsidRDefault="0090718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78256" o:spid="_x0000_s2064" type="#_x0000_t136" style="position:absolute;left:0;text-align:left;margin-left:0;margin-top:0;width:629.45pt;height:17.15pt;rotation:315;z-index:-251650560;mso-position-horizontal:center;mso-position-horizontal-relative:margin;mso-position-vertical:center;mso-position-vertical-relative:margin" o:allowincell="f" fillcolor="black" stroked="f">
          <v:textpath style="font-family:&quot;Arial Black&quot;;font-size:1pt" string="DRAFT - THIS DOCUMENT WAS CONSULTED ON BETWEEN 15 NOVEMBER - 13 DECEMBER 2013"/>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C78D5"/>
    <w:multiLevelType w:val="hybridMultilevel"/>
    <w:tmpl w:val="921CC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6">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8">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AF517E1"/>
    <w:multiLevelType w:val="hybridMultilevel"/>
    <w:tmpl w:val="A8D2F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0632187"/>
    <w:multiLevelType w:val="hybridMultilevel"/>
    <w:tmpl w:val="744C091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69B10642"/>
    <w:multiLevelType w:val="hybridMultilevel"/>
    <w:tmpl w:val="884EB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13"/>
  </w:num>
  <w:num w:numId="5">
    <w:abstractNumId w:val="7"/>
  </w:num>
  <w:num w:numId="6">
    <w:abstractNumId w:val="4"/>
  </w:num>
  <w:num w:numId="7">
    <w:abstractNumId w:val="12"/>
  </w:num>
  <w:num w:numId="8">
    <w:abstractNumId w:val="14"/>
  </w:num>
  <w:num w:numId="9">
    <w:abstractNumId w:val="16"/>
  </w:num>
  <w:num w:numId="10">
    <w:abstractNumId w:val="9"/>
  </w:num>
  <w:num w:numId="11">
    <w:abstractNumId w:val="2"/>
  </w:num>
  <w:num w:numId="12">
    <w:abstractNumId w:val="8"/>
  </w:num>
  <w:num w:numId="13">
    <w:abstractNumId w:val="6"/>
  </w:num>
  <w:num w:numId="14">
    <w:abstractNumId w:val="11"/>
  </w:num>
  <w:num w:numId="15">
    <w:abstractNumId w:val="10"/>
  </w:num>
  <w:num w:numId="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5"/>
  </w:num>
  <w:num w:numId="19">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1A72E9"/>
    <w:rsid w:val="000001AE"/>
    <w:rsid w:val="00001074"/>
    <w:rsid w:val="0000210A"/>
    <w:rsid w:val="0000306A"/>
    <w:rsid w:val="00003478"/>
    <w:rsid w:val="0000369D"/>
    <w:rsid w:val="00006395"/>
    <w:rsid w:val="000065C6"/>
    <w:rsid w:val="00006BD6"/>
    <w:rsid w:val="00007B6B"/>
    <w:rsid w:val="000101FD"/>
    <w:rsid w:val="00010DFA"/>
    <w:rsid w:val="00011CD9"/>
    <w:rsid w:val="000171FA"/>
    <w:rsid w:val="00020469"/>
    <w:rsid w:val="00021298"/>
    <w:rsid w:val="00021702"/>
    <w:rsid w:val="000310FA"/>
    <w:rsid w:val="0003168A"/>
    <w:rsid w:val="00031A7C"/>
    <w:rsid w:val="00032A70"/>
    <w:rsid w:val="0003355C"/>
    <w:rsid w:val="00034972"/>
    <w:rsid w:val="00034EAF"/>
    <w:rsid w:val="00035932"/>
    <w:rsid w:val="000361A4"/>
    <w:rsid w:val="000364A1"/>
    <w:rsid w:val="00036877"/>
    <w:rsid w:val="00037E06"/>
    <w:rsid w:val="000400C6"/>
    <w:rsid w:val="00042DBD"/>
    <w:rsid w:val="000448BE"/>
    <w:rsid w:val="0004515D"/>
    <w:rsid w:val="000458E2"/>
    <w:rsid w:val="00045AEA"/>
    <w:rsid w:val="00046830"/>
    <w:rsid w:val="0004705E"/>
    <w:rsid w:val="00047746"/>
    <w:rsid w:val="00050256"/>
    <w:rsid w:val="00052D6F"/>
    <w:rsid w:val="00053B60"/>
    <w:rsid w:val="00055454"/>
    <w:rsid w:val="0005799D"/>
    <w:rsid w:val="00060D6F"/>
    <w:rsid w:val="00061F73"/>
    <w:rsid w:val="00062CFF"/>
    <w:rsid w:val="00062EA0"/>
    <w:rsid w:val="000655C6"/>
    <w:rsid w:val="00066B73"/>
    <w:rsid w:val="0006785F"/>
    <w:rsid w:val="0007001D"/>
    <w:rsid w:val="0007106C"/>
    <w:rsid w:val="000729F1"/>
    <w:rsid w:val="00074AAA"/>
    <w:rsid w:val="00076186"/>
    <w:rsid w:val="000803A8"/>
    <w:rsid w:val="0008132A"/>
    <w:rsid w:val="00081897"/>
    <w:rsid w:val="00083EBD"/>
    <w:rsid w:val="00084CEC"/>
    <w:rsid w:val="0008573C"/>
    <w:rsid w:val="00086202"/>
    <w:rsid w:val="00090DAF"/>
    <w:rsid w:val="00091268"/>
    <w:rsid w:val="000936FE"/>
    <w:rsid w:val="000A1FAD"/>
    <w:rsid w:val="000A20A3"/>
    <w:rsid w:val="000A323A"/>
    <w:rsid w:val="000A4C46"/>
    <w:rsid w:val="000A61CE"/>
    <w:rsid w:val="000B0541"/>
    <w:rsid w:val="000B423B"/>
    <w:rsid w:val="000B66EB"/>
    <w:rsid w:val="000B6BF3"/>
    <w:rsid w:val="000B6C05"/>
    <w:rsid w:val="000C0EE5"/>
    <w:rsid w:val="000C3038"/>
    <w:rsid w:val="000C31D4"/>
    <w:rsid w:val="000C3459"/>
    <w:rsid w:val="000C4010"/>
    <w:rsid w:val="000C4624"/>
    <w:rsid w:val="000C48F0"/>
    <w:rsid w:val="000C4A20"/>
    <w:rsid w:val="000C596E"/>
    <w:rsid w:val="000C7719"/>
    <w:rsid w:val="000D2DFA"/>
    <w:rsid w:val="000D35C5"/>
    <w:rsid w:val="000D48BC"/>
    <w:rsid w:val="000E02B0"/>
    <w:rsid w:val="000E4847"/>
    <w:rsid w:val="000F24FB"/>
    <w:rsid w:val="000F2C3C"/>
    <w:rsid w:val="000F340B"/>
    <w:rsid w:val="000F41AB"/>
    <w:rsid w:val="000F41FF"/>
    <w:rsid w:val="000F4934"/>
    <w:rsid w:val="000F5C82"/>
    <w:rsid w:val="000F7B28"/>
    <w:rsid w:val="00101A0D"/>
    <w:rsid w:val="0010450F"/>
    <w:rsid w:val="00107177"/>
    <w:rsid w:val="001124DD"/>
    <w:rsid w:val="0011369C"/>
    <w:rsid w:val="00114BDF"/>
    <w:rsid w:val="00114FD4"/>
    <w:rsid w:val="00121D20"/>
    <w:rsid w:val="00122792"/>
    <w:rsid w:val="00124482"/>
    <w:rsid w:val="00125E73"/>
    <w:rsid w:val="00126850"/>
    <w:rsid w:val="00126AFD"/>
    <w:rsid w:val="00127FC6"/>
    <w:rsid w:val="001303A8"/>
    <w:rsid w:val="00134722"/>
    <w:rsid w:val="001353F4"/>
    <w:rsid w:val="00135472"/>
    <w:rsid w:val="001375DF"/>
    <w:rsid w:val="00140F5D"/>
    <w:rsid w:val="0014193A"/>
    <w:rsid w:val="00146F36"/>
    <w:rsid w:val="001473E9"/>
    <w:rsid w:val="00147DD9"/>
    <w:rsid w:val="00147E32"/>
    <w:rsid w:val="0015079B"/>
    <w:rsid w:val="00150AC1"/>
    <w:rsid w:val="00152705"/>
    <w:rsid w:val="001529FA"/>
    <w:rsid w:val="00154B9D"/>
    <w:rsid w:val="00155021"/>
    <w:rsid w:val="00156013"/>
    <w:rsid w:val="0015763B"/>
    <w:rsid w:val="001624B8"/>
    <w:rsid w:val="00162989"/>
    <w:rsid w:val="00163A9D"/>
    <w:rsid w:val="00163C25"/>
    <w:rsid w:val="001646D7"/>
    <w:rsid w:val="00164A9B"/>
    <w:rsid w:val="00164DCE"/>
    <w:rsid w:val="001666C9"/>
    <w:rsid w:val="00171B10"/>
    <w:rsid w:val="001738F2"/>
    <w:rsid w:val="00177278"/>
    <w:rsid w:val="00177855"/>
    <w:rsid w:val="0018099E"/>
    <w:rsid w:val="00180D2D"/>
    <w:rsid w:val="0018369B"/>
    <w:rsid w:val="00183C00"/>
    <w:rsid w:val="00185CEE"/>
    <w:rsid w:val="0018726E"/>
    <w:rsid w:val="001876A0"/>
    <w:rsid w:val="00187900"/>
    <w:rsid w:val="001908BC"/>
    <w:rsid w:val="00190B73"/>
    <w:rsid w:val="00190BB8"/>
    <w:rsid w:val="00190D8B"/>
    <w:rsid w:val="00190F41"/>
    <w:rsid w:val="001915B9"/>
    <w:rsid w:val="00192078"/>
    <w:rsid w:val="00192DF9"/>
    <w:rsid w:val="00193AC1"/>
    <w:rsid w:val="00194C9B"/>
    <w:rsid w:val="001954C3"/>
    <w:rsid w:val="00196A88"/>
    <w:rsid w:val="001A063C"/>
    <w:rsid w:val="001A08B0"/>
    <w:rsid w:val="001A0B81"/>
    <w:rsid w:val="001A128E"/>
    <w:rsid w:val="001A22E2"/>
    <w:rsid w:val="001A4263"/>
    <w:rsid w:val="001A5FBA"/>
    <w:rsid w:val="001A6158"/>
    <w:rsid w:val="001A72E9"/>
    <w:rsid w:val="001B00A4"/>
    <w:rsid w:val="001B06FE"/>
    <w:rsid w:val="001B14A7"/>
    <w:rsid w:val="001B1D5C"/>
    <w:rsid w:val="001B2A63"/>
    <w:rsid w:val="001B30D8"/>
    <w:rsid w:val="001B3584"/>
    <w:rsid w:val="001B3D67"/>
    <w:rsid w:val="001B50AA"/>
    <w:rsid w:val="001B6EAC"/>
    <w:rsid w:val="001C0E6B"/>
    <w:rsid w:val="001C1B9F"/>
    <w:rsid w:val="001C3CD7"/>
    <w:rsid w:val="001C4EC0"/>
    <w:rsid w:val="001C508E"/>
    <w:rsid w:val="001C6D47"/>
    <w:rsid w:val="001D197B"/>
    <w:rsid w:val="001D1F10"/>
    <w:rsid w:val="001D28E5"/>
    <w:rsid w:val="001D3030"/>
    <w:rsid w:val="001D35A3"/>
    <w:rsid w:val="001D4622"/>
    <w:rsid w:val="001D4C88"/>
    <w:rsid w:val="001D71C9"/>
    <w:rsid w:val="001E1022"/>
    <w:rsid w:val="001E2B10"/>
    <w:rsid w:val="001E2C43"/>
    <w:rsid w:val="001E3269"/>
    <w:rsid w:val="001E43A0"/>
    <w:rsid w:val="001F327F"/>
    <w:rsid w:val="001F3668"/>
    <w:rsid w:val="001F3E1F"/>
    <w:rsid w:val="002001E8"/>
    <w:rsid w:val="002011C4"/>
    <w:rsid w:val="00202E65"/>
    <w:rsid w:val="00204747"/>
    <w:rsid w:val="00205525"/>
    <w:rsid w:val="00205891"/>
    <w:rsid w:val="0021216B"/>
    <w:rsid w:val="00213665"/>
    <w:rsid w:val="00213E2D"/>
    <w:rsid w:val="002175AE"/>
    <w:rsid w:val="002178F3"/>
    <w:rsid w:val="002222B2"/>
    <w:rsid w:val="00222FF6"/>
    <w:rsid w:val="00223097"/>
    <w:rsid w:val="002243F2"/>
    <w:rsid w:val="002259C8"/>
    <w:rsid w:val="002320A8"/>
    <w:rsid w:val="002322F3"/>
    <w:rsid w:val="00233CEE"/>
    <w:rsid w:val="00233EEA"/>
    <w:rsid w:val="002357C9"/>
    <w:rsid w:val="00236423"/>
    <w:rsid w:val="002432C7"/>
    <w:rsid w:val="00244DD3"/>
    <w:rsid w:val="00245DF5"/>
    <w:rsid w:val="0024602E"/>
    <w:rsid w:val="00246CD9"/>
    <w:rsid w:val="00252C14"/>
    <w:rsid w:val="002543B7"/>
    <w:rsid w:val="002555E7"/>
    <w:rsid w:val="002602F5"/>
    <w:rsid w:val="0026094E"/>
    <w:rsid w:val="0026204F"/>
    <w:rsid w:val="00262328"/>
    <w:rsid w:val="002623CD"/>
    <w:rsid w:val="002645BE"/>
    <w:rsid w:val="00264DDB"/>
    <w:rsid w:val="002664C7"/>
    <w:rsid w:val="00266660"/>
    <w:rsid w:val="0026798E"/>
    <w:rsid w:val="002724B6"/>
    <w:rsid w:val="00273CBA"/>
    <w:rsid w:val="002741E5"/>
    <w:rsid w:val="0027747F"/>
    <w:rsid w:val="00280058"/>
    <w:rsid w:val="00280450"/>
    <w:rsid w:val="00280481"/>
    <w:rsid w:val="00280BBE"/>
    <w:rsid w:val="00280E78"/>
    <w:rsid w:val="00282747"/>
    <w:rsid w:val="00282A2B"/>
    <w:rsid w:val="002833C7"/>
    <w:rsid w:val="00283DF6"/>
    <w:rsid w:val="002846A7"/>
    <w:rsid w:val="00284C95"/>
    <w:rsid w:val="00287325"/>
    <w:rsid w:val="002874AC"/>
    <w:rsid w:val="00290E63"/>
    <w:rsid w:val="00291676"/>
    <w:rsid w:val="002928DB"/>
    <w:rsid w:val="002933F2"/>
    <w:rsid w:val="002950A8"/>
    <w:rsid w:val="002956C0"/>
    <w:rsid w:val="00297F0C"/>
    <w:rsid w:val="002A221A"/>
    <w:rsid w:val="002A3EBD"/>
    <w:rsid w:val="002A59E3"/>
    <w:rsid w:val="002A5BE0"/>
    <w:rsid w:val="002A600B"/>
    <w:rsid w:val="002A7362"/>
    <w:rsid w:val="002B6BD5"/>
    <w:rsid w:val="002B6D53"/>
    <w:rsid w:val="002C2CF5"/>
    <w:rsid w:val="002C35CD"/>
    <w:rsid w:val="002C5DB4"/>
    <w:rsid w:val="002C609B"/>
    <w:rsid w:val="002C6A39"/>
    <w:rsid w:val="002C6F60"/>
    <w:rsid w:val="002C7BAD"/>
    <w:rsid w:val="002C7E87"/>
    <w:rsid w:val="002D06B1"/>
    <w:rsid w:val="002D23AF"/>
    <w:rsid w:val="002D3CCE"/>
    <w:rsid w:val="002D5241"/>
    <w:rsid w:val="002D6559"/>
    <w:rsid w:val="002D6EB8"/>
    <w:rsid w:val="002D7A4B"/>
    <w:rsid w:val="002D7F8F"/>
    <w:rsid w:val="002E2E08"/>
    <w:rsid w:val="002E659F"/>
    <w:rsid w:val="002E663D"/>
    <w:rsid w:val="002E6816"/>
    <w:rsid w:val="002F0843"/>
    <w:rsid w:val="002F2CCA"/>
    <w:rsid w:val="002F3A22"/>
    <w:rsid w:val="002F4D36"/>
    <w:rsid w:val="002F5087"/>
    <w:rsid w:val="002F50E7"/>
    <w:rsid w:val="002F79CD"/>
    <w:rsid w:val="002F7BFD"/>
    <w:rsid w:val="0030010A"/>
    <w:rsid w:val="00303939"/>
    <w:rsid w:val="00303A4B"/>
    <w:rsid w:val="00304B88"/>
    <w:rsid w:val="00304F67"/>
    <w:rsid w:val="00305367"/>
    <w:rsid w:val="00305FFA"/>
    <w:rsid w:val="003104EB"/>
    <w:rsid w:val="003105EA"/>
    <w:rsid w:val="00310C50"/>
    <w:rsid w:val="003114F2"/>
    <w:rsid w:val="00316A18"/>
    <w:rsid w:val="00316C19"/>
    <w:rsid w:val="00320BF2"/>
    <w:rsid w:val="00322456"/>
    <w:rsid w:val="00325112"/>
    <w:rsid w:val="00326CD2"/>
    <w:rsid w:val="00331409"/>
    <w:rsid w:val="00333974"/>
    <w:rsid w:val="00335610"/>
    <w:rsid w:val="00337B82"/>
    <w:rsid w:val="00341000"/>
    <w:rsid w:val="0034319E"/>
    <w:rsid w:val="0034337F"/>
    <w:rsid w:val="0034647C"/>
    <w:rsid w:val="0035026B"/>
    <w:rsid w:val="00350A85"/>
    <w:rsid w:val="00350DA6"/>
    <w:rsid w:val="003516E5"/>
    <w:rsid w:val="003525BF"/>
    <w:rsid w:val="00353A11"/>
    <w:rsid w:val="00353AA8"/>
    <w:rsid w:val="00353DE7"/>
    <w:rsid w:val="00354067"/>
    <w:rsid w:val="00354B19"/>
    <w:rsid w:val="00354CE4"/>
    <w:rsid w:val="0035559B"/>
    <w:rsid w:val="003555B9"/>
    <w:rsid w:val="00357856"/>
    <w:rsid w:val="00357F7A"/>
    <w:rsid w:val="00361CE7"/>
    <w:rsid w:val="00362FDF"/>
    <w:rsid w:val="00363472"/>
    <w:rsid w:val="00363711"/>
    <w:rsid w:val="00363802"/>
    <w:rsid w:val="0036414F"/>
    <w:rsid w:val="003644D0"/>
    <w:rsid w:val="003657A7"/>
    <w:rsid w:val="00365FD0"/>
    <w:rsid w:val="00366D56"/>
    <w:rsid w:val="00366D6F"/>
    <w:rsid w:val="0036786D"/>
    <w:rsid w:val="00370B8C"/>
    <w:rsid w:val="00371354"/>
    <w:rsid w:val="0037391D"/>
    <w:rsid w:val="00374C58"/>
    <w:rsid w:val="0037661D"/>
    <w:rsid w:val="00377D50"/>
    <w:rsid w:val="0038514E"/>
    <w:rsid w:val="003855A6"/>
    <w:rsid w:val="003876CE"/>
    <w:rsid w:val="00390266"/>
    <w:rsid w:val="00390E2A"/>
    <w:rsid w:val="0039278C"/>
    <w:rsid w:val="0039593B"/>
    <w:rsid w:val="00396215"/>
    <w:rsid w:val="0039675E"/>
    <w:rsid w:val="003A0578"/>
    <w:rsid w:val="003A0920"/>
    <w:rsid w:val="003A2318"/>
    <w:rsid w:val="003A26D8"/>
    <w:rsid w:val="003A26ED"/>
    <w:rsid w:val="003A5FA9"/>
    <w:rsid w:val="003A758C"/>
    <w:rsid w:val="003A7953"/>
    <w:rsid w:val="003A7C2A"/>
    <w:rsid w:val="003B1C0E"/>
    <w:rsid w:val="003B1F6B"/>
    <w:rsid w:val="003B25B8"/>
    <w:rsid w:val="003B25BF"/>
    <w:rsid w:val="003B2603"/>
    <w:rsid w:val="003B3E31"/>
    <w:rsid w:val="003B5D36"/>
    <w:rsid w:val="003B63FA"/>
    <w:rsid w:val="003B6C54"/>
    <w:rsid w:val="003B749F"/>
    <w:rsid w:val="003C2189"/>
    <w:rsid w:val="003C2FB4"/>
    <w:rsid w:val="003C4714"/>
    <w:rsid w:val="003C48C2"/>
    <w:rsid w:val="003C4D94"/>
    <w:rsid w:val="003C4E00"/>
    <w:rsid w:val="003C5904"/>
    <w:rsid w:val="003C6EC7"/>
    <w:rsid w:val="003C7A70"/>
    <w:rsid w:val="003D2922"/>
    <w:rsid w:val="003D35E8"/>
    <w:rsid w:val="003D42BA"/>
    <w:rsid w:val="003D5279"/>
    <w:rsid w:val="003E0911"/>
    <w:rsid w:val="003E15D2"/>
    <w:rsid w:val="003E2364"/>
    <w:rsid w:val="003E3649"/>
    <w:rsid w:val="003E3882"/>
    <w:rsid w:val="003E38C8"/>
    <w:rsid w:val="003E4DC4"/>
    <w:rsid w:val="003E59AC"/>
    <w:rsid w:val="003E5A3A"/>
    <w:rsid w:val="003E6E18"/>
    <w:rsid w:val="003E6F1C"/>
    <w:rsid w:val="003E7F82"/>
    <w:rsid w:val="003F16A1"/>
    <w:rsid w:val="003F1D7C"/>
    <w:rsid w:val="003F47D7"/>
    <w:rsid w:val="003F7A21"/>
    <w:rsid w:val="00400D87"/>
    <w:rsid w:val="00402AC1"/>
    <w:rsid w:val="0040441D"/>
    <w:rsid w:val="00404E87"/>
    <w:rsid w:val="004055B9"/>
    <w:rsid w:val="00405A51"/>
    <w:rsid w:val="00406E9D"/>
    <w:rsid w:val="0040709A"/>
    <w:rsid w:val="00407944"/>
    <w:rsid w:val="00407B7A"/>
    <w:rsid w:val="0041430A"/>
    <w:rsid w:val="00415A6A"/>
    <w:rsid w:val="00415DAF"/>
    <w:rsid w:val="00421842"/>
    <w:rsid w:val="004229AF"/>
    <w:rsid w:val="00422C74"/>
    <w:rsid w:val="004231D5"/>
    <w:rsid w:val="0042452D"/>
    <w:rsid w:val="004254C5"/>
    <w:rsid w:val="00426ACA"/>
    <w:rsid w:val="00426F70"/>
    <w:rsid w:val="004272E5"/>
    <w:rsid w:val="004313CA"/>
    <w:rsid w:val="00431934"/>
    <w:rsid w:val="00432339"/>
    <w:rsid w:val="00434314"/>
    <w:rsid w:val="00434CC6"/>
    <w:rsid w:val="0043708D"/>
    <w:rsid w:val="0043756E"/>
    <w:rsid w:val="00437DCF"/>
    <w:rsid w:val="00440779"/>
    <w:rsid w:val="0044175A"/>
    <w:rsid w:val="004428C6"/>
    <w:rsid w:val="0044375A"/>
    <w:rsid w:val="00444D0F"/>
    <w:rsid w:val="0044590D"/>
    <w:rsid w:val="00446360"/>
    <w:rsid w:val="00450795"/>
    <w:rsid w:val="004510DE"/>
    <w:rsid w:val="00451296"/>
    <w:rsid w:val="00454C0B"/>
    <w:rsid w:val="00454F37"/>
    <w:rsid w:val="004603BD"/>
    <w:rsid w:val="00462523"/>
    <w:rsid w:val="004632B3"/>
    <w:rsid w:val="00463908"/>
    <w:rsid w:val="00465B46"/>
    <w:rsid w:val="00466F44"/>
    <w:rsid w:val="004674E7"/>
    <w:rsid w:val="00470730"/>
    <w:rsid w:val="00470D0E"/>
    <w:rsid w:val="0047194E"/>
    <w:rsid w:val="00477E2F"/>
    <w:rsid w:val="0048093B"/>
    <w:rsid w:val="00480E51"/>
    <w:rsid w:val="004843D2"/>
    <w:rsid w:val="00485898"/>
    <w:rsid w:val="0048694D"/>
    <w:rsid w:val="004873E8"/>
    <w:rsid w:val="00494CD7"/>
    <w:rsid w:val="00494D8F"/>
    <w:rsid w:val="00495BF5"/>
    <w:rsid w:val="00497129"/>
    <w:rsid w:val="00497822"/>
    <w:rsid w:val="004A0ECA"/>
    <w:rsid w:val="004A20D4"/>
    <w:rsid w:val="004A29C9"/>
    <w:rsid w:val="004A471C"/>
    <w:rsid w:val="004A53F1"/>
    <w:rsid w:val="004A583A"/>
    <w:rsid w:val="004A5F9D"/>
    <w:rsid w:val="004A6BD0"/>
    <w:rsid w:val="004A7623"/>
    <w:rsid w:val="004B0B3C"/>
    <w:rsid w:val="004B2840"/>
    <w:rsid w:val="004B49F4"/>
    <w:rsid w:val="004B526E"/>
    <w:rsid w:val="004B64C2"/>
    <w:rsid w:val="004C037F"/>
    <w:rsid w:val="004C1820"/>
    <w:rsid w:val="004C1F59"/>
    <w:rsid w:val="004C4B3C"/>
    <w:rsid w:val="004C537F"/>
    <w:rsid w:val="004C5E47"/>
    <w:rsid w:val="004C60C3"/>
    <w:rsid w:val="004D0F08"/>
    <w:rsid w:val="004D1B4E"/>
    <w:rsid w:val="004D3BF1"/>
    <w:rsid w:val="004D4B22"/>
    <w:rsid w:val="004D657A"/>
    <w:rsid w:val="004D7B43"/>
    <w:rsid w:val="004E0F49"/>
    <w:rsid w:val="004E1470"/>
    <w:rsid w:val="004E23E1"/>
    <w:rsid w:val="004E3A0E"/>
    <w:rsid w:val="004E48FF"/>
    <w:rsid w:val="004E4E2E"/>
    <w:rsid w:val="004E508A"/>
    <w:rsid w:val="004E53D5"/>
    <w:rsid w:val="004E55C9"/>
    <w:rsid w:val="004E56F8"/>
    <w:rsid w:val="004F1E1A"/>
    <w:rsid w:val="004F2B6D"/>
    <w:rsid w:val="004F3779"/>
    <w:rsid w:val="004F40A7"/>
    <w:rsid w:val="004F666D"/>
    <w:rsid w:val="004F6D2F"/>
    <w:rsid w:val="004F7333"/>
    <w:rsid w:val="004F7427"/>
    <w:rsid w:val="005019F1"/>
    <w:rsid w:val="00501E13"/>
    <w:rsid w:val="005023E8"/>
    <w:rsid w:val="0050249C"/>
    <w:rsid w:val="00502585"/>
    <w:rsid w:val="00502631"/>
    <w:rsid w:val="0050341E"/>
    <w:rsid w:val="00506761"/>
    <w:rsid w:val="0051166C"/>
    <w:rsid w:val="00513731"/>
    <w:rsid w:val="00513ADA"/>
    <w:rsid w:val="00513DC5"/>
    <w:rsid w:val="00514465"/>
    <w:rsid w:val="005160F0"/>
    <w:rsid w:val="00520964"/>
    <w:rsid w:val="0052243E"/>
    <w:rsid w:val="0052369C"/>
    <w:rsid w:val="0052391E"/>
    <w:rsid w:val="005265DF"/>
    <w:rsid w:val="00526B2B"/>
    <w:rsid w:val="005300E2"/>
    <w:rsid w:val="00530588"/>
    <w:rsid w:val="00530ABB"/>
    <w:rsid w:val="00530AFF"/>
    <w:rsid w:val="005313BD"/>
    <w:rsid w:val="00531B83"/>
    <w:rsid w:val="00532043"/>
    <w:rsid w:val="00535745"/>
    <w:rsid w:val="00537A66"/>
    <w:rsid w:val="005407AA"/>
    <w:rsid w:val="0054081C"/>
    <w:rsid w:val="00541AF9"/>
    <w:rsid w:val="0054421E"/>
    <w:rsid w:val="00545D40"/>
    <w:rsid w:val="0054746E"/>
    <w:rsid w:val="00547504"/>
    <w:rsid w:val="00547F3B"/>
    <w:rsid w:val="005502E0"/>
    <w:rsid w:val="00550E7C"/>
    <w:rsid w:val="00550FEF"/>
    <w:rsid w:val="005514C5"/>
    <w:rsid w:val="0055255F"/>
    <w:rsid w:val="00553948"/>
    <w:rsid w:val="00554308"/>
    <w:rsid w:val="005547B0"/>
    <w:rsid w:val="005563C9"/>
    <w:rsid w:val="005565EB"/>
    <w:rsid w:val="00556851"/>
    <w:rsid w:val="00557C40"/>
    <w:rsid w:val="00557C66"/>
    <w:rsid w:val="00560035"/>
    <w:rsid w:val="00561B47"/>
    <w:rsid w:val="00566393"/>
    <w:rsid w:val="00570597"/>
    <w:rsid w:val="00570973"/>
    <w:rsid w:val="005745CD"/>
    <w:rsid w:val="00575E97"/>
    <w:rsid w:val="00576359"/>
    <w:rsid w:val="00577225"/>
    <w:rsid w:val="00577993"/>
    <w:rsid w:val="005779DC"/>
    <w:rsid w:val="00582148"/>
    <w:rsid w:val="005850E2"/>
    <w:rsid w:val="005856BC"/>
    <w:rsid w:val="00585778"/>
    <w:rsid w:val="005865FF"/>
    <w:rsid w:val="00587F4C"/>
    <w:rsid w:val="005910E2"/>
    <w:rsid w:val="0059120C"/>
    <w:rsid w:val="0059241E"/>
    <w:rsid w:val="0059417B"/>
    <w:rsid w:val="005949A0"/>
    <w:rsid w:val="00595AC3"/>
    <w:rsid w:val="00595BEB"/>
    <w:rsid w:val="005A0F4C"/>
    <w:rsid w:val="005A2357"/>
    <w:rsid w:val="005A313F"/>
    <w:rsid w:val="005A47FE"/>
    <w:rsid w:val="005A6053"/>
    <w:rsid w:val="005A657B"/>
    <w:rsid w:val="005A78B2"/>
    <w:rsid w:val="005A7EC6"/>
    <w:rsid w:val="005B037C"/>
    <w:rsid w:val="005B0D4D"/>
    <w:rsid w:val="005B1FE2"/>
    <w:rsid w:val="005B38F7"/>
    <w:rsid w:val="005B427A"/>
    <w:rsid w:val="005B5044"/>
    <w:rsid w:val="005B509E"/>
    <w:rsid w:val="005C026F"/>
    <w:rsid w:val="005C0A5B"/>
    <w:rsid w:val="005C180F"/>
    <w:rsid w:val="005C2E4E"/>
    <w:rsid w:val="005C4F67"/>
    <w:rsid w:val="005C514B"/>
    <w:rsid w:val="005C5576"/>
    <w:rsid w:val="005C609A"/>
    <w:rsid w:val="005C6790"/>
    <w:rsid w:val="005C67D5"/>
    <w:rsid w:val="005C6BF3"/>
    <w:rsid w:val="005C6FED"/>
    <w:rsid w:val="005C71BE"/>
    <w:rsid w:val="005D2E09"/>
    <w:rsid w:val="005D6373"/>
    <w:rsid w:val="005D734B"/>
    <w:rsid w:val="005E1AF3"/>
    <w:rsid w:val="005E31BF"/>
    <w:rsid w:val="005E32C2"/>
    <w:rsid w:val="005E38C2"/>
    <w:rsid w:val="005E4BB4"/>
    <w:rsid w:val="005E570F"/>
    <w:rsid w:val="005E5DFE"/>
    <w:rsid w:val="005E62E0"/>
    <w:rsid w:val="005E6372"/>
    <w:rsid w:val="005E7315"/>
    <w:rsid w:val="005F033D"/>
    <w:rsid w:val="005F06E1"/>
    <w:rsid w:val="005F4321"/>
    <w:rsid w:val="005F5D87"/>
    <w:rsid w:val="005F664D"/>
    <w:rsid w:val="005F74D1"/>
    <w:rsid w:val="00603A99"/>
    <w:rsid w:val="00603CB7"/>
    <w:rsid w:val="00605BF8"/>
    <w:rsid w:val="00607ED0"/>
    <w:rsid w:val="00610238"/>
    <w:rsid w:val="00610289"/>
    <w:rsid w:val="0061211A"/>
    <w:rsid w:val="00612AA5"/>
    <w:rsid w:val="00612F7A"/>
    <w:rsid w:val="0061328B"/>
    <w:rsid w:val="00617354"/>
    <w:rsid w:val="00617F6D"/>
    <w:rsid w:val="00620687"/>
    <w:rsid w:val="00620986"/>
    <w:rsid w:val="00622B86"/>
    <w:rsid w:val="00622BE2"/>
    <w:rsid w:val="00626FEC"/>
    <w:rsid w:val="00627ECB"/>
    <w:rsid w:val="00630C32"/>
    <w:rsid w:val="006339AA"/>
    <w:rsid w:val="00634D5B"/>
    <w:rsid w:val="006376D8"/>
    <w:rsid w:val="0064038F"/>
    <w:rsid w:val="0064072B"/>
    <w:rsid w:val="00640C18"/>
    <w:rsid w:val="00641BCF"/>
    <w:rsid w:val="00643557"/>
    <w:rsid w:val="0064527C"/>
    <w:rsid w:val="0064739E"/>
    <w:rsid w:val="00650BA2"/>
    <w:rsid w:val="006518ED"/>
    <w:rsid w:val="0065239B"/>
    <w:rsid w:val="00652F41"/>
    <w:rsid w:val="00654B44"/>
    <w:rsid w:val="00656562"/>
    <w:rsid w:val="00656A92"/>
    <w:rsid w:val="0065749D"/>
    <w:rsid w:val="0066350A"/>
    <w:rsid w:val="00664EA6"/>
    <w:rsid w:val="00665623"/>
    <w:rsid w:val="00673A72"/>
    <w:rsid w:val="006741BF"/>
    <w:rsid w:val="006749CE"/>
    <w:rsid w:val="0067586B"/>
    <w:rsid w:val="00677F5C"/>
    <w:rsid w:val="00682431"/>
    <w:rsid w:val="00682E6C"/>
    <w:rsid w:val="0068303C"/>
    <w:rsid w:val="00683CCC"/>
    <w:rsid w:val="0068554B"/>
    <w:rsid w:val="006865EA"/>
    <w:rsid w:val="00687A54"/>
    <w:rsid w:val="006905CC"/>
    <w:rsid w:val="00691B26"/>
    <w:rsid w:val="006922F1"/>
    <w:rsid w:val="00692CB9"/>
    <w:rsid w:val="00692D27"/>
    <w:rsid w:val="00692FCF"/>
    <w:rsid w:val="00693218"/>
    <w:rsid w:val="00697738"/>
    <w:rsid w:val="00697900"/>
    <w:rsid w:val="00697B09"/>
    <w:rsid w:val="00697BD0"/>
    <w:rsid w:val="006A0F6C"/>
    <w:rsid w:val="006A0F6F"/>
    <w:rsid w:val="006A149F"/>
    <w:rsid w:val="006A1DAE"/>
    <w:rsid w:val="006A2926"/>
    <w:rsid w:val="006A4C64"/>
    <w:rsid w:val="006A62A0"/>
    <w:rsid w:val="006A6B4B"/>
    <w:rsid w:val="006A7FC6"/>
    <w:rsid w:val="006B13E8"/>
    <w:rsid w:val="006B17C7"/>
    <w:rsid w:val="006B21AE"/>
    <w:rsid w:val="006B2238"/>
    <w:rsid w:val="006B2AF8"/>
    <w:rsid w:val="006B33DB"/>
    <w:rsid w:val="006B5053"/>
    <w:rsid w:val="006B69E1"/>
    <w:rsid w:val="006C3A82"/>
    <w:rsid w:val="006C5270"/>
    <w:rsid w:val="006C6BF9"/>
    <w:rsid w:val="006D0AB7"/>
    <w:rsid w:val="006D0B1D"/>
    <w:rsid w:val="006D21F2"/>
    <w:rsid w:val="006D48A4"/>
    <w:rsid w:val="006D4CF6"/>
    <w:rsid w:val="006D5D7F"/>
    <w:rsid w:val="006D7427"/>
    <w:rsid w:val="006D7F6F"/>
    <w:rsid w:val="006E0878"/>
    <w:rsid w:val="006E19B3"/>
    <w:rsid w:val="006E3621"/>
    <w:rsid w:val="006E370C"/>
    <w:rsid w:val="006E5B3B"/>
    <w:rsid w:val="006E663A"/>
    <w:rsid w:val="006E70CE"/>
    <w:rsid w:val="006F0574"/>
    <w:rsid w:val="006F119C"/>
    <w:rsid w:val="006F127A"/>
    <w:rsid w:val="006F3055"/>
    <w:rsid w:val="006F4FAC"/>
    <w:rsid w:val="006F537D"/>
    <w:rsid w:val="006F540C"/>
    <w:rsid w:val="006F5910"/>
    <w:rsid w:val="006F64D3"/>
    <w:rsid w:val="006F668E"/>
    <w:rsid w:val="006F74E3"/>
    <w:rsid w:val="0070108D"/>
    <w:rsid w:val="007016A1"/>
    <w:rsid w:val="00702C40"/>
    <w:rsid w:val="00702F69"/>
    <w:rsid w:val="00704367"/>
    <w:rsid w:val="00706AF7"/>
    <w:rsid w:val="0071000A"/>
    <w:rsid w:val="00710545"/>
    <w:rsid w:val="00710CA0"/>
    <w:rsid w:val="007118D5"/>
    <w:rsid w:val="00712E00"/>
    <w:rsid w:val="0071591F"/>
    <w:rsid w:val="00720622"/>
    <w:rsid w:val="00720BD8"/>
    <w:rsid w:val="00720D98"/>
    <w:rsid w:val="007216D9"/>
    <w:rsid w:val="00722C5D"/>
    <w:rsid w:val="00723FFB"/>
    <w:rsid w:val="007242DD"/>
    <w:rsid w:val="007256FA"/>
    <w:rsid w:val="007258EE"/>
    <w:rsid w:val="007262E0"/>
    <w:rsid w:val="00726B53"/>
    <w:rsid w:val="007303A2"/>
    <w:rsid w:val="00733824"/>
    <w:rsid w:val="007349B6"/>
    <w:rsid w:val="00734C98"/>
    <w:rsid w:val="00735E08"/>
    <w:rsid w:val="007364CA"/>
    <w:rsid w:val="0073723A"/>
    <w:rsid w:val="00744503"/>
    <w:rsid w:val="00744859"/>
    <w:rsid w:val="00744AF0"/>
    <w:rsid w:val="00744BEF"/>
    <w:rsid w:val="00745685"/>
    <w:rsid w:val="00745804"/>
    <w:rsid w:val="007472E1"/>
    <w:rsid w:val="007473EC"/>
    <w:rsid w:val="0075055E"/>
    <w:rsid w:val="00752EEA"/>
    <w:rsid w:val="00754461"/>
    <w:rsid w:val="00754E6F"/>
    <w:rsid w:val="00755F59"/>
    <w:rsid w:val="00760CAB"/>
    <w:rsid w:val="0076135F"/>
    <w:rsid w:val="0076286A"/>
    <w:rsid w:val="00763A78"/>
    <w:rsid w:val="007653E8"/>
    <w:rsid w:val="007662B9"/>
    <w:rsid w:val="00766F22"/>
    <w:rsid w:val="007673DA"/>
    <w:rsid w:val="00767DEB"/>
    <w:rsid w:val="00770D43"/>
    <w:rsid w:val="007717E9"/>
    <w:rsid w:val="00772675"/>
    <w:rsid w:val="00773C49"/>
    <w:rsid w:val="0077481E"/>
    <w:rsid w:val="00774ADE"/>
    <w:rsid w:val="00776D7E"/>
    <w:rsid w:val="0078141D"/>
    <w:rsid w:val="007844AE"/>
    <w:rsid w:val="00786D3F"/>
    <w:rsid w:val="00787E44"/>
    <w:rsid w:val="007942EF"/>
    <w:rsid w:val="00797858"/>
    <w:rsid w:val="007978ED"/>
    <w:rsid w:val="00797E9D"/>
    <w:rsid w:val="007A080A"/>
    <w:rsid w:val="007A442A"/>
    <w:rsid w:val="007A7712"/>
    <w:rsid w:val="007B0ADE"/>
    <w:rsid w:val="007B1473"/>
    <w:rsid w:val="007B4E90"/>
    <w:rsid w:val="007B4FD3"/>
    <w:rsid w:val="007B506D"/>
    <w:rsid w:val="007B723F"/>
    <w:rsid w:val="007B7525"/>
    <w:rsid w:val="007B7DFC"/>
    <w:rsid w:val="007C04CB"/>
    <w:rsid w:val="007C17AB"/>
    <w:rsid w:val="007C1BC2"/>
    <w:rsid w:val="007C3992"/>
    <w:rsid w:val="007C4E1E"/>
    <w:rsid w:val="007C5F9D"/>
    <w:rsid w:val="007C633D"/>
    <w:rsid w:val="007C6731"/>
    <w:rsid w:val="007C7D36"/>
    <w:rsid w:val="007D3821"/>
    <w:rsid w:val="007D3B1C"/>
    <w:rsid w:val="007D3BD8"/>
    <w:rsid w:val="007D42EC"/>
    <w:rsid w:val="007D4A47"/>
    <w:rsid w:val="007D50F2"/>
    <w:rsid w:val="007D7A1B"/>
    <w:rsid w:val="007D7C0B"/>
    <w:rsid w:val="007E189C"/>
    <w:rsid w:val="007E236E"/>
    <w:rsid w:val="007E27EE"/>
    <w:rsid w:val="007E2CE1"/>
    <w:rsid w:val="007E6EB8"/>
    <w:rsid w:val="007F08ED"/>
    <w:rsid w:val="007F0AA3"/>
    <w:rsid w:val="007F0E5C"/>
    <w:rsid w:val="007F3C46"/>
    <w:rsid w:val="007F7066"/>
    <w:rsid w:val="007F75A3"/>
    <w:rsid w:val="008040CB"/>
    <w:rsid w:val="0080599A"/>
    <w:rsid w:val="0080798C"/>
    <w:rsid w:val="0081119B"/>
    <w:rsid w:val="00811B5D"/>
    <w:rsid w:val="00813F7C"/>
    <w:rsid w:val="00814424"/>
    <w:rsid w:val="0081529C"/>
    <w:rsid w:val="0081601F"/>
    <w:rsid w:val="0081794D"/>
    <w:rsid w:val="00823A2E"/>
    <w:rsid w:val="00825E62"/>
    <w:rsid w:val="00826BB7"/>
    <w:rsid w:val="0082787B"/>
    <w:rsid w:val="0083056C"/>
    <w:rsid w:val="00830F80"/>
    <w:rsid w:val="00831E1D"/>
    <w:rsid w:val="008325D1"/>
    <w:rsid w:val="00833AD1"/>
    <w:rsid w:val="00840012"/>
    <w:rsid w:val="00840D98"/>
    <w:rsid w:val="00842FC1"/>
    <w:rsid w:val="008434B0"/>
    <w:rsid w:val="00843984"/>
    <w:rsid w:val="00844505"/>
    <w:rsid w:val="00844681"/>
    <w:rsid w:val="0084485F"/>
    <w:rsid w:val="008457BC"/>
    <w:rsid w:val="0084587D"/>
    <w:rsid w:val="008469EC"/>
    <w:rsid w:val="008478BF"/>
    <w:rsid w:val="00850433"/>
    <w:rsid w:val="008510E7"/>
    <w:rsid w:val="00853263"/>
    <w:rsid w:val="00854C2C"/>
    <w:rsid w:val="008553D3"/>
    <w:rsid w:val="00855C24"/>
    <w:rsid w:val="0085724E"/>
    <w:rsid w:val="008576AF"/>
    <w:rsid w:val="00860241"/>
    <w:rsid w:val="008637B1"/>
    <w:rsid w:val="0086413A"/>
    <w:rsid w:val="00864275"/>
    <w:rsid w:val="00865BA3"/>
    <w:rsid w:val="008720CF"/>
    <w:rsid w:val="00872450"/>
    <w:rsid w:val="00873A2F"/>
    <w:rsid w:val="00877C65"/>
    <w:rsid w:val="0088426F"/>
    <w:rsid w:val="0088660F"/>
    <w:rsid w:val="00887723"/>
    <w:rsid w:val="00891039"/>
    <w:rsid w:val="0089169F"/>
    <w:rsid w:val="008925B3"/>
    <w:rsid w:val="008969FD"/>
    <w:rsid w:val="008A13E3"/>
    <w:rsid w:val="008A1CF9"/>
    <w:rsid w:val="008A222F"/>
    <w:rsid w:val="008A2741"/>
    <w:rsid w:val="008A2A27"/>
    <w:rsid w:val="008A2A56"/>
    <w:rsid w:val="008A3106"/>
    <w:rsid w:val="008A3362"/>
    <w:rsid w:val="008A5897"/>
    <w:rsid w:val="008A7ADD"/>
    <w:rsid w:val="008A7B00"/>
    <w:rsid w:val="008A7E12"/>
    <w:rsid w:val="008B0976"/>
    <w:rsid w:val="008B0A13"/>
    <w:rsid w:val="008B2762"/>
    <w:rsid w:val="008B2A8F"/>
    <w:rsid w:val="008B37CC"/>
    <w:rsid w:val="008B54B9"/>
    <w:rsid w:val="008B71EA"/>
    <w:rsid w:val="008B7315"/>
    <w:rsid w:val="008C6B4D"/>
    <w:rsid w:val="008C7447"/>
    <w:rsid w:val="008C76A4"/>
    <w:rsid w:val="008D0BC3"/>
    <w:rsid w:val="008D1B43"/>
    <w:rsid w:val="008D1F24"/>
    <w:rsid w:val="008D43E0"/>
    <w:rsid w:val="008D587E"/>
    <w:rsid w:val="008D79E3"/>
    <w:rsid w:val="008E1E57"/>
    <w:rsid w:val="008E31FE"/>
    <w:rsid w:val="008E3330"/>
    <w:rsid w:val="008E4E82"/>
    <w:rsid w:val="008E4FBE"/>
    <w:rsid w:val="008E6A24"/>
    <w:rsid w:val="008E7668"/>
    <w:rsid w:val="008E7DF5"/>
    <w:rsid w:val="008F04FC"/>
    <w:rsid w:val="008F0BD5"/>
    <w:rsid w:val="008F1ABF"/>
    <w:rsid w:val="008F23E9"/>
    <w:rsid w:val="008F26B0"/>
    <w:rsid w:val="008F2CC5"/>
    <w:rsid w:val="008F3B73"/>
    <w:rsid w:val="008F4FCC"/>
    <w:rsid w:val="008F59A7"/>
    <w:rsid w:val="008F5D1B"/>
    <w:rsid w:val="008F640B"/>
    <w:rsid w:val="008F73EC"/>
    <w:rsid w:val="008F77DE"/>
    <w:rsid w:val="0090063C"/>
    <w:rsid w:val="00900AC6"/>
    <w:rsid w:val="009014A4"/>
    <w:rsid w:val="00902724"/>
    <w:rsid w:val="00903328"/>
    <w:rsid w:val="0090471A"/>
    <w:rsid w:val="009058B3"/>
    <w:rsid w:val="0090599F"/>
    <w:rsid w:val="00905B88"/>
    <w:rsid w:val="009060F1"/>
    <w:rsid w:val="00906C5A"/>
    <w:rsid w:val="0090718B"/>
    <w:rsid w:val="0090734C"/>
    <w:rsid w:val="0091122E"/>
    <w:rsid w:val="00911E8C"/>
    <w:rsid w:val="00914F95"/>
    <w:rsid w:val="00915C1E"/>
    <w:rsid w:val="00915DD2"/>
    <w:rsid w:val="00920FA6"/>
    <w:rsid w:val="00923D38"/>
    <w:rsid w:val="00925707"/>
    <w:rsid w:val="00925828"/>
    <w:rsid w:val="00925C2A"/>
    <w:rsid w:val="00927DEF"/>
    <w:rsid w:val="0093193D"/>
    <w:rsid w:val="00933BF6"/>
    <w:rsid w:val="009354CE"/>
    <w:rsid w:val="009367C9"/>
    <w:rsid w:val="0093772B"/>
    <w:rsid w:val="00940E89"/>
    <w:rsid w:val="009412CE"/>
    <w:rsid w:val="00941457"/>
    <w:rsid w:val="0094209B"/>
    <w:rsid w:val="009423EB"/>
    <w:rsid w:val="00942BE0"/>
    <w:rsid w:val="009441D8"/>
    <w:rsid w:val="00944FD5"/>
    <w:rsid w:val="00945F70"/>
    <w:rsid w:val="0094621D"/>
    <w:rsid w:val="00946BAB"/>
    <w:rsid w:val="00950D86"/>
    <w:rsid w:val="009515C0"/>
    <w:rsid w:val="009521EB"/>
    <w:rsid w:val="0095363F"/>
    <w:rsid w:val="009539D9"/>
    <w:rsid w:val="009543E8"/>
    <w:rsid w:val="00955C0B"/>
    <w:rsid w:val="00957A89"/>
    <w:rsid w:val="00957E56"/>
    <w:rsid w:val="00964884"/>
    <w:rsid w:val="00965665"/>
    <w:rsid w:val="00965D10"/>
    <w:rsid w:val="00966466"/>
    <w:rsid w:val="00967E23"/>
    <w:rsid w:val="00970728"/>
    <w:rsid w:val="0097164E"/>
    <w:rsid w:val="009737B8"/>
    <w:rsid w:val="009758F0"/>
    <w:rsid w:val="009765D5"/>
    <w:rsid w:val="009817C7"/>
    <w:rsid w:val="00982754"/>
    <w:rsid w:val="009829C5"/>
    <w:rsid w:val="00982DB6"/>
    <w:rsid w:val="00983A58"/>
    <w:rsid w:val="00983AA1"/>
    <w:rsid w:val="009842F1"/>
    <w:rsid w:val="009849C8"/>
    <w:rsid w:val="0098775A"/>
    <w:rsid w:val="009904B4"/>
    <w:rsid w:val="009923CB"/>
    <w:rsid w:val="0099287C"/>
    <w:rsid w:val="00992C9E"/>
    <w:rsid w:val="00994512"/>
    <w:rsid w:val="00995386"/>
    <w:rsid w:val="0099562D"/>
    <w:rsid w:val="00995A14"/>
    <w:rsid w:val="009976BE"/>
    <w:rsid w:val="009A02AA"/>
    <w:rsid w:val="009A055C"/>
    <w:rsid w:val="009A134A"/>
    <w:rsid w:val="009A4224"/>
    <w:rsid w:val="009A6E8F"/>
    <w:rsid w:val="009A7863"/>
    <w:rsid w:val="009B06A1"/>
    <w:rsid w:val="009B08C6"/>
    <w:rsid w:val="009B48C7"/>
    <w:rsid w:val="009B5447"/>
    <w:rsid w:val="009B60C0"/>
    <w:rsid w:val="009B74F9"/>
    <w:rsid w:val="009B7D76"/>
    <w:rsid w:val="009C03A1"/>
    <w:rsid w:val="009C1449"/>
    <w:rsid w:val="009C17FB"/>
    <w:rsid w:val="009C1E7E"/>
    <w:rsid w:val="009C4BFE"/>
    <w:rsid w:val="009C5C01"/>
    <w:rsid w:val="009C5D45"/>
    <w:rsid w:val="009C6F4A"/>
    <w:rsid w:val="009D0679"/>
    <w:rsid w:val="009D483D"/>
    <w:rsid w:val="009D7F3B"/>
    <w:rsid w:val="009E104A"/>
    <w:rsid w:val="009E3E0D"/>
    <w:rsid w:val="009E3FB8"/>
    <w:rsid w:val="009E5ED1"/>
    <w:rsid w:val="009E6430"/>
    <w:rsid w:val="009E6C7A"/>
    <w:rsid w:val="009E7168"/>
    <w:rsid w:val="009F0BA8"/>
    <w:rsid w:val="009F3923"/>
    <w:rsid w:val="009F5AF0"/>
    <w:rsid w:val="009F5ECC"/>
    <w:rsid w:val="009F5F20"/>
    <w:rsid w:val="009F7F2D"/>
    <w:rsid w:val="00A00693"/>
    <w:rsid w:val="00A011F3"/>
    <w:rsid w:val="00A022D1"/>
    <w:rsid w:val="00A0236B"/>
    <w:rsid w:val="00A0273B"/>
    <w:rsid w:val="00A05C10"/>
    <w:rsid w:val="00A0652C"/>
    <w:rsid w:val="00A06E70"/>
    <w:rsid w:val="00A06F6C"/>
    <w:rsid w:val="00A11117"/>
    <w:rsid w:val="00A113D1"/>
    <w:rsid w:val="00A12EEB"/>
    <w:rsid w:val="00A13BB4"/>
    <w:rsid w:val="00A15031"/>
    <w:rsid w:val="00A17BA7"/>
    <w:rsid w:val="00A17EB7"/>
    <w:rsid w:val="00A21850"/>
    <w:rsid w:val="00A22940"/>
    <w:rsid w:val="00A234F0"/>
    <w:rsid w:val="00A23533"/>
    <w:rsid w:val="00A24804"/>
    <w:rsid w:val="00A2548A"/>
    <w:rsid w:val="00A2597A"/>
    <w:rsid w:val="00A30B42"/>
    <w:rsid w:val="00A31078"/>
    <w:rsid w:val="00A31F50"/>
    <w:rsid w:val="00A3341A"/>
    <w:rsid w:val="00A34D34"/>
    <w:rsid w:val="00A35F5B"/>
    <w:rsid w:val="00A37B0E"/>
    <w:rsid w:val="00A37E7C"/>
    <w:rsid w:val="00A40D13"/>
    <w:rsid w:val="00A44DCB"/>
    <w:rsid w:val="00A45D36"/>
    <w:rsid w:val="00A47B55"/>
    <w:rsid w:val="00A50641"/>
    <w:rsid w:val="00A50A28"/>
    <w:rsid w:val="00A51709"/>
    <w:rsid w:val="00A51BEA"/>
    <w:rsid w:val="00A5207E"/>
    <w:rsid w:val="00A53502"/>
    <w:rsid w:val="00A53B37"/>
    <w:rsid w:val="00A5409D"/>
    <w:rsid w:val="00A55B36"/>
    <w:rsid w:val="00A57D0C"/>
    <w:rsid w:val="00A61A96"/>
    <w:rsid w:val="00A6252A"/>
    <w:rsid w:val="00A63835"/>
    <w:rsid w:val="00A65384"/>
    <w:rsid w:val="00A658A1"/>
    <w:rsid w:val="00A66320"/>
    <w:rsid w:val="00A70F1F"/>
    <w:rsid w:val="00A716FE"/>
    <w:rsid w:val="00A72761"/>
    <w:rsid w:val="00A73F9C"/>
    <w:rsid w:val="00A74FA4"/>
    <w:rsid w:val="00A77328"/>
    <w:rsid w:val="00A81286"/>
    <w:rsid w:val="00A84A21"/>
    <w:rsid w:val="00A85A06"/>
    <w:rsid w:val="00A86C96"/>
    <w:rsid w:val="00A901E0"/>
    <w:rsid w:val="00A90364"/>
    <w:rsid w:val="00A91217"/>
    <w:rsid w:val="00A930F3"/>
    <w:rsid w:val="00A941F2"/>
    <w:rsid w:val="00A941FB"/>
    <w:rsid w:val="00A94274"/>
    <w:rsid w:val="00A95A2E"/>
    <w:rsid w:val="00A95FFE"/>
    <w:rsid w:val="00A9664B"/>
    <w:rsid w:val="00A9703A"/>
    <w:rsid w:val="00AA0402"/>
    <w:rsid w:val="00AA1739"/>
    <w:rsid w:val="00AA2688"/>
    <w:rsid w:val="00AA2DC8"/>
    <w:rsid w:val="00AA2E98"/>
    <w:rsid w:val="00AA5BE7"/>
    <w:rsid w:val="00AA6E20"/>
    <w:rsid w:val="00AA6F88"/>
    <w:rsid w:val="00AA7D4E"/>
    <w:rsid w:val="00AA7F65"/>
    <w:rsid w:val="00AB0C54"/>
    <w:rsid w:val="00AB1A91"/>
    <w:rsid w:val="00AB201A"/>
    <w:rsid w:val="00AB3B8F"/>
    <w:rsid w:val="00AB3DD0"/>
    <w:rsid w:val="00AB411E"/>
    <w:rsid w:val="00AB4A1F"/>
    <w:rsid w:val="00AB5E38"/>
    <w:rsid w:val="00AB7B09"/>
    <w:rsid w:val="00AC2756"/>
    <w:rsid w:val="00AC3B7A"/>
    <w:rsid w:val="00AC4B3E"/>
    <w:rsid w:val="00AC6059"/>
    <w:rsid w:val="00AC6647"/>
    <w:rsid w:val="00AC682D"/>
    <w:rsid w:val="00AC7850"/>
    <w:rsid w:val="00AD3AFC"/>
    <w:rsid w:val="00AD7A6C"/>
    <w:rsid w:val="00AE4127"/>
    <w:rsid w:val="00AE556A"/>
    <w:rsid w:val="00AE5A1A"/>
    <w:rsid w:val="00AE6568"/>
    <w:rsid w:val="00AF120A"/>
    <w:rsid w:val="00AF3986"/>
    <w:rsid w:val="00AF5D61"/>
    <w:rsid w:val="00AF65D3"/>
    <w:rsid w:val="00AF6AD7"/>
    <w:rsid w:val="00AF7E92"/>
    <w:rsid w:val="00B00C86"/>
    <w:rsid w:val="00B01219"/>
    <w:rsid w:val="00B025BC"/>
    <w:rsid w:val="00B037CC"/>
    <w:rsid w:val="00B06301"/>
    <w:rsid w:val="00B06B22"/>
    <w:rsid w:val="00B06EFF"/>
    <w:rsid w:val="00B10B6C"/>
    <w:rsid w:val="00B12256"/>
    <w:rsid w:val="00B20429"/>
    <w:rsid w:val="00B20637"/>
    <w:rsid w:val="00B20CA6"/>
    <w:rsid w:val="00B211A5"/>
    <w:rsid w:val="00B21237"/>
    <w:rsid w:val="00B21C7A"/>
    <w:rsid w:val="00B21FEA"/>
    <w:rsid w:val="00B22ACC"/>
    <w:rsid w:val="00B23A41"/>
    <w:rsid w:val="00B25438"/>
    <w:rsid w:val="00B258B1"/>
    <w:rsid w:val="00B2665A"/>
    <w:rsid w:val="00B2680F"/>
    <w:rsid w:val="00B27756"/>
    <w:rsid w:val="00B30058"/>
    <w:rsid w:val="00B301E3"/>
    <w:rsid w:val="00B3174B"/>
    <w:rsid w:val="00B32E57"/>
    <w:rsid w:val="00B3360A"/>
    <w:rsid w:val="00B3377F"/>
    <w:rsid w:val="00B378FF"/>
    <w:rsid w:val="00B41889"/>
    <w:rsid w:val="00B42028"/>
    <w:rsid w:val="00B42E98"/>
    <w:rsid w:val="00B472F8"/>
    <w:rsid w:val="00B52333"/>
    <w:rsid w:val="00B5305B"/>
    <w:rsid w:val="00B53682"/>
    <w:rsid w:val="00B5403C"/>
    <w:rsid w:val="00B55D3C"/>
    <w:rsid w:val="00B55F4C"/>
    <w:rsid w:val="00B55F51"/>
    <w:rsid w:val="00B5658C"/>
    <w:rsid w:val="00B569F2"/>
    <w:rsid w:val="00B56B01"/>
    <w:rsid w:val="00B57D25"/>
    <w:rsid w:val="00B57E04"/>
    <w:rsid w:val="00B6035D"/>
    <w:rsid w:val="00B665B8"/>
    <w:rsid w:val="00B70C71"/>
    <w:rsid w:val="00B70E4A"/>
    <w:rsid w:val="00B72053"/>
    <w:rsid w:val="00B72D1A"/>
    <w:rsid w:val="00B72E6E"/>
    <w:rsid w:val="00B74ACC"/>
    <w:rsid w:val="00B74B70"/>
    <w:rsid w:val="00B812C6"/>
    <w:rsid w:val="00B8244A"/>
    <w:rsid w:val="00B85464"/>
    <w:rsid w:val="00B8601D"/>
    <w:rsid w:val="00B871E9"/>
    <w:rsid w:val="00B907DB"/>
    <w:rsid w:val="00B932DA"/>
    <w:rsid w:val="00B934A4"/>
    <w:rsid w:val="00B93F80"/>
    <w:rsid w:val="00B97B52"/>
    <w:rsid w:val="00BA0726"/>
    <w:rsid w:val="00BA0F61"/>
    <w:rsid w:val="00BA1269"/>
    <w:rsid w:val="00BA286B"/>
    <w:rsid w:val="00BA3A36"/>
    <w:rsid w:val="00BA562B"/>
    <w:rsid w:val="00BA60F1"/>
    <w:rsid w:val="00BA6E8B"/>
    <w:rsid w:val="00BA7185"/>
    <w:rsid w:val="00BA743C"/>
    <w:rsid w:val="00BA7513"/>
    <w:rsid w:val="00BA787E"/>
    <w:rsid w:val="00BA7C6D"/>
    <w:rsid w:val="00BB0780"/>
    <w:rsid w:val="00BB0EE9"/>
    <w:rsid w:val="00BB1503"/>
    <w:rsid w:val="00BB1E06"/>
    <w:rsid w:val="00BB4209"/>
    <w:rsid w:val="00BB4546"/>
    <w:rsid w:val="00BB4725"/>
    <w:rsid w:val="00BB48A8"/>
    <w:rsid w:val="00BB5F89"/>
    <w:rsid w:val="00BB6577"/>
    <w:rsid w:val="00BB7CD2"/>
    <w:rsid w:val="00BC0DB0"/>
    <w:rsid w:val="00BC1ADC"/>
    <w:rsid w:val="00BC1BA6"/>
    <w:rsid w:val="00BC2EBD"/>
    <w:rsid w:val="00BC3DFF"/>
    <w:rsid w:val="00BC42EF"/>
    <w:rsid w:val="00BC4372"/>
    <w:rsid w:val="00BC5769"/>
    <w:rsid w:val="00BC7479"/>
    <w:rsid w:val="00BC7B8A"/>
    <w:rsid w:val="00BD05A5"/>
    <w:rsid w:val="00BD0DD3"/>
    <w:rsid w:val="00BD1E42"/>
    <w:rsid w:val="00BD297A"/>
    <w:rsid w:val="00BD2988"/>
    <w:rsid w:val="00BD345A"/>
    <w:rsid w:val="00BD4BC0"/>
    <w:rsid w:val="00BD59F1"/>
    <w:rsid w:val="00BD5A95"/>
    <w:rsid w:val="00BE28D5"/>
    <w:rsid w:val="00BE31D4"/>
    <w:rsid w:val="00BE3F81"/>
    <w:rsid w:val="00BF0625"/>
    <w:rsid w:val="00BF0941"/>
    <w:rsid w:val="00BF1738"/>
    <w:rsid w:val="00BF222B"/>
    <w:rsid w:val="00BF4CB0"/>
    <w:rsid w:val="00BF4F02"/>
    <w:rsid w:val="00BF5F7B"/>
    <w:rsid w:val="00BF7D70"/>
    <w:rsid w:val="00C0017A"/>
    <w:rsid w:val="00C02685"/>
    <w:rsid w:val="00C03D12"/>
    <w:rsid w:val="00C03D6A"/>
    <w:rsid w:val="00C0561E"/>
    <w:rsid w:val="00C05998"/>
    <w:rsid w:val="00C05DB3"/>
    <w:rsid w:val="00C0639D"/>
    <w:rsid w:val="00C06A0B"/>
    <w:rsid w:val="00C0778B"/>
    <w:rsid w:val="00C10299"/>
    <w:rsid w:val="00C10459"/>
    <w:rsid w:val="00C10537"/>
    <w:rsid w:val="00C1142E"/>
    <w:rsid w:val="00C118BE"/>
    <w:rsid w:val="00C11A60"/>
    <w:rsid w:val="00C11B7F"/>
    <w:rsid w:val="00C11E8C"/>
    <w:rsid w:val="00C12C64"/>
    <w:rsid w:val="00C15986"/>
    <w:rsid w:val="00C15FBF"/>
    <w:rsid w:val="00C172DB"/>
    <w:rsid w:val="00C21C80"/>
    <w:rsid w:val="00C242CB"/>
    <w:rsid w:val="00C26654"/>
    <w:rsid w:val="00C26C19"/>
    <w:rsid w:val="00C27783"/>
    <w:rsid w:val="00C313D0"/>
    <w:rsid w:val="00C31D0E"/>
    <w:rsid w:val="00C32171"/>
    <w:rsid w:val="00C32A7D"/>
    <w:rsid w:val="00C33E43"/>
    <w:rsid w:val="00C340BD"/>
    <w:rsid w:val="00C377C4"/>
    <w:rsid w:val="00C40779"/>
    <w:rsid w:val="00C41170"/>
    <w:rsid w:val="00C413E7"/>
    <w:rsid w:val="00C41AC2"/>
    <w:rsid w:val="00C41B5F"/>
    <w:rsid w:val="00C4309B"/>
    <w:rsid w:val="00C43880"/>
    <w:rsid w:val="00C44CD3"/>
    <w:rsid w:val="00C47158"/>
    <w:rsid w:val="00C50885"/>
    <w:rsid w:val="00C50BBC"/>
    <w:rsid w:val="00C51A26"/>
    <w:rsid w:val="00C52D02"/>
    <w:rsid w:val="00C53053"/>
    <w:rsid w:val="00C53BC6"/>
    <w:rsid w:val="00C558B6"/>
    <w:rsid w:val="00C56DAF"/>
    <w:rsid w:val="00C576D2"/>
    <w:rsid w:val="00C6084A"/>
    <w:rsid w:val="00C625C0"/>
    <w:rsid w:val="00C6410D"/>
    <w:rsid w:val="00C64676"/>
    <w:rsid w:val="00C646AD"/>
    <w:rsid w:val="00C647AB"/>
    <w:rsid w:val="00C64961"/>
    <w:rsid w:val="00C64F32"/>
    <w:rsid w:val="00C67097"/>
    <w:rsid w:val="00C671E0"/>
    <w:rsid w:val="00C677B8"/>
    <w:rsid w:val="00C70242"/>
    <w:rsid w:val="00C723CB"/>
    <w:rsid w:val="00C72950"/>
    <w:rsid w:val="00C777B9"/>
    <w:rsid w:val="00C804A0"/>
    <w:rsid w:val="00C80AE3"/>
    <w:rsid w:val="00C81BCB"/>
    <w:rsid w:val="00C83CB7"/>
    <w:rsid w:val="00C841DA"/>
    <w:rsid w:val="00C845F7"/>
    <w:rsid w:val="00C84688"/>
    <w:rsid w:val="00C85F53"/>
    <w:rsid w:val="00C8630E"/>
    <w:rsid w:val="00C87CB4"/>
    <w:rsid w:val="00C87D3B"/>
    <w:rsid w:val="00C90395"/>
    <w:rsid w:val="00C92535"/>
    <w:rsid w:val="00C94994"/>
    <w:rsid w:val="00C95B5B"/>
    <w:rsid w:val="00C974E5"/>
    <w:rsid w:val="00CA0A4D"/>
    <w:rsid w:val="00CA0EAF"/>
    <w:rsid w:val="00CA13E8"/>
    <w:rsid w:val="00CA1F1A"/>
    <w:rsid w:val="00CA2A6F"/>
    <w:rsid w:val="00CA2E0A"/>
    <w:rsid w:val="00CA6198"/>
    <w:rsid w:val="00CA6669"/>
    <w:rsid w:val="00CA6C7A"/>
    <w:rsid w:val="00CB07C0"/>
    <w:rsid w:val="00CB11E9"/>
    <w:rsid w:val="00CB12EA"/>
    <w:rsid w:val="00CB17C5"/>
    <w:rsid w:val="00CB19EF"/>
    <w:rsid w:val="00CB1EB2"/>
    <w:rsid w:val="00CB3BD8"/>
    <w:rsid w:val="00CB3C84"/>
    <w:rsid w:val="00CB3FAE"/>
    <w:rsid w:val="00CB506F"/>
    <w:rsid w:val="00CB58D5"/>
    <w:rsid w:val="00CB5C6F"/>
    <w:rsid w:val="00CB7F79"/>
    <w:rsid w:val="00CC0DAD"/>
    <w:rsid w:val="00CC169D"/>
    <w:rsid w:val="00CC1784"/>
    <w:rsid w:val="00CC18DD"/>
    <w:rsid w:val="00CC34D0"/>
    <w:rsid w:val="00CC73C8"/>
    <w:rsid w:val="00CC73E9"/>
    <w:rsid w:val="00CD135E"/>
    <w:rsid w:val="00CD137F"/>
    <w:rsid w:val="00CD1B78"/>
    <w:rsid w:val="00CD3062"/>
    <w:rsid w:val="00CD361D"/>
    <w:rsid w:val="00CD407B"/>
    <w:rsid w:val="00CD4198"/>
    <w:rsid w:val="00CD4A2D"/>
    <w:rsid w:val="00CD5AC4"/>
    <w:rsid w:val="00CD6056"/>
    <w:rsid w:val="00CD6F8F"/>
    <w:rsid w:val="00CD70A7"/>
    <w:rsid w:val="00CE1109"/>
    <w:rsid w:val="00CE20F5"/>
    <w:rsid w:val="00CE2237"/>
    <w:rsid w:val="00CE3A22"/>
    <w:rsid w:val="00CE4CD3"/>
    <w:rsid w:val="00CE4D5C"/>
    <w:rsid w:val="00CE580A"/>
    <w:rsid w:val="00CE5D1C"/>
    <w:rsid w:val="00CE5E7B"/>
    <w:rsid w:val="00CE623E"/>
    <w:rsid w:val="00CF0265"/>
    <w:rsid w:val="00CF0474"/>
    <w:rsid w:val="00CF16B5"/>
    <w:rsid w:val="00CF17FF"/>
    <w:rsid w:val="00CF1D0A"/>
    <w:rsid w:val="00CF22E8"/>
    <w:rsid w:val="00CF2730"/>
    <w:rsid w:val="00CF2798"/>
    <w:rsid w:val="00CF2C16"/>
    <w:rsid w:val="00CF337D"/>
    <w:rsid w:val="00CF37A5"/>
    <w:rsid w:val="00CF3ADE"/>
    <w:rsid w:val="00CF5898"/>
    <w:rsid w:val="00CF6A6F"/>
    <w:rsid w:val="00CF6F1C"/>
    <w:rsid w:val="00CF779D"/>
    <w:rsid w:val="00CF7F19"/>
    <w:rsid w:val="00D0083B"/>
    <w:rsid w:val="00D0093E"/>
    <w:rsid w:val="00D0168E"/>
    <w:rsid w:val="00D0668D"/>
    <w:rsid w:val="00D06E48"/>
    <w:rsid w:val="00D06FF6"/>
    <w:rsid w:val="00D0711C"/>
    <w:rsid w:val="00D10D4B"/>
    <w:rsid w:val="00D141ED"/>
    <w:rsid w:val="00D14B12"/>
    <w:rsid w:val="00D14D40"/>
    <w:rsid w:val="00D15F95"/>
    <w:rsid w:val="00D16CAB"/>
    <w:rsid w:val="00D1793C"/>
    <w:rsid w:val="00D208E6"/>
    <w:rsid w:val="00D20D9B"/>
    <w:rsid w:val="00D222DF"/>
    <w:rsid w:val="00D252C7"/>
    <w:rsid w:val="00D25E93"/>
    <w:rsid w:val="00D2604E"/>
    <w:rsid w:val="00D26EB9"/>
    <w:rsid w:val="00D30398"/>
    <w:rsid w:val="00D32B1A"/>
    <w:rsid w:val="00D334A1"/>
    <w:rsid w:val="00D43CC3"/>
    <w:rsid w:val="00D44E67"/>
    <w:rsid w:val="00D45A0E"/>
    <w:rsid w:val="00D45E64"/>
    <w:rsid w:val="00D507BE"/>
    <w:rsid w:val="00D524A5"/>
    <w:rsid w:val="00D52691"/>
    <w:rsid w:val="00D57CF3"/>
    <w:rsid w:val="00D6032A"/>
    <w:rsid w:val="00D61770"/>
    <w:rsid w:val="00D62553"/>
    <w:rsid w:val="00D63437"/>
    <w:rsid w:val="00D63469"/>
    <w:rsid w:val="00D655A5"/>
    <w:rsid w:val="00D65DF3"/>
    <w:rsid w:val="00D678C2"/>
    <w:rsid w:val="00D70321"/>
    <w:rsid w:val="00D70408"/>
    <w:rsid w:val="00D70A3F"/>
    <w:rsid w:val="00D71AC3"/>
    <w:rsid w:val="00D71FCB"/>
    <w:rsid w:val="00D73C6D"/>
    <w:rsid w:val="00D74E24"/>
    <w:rsid w:val="00D75772"/>
    <w:rsid w:val="00D75E9E"/>
    <w:rsid w:val="00D82598"/>
    <w:rsid w:val="00D8465B"/>
    <w:rsid w:val="00D85635"/>
    <w:rsid w:val="00D865DC"/>
    <w:rsid w:val="00D87B33"/>
    <w:rsid w:val="00D87E82"/>
    <w:rsid w:val="00D90995"/>
    <w:rsid w:val="00D91E49"/>
    <w:rsid w:val="00D922A2"/>
    <w:rsid w:val="00D93C81"/>
    <w:rsid w:val="00D96092"/>
    <w:rsid w:val="00D96265"/>
    <w:rsid w:val="00D976A0"/>
    <w:rsid w:val="00D97F14"/>
    <w:rsid w:val="00DA0AF4"/>
    <w:rsid w:val="00DA1AC6"/>
    <w:rsid w:val="00DA1C7B"/>
    <w:rsid w:val="00DA2B59"/>
    <w:rsid w:val="00DA549B"/>
    <w:rsid w:val="00DA5B9F"/>
    <w:rsid w:val="00DA6275"/>
    <w:rsid w:val="00DA64CB"/>
    <w:rsid w:val="00DA6716"/>
    <w:rsid w:val="00DB0315"/>
    <w:rsid w:val="00DB033F"/>
    <w:rsid w:val="00DB0930"/>
    <w:rsid w:val="00DB0C19"/>
    <w:rsid w:val="00DB1753"/>
    <w:rsid w:val="00DB194C"/>
    <w:rsid w:val="00DB1C4D"/>
    <w:rsid w:val="00DB2CC1"/>
    <w:rsid w:val="00DB2FED"/>
    <w:rsid w:val="00DB3B7B"/>
    <w:rsid w:val="00DB7651"/>
    <w:rsid w:val="00DB7662"/>
    <w:rsid w:val="00DB7C29"/>
    <w:rsid w:val="00DC0BB4"/>
    <w:rsid w:val="00DC0FEA"/>
    <w:rsid w:val="00DC1859"/>
    <w:rsid w:val="00DC1DA0"/>
    <w:rsid w:val="00DC220A"/>
    <w:rsid w:val="00DC3151"/>
    <w:rsid w:val="00DC49F6"/>
    <w:rsid w:val="00DC6662"/>
    <w:rsid w:val="00DD1CE6"/>
    <w:rsid w:val="00DD21EB"/>
    <w:rsid w:val="00DD39A8"/>
    <w:rsid w:val="00DD493B"/>
    <w:rsid w:val="00DD4CAA"/>
    <w:rsid w:val="00DD7104"/>
    <w:rsid w:val="00DE0EA2"/>
    <w:rsid w:val="00DE12CB"/>
    <w:rsid w:val="00DE15D6"/>
    <w:rsid w:val="00DE1B19"/>
    <w:rsid w:val="00DE307C"/>
    <w:rsid w:val="00DE323D"/>
    <w:rsid w:val="00DE3FBA"/>
    <w:rsid w:val="00DE4110"/>
    <w:rsid w:val="00DF0509"/>
    <w:rsid w:val="00DF39D7"/>
    <w:rsid w:val="00DF5CF5"/>
    <w:rsid w:val="00DF6D40"/>
    <w:rsid w:val="00E03E13"/>
    <w:rsid w:val="00E040AD"/>
    <w:rsid w:val="00E04436"/>
    <w:rsid w:val="00E05C7E"/>
    <w:rsid w:val="00E10487"/>
    <w:rsid w:val="00E13227"/>
    <w:rsid w:val="00E14677"/>
    <w:rsid w:val="00E1723D"/>
    <w:rsid w:val="00E20FA8"/>
    <w:rsid w:val="00E2125D"/>
    <w:rsid w:val="00E21B7F"/>
    <w:rsid w:val="00E22687"/>
    <w:rsid w:val="00E244DF"/>
    <w:rsid w:val="00E24EC2"/>
    <w:rsid w:val="00E27285"/>
    <w:rsid w:val="00E30806"/>
    <w:rsid w:val="00E32D1E"/>
    <w:rsid w:val="00E33487"/>
    <w:rsid w:val="00E33866"/>
    <w:rsid w:val="00E378B7"/>
    <w:rsid w:val="00E424AC"/>
    <w:rsid w:val="00E42872"/>
    <w:rsid w:val="00E42995"/>
    <w:rsid w:val="00E43379"/>
    <w:rsid w:val="00E44650"/>
    <w:rsid w:val="00E44C52"/>
    <w:rsid w:val="00E472CB"/>
    <w:rsid w:val="00E50A4D"/>
    <w:rsid w:val="00E5270D"/>
    <w:rsid w:val="00E53691"/>
    <w:rsid w:val="00E53D60"/>
    <w:rsid w:val="00E53FB5"/>
    <w:rsid w:val="00E5508A"/>
    <w:rsid w:val="00E55E8D"/>
    <w:rsid w:val="00E56984"/>
    <w:rsid w:val="00E604EC"/>
    <w:rsid w:val="00E61B4A"/>
    <w:rsid w:val="00E62250"/>
    <w:rsid w:val="00E63C02"/>
    <w:rsid w:val="00E650F3"/>
    <w:rsid w:val="00E674B6"/>
    <w:rsid w:val="00E70453"/>
    <w:rsid w:val="00E711B1"/>
    <w:rsid w:val="00E71338"/>
    <w:rsid w:val="00E73B0C"/>
    <w:rsid w:val="00E73F31"/>
    <w:rsid w:val="00E749BD"/>
    <w:rsid w:val="00E751DD"/>
    <w:rsid w:val="00E75654"/>
    <w:rsid w:val="00E761CD"/>
    <w:rsid w:val="00E815D1"/>
    <w:rsid w:val="00E81B9D"/>
    <w:rsid w:val="00E81D40"/>
    <w:rsid w:val="00E827C1"/>
    <w:rsid w:val="00E83ED8"/>
    <w:rsid w:val="00E83F57"/>
    <w:rsid w:val="00E8494C"/>
    <w:rsid w:val="00E87DC8"/>
    <w:rsid w:val="00E87FF3"/>
    <w:rsid w:val="00E92D0C"/>
    <w:rsid w:val="00E9457F"/>
    <w:rsid w:val="00E954AF"/>
    <w:rsid w:val="00E957F2"/>
    <w:rsid w:val="00E965A6"/>
    <w:rsid w:val="00E968AF"/>
    <w:rsid w:val="00EA19C2"/>
    <w:rsid w:val="00EA1BB4"/>
    <w:rsid w:val="00EA3975"/>
    <w:rsid w:val="00EA3A56"/>
    <w:rsid w:val="00EA3D54"/>
    <w:rsid w:val="00EA3FBA"/>
    <w:rsid w:val="00EA4404"/>
    <w:rsid w:val="00EA5F87"/>
    <w:rsid w:val="00EA72A9"/>
    <w:rsid w:val="00EA7B42"/>
    <w:rsid w:val="00EB0BE3"/>
    <w:rsid w:val="00EB3BAA"/>
    <w:rsid w:val="00EB6CA6"/>
    <w:rsid w:val="00EC0F0C"/>
    <w:rsid w:val="00EC2E35"/>
    <w:rsid w:val="00EC4239"/>
    <w:rsid w:val="00EC46DF"/>
    <w:rsid w:val="00EC5F0D"/>
    <w:rsid w:val="00ED13C6"/>
    <w:rsid w:val="00ED13FA"/>
    <w:rsid w:val="00ED36DF"/>
    <w:rsid w:val="00ED46AE"/>
    <w:rsid w:val="00ED57D0"/>
    <w:rsid w:val="00ED7FA5"/>
    <w:rsid w:val="00EE2E9D"/>
    <w:rsid w:val="00EE3B65"/>
    <w:rsid w:val="00EE4B1C"/>
    <w:rsid w:val="00EE5C95"/>
    <w:rsid w:val="00EE5D19"/>
    <w:rsid w:val="00EE650C"/>
    <w:rsid w:val="00EF0724"/>
    <w:rsid w:val="00EF07E8"/>
    <w:rsid w:val="00EF4183"/>
    <w:rsid w:val="00EF555C"/>
    <w:rsid w:val="00EF57AF"/>
    <w:rsid w:val="00EF62E3"/>
    <w:rsid w:val="00EF641F"/>
    <w:rsid w:val="00EF67E3"/>
    <w:rsid w:val="00EF6B7E"/>
    <w:rsid w:val="00EF7A34"/>
    <w:rsid w:val="00F01147"/>
    <w:rsid w:val="00F01A23"/>
    <w:rsid w:val="00F01A37"/>
    <w:rsid w:val="00F01D19"/>
    <w:rsid w:val="00F02165"/>
    <w:rsid w:val="00F022D1"/>
    <w:rsid w:val="00F02960"/>
    <w:rsid w:val="00F042DE"/>
    <w:rsid w:val="00F049FB"/>
    <w:rsid w:val="00F0565E"/>
    <w:rsid w:val="00F1092B"/>
    <w:rsid w:val="00F15A39"/>
    <w:rsid w:val="00F16560"/>
    <w:rsid w:val="00F21445"/>
    <w:rsid w:val="00F21AFF"/>
    <w:rsid w:val="00F21EA3"/>
    <w:rsid w:val="00F222CD"/>
    <w:rsid w:val="00F222E4"/>
    <w:rsid w:val="00F22F83"/>
    <w:rsid w:val="00F231F5"/>
    <w:rsid w:val="00F232AF"/>
    <w:rsid w:val="00F238FB"/>
    <w:rsid w:val="00F26E40"/>
    <w:rsid w:val="00F322E3"/>
    <w:rsid w:val="00F32A62"/>
    <w:rsid w:val="00F33745"/>
    <w:rsid w:val="00F34CA5"/>
    <w:rsid w:val="00F34D89"/>
    <w:rsid w:val="00F35ADA"/>
    <w:rsid w:val="00F372D4"/>
    <w:rsid w:val="00F3757A"/>
    <w:rsid w:val="00F41231"/>
    <w:rsid w:val="00F414E7"/>
    <w:rsid w:val="00F41760"/>
    <w:rsid w:val="00F4242E"/>
    <w:rsid w:val="00F43BD6"/>
    <w:rsid w:val="00F44BAF"/>
    <w:rsid w:val="00F4597E"/>
    <w:rsid w:val="00F46F42"/>
    <w:rsid w:val="00F473B8"/>
    <w:rsid w:val="00F47FFD"/>
    <w:rsid w:val="00F50699"/>
    <w:rsid w:val="00F50833"/>
    <w:rsid w:val="00F52576"/>
    <w:rsid w:val="00F52C17"/>
    <w:rsid w:val="00F533CE"/>
    <w:rsid w:val="00F54A86"/>
    <w:rsid w:val="00F56301"/>
    <w:rsid w:val="00F572CE"/>
    <w:rsid w:val="00F57312"/>
    <w:rsid w:val="00F57FC9"/>
    <w:rsid w:val="00F61484"/>
    <w:rsid w:val="00F62601"/>
    <w:rsid w:val="00F644E8"/>
    <w:rsid w:val="00F707C0"/>
    <w:rsid w:val="00F714AA"/>
    <w:rsid w:val="00F7194C"/>
    <w:rsid w:val="00F71D93"/>
    <w:rsid w:val="00F726AE"/>
    <w:rsid w:val="00F7290C"/>
    <w:rsid w:val="00F7375F"/>
    <w:rsid w:val="00F73998"/>
    <w:rsid w:val="00F74986"/>
    <w:rsid w:val="00F80B8D"/>
    <w:rsid w:val="00F821B3"/>
    <w:rsid w:val="00F82220"/>
    <w:rsid w:val="00F84140"/>
    <w:rsid w:val="00F85F38"/>
    <w:rsid w:val="00F871D5"/>
    <w:rsid w:val="00F916A9"/>
    <w:rsid w:val="00F918C1"/>
    <w:rsid w:val="00F91B6C"/>
    <w:rsid w:val="00F95E96"/>
    <w:rsid w:val="00F9687A"/>
    <w:rsid w:val="00F9726F"/>
    <w:rsid w:val="00F9751B"/>
    <w:rsid w:val="00FA1E33"/>
    <w:rsid w:val="00FA3680"/>
    <w:rsid w:val="00FA5DE3"/>
    <w:rsid w:val="00FA639A"/>
    <w:rsid w:val="00FA65A6"/>
    <w:rsid w:val="00FA74BE"/>
    <w:rsid w:val="00FB03BA"/>
    <w:rsid w:val="00FB1607"/>
    <w:rsid w:val="00FB1E11"/>
    <w:rsid w:val="00FB301E"/>
    <w:rsid w:val="00FB4442"/>
    <w:rsid w:val="00FB46CF"/>
    <w:rsid w:val="00FB5587"/>
    <w:rsid w:val="00FB72DE"/>
    <w:rsid w:val="00FC0712"/>
    <w:rsid w:val="00FC4473"/>
    <w:rsid w:val="00FC448D"/>
    <w:rsid w:val="00FC45C9"/>
    <w:rsid w:val="00FC5197"/>
    <w:rsid w:val="00FC6E34"/>
    <w:rsid w:val="00FC70CA"/>
    <w:rsid w:val="00FC77E3"/>
    <w:rsid w:val="00FD0C16"/>
    <w:rsid w:val="00FD1C1F"/>
    <w:rsid w:val="00FD233B"/>
    <w:rsid w:val="00FD4CD9"/>
    <w:rsid w:val="00FD4D0F"/>
    <w:rsid w:val="00FD6C08"/>
    <w:rsid w:val="00FD6F35"/>
    <w:rsid w:val="00FE0E6F"/>
    <w:rsid w:val="00FE12ED"/>
    <w:rsid w:val="00FE181D"/>
    <w:rsid w:val="00FE2C70"/>
    <w:rsid w:val="00FE3DC8"/>
    <w:rsid w:val="00FE4A95"/>
    <w:rsid w:val="00FE6347"/>
    <w:rsid w:val="00FF00D2"/>
    <w:rsid w:val="00FF20FD"/>
    <w:rsid w:val="00FF3305"/>
    <w:rsid w:val="00FF4C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1C6D47"/>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0A1FAD"/>
    <w:rPr>
      <w:rFonts w:ascii="Arial" w:hAnsi="Arial" w:cs="Arial"/>
      <w:b/>
      <w:bCs/>
      <w:iCs/>
      <w:color w:val="000000"/>
      <w:sz w:val="28"/>
      <w:szCs w:val="22"/>
      <w:lang w:eastAsia="en-US"/>
    </w:rPr>
  </w:style>
  <w:style w:type="character" w:customStyle="1" w:styleId="HPAheading3withitalics">
    <w:name w:val="HPA heading 3 with italics"/>
    <w:rsid w:val="00C47158"/>
    <w:rPr>
      <w:rFonts w:ascii="Arial" w:hAnsi="Arial"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0A1FAD"/>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0A1FAD"/>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0A1FAD"/>
    <w:pPr>
      <w:numPr>
        <w:ilvl w:val="0"/>
        <w:numId w:val="0"/>
      </w:numPr>
    </w:pPr>
    <w:rPr>
      <w:smallCaps w:val="0"/>
    </w:rPr>
  </w:style>
  <w:style w:type="paragraph" w:customStyle="1" w:styleId="PHEBodytext">
    <w:name w:val="*PHE Body text"/>
    <w:basedOn w:val="Normal"/>
    <w:link w:val="PHEBodytextChar"/>
    <w:rsid w:val="000A1FAD"/>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0A1FAD"/>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0A1FAD"/>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paragraph" w:customStyle="1" w:styleId="PHEbodytextTable">
    <w:name w:val="*PHE body text Table"/>
    <w:basedOn w:val="PHEBodytext"/>
    <w:qFormat/>
    <w:rsid w:val="00641BCF"/>
    <w:rPr>
      <w:sz w:val="20"/>
    </w:rPr>
  </w:style>
  <w:style w:type="paragraph" w:customStyle="1" w:styleId="PHEBodyTextTableHyperlink">
    <w:name w:val="*PHE Body Text Table Hyperlink"/>
    <w:basedOn w:val="PHEBodyTextHyperlink"/>
    <w:qFormat/>
    <w:rsid w:val="00641BCF"/>
    <w:rPr>
      <w:sz w:val="20"/>
    </w:rPr>
  </w:style>
  <w:style w:type="table" w:styleId="TableGrid">
    <w:name w:val="Table Grid"/>
    <w:basedOn w:val="TableNormal"/>
    <w:rsid w:val="00641B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HEBodyTextReferences">
    <w:name w:val="*PHE Body Text References"/>
    <w:basedOn w:val="PHEBodytext"/>
    <w:qFormat/>
    <w:rsid w:val="00641BCF"/>
    <w:pPr>
      <w:ind w:left="709" w:hanging="709"/>
    </w:pPr>
    <w:rPr>
      <w:sz w:val="20"/>
    </w:rPr>
  </w:style>
  <w:style w:type="paragraph" w:customStyle="1" w:styleId="Style1">
    <w:name w:val="Style1"/>
    <w:basedOn w:val="PHEbodytextTable"/>
    <w:qFormat/>
    <w:rsid w:val="00D61770"/>
    <w:pPr>
      <w:ind w:left="709" w:hanging="709"/>
    </w:pPr>
    <w:rPr>
      <w:rFonts w:cs="Times New Roman"/>
    </w:rPr>
  </w:style>
  <w:style w:type="paragraph" w:customStyle="1" w:styleId="HPABodytext">
    <w:name w:val="HPA Body text"/>
    <w:basedOn w:val="Normal"/>
    <w:link w:val="HPABodytextChar"/>
    <w:rsid w:val="00C625C0"/>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basedOn w:val="DefaultParagraphFont"/>
    <w:link w:val="HPABodytext"/>
    <w:rsid w:val="00C625C0"/>
    <w:rPr>
      <w:rFonts w:ascii="PraxisEF-Light" w:hAnsi="PraxisEF-Light" w:cs="PraxisEF-Light"/>
      <w:sz w:val="24"/>
      <w:szCs w:val="28"/>
    </w:rPr>
  </w:style>
  <w:style w:type="paragraph" w:customStyle="1" w:styleId="HPAreportHeading2BlueHighlight">
    <w:name w:val="HPA report Heading 2 Blue Highlight"/>
    <w:basedOn w:val="HPAreportheading2"/>
    <w:rsid w:val="00C625C0"/>
    <w:pPr>
      <w:shd w:val="clear" w:color="auto" w:fill="99CCFF"/>
    </w:pPr>
    <w:rPr>
      <w:rFonts w:ascii="PraxisEF Light" w:hAnsi="PraxisEF Light"/>
    </w:rPr>
  </w:style>
  <w:style w:type="character" w:customStyle="1" w:styleId="HPAreportHeading3Char">
    <w:name w:val="HPA report Heading 3 Char"/>
    <w:basedOn w:val="DefaultParagraphFont"/>
    <w:link w:val="HPAreportHeading3"/>
    <w:rsid w:val="000D35C5"/>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0D35C5"/>
    <w:pPr>
      <w:spacing w:before="200" w:after="60" w:line="260" w:lineRule="atLeast"/>
    </w:pPr>
    <w:rPr>
      <w:rFonts w:ascii="PraxisEF Light" w:hAnsi="PraxisEF Light" w:cs="Arial"/>
      <w:b/>
      <w:bCs/>
      <w:iCs/>
      <w:color w:val="000000"/>
      <w:sz w:val="28"/>
      <w:szCs w:val="22"/>
      <w:lang w:eastAsia="en-US"/>
    </w:rPr>
  </w:style>
  <w:style w:type="paragraph" w:customStyle="1" w:styleId="HPABodyTextHyperlink">
    <w:name w:val="HPA Body Text Hyperlink"/>
    <w:basedOn w:val="HPABodytext"/>
    <w:link w:val="HPABodyTextHyperlinkChar"/>
    <w:qFormat/>
    <w:rsid w:val="000D35C5"/>
    <w:rPr>
      <w:color w:val="0000FF"/>
      <w:u w:val="single"/>
    </w:rPr>
  </w:style>
  <w:style w:type="character" w:customStyle="1" w:styleId="HPABodyTextHyperlinkChar">
    <w:name w:val="HPA Body Text Hyperlink Char"/>
    <w:basedOn w:val="HPABodytextChar"/>
    <w:link w:val="HPABodyTextHyperlink"/>
    <w:rsid w:val="000D35C5"/>
    <w:rPr>
      <w:rFonts w:ascii="PraxisEF-Light" w:hAnsi="PraxisEF-Light" w:cs="PraxisEF-Light"/>
      <w:color w:val="0000FF"/>
      <w:sz w:val="24"/>
      <w:szCs w:val="28"/>
      <w:u w:val="single"/>
    </w:rPr>
  </w:style>
  <w:style w:type="paragraph" w:customStyle="1" w:styleId="HPAbodytextTable">
    <w:name w:val="HPA body text Table"/>
    <w:basedOn w:val="HPABodytext"/>
    <w:qFormat/>
    <w:rsid w:val="003A0578"/>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1C6D47"/>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0A1FAD"/>
    <w:rPr>
      <w:rFonts w:ascii="Arial" w:hAnsi="Arial" w:cs="Arial"/>
      <w:b/>
      <w:bCs/>
      <w:iCs/>
      <w:color w:val="000000"/>
      <w:sz w:val="28"/>
      <w:szCs w:val="22"/>
      <w:lang w:eastAsia="en-US"/>
    </w:rPr>
  </w:style>
  <w:style w:type="character" w:customStyle="1" w:styleId="HPAheading3withitalics">
    <w:name w:val="HPA heading 3 with italics"/>
    <w:rsid w:val="00C47158"/>
    <w:rPr>
      <w:rFonts w:ascii="Arial" w:hAnsi="Arial"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0A1FAD"/>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0A1FAD"/>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0A1FAD"/>
    <w:pPr>
      <w:numPr>
        <w:ilvl w:val="0"/>
        <w:numId w:val="0"/>
      </w:numPr>
    </w:pPr>
    <w:rPr>
      <w:smallCaps w:val="0"/>
    </w:rPr>
  </w:style>
  <w:style w:type="paragraph" w:customStyle="1" w:styleId="PHEBodytext">
    <w:name w:val="*PHE Body text"/>
    <w:basedOn w:val="Normal"/>
    <w:link w:val="PHEBodytextChar"/>
    <w:rsid w:val="000A1FAD"/>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0A1FAD"/>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0A1FAD"/>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paragraph" w:customStyle="1" w:styleId="PHEbodytextTable">
    <w:name w:val="*PHE body text Table"/>
    <w:basedOn w:val="PHEBodytext"/>
    <w:qFormat/>
    <w:rsid w:val="00641BCF"/>
    <w:rPr>
      <w:sz w:val="20"/>
    </w:rPr>
  </w:style>
  <w:style w:type="paragraph" w:customStyle="1" w:styleId="PHEBodyTextTableHyperlink">
    <w:name w:val="*PHE Body Text Table Hyperlink"/>
    <w:basedOn w:val="PHEBodyTextHyperlink"/>
    <w:qFormat/>
    <w:rsid w:val="00641BCF"/>
    <w:rPr>
      <w:sz w:val="20"/>
    </w:rPr>
  </w:style>
  <w:style w:type="table" w:styleId="TableGrid">
    <w:name w:val="Table Grid"/>
    <w:basedOn w:val="TableNormal"/>
    <w:rsid w:val="00641B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HEBodyTextReferences">
    <w:name w:val="*PHE Body Text References"/>
    <w:basedOn w:val="PHEBodytext"/>
    <w:qFormat/>
    <w:rsid w:val="00641BCF"/>
    <w:pPr>
      <w:ind w:left="709" w:hanging="709"/>
    </w:pPr>
    <w:rPr>
      <w:sz w:val="20"/>
    </w:rPr>
  </w:style>
  <w:style w:type="paragraph" w:customStyle="1" w:styleId="Style1">
    <w:name w:val="Style1"/>
    <w:basedOn w:val="PHEbodytextTable"/>
    <w:qFormat/>
    <w:rsid w:val="00D61770"/>
    <w:pPr>
      <w:ind w:left="709" w:hanging="709"/>
    </w:pPr>
    <w:rPr>
      <w:rFonts w:cs="Times New Roman"/>
    </w:rPr>
  </w:style>
  <w:style w:type="paragraph" w:customStyle="1" w:styleId="HPABodytext">
    <w:name w:val="HPA Body text"/>
    <w:basedOn w:val="Normal"/>
    <w:link w:val="HPABodytextChar"/>
    <w:rsid w:val="00C625C0"/>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basedOn w:val="DefaultParagraphFont"/>
    <w:link w:val="HPABodytext"/>
    <w:rsid w:val="00C625C0"/>
    <w:rPr>
      <w:rFonts w:ascii="PraxisEF-Light" w:hAnsi="PraxisEF-Light" w:cs="PraxisEF-Light"/>
      <w:sz w:val="24"/>
      <w:szCs w:val="28"/>
    </w:rPr>
  </w:style>
  <w:style w:type="paragraph" w:customStyle="1" w:styleId="HPAreportHeading2BlueHighlight">
    <w:name w:val="HPA report Heading 2 Blue Highlight"/>
    <w:basedOn w:val="HPAreportheading2"/>
    <w:rsid w:val="00C625C0"/>
    <w:pPr>
      <w:shd w:val="clear" w:color="auto" w:fill="99CCFF"/>
    </w:pPr>
    <w:rPr>
      <w:rFonts w:ascii="PraxisEF Light" w:hAnsi="PraxisEF Light"/>
    </w:rPr>
  </w:style>
  <w:style w:type="character" w:customStyle="1" w:styleId="HPAreportHeading3Char">
    <w:name w:val="HPA report Heading 3 Char"/>
    <w:basedOn w:val="DefaultParagraphFont"/>
    <w:link w:val="HPAreportHeading3"/>
    <w:rsid w:val="000D35C5"/>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0D35C5"/>
    <w:pPr>
      <w:spacing w:before="200" w:after="60" w:line="260" w:lineRule="atLeast"/>
    </w:pPr>
    <w:rPr>
      <w:rFonts w:ascii="PraxisEF Light" w:hAnsi="PraxisEF Light" w:cs="Arial"/>
      <w:b/>
      <w:bCs/>
      <w:iCs/>
      <w:color w:val="000000"/>
      <w:sz w:val="28"/>
      <w:szCs w:val="22"/>
      <w:lang w:eastAsia="en-US"/>
    </w:rPr>
  </w:style>
  <w:style w:type="paragraph" w:customStyle="1" w:styleId="HPABodyTextHyperlink">
    <w:name w:val="HPA Body Text Hyperlink"/>
    <w:basedOn w:val="HPABodytext"/>
    <w:link w:val="HPABodyTextHyperlinkChar"/>
    <w:qFormat/>
    <w:rsid w:val="000D35C5"/>
    <w:rPr>
      <w:color w:val="0000FF"/>
      <w:u w:val="single"/>
    </w:rPr>
  </w:style>
  <w:style w:type="character" w:customStyle="1" w:styleId="HPABodyTextHyperlinkChar">
    <w:name w:val="HPA Body Text Hyperlink Char"/>
    <w:basedOn w:val="HPABodytextChar"/>
    <w:link w:val="HPABodyTextHyperlink"/>
    <w:rsid w:val="000D35C5"/>
    <w:rPr>
      <w:rFonts w:ascii="PraxisEF-Light" w:hAnsi="PraxisEF-Light" w:cs="PraxisEF-Light"/>
      <w:color w:val="0000FF"/>
      <w:sz w:val="24"/>
      <w:szCs w:val="28"/>
      <w:u w:val="single"/>
    </w:rPr>
  </w:style>
  <w:style w:type="paragraph" w:customStyle="1" w:styleId="HPAbodytextTable">
    <w:name w:val="HPA body text Table"/>
    <w:basedOn w:val="HPABodytext"/>
    <w:qFormat/>
    <w:rsid w:val="003A0578"/>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164833035">
      <w:bodyDiv w:val="1"/>
      <w:marLeft w:val="0"/>
      <w:marRight w:val="0"/>
      <w:marTop w:val="0"/>
      <w:marBottom w:val="0"/>
      <w:divBdr>
        <w:top w:val="none" w:sz="0" w:space="0" w:color="auto"/>
        <w:left w:val="none" w:sz="0" w:space="0" w:color="auto"/>
        <w:bottom w:val="none" w:sz="0" w:space="0" w:color="auto"/>
        <w:right w:val="none" w:sz="0" w:space="0" w:color="auto"/>
      </w:divBdr>
    </w:div>
    <w:div w:id="418602287">
      <w:bodyDiv w:val="1"/>
      <w:marLeft w:val="0"/>
      <w:marRight w:val="0"/>
      <w:marTop w:val="0"/>
      <w:marBottom w:val="0"/>
      <w:divBdr>
        <w:top w:val="none" w:sz="0" w:space="0" w:color="auto"/>
        <w:left w:val="none" w:sz="0" w:space="0" w:color="auto"/>
        <w:bottom w:val="none" w:sz="0" w:space="0" w:color="auto"/>
        <w:right w:val="none" w:sz="0" w:space="0" w:color="auto"/>
      </w:divBdr>
    </w:div>
    <w:div w:id="1122116330">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525359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http://www.hpa.org.uk/webc/HPAwebFile/HPAweb_C/1317133470313" TargetMode="External"/><Relationship Id="rId26" Type="http://schemas.openxmlformats.org/officeDocument/2006/relationships/hyperlink" Target="http://www.belfasttrust.hscni.net/Laboratory-MortuaryServices.htm" TargetMode="External"/><Relationship Id="rId3" Type="http://schemas.microsoft.com/office/2007/relationships/stylesWithEffects" Target="stylesWithEffects.xml"/><Relationship Id="rId21" Type="http://schemas.openxmlformats.org/officeDocument/2006/relationships/hyperlink" Target="http://www.hpa.org.uk/SMI/pdf/Testprocedures" TargetMode="Externa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www.hpa.org.uk/SMI" TargetMode="External"/><Relationship Id="rId17" Type="http://schemas.openxmlformats.org/officeDocument/2006/relationships/hyperlink" Target="http://www.hpa-standardmethods.org.uk/" TargetMode="External"/><Relationship Id="rId25" Type="http://schemas.openxmlformats.org/officeDocument/2006/relationships/hyperlink" Target="http://www.hps.scot.nhs.uk/reflab/index.aspx" TargetMode="External"/><Relationship Id="rId33" Type="http://schemas.openxmlformats.org/officeDocument/2006/relationships/header" Target="header5.xml"/><Relationship Id="rId2" Type="http://schemas.openxmlformats.org/officeDocument/2006/relationships/styles" Target="styles.xml"/><Relationship Id="rId16" Type="http://schemas.openxmlformats.org/officeDocument/2006/relationships/hyperlink" Target="http://www.hpa.org.uk/SMI/Partnerships" TargetMode="External"/><Relationship Id="rId20" Type="http://schemas.openxmlformats.org/officeDocument/2006/relationships/hyperlink" Target="http://www.hpa.org.uk/SMI/pdf/Testprocedures"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tandards@phe.gov.uk" TargetMode="External"/><Relationship Id="rId24" Type="http://schemas.openxmlformats.org/officeDocument/2006/relationships/hyperlink" Target="http://www.hpa.org.uk/webw/HPAweb&amp;Page&amp;HPAwebAutoListName/Page/1158313434370?p=1158313434370" TargetMode="External"/><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tandards@phe.gov.uk" TargetMode="External"/><Relationship Id="rId23" Type="http://schemas.openxmlformats.org/officeDocument/2006/relationships/oleObject" Target="embeddings/oleObject1.bin"/><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hyperlink" Target="http://www.hpa.org.uk/SMI/WorkingGroups" TargetMode="External"/><Relationship Id="rId19" Type="http://schemas.openxmlformats.org/officeDocument/2006/relationships/hyperlink" Target="http://www.hpa.org.uk/SMI/pdf"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hpa.org.uk/SMI/Partnerships" TargetMode="External"/><Relationship Id="rId14" Type="http://schemas.openxmlformats.org/officeDocument/2006/relationships/image" Target="media/image3.jpeg"/><Relationship Id="rId22" Type="http://schemas.openxmlformats.org/officeDocument/2006/relationships/image" Target="media/image4.emf"/><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hirley.boland\Local%20Settings\Temp\f5c412ed-1f46-438b-9f66-8706b72b3f0c\SW-3055.02%20SU%20Methods%20Template%20-%20Identif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SW-3055.02 SU Methods Template - Identification.dotx</Template>
  <TotalTime>0</TotalTime>
  <Pages>20</Pages>
  <Words>5137</Words>
  <Characters>56441</Characters>
  <Application>Microsoft Office Word</Application>
  <DocSecurity>0</DocSecurity>
  <Lines>470</Lines>
  <Paragraphs>122</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Public Health England</Company>
  <LinksUpToDate>false</LinksUpToDate>
  <CharactersWithSpaces>61456</CharactersWithSpaces>
  <SharedDoc>false</SharedDoc>
  <HLinks>
    <vt:vector size="54" baseType="variant">
      <vt:variant>
        <vt:i4>5636179</vt:i4>
      </vt:variant>
      <vt:variant>
        <vt:i4>115</vt:i4>
      </vt:variant>
      <vt:variant>
        <vt:i4>0</vt:i4>
      </vt:variant>
      <vt:variant>
        <vt:i4>5</vt:i4>
      </vt:variant>
      <vt:variant>
        <vt:lpwstr>http://www.hpa.org.uk/SMI/pdf</vt:lpwstr>
      </vt:variant>
      <vt:variant>
        <vt:lpwstr/>
      </vt:variant>
      <vt:variant>
        <vt:i4>1900618</vt:i4>
      </vt:variant>
      <vt:variant>
        <vt:i4>96</vt:i4>
      </vt:variant>
      <vt:variant>
        <vt:i4>0</vt:i4>
      </vt:variant>
      <vt:variant>
        <vt:i4>5</vt:i4>
      </vt:variant>
      <vt:variant>
        <vt:lpwstr>http://www.hpa.org.uk/SMI</vt:lpwstr>
      </vt:variant>
      <vt:variant>
        <vt:lpwstr/>
      </vt:variant>
      <vt:variant>
        <vt:i4>1900618</vt:i4>
      </vt:variant>
      <vt:variant>
        <vt:i4>93</vt:i4>
      </vt:variant>
      <vt:variant>
        <vt:i4>0</vt:i4>
      </vt:variant>
      <vt:variant>
        <vt:i4>5</vt:i4>
      </vt:variant>
      <vt:variant>
        <vt:lpwstr>http://www.hpa.org.uk/SMI</vt:lpwstr>
      </vt:variant>
      <vt:variant>
        <vt:lpwstr/>
      </vt:variant>
      <vt:variant>
        <vt:i4>2818085</vt:i4>
      </vt:variant>
      <vt:variant>
        <vt:i4>90</vt:i4>
      </vt:variant>
      <vt:variant>
        <vt:i4>0</vt:i4>
      </vt:variant>
      <vt:variant>
        <vt:i4>5</vt:i4>
      </vt:variant>
      <vt:variant>
        <vt:lpwstr>http://www.hpa.org.uk/SMI/Partnerships</vt:lpwstr>
      </vt:variant>
      <vt:variant>
        <vt:lpwstr/>
      </vt:variant>
      <vt:variant>
        <vt:i4>6553618</vt:i4>
      </vt:variant>
      <vt:variant>
        <vt:i4>66</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Administrator</dc:creator>
  <cp:lastModifiedBy>Nicola Day</cp:lastModifiedBy>
  <cp:revision>2</cp:revision>
  <cp:lastPrinted>2013-07-05T11:12:00Z</cp:lastPrinted>
  <dcterms:created xsi:type="dcterms:W3CDTF">2016-05-06T09:30:00Z</dcterms:created>
  <dcterms:modified xsi:type="dcterms:W3CDTF">2016-05-06T09:30:00Z</dcterms:modified>
  <cp:contentStatus>#.#</cp:contentStatus>
</cp:coreProperties>
</file>