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9E3592" w:rsidRDefault="009E3592" w:rsidP="00C011CF">
      <w:pPr>
        <w:pStyle w:val="PHEbodytextTable"/>
        <w:spacing w:before="0" w:after="0"/>
        <w:ind w:left="-851" w:right="-744"/>
        <w:jc w:val="right"/>
        <w:rPr>
          <w:rStyle w:val="PHEBodytextChar"/>
          <w:b/>
          <w:szCs w:val="24"/>
        </w:rPr>
      </w:pPr>
      <w:bookmarkStart w:id="0" w:name="_GoBack"/>
      <w:bookmarkEnd w:id="0"/>
      <w:r>
        <w:rPr>
          <w:rStyle w:val="PHEBodytextChar"/>
          <w:szCs w:val="24"/>
        </w:rPr>
        <w:tab/>
      </w:r>
    </w:p>
    <w:p w:rsidR="00B06EFF" w:rsidRPr="00B20516" w:rsidRDefault="00B06EFF" w:rsidP="00D561FE">
      <w:pPr>
        <w:pStyle w:val="PHEbodytextTable"/>
        <w:spacing w:before="0" w:after="0"/>
        <w:ind w:left="-851" w:right="-744"/>
        <w:rPr>
          <w:rStyle w:val="PHEBodytextChar"/>
          <w:szCs w:val="24"/>
        </w:rPr>
      </w:pPr>
    </w:p>
    <w:p w:rsidR="00D66420" w:rsidRPr="00CB3B85" w:rsidRDefault="00D66420" w:rsidP="00FC17B3">
      <w:pPr>
        <w:pStyle w:val="PHEbodytextTable"/>
        <w:spacing w:before="0" w:after="0"/>
        <w:ind w:left="-284" w:right="-744"/>
        <w:rPr>
          <w:rFonts w:cs="Arial"/>
          <w:color w:val="98002E"/>
          <w:sz w:val="24"/>
          <w:szCs w:val="24"/>
        </w:rPr>
      </w:pPr>
    </w:p>
    <w:p w:rsidR="00B20516" w:rsidRPr="00CB3B85" w:rsidRDefault="00B20516" w:rsidP="00FC17B3">
      <w:pPr>
        <w:pStyle w:val="PHEbodytextTable"/>
        <w:spacing w:before="0" w:after="0"/>
        <w:ind w:left="-284" w:right="-744"/>
        <w:rPr>
          <w:rFonts w:cs="Arial"/>
          <w:color w:val="98002E"/>
          <w:sz w:val="16"/>
          <w:szCs w:val="16"/>
        </w:rPr>
      </w:pPr>
    </w:p>
    <w:p w:rsidR="00390266" w:rsidRPr="00CB3B85" w:rsidRDefault="00C631A2" w:rsidP="00FC17B3">
      <w:pPr>
        <w:pStyle w:val="PHEbodytextTable"/>
        <w:spacing w:before="0" w:after="0"/>
        <w:ind w:left="-284" w:right="-744"/>
        <w:rPr>
          <w:rFonts w:cs="Arial"/>
          <w:noProof/>
          <w:color w:val="98002E"/>
          <w:sz w:val="48"/>
          <w:szCs w:val="48"/>
        </w:rPr>
      </w:pPr>
      <w:r>
        <w:rPr>
          <w:rFonts w:cs="Arial"/>
          <w:noProof/>
          <w:color w:val="98002E"/>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86933" o:spid="_x0000_s1036" type="#_x0000_t136" style="position:absolute;left:0;text-align:left;margin-left:0;margin-top:0;width:626.7pt;height:20pt;rotation:315;z-index:251659776;mso-position-horizontal:center;mso-position-horizontal-relative:margin;mso-position-vertical:center;mso-position-vertical-relative:margin" o:allowincell="f" fillcolor="#0d0d0d [3069]" stroked="f">
            <v:fill opacity=".5"/>
            <v:textpath style="font-family:&quot;Arial Black&quot;;font-size:1pt" string="DRAFT - THIS DOCUMENT WAS CONSULTED ON BETWEEN 3 JUNE - 15 JULY 2015"/>
            <w10:wrap anchorx="margin" anchory="margin"/>
          </v:shape>
        </w:pict>
      </w:r>
      <w:r w:rsidR="00390266" w:rsidRPr="00CB3B85">
        <w:rPr>
          <w:rFonts w:cs="Arial"/>
          <w:color w:val="98002E"/>
          <w:sz w:val="48"/>
          <w:szCs w:val="48"/>
        </w:rPr>
        <w:t>UK S</w:t>
      </w:r>
      <w:r w:rsidR="00BC42EF" w:rsidRPr="00CB3B85">
        <w:rPr>
          <w:rFonts w:cs="Arial"/>
          <w:color w:val="98002E"/>
          <w:sz w:val="48"/>
          <w:szCs w:val="48"/>
        </w:rPr>
        <w:t xml:space="preserve">tandards for </w:t>
      </w:r>
      <w:r w:rsidR="00390266" w:rsidRPr="00CB3B85">
        <w:rPr>
          <w:rFonts w:cs="Arial"/>
          <w:color w:val="98002E"/>
          <w:sz w:val="48"/>
          <w:szCs w:val="48"/>
        </w:rPr>
        <w:t>Mi</w:t>
      </w:r>
      <w:r w:rsidR="00BC42EF" w:rsidRPr="00CB3B85">
        <w:rPr>
          <w:rFonts w:cs="Arial"/>
          <w:color w:val="98002E"/>
          <w:sz w:val="48"/>
          <w:szCs w:val="48"/>
        </w:rPr>
        <w:t xml:space="preserve">crobiology </w:t>
      </w:r>
      <w:r w:rsidR="00390266" w:rsidRPr="00CB3B85">
        <w:rPr>
          <w:rFonts w:cs="Arial"/>
          <w:color w:val="98002E"/>
          <w:sz w:val="48"/>
          <w:szCs w:val="48"/>
        </w:rPr>
        <w:t>I</w:t>
      </w:r>
      <w:r w:rsidR="00BC42EF" w:rsidRPr="00CB3B85">
        <w:rPr>
          <w:rFonts w:cs="Arial"/>
          <w:color w:val="98002E"/>
          <w:sz w:val="48"/>
          <w:szCs w:val="48"/>
        </w:rPr>
        <w:t>nvestigations</w:t>
      </w:r>
      <w:r w:rsidR="00BC42EF" w:rsidRPr="00CB3B85">
        <w:rPr>
          <w:rFonts w:cs="Arial"/>
          <w:noProof/>
          <w:color w:val="98002E"/>
          <w:sz w:val="48"/>
          <w:szCs w:val="48"/>
        </w:rPr>
        <w:t xml:space="preserve"> </w:t>
      </w:r>
    </w:p>
    <w:p w:rsidR="00D010F9" w:rsidRPr="00CB3B85" w:rsidRDefault="00D010F9" w:rsidP="00D561FE">
      <w:pPr>
        <w:pStyle w:val="PHEBodytext"/>
        <w:spacing w:before="0" w:after="0"/>
        <w:ind w:left="-851"/>
      </w:pPr>
    </w:p>
    <w:p w:rsidR="00CA3AE4" w:rsidRPr="00CB3B85" w:rsidRDefault="00B865F5" w:rsidP="00C842F0">
      <w:pPr>
        <w:pStyle w:val="PHEBodytext"/>
        <w:spacing w:before="0" w:after="0"/>
        <w:ind w:left="-426"/>
        <w:rPr>
          <w:rFonts w:cs="Arial"/>
        </w:rPr>
      </w:pPr>
      <w:fldSimple w:instr=" FILLIN  &quot;SMI Title front cover&quot; \d &quot;Type SMI Title front cover here &lt;tab+enter&gt;&quot; \o  \* MERGEFORMAT " w:fldLock="1">
        <w:r w:rsidR="008579CC">
          <w:rPr>
            <w:rFonts w:cs="Arial"/>
            <w:sz w:val="36"/>
            <w:szCs w:val="36"/>
          </w:rPr>
          <w:t>Screening and</w:t>
        </w:r>
        <w:r w:rsidR="00C94922" w:rsidRPr="00C73653">
          <w:rPr>
            <w:rFonts w:cs="Arial"/>
            <w:sz w:val="36"/>
            <w:szCs w:val="36"/>
          </w:rPr>
          <w:t xml:space="preserve"> Detection of Bacteria with Carbapenem-Hydrolysing β-lactamases (Carbapenemases)</w:t>
        </w:r>
      </w:fldSimple>
    </w:p>
    <w:p w:rsidR="000C150F" w:rsidRPr="00CB3B85" w:rsidRDefault="00473D95" w:rsidP="00C842F0">
      <w:pPr>
        <w:pStyle w:val="PHEBodytext"/>
        <w:spacing w:before="0" w:after="0"/>
        <w:ind w:left="-426"/>
        <w:rPr>
          <w:rFonts w:cs="Arial"/>
        </w:rPr>
      </w:pPr>
      <w:r w:rsidRPr="00CB3B85">
        <w:rPr>
          <w:noProof/>
        </w:rPr>
        <w:drawing>
          <wp:anchor distT="0" distB="0" distL="114300" distR="114300" simplePos="0" relativeHeight="251657728" behindDoc="0" locked="0" layoutInCell="1" allowOverlap="1" wp14:anchorId="766CF54E" wp14:editId="4D0BAA1F">
            <wp:simplePos x="0" y="0"/>
            <wp:positionH relativeFrom="column">
              <wp:posOffset>-897255</wp:posOffset>
            </wp:positionH>
            <wp:positionV relativeFrom="paragraph">
              <wp:posOffset>97790</wp:posOffset>
            </wp:positionV>
            <wp:extent cx="7522210" cy="6037580"/>
            <wp:effectExtent l="1905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0C150F" w:rsidRPr="00CB3B85" w:rsidRDefault="000C150F" w:rsidP="00C842F0">
      <w:pPr>
        <w:pStyle w:val="PHEBodytext"/>
        <w:spacing w:before="0" w:after="0"/>
        <w:ind w:left="-426"/>
        <w:rPr>
          <w:rFonts w:cs="Arial"/>
        </w:rPr>
      </w:pPr>
    </w:p>
    <w:p w:rsidR="005A4BFF" w:rsidRDefault="005A4BFF" w:rsidP="005A4BFF">
      <w:pPr>
        <w:pStyle w:val="PHEreportHeading1"/>
        <w:pBdr>
          <w:bottom w:val="none" w:sz="0" w:space="0" w:color="auto"/>
        </w:pBdr>
      </w:pPr>
    </w:p>
    <w:p w:rsidR="00DE2F0C" w:rsidRPr="00CB3B85" w:rsidRDefault="00DE2F0C" w:rsidP="00D561FE">
      <w:pPr>
        <w:pStyle w:val="PHEreportHeading1"/>
      </w:pPr>
      <w:bookmarkStart w:id="1" w:name="_Toc421092220"/>
      <w:r w:rsidRPr="00CB3B85">
        <w:lastRenderedPageBreak/>
        <w:t>Acknowledgments</w:t>
      </w:r>
      <w:bookmarkEnd w:id="1"/>
    </w:p>
    <w:p w:rsidR="004C45F4" w:rsidRPr="00CB3B85" w:rsidRDefault="004C45F4" w:rsidP="004C45F4">
      <w:pPr>
        <w:pStyle w:val="PHEBodytext"/>
        <w:rPr>
          <w:rFonts w:cs="Arial"/>
        </w:rPr>
      </w:pPr>
      <w:r w:rsidRPr="00CB3B85">
        <w:rPr>
          <w:rFonts w:cs="Arial"/>
        </w:rPr>
        <w:t>UK Standards for Microbiology Investigations (SMIs) are developed under the auspices of</w:t>
      </w:r>
      <w:r w:rsidR="00750021" w:rsidRPr="00CB3B85">
        <w:rPr>
          <w:rFonts w:cs="Arial"/>
        </w:rPr>
        <w:t xml:space="preserve"> </w:t>
      </w:r>
      <w:r w:rsidR="007242ED" w:rsidRPr="00CB3B85">
        <w:rPr>
          <w:rFonts w:cs="Arial"/>
        </w:rPr>
        <w:t>Public Health England</w:t>
      </w:r>
      <w:r w:rsidR="003670CE" w:rsidRPr="00CB3B85">
        <w:rPr>
          <w:rFonts w:cs="Arial"/>
        </w:rPr>
        <w:t xml:space="preserve"> (</w:t>
      </w:r>
      <w:r w:rsidR="007242ED" w:rsidRPr="00CB3B85">
        <w:rPr>
          <w:rFonts w:cs="Arial"/>
        </w:rPr>
        <w:t>PHE</w:t>
      </w:r>
      <w:r w:rsidR="003670CE" w:rsidRPr="00CB3B85">
        <w:rPr>
          <w:rFonts w:cs="Arial"/>
        </w:rPr>
        <w:t>)</w:t>
      </w:r>
      <w:r w:rsidRPr="00CB3B85">
        <w:rPr>
          <w:rFonts w:cs="Arial"/>
        </w:rPr>
        <w:t xml:space="preserve"> working in partnership with the National Health Service (NHS), Public Health Wales and with the professional organisations whose logos are displayed below and listed on the website </w:t>
      </w:r>
      <w:hyperlink r:id="rId11" w:history="1">
        <w:r w:rsidR="00F126ED" w:rsidRPr="005944E3">
          <w:rPr>
            <w:rStyle w:val="Hyperlink"/>
            <w:sz w:val="24"/>
          </w:rPr>
          <w:t>https://www.gov.uk/uk-standards-for-microbiology-investigations-smi-quality-and-consistency-in-clinical-laboratories</w:t>
        </w:r>
      </w:hyperlink>
      <w:r w:rsidRPr="00CB3B85">
        <w:rPr>
          <w:rFonts w:cs="Arial"/>
          <w:szCs w:val="24"/>
        </w:rPr>
        <w:t xml:space="preserve">. </w:t>
      </w:r>
      <w:r w:rsidRPr="00CB3B85">
        <w:rPr>
          <w:rFonts w:cs="Arial"/>
        </w:rPr>
        <w:t xml:space="preserve">SMIs are developed, reviewed and revised by various working groups which are overseen by a steering committee (see </w:t>
      </w:r>
      <w:hyperlink r:id="rId12" w:history="1">
        <w:r w:rsidR="00196F43" w:rsidRPr="008F4086">
          <w:rPr>
            <w:rStyle w:val="Hyperlink"/>
            <w:sz w:val="24"/>
          </w:rPr>
          <w:t>https://www.gov.uk/government/groups/standards-for-microbiology-investigations-steering-committee</w:t>
        </w:r>
      </w:hyperlink>
      <w:r w:rsidRPr="00CB3B85">
        <w:rPr>
          <w:rFonts w:cs="Arial"/>
        </w:rPr>
        <w:t>).</w:t>
      </w:r>
    </w:p>
    <w:p w:rsidR="005C38C5" w:rsidRDefault="004C45F4" w:rsidP="005C38C5">
      <w:pPr>
        <w:pStyle w:val="PHEBodytext"/>
      </w:pPr>
      <w:r w:rsidRPr="00CB3B85">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r w:rsidR="005C38C5" w:rsidRPr="005C38C5">
        <w:t xml:space="preserve"> </w:t>
      </w:r>
    </w:p>
    <w:p w:rsidR="005C38C5" w:rsidRDefault="005C38C5" w:rsidP="005C38C5">
      <w:pPr>
        <w:pStyle w:val="PHEBodytext"/>
        <w:rPr>
          <w:rFonts w:cs="Arial"/>
        </w:rPr>
      </w:pPr>
      <w:r w:rsidRPr="005C38C5">
        <w:rPr>
          <w:rFonts w:cs="Arial"/>
        </w:rPr>
        <w:t>We also acknowledge Professor Neil Woodford (PHE - AMRHAI - Colindale) and members of the UK Carbapenemase-Producing Enterobacteriaceae Working Group (UK CPEWG) for their considerable specialist input.</w:t>
      </w:r>
    </w:p>
    <w:p w:rsidR="004C45F4" w:rsidRPr="00CB3B85" w:rsidRDefault="004C45F4" w:rsidP="005C38C5">
      <w:pPr>
        <w:pStyle w:val="PHEBodytext"/>
        <w:rPr>
          <w:rFonts w:cs="Arial"/>
        </w:rPr>
      </w:pPr>
      <w:r w:rsidRPr="00CB3B85">
        <w:rPr>
          <w:rFonts w:cs="Arial"/>
        </w:rPr>
        <w:t>For further information please contact us at:</w:t>
      </w:r>
    </w:p>
    <w:p w:rsidR="004C45F4" w:rsidRPr="00CB3B85" w:rsidRDefault="004C45F4" w:rsidP="004C45F4">
      <w:pPr>
        <w:pStyle w:val="PHEBodytext"/>
        <w:spacing w:before="0" w:after="0"/>
        <w:rPr>
          <w:rFonts w:cs="Arial"/>
        </w:rPr>
      </w:pPr>
      <w:r w:rsidRPr="00CB3B85">
        <w:rPr>
          <w:rFonts w:cs="Arial"/>
        </w:rPr>
        <w:t>Standards Unit</w:t>
      </w:r>
    </w:p>
    <w:p w:rsidR="00730C6F" w:rsidRPr="00CB3B85" w:rsidRDefault="00730C6F" w:rsidP="004C45F4">
      <w:pPr>
        <w:pStyle w:val="PHEBodytext"/>
        <w:spacing w:before="0" w:after="0"/>
        <w:rPr>
          <w:rFonts w:cs="Arial"/>
        </w:rPr>
      </w:pPr>
      <w:r w:rsidRPr="00CB3B85">
        <w:rPr>
          <w:rFonts w:cs="Arial"/>
        </w:rPr>
        <w:t>Microbiology Services</w:t>
      </w:r>
    </w:p>
    <w:p w:rsidR="004C45F4" w:rsidRPr="00CB3B85" w:rsidRDefault="00C631A2" w:rsidP="004C45F4">
      <w:pPr>
        <w:pStyle w:val="PHEBodytext"/>
        <w:spacing w:before="0" w:after="0"/>
        <w:rPr>
          <w:rFonts w:cs="Arial"/>
        </w:rPr>
      </w:pPr>
      <w:r>
        <w:rPr>
          <w:rFonts w:cs="Arial"/>
          <w:noProof/>
        </w:rPr>
        <w:pict>
          <v:shape id="PowerPlusWaterMarkObject100586935" o:spid="_x0000_s1035" type="#_x0000_t136" style="position:absolute;margin-left:0;margin-top:0;width:626.7pt;height:20pt;rotation:315;z-index:251658752;mso-position-horizontal:center;mso-position-horizontal-relative:margin;mso-position-vertical:center;mso-position-vertical-relative:margin" o:allowincell="f" fillcolor="#0d0d0d [3069]" stroked="f">
            <v:fill opacity=".5"/>
            <v:textpath style="font-family:&quot;Arial Black&quot;;font-size:1pt" string="DRAFT - THIS DOCUMENT WAS CONSULTED ON BETWEEN 3 JUNE - 15 JULY 2015"/>
            <w10:wrap anchorx="margin" anchory="margin"/>
          </v:shape>
        </w:pict>
      </w:r>
      <w:r w:rsidR="007242ED" w:rsidRPr="00CB3B85">
        <w:rPr>
          <w:rFonts w:cs="Arial"/>
        </w:rPr>
        <w:t>Public Health England</w:t>
      </w:r>
    </w:p>
    <w:p w:rsidR="004C45F4" w:rsidRPr="00CB3B85" w:rsidRDefault="004C45F4" w:rsidP="004C45F4">
      <w:pPr>
        <w:pStyle w:val="PHEBodytext"/>
        <w:spacing w:before="0" w:after="0"/>
        <w:rPr>
          <w:rFonts w:cs="Arial"/>
        </w:rPr>
      </w:pPr>
      <w:r w:rsidRPr="00CB3B85">
        <w:rPr>
          <w:rFonts w:cs="Arial"/>
        </w:rPr>
        <w:t>61 Colindale Avenue</w:t>
      </w:r>
    </w:p>
    <w:p w:rsidR="004C45F4" w:rsidRPr="00CB3B85" w:rsidRDefault="004C45F4" w:rsidP="004C45F4">
      <w:pPr>
        <w:pStyle w:val="PHEBodytext"/>
        <w:spacing w:before="0" w:after="0"/>
      </w:pPr>
      <w:r w:rsidRPr="00CB3B85">
        <w:rPr>
          <w:rFonts w:cs="Arial"/>
        </w:rPr>
        <w:t>London NW9 5EQ</w:t>
      </w:r>
    </w:p>
    <w:p w:rsidR="004C45F4" w:rsidRPr="00CB3B85" w:rsidRDefault="004C45F4" w:rsidP="004C45F4">
      <w:pPr>
        <w:pStyle w:val="PHEBodytext"/>
        <w:rPr>
          <w:rFonts w:cs="Arial"/>
          <w:lang w:val="en-US"/>
        </w:rPr>
      </w:pPr>
      <w:r w:rsidRPr="00CB3B85">
        <w:rPr>
          <w:rFonts w:cs="Arial"/>
          <w:lang w:val="en-US"/>
        </w:rPr>
        <w:t xml:space="preserve">E-mail: </w:t>
      </w:r>
      <w:hyperlink r:id="rId13" w:history="1">
        <w:r w:rsidR="007242ED" w:rsidRPr="00CB3B85">
          <w:rPr>
            <w:rStyle w:val="PHEBodyTextHyperlinkChar"/>
            <w:rFonts w:cs="Arial"/>
          </w:rPr>
          <w:t>standards@phe.gov.uk</w:t>
        </w:r>
      </w:hyperlink>
    </w:p>
    <w:p w:rsidR="00164E2C" w:rsidRDefault="004C45F4" w:rsidP="00DE2F0C">
      <w:pPr>
        <w:pStyle w:val="PHEBodytext"/>
      </w:pPr>
      <w:r w:rsidRPr="00CB3B85">
        <w:rPr>
          <w:rFonts w:cs="Arial"/>
          <w:lang w:val="en-US"/>
        </w:rPr>
        <w:t xml:space="preserve">Website: </w:t>
      </w:r>
      <w:hyperlink r:id="rId14" w:history="1">
        <w:r w:rsidR="00F126ED" w:rsidRPr="005944E3">
          <w:rPr>
            <w:rStyle w:val="Hyperlink"/>
            <w:sz w:val="24"/>
          </w:rPr>
          <w:t>https://www.gov.uk/uk-standards-for-microbiology-investigations-smi-quality-and-consistency-in-clinical-laboratories</w:t>
        </w:r>
      </w:hyperlink>
      <w:r w:rsidR="00F126ED">
        <w:t xml:space="preserve"> </w:t>
      </w:r>
    </w:p>
    <w:p w:rsidR="00A60C21" w:rsidRPr="00CB3B85" w:rsidRDefault="00A60C21" w:rsidP="00DE2F0C">
      <w:pPr>
        <w:pStyle w:val="PHEBodytext"/>
        <w:rPr>
          <w:rFonts w:cs="Arial"/>
        </w:rPr>
      </w:pPr>
      <w:r>
        <w:rPr>
          <w:sz w:val="23"/>
          <w:szCs w:val="23"/>
        </w:rPr>
        <w:t>PHE Publications gateway number: 2015075</w:t>
      </w:r>
    </w:p>
    <w:p w:rsidR="00196F43" w:rsidRDefault="00DE2F0C" w:rsidP="008579CC">
      <w:pPr>
        <w:pStyle w:val="PHEBodytext"/>
        <w:rPr>
          <w:rFonts w:cs="Arial"/>
        </w:rPr>
      </w:pPr>
      <w:r w:rsidRPr="00CB3B85">
        <w:rPr>
          <w:rFonts w:cs="Arial"/>
        </w:rPr>
        <w:t>UK Standards f</w:t>
      </w:r>
      <w:r w:rsidR="002A7011" w:rsidRPr="00CB3B85">
        <w:rPr>
          <w:rFonts w:cs="Arial"/>
        </w:rPr>
        <w:t>or Microbiology Investigations are</w:t>
      </w:r>
      <w:r w:rsidRPr="00CB3B85">
        <w:rPr>
          <w:rFonts w:cs="Arial"/>
        </w:rPr>
        <w:t xml:space="preserve"> produced in association with:</w:t>
      </w:r>
      <w:r w:rsidR="00272628">
        <w:rPr>
          <w:noProof/>
        </w:rPr>
        <w:drawing>
          <wp:inline distT="0" distB="0" distL="0" distR="0" wp14:anchorId="538A399B" wp14:editId="78D0E10C">
            <wp:extent cx="5979380" cy="279090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5" cstate="print">
                      <a:extLst>
                        <a:ext uri="{28A0092B-C50C-407E-A947-70E740481C1C}">
                          <a14:useLocalDpi xmlns:a14="http://schemas.microsoft.com/office/drawing/2010/main" val="0"/>
                        </a:ext>
                      </a:extLst>
                    </a:blip>
                    <a:srcRect l="303" t="746" r="665" b="432"/>
                    <a:stretch/>
                  </pic:blipFill>
                  <pic:spPr bwMode="auto">
                    <a:xfrm>
                      <a:off x="0" y="0"/>
                      <a:ext cx="5988645" cy="2795231"/>
                    </a:xfrm>
                    <a:prstGeom prst="rect">
                      <a:avLst/>
                    </a:prstGeom>
                    <a:ln>
                      <a:noFill/>
                    </a:ln>
                    <a:extLst>
                      <a:ext uri="{53640926-AAD7-44D8-BBD7-CCE9431645EC}">
                        <a14:shadowObscured xmlns:a14="http://schemas.microsoft.com/office/drawing/2010/main"/>
                      </a:ext>
                    </a:extLst>
                  </pic:spPr>
                </pic:pic>
              </a:graphicData>
            </a:graphic>
          </wp:inline>
        </w:drawing>
      </w:r>
    </w:p>
    <w:p w:rsidR="009120F9" w:rsidRPr="008579CC" w:rsidRDefault="009120F9" w:rsidP="008579CC">
      <w:pPr>
        <w:pStyle w:val="PHEBodytext"/>
        <w:rPr>
          <w:noProof/>
        </w:rPr>
      </w:pPr>
      <w:r w:rsidRPr="00236832">
        <w:rPr>
          <w:noProof/>
          <w:sz w:val="20"/>
        </w:rPr>
        <w:t>Logos correct at time of publishing</w:t>
      </w:r>
      <w:r>
        <w:rPr>
          <w:noProof/>
          <w:sz w:val="20"/>
        </w:rPr>
        <w:t>.</w:t>
      </w:r>
    </w:p>
    <w:p w:rsidR="003E3649" w:rsidRPr="00CB3B85" w:rsidRDefault="003E3649" w:rsidP="001C6D47">
      <w:pPr>
        <w:pStyle w:val="HPAContents"/>
        <w:rPr>
          <w:rFonts w:cs="Arial"/>
        </w:rPr>
      </w:pPr>
      <w:r w:rsidRPr="00CB3B85">
        <w:rPr>
          <w:rFonts w:cs="Arial"/>
        </w:rPr>
        <w:lastRenderedPageBreak/>
        <w:t>Contents</w:t>
      </w:r>
    </w:p>
    <w:p w:rsidR="00C56747" w:rsidRDefault="00565426">
      <w:pPr>
        <w:pStyle w:val="TOC1"/>
        <w:rPr>
          <w:rFonts w:asciiTheme="minorHAnsi" w:eastAsiaTheme="minorEastAsia" w:hAnsiTheme="minorHAnsi" w:cstheme="minorBidi"/>
          <w:b w:val="0"/>
          <w:bCs w:val="0"/>
          <w:caps w:val="0"/>
          <w:noProof/>
          <w:szCs w:val="22"/>
        </w:rPr>
      </w:pPr>
      <w:r w:rsidRPr="00CB3B85">
        <w:rPr>
          <w:rFonts w:cs="Arial"/>
        </w:rPr>
        <w:fldChar w:fldCharType="begin" w:fldLock="1"/>
      </w:r>
      <w:r w:rsidR="005B5044" w:rsidRPr="00CB3B85">
        <w:rPr>
          <w:rFonts w:cs="Arial"/>
        </w:rPr>
        <w:instrText xml:space="preserve"> TOC \o "1-1" </w:instrText>
      </w:r>
      <w:r w:rsidR="00580108" w:rsidRPr="00CB3B85">
        <w:rPr>
          <w:rFonts w:cs="Arial"/>
        </w:rPr>
        <w:instrText>\f \t "Heading 2,2,Heading 3,3,*PHE</w:instrText>
      </w:r>
      <w:r w:rsidR="005B5044" w:rsidRPr="00CB3B85">
        <w:rPr>
          <w:rFonts w:cs="Arial"/>
        </w:rPr>
        <w:instrText xml:space="preserve"> report Heading 1,1,</w:instrText>
      </w:r>
      <w:r w:rsidR="00580108" w:rsidRPr="00CB3B85">
        <w:rPr>
          <w:rFonts w:cs="Arial"/>
        </w:rPr>
        <w:instrText>*PHE</w:instrText>
      </w:r>
      <w:r w:rsidR="005B5044" w:rsidRPr="00CB3B85">
        <w:rPr>
          <w:rFonts w:cs="Arial"/>
        </w:rPr>
        <w:instrText xml:space="preserve"> report heading 2,2,Sub-heading 2x,2,Sub-heading 3x,3,Sub-heading 4,3" </w:instrText>
      </w:r>
      <w:r w:rsidRPr="00CB3B85">
        <w:rPr>
          <w:rFonts w:cs="Arial"/>
        </w:rPr>
        <w:fldChar w:fldCharType="separate"/>
      </w:r>
      <w:r w:rsidR="00C56747">
        <w:rPr>
          <w:noProof/>
        </w:rPr>
        <w:t>Acknowledgments</w:t>
      </w:r>
      <w:r w:rsidR="00C56747">
        <w:rPr>
          <w:noProof/>
        </w:rPr>
        <w:tab/>
      </w:r>
      <w:r w:rsidR="00C56747">
        <w:rPr>
          <w:noProof/>
        </w:rPr>
        <w:fldChar w:fldCharType="begin" w:fldLock="1"/>
      </w:r>
      <w:r w:rsidR="00C56747">
        <w:rPr>
          <w:noProof/>
        </w:rPr>
        <w:instrText xml:space="preserve"> PAGEREF _Toc421092220 \h </w:instrText>
      </w:r>
      <w:r w:rsidR="00C56747">
        <w:rPr>
          <w:noProof/>
        </w:rPr>
      </w:r>
      <w:r w:rsidR="00C56747">
        <w:rPr>
          <w:noProof/>
        </w:rPr>
        <w:fldChar w:fldCharType="separate"/>
      </w:r>
      <w:r w:rsidR="00C56747">
        <w:rPr>
          <w:noProof/>
        </w:rPr>
        <w:t>2</w:t>
      </w:r>
      <w:r w:rsidR="00C56747">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_Toc421092221 \h </w:instrText>
      </w:r>
      <w:r>
        <w:rPr>
          <w:noProof/>
        </w:rPr>
      </w:r>
      <w:r>
        <w:rPr>
          <w:noProof/>
        </w:rPr>
        <w:fldChar w:fldCharType="separate"/>
      </w:r>
      <w:r>
        <w:rPr>
          <w:noProof/>
        </w:rPr>
        <w:t>4</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_Toc421092222 \h </w:instrText>
      </w:r>
      <w:r>
        <w:rPr>
          <w:noProof/>
        </w:rPr>
      </w:r>
      <w:r>
        <w:rPr>
          <w:noProof/>
        </w:rPr>
        <w:fldChar w:fldCharType="separate"/>
      </w:r>
      <w:r>
        <w:rPr>
          <w:noProof/>
        </w:rPr>
        <w:t>5</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_Toc421092223 \h </w:instrText>
      </w:r>
      <w:r>
        <w:rPr>
          <w:noProof/>
        </w:rPr>
      </w:r>
      <w:r>
        <w:rPr>
          <w:noProof/>
        </w:rPr>
        <w:fldChar w:fldCharType="separate"/>
      </w:r>
      <w:r>
        <w:rPr>
          <w:noProof/>
        </w:rPr>
        <w:t>7</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_Toc421092224 \h </w:instrText>
      </w:r>
      <w:r>
        <w:rPr>
          <w:noProof/>
        </w:rPr>
      </w:r>
      <w:r>
        <w:rPr>
          <w:noProof/>
        </w:rPr>
        <w:fldChar w:fldCharType="separate"/>
      </w:r>
      <w:r>
        <w:rPr>
          <w:noProof/>
        </w:rPr>
        <w:t>7</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_Toc421092225 \h </w:instrText>
      </w:r>
      <w:r>
        <w:rPr>
          <w:noProof/>
        </w:rPr>
      </w:r>
      <w:r>
        <w:rPr>
          <w:noProof/>
        </w:rPr>
        <w:fldChar w:fldCharType="separate"/>
      </w:r>
      <w:r>
        <w:rPr>
          <w:noProof/>
        </w:rPr>
        <w:t>7</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Screening</w:t>
      </w:r>
      <w:r>
        <w:rPr>
          <w:noProof/>
        </w:rPr>
        <w:tab/>
      </w:r>
      <w:r>
        <w:rPr>
          <w:noProof/>
        </w:rPr>
        <w:fldChar w:fldCharType="begin" w:fldLock="1"/>
      </w:r>
      <w:r>
        <w:rPr>
          <w:noProof/>
        </w:rPr>
        <w:instrText xml:space="preserve"> PAGEREF _Toc421092226 \h </w:instrText>
      </w:r>
      <w:r>
        <w:rPr>
          <w:noProof/>
        </w:rPr>
      </w:r>
      <w:r>
        <w:rPr>
          <w:noProof/>
        </w:rPr>
        <w:fldChar w:fldCharType="separate"/>
      </w:r>
      <w:r>
        <w:rPr>
          <w:noProof/>
        </w:rPr>
        <w:t>11</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_Toc421092227 \h </w:instrText>
      </w:r>
      <w:r>
        <w:rPr>
          <w:noProof/>
        </w:rPr>
      </w:r>
      <w:r>
        <w:rPr>
          <w:noProof/>
        </w:rPr>
        <w:fldChar w:fldCharType="separate"/>
      </w:r>
      <w:r>
        <w:rPr>
          <w:noProof/>
        </w:rPr>
        <w:t>19</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_Toc421092228 \h </w:instrText>
      </w:r>
      <w:r>
        <w:rPr>
          <w:noProof/>
        </w:rPr>
      </w:r>
      <w:r>
        <w:rPr>
          <w:noProof/>
        </w:rPr>
        <w:fldChar w:fldCharType="separate"/>
      </w:r>
      <w:r>
        <w:rPr>
          <w:noProof/>
        </w:rPr>
        <w:t>21</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_Toc421092229 \h </w:instrText>
      </w:r>
      <w:r>
        <w:rPr>
          <w:noProof/>
        </w:rPr>
      </w:r>
      <w:r>
        <w:rPr>
          <w:noProof/>
        </w:rPr>
        <w:fldChar w:fldCharType="separate"/>
      </w:r>
      <w:r>
        <w:rPr>
          <w:noProof/>
        </w:rPr>
        <w:t>21</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_Toc421092230 \h </w:instrText>
      </w:r>
      <w:r>
        <w:rPr>
          <w:noProof/>
        </w:rPr>
      </w:r>
      <w:r>
        <w:rPr>
          <w:noProof/>
        </w:rPr>
        <w:fldChar w:fldCharType="separate"/>
      </w:r>
      <w:r>
        <w:rPr>
          <w:noProof/>
        </w:rPr>
        <w:t>22</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_Toc421092231 \h </w:instrText>
      </w:r>
      <w:r>
        <w:rPr>
          <w:noProof/>
        </w:rPr>
      </w:r>
      <w:r>
        <w:rPr>
          <w:noProof/>
        </w:rPr>
        <w:fldChar w:fldCharType="separate"/>
      </w:r>
      <w:r>
        <w:rPr>
          <w:noProof/>
        </w:rPr>
        <w:t>22</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_Toc421092232 \h </w:instrText>
      </w:r>
      <w:r>
        <w:rPr>
          <w:noProof/>
        </w:rPr>
      </w:r>
      <w:r>
        <w:rPr>
          <w:noProof/>
        </w:rPr>
        <w:fldChar w:fldCharType="separate"/>
      </w:r>
      <w:r>
        <w:rPr>
          <w:noProof/>
        </w:rPr>
        <w:t>27</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_Toc421092233 \h </w:instrText>
      </w:r>
      <w:r>
        <w:rPr>
          <w:noProof/>
        </w:rPr>
      </w:r>
      <w:r>
        <w:rPr>
          <w:noProof/>
        </w:rPr>
        <w:fldChar w:fldCharType="separate"/>
      </w:r>
      <w:r>
        <w:rPr>
          <w:noProof/>
        </w:rPr>
        <w:t>28</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Appendix 1: Flowchart for the screening and detection of carbapenemases</w:t>
      </w:r>
      <w:r>
        <w:rPr>
          <w:noProof/>
        </w:rPr>
        <w:tab/>
      </w:r>
      <w:r>
        <w:rPr>
          <w:noProof/>
        </w:rPr>
        <w:fldChar w:fldCharType="begin" w:fldLock="1"/>
      </w:r>
      <w:r>
        <w:rPr>
          <w:noProof/>
        </w:rPr>
        <w:instrText xml:space="preserve"> PAGEREF _Toc421092234 \h </w:instrText>
      </w:r>
      <w:r>
        <w:rPr>
          <w:noProof/>
        </w:rPr>
      </w:r>
      <w:r>
        <w:rPr>
          <w:noProof/>
        </w:rPr>
        <w:fldChar w:fldCharType="separate"/>
      </w:r>
      <w:r>
        <w:rPr>
          <w:noProof/>
        </w:rPr>
        <w:t>29</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Appendix 2:  Published evaluations of media / methods for detecting carbapenemase-producing enterobacteriaceae</w:t>
      </w:r>
      <w:r>
        <w:rPr>
          <w:noProof/>
        </w:rPr>
        <w:tab/>
      </w:r>
      <w:r>
        <w:rPr>
          <w:noProof/>
        </w:rPr>
        <w:fldChar w:fldCharType="begin" w:fldLock="1"/>
      </w:r>
      <w:r>
        <w:rPr>
          <w:noProof/>
        </w:rPr>
        <w:instrText xml:space="preserve"> PAGEREF _Toc421092235 \h </w:instrText>
      </w:r>
      <w:r>
        <w:rPr>
          <w:noProof/>
        </w:rPr>
      </w:r>
      <w:r>
        <w:rPr>
          <w:noProof/>
        </w:rPr>
        <w:fldChar w:fldCharType="separate"/>
      </w:r>
      <w:r>
        <w:rPr>
          <w:noProof/>
        </w:rPr>
        <w:t>30</w:t>
      </w:r>
      <w:r>
        <w:rPr>
          <w:noProof/>
        </w:rPr>
        <w:fldChar w:fldCharType="end"/>
      </w:r>
    </w:p>
    <w:p w:rsidR="00C56747" w:rsidRDefault="00C56747">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_Toc421092236 \h </w:instrText>
      </w:r>
      <w:r>
        <w:rPr>
          <w:noProof/>
        </w:rPr>
      </w:r>
      <w:r>
        <w:rPr>
          <w:noProof/>
        </w:rPr>
        <w:fldChar w:fldCharType="separate"/>
      </w:r>
      <w:r>
        <w:rPr>
          <w:noProof/>
        </w:rPr>
        <w:t>32</w:t>
      </w:r>
      <w:r>
        <w:rPr>
          <w:noProof/>
        </w:rPr>
        <w:fldChar w:fldCharType="end"/>
      </w:r>
    </w:p>
    <w:p w:rsidR="002D3F6C" w:rsidRPr="00CB3B85" w:rsidRDefault="00565426" w:rsidP="002D3F6C">
      <w:pPr>
        <w:pStyle w:val="PHEBodytext"/>
      </w:pPr>
      <w:r w:rsidRPr="00CB3B85">
        <w:rPr>
          <w:rFonts w:cs="Arial"/>
        </w:rPr>
        <w:fldChar w:fldCharType="end"/>
      </w:r>
    </w:p>
    <w:p w:rsidR="00B41981" w:rsidRPr="00CB3B85" w:rsidRDefault="00B41981" w:rsidP="002D3F6C">
      <w:pPr>
        <w:pStyle w:val="PHEBodytext"/>
      </w:pPr>
    </w:p>
    <w:p w:rsidR="00B41981" w:rsidRPr="00CB3B85" w:rsidRDefault="00B41981" w:rsidP="002D3F6C">
      <w:pPr>
        <w:pStyle w:val="PHEBodytext"/>
      </w:pPr>
    </w:p>
    <w:p w:rsidR="00DF045D" w:rsidRDefault="00DF045D" w:rsidP="002D3F6C">
      <w:pPr>
        <w:pStyle w:val="PHEBodytext"/>
        <w:rPr>
          <w:noProof/>
        </w:rPr>
      </w:pPr>
    </w:p>
    <w:p w:rsidR="0048147F" w:rsidRDefault="0048147F" w:rsidP="002D3F6C">
      <w:pPr>
        <w:pStyle w:val="PHEBodytext"/>
        <w:rPr>
          <w:noProof/>
        </w:rPr>
      </w:pPr>
    </w:p>
    <w:p w:rsidR="0048147F" w:rsidRPr="00CB3B85" w:rsidRDefault="0048147F" w:rsidP="002D3F6C">
      <w:pPr>
        <w:pStyle w:val="PHEBodytext"/>
        <w:rPr>
          <w:noProof/>
        </w:rPr>
      </w:pPr>
    </w:p>
    <w:p w:rsidR="00DF045D" w:rsidRPr="00CB3B85" w:rsidRDefault="00473D95" w:rsidP="002D3F6C">
      <w:pPr>
        <w:pStyle w:val="PHEBodytext"/>
      </w:pPr>
      <w:r w:rsidRPr="00CB3B85">
        <w:rPr>
          <w:noProof/>
        </w:rPr>
        <w:drawing>
          <wp:inline distT="0" distB="0" distL="0" distR="0" wp14:anchorId="00567F3A" wp14:editId="115B7CE9">
            <wp:extent cx="586740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CB3B85" w:rsidRDefault="002D3CCE" w:rsidP="00D561FE">
      <w:pPr>
        <w:pStyle w:val="PHEreportHeading1"/>
      </w:pPr>
      <w:r w:rsidRPr="00CB3B85">
        <w:rPr>
          <w:rFonts w:cs="Times New Roman"/>
          <w:sz w:val="22"/>
          <w:szCs w:val="22"/>
        </w:rPr>
        <w:br w:type="page"/>
      </w:r>
      <w:bookmarkStart w:id="2" w:name="_Toc401234810"/>
      <w:bookmarkStart w:id="3" w:name="_Toc421092221"/>
      <w:r w:rsidR="00DE2F0C" w:rsidRPr="00CB3B85">
        <w:lastRenderedPageBreak/>
        <w:t xml:space="preserve">Amendment </w:t>
      </w:r>
      <w:r w:rsidR="00764EAD">
        <w:t>t</w:t>
      </w:r>
      <w:r w:rsidR="00DE2F0C" w:rsidRPr="00CB3B85">
        <w:t>able</w:t>
      </w:r>
      <w:bookmarkEnd w:id="2"/>
      <w:bookmarkEnd w:id="3"/>
    </w:p>
    <w:p w:rsidR="00DE2F0C" w:rsidRPr="00CB3B85" w:rsidRDefault="00DE2F0C" w:rsidP="00DE2F0C">
      <w:pPr>
        <w:pStyle w:val="PHEBodytext"/>
        <w:rPr>
          <w:rFonts w:cs="Arial"/>
        </w:rPr>
      </w:pPr>
      <w:r w:rsidRPr="00CB3B85">
        <w:rPr>
          <w:rFonts w:cs="Arial"/>
        </w:rPr>
        <w:t>Each SMI method has an individual record of amendments</w:t>
      </w:r>
      <w:r w:rsidR="004066F8" w:rsidRPr="00CB3B85">
        <w:rPr>
          <w:rFonts w:cs="Arial"/>
        </w:rPr>
        <w:t xml:space="preserve">. </w:t>
      </w:r>
      <w:r w:rsidRPr="00CB3B85">
        <w:rPr>
          <w:rFonts w:cs="Arial"/>
        </w:rPr>
        <w:t>The current amendments are listed on this page</w:t>
      </w:r>
      <w:r w:rsidR="004066F8" w:rsidRPr="00CB3B85">
        <w:rPr>
          <w:rFonts w:cs="Arial"/>
        </w:rPr>
        <w:t xml:space="preserve">. </w:t>
      </w:r>
      <w:r w:rsidRPr="00CB3B85">
        <w:rPr>
          <w:rFonts w:cs="Arial"/>
        </w:rPr>
        <w:t xml:space="preserve">The amendment </w:t>
      </w:r>
      <w:r w:rsidRPr="00CB3B85">
        <w:t>history</w:t>
      </w:r>
      <w:r w:rsidRPr="00CB3B85">
        <w:rPr>
          <w:rFonts w:cs="Arial"/>
        </w:rPr>
        <w:t xml:space="preserve"> is </w:t>
      </w:r>
      <w:r w:rsidRPr="00CB3B85">
        <w:t>available</w:t>
      </w:r>
      <w:r w:rsidRPr="00CB3B85">
        <w:rPr>
          <w:rFonts w:cs="Arial"/>
        </w:rPr>
        <w:t xml:space="preserve"> from </w:t>
      </w:r>
      <w:hyperlink r:id="rId17" w:history="1">
        <w:r w:rsidR="002C2D7D" w:rsidRPr="00CB3B85">
          <w:rPr>
            <w:rFonts w:cs="Arial"/>
            <w:color w:val="0000FF"/>
            <w:u w:val="single"/>
          </w:rPr>
          <w:t>standards@phe.gov.uk</w:t>
        </w:r>
      </w:hyperlink>
      <w:r w:rsidRPr="00CB3B85">
        <w:rPr>
          <w:rFonts w:cs="Arial"/>
        </w:rPr>
        <w:t>.</w:t>
      </w:r>
    </w:p>
    <w:p w:rsidR="00DE2F0C" w:rsidRPr="00CB3B85" w:rsidRDefault="00DE2F0C" w:rsidP="00DE2F0C">
      <w:pPr>
        <w:pStyle w:val="PHEBodytext"/>
      </w:pPr>
      <w:r w:rsidRPr="00CB3B85">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CB3B85"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CB3B85" w:rsidRDefault="00CF2444" w:rsidP="00FB214C">
            <w:pPr>
              <w:pStyle w:val="PHEBodytext"/>
              <w:rPr>
                <w:rFonts w:cs="Arial"/>
              </w:rPr>
            </w:pPr>
            <w:r w:rsidRPr="00CB3B85">
              <w:rPr>
                <w:rFonts w:cs="Arial"/>
              </w:rPr>
              <w:t>Amendment No/Date</w:t>
            </w:r>
            <w:r w:rsidR="00EA65DA" w:rsidRPr="00CB3B85">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CB3B85" w:rsidRDefault="00981856" w:rsidP="00D666EC">
            <w:pPr>
              <w:pStyle w:val="PHEBodytext"/>
              <w:rPr>
                <w:rFonts w:cs="Arial"/>
              </w:rPr>
            </w:pPr>
            <w:fldSimple w:instr=" FILLIN  &quot;Amendment Number&quot; \d &quot;# &lt;tab+enter&gt;&quot; \o  \* MERGEFORMAT " w:fldLock="1">
              <w:r w:rsidR="00251410" w:rsidRPr="00251410">
                <w:rPr>
                  <w:rFonts w:cs="Arial"/>
                </w:rPr>
                <w:t># &lt;tab+enter&gt;</w:t>
              </w:r>
            </w:fldSimple>
            <w:r w:rsidR="00716017" w:rsidRPr="00CB3B85">
              <w:rPr>
                <w:rFonts w:cs="Arial"/>
              </w:rPr>
              <w:t>/</w:t>
            </w:r>
            <w:fldSimple w:instr=" REF  NewIssueDate  \* MERGEFORMAT " w:fldLock="1">
              <w:r w:rsidR="00096CA2">
                <w:rPr>
                  <w:rFonts w:cs="Arial"/>
                </w:rPr>
                <w:t>dd.mm.yy &lt;tab+enter&gt;</w:t>
              </w:r>
            </w:fldSimple>
          </w:p>
        </w:tc>
      </w:tr>
      <w:tr w:rsidR="00CF2444" w:rsidRPr="00CB3B85"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CB3B85" w:rsidRDefault="00CF2444" w:rsidP="00FB214C">
            <w:pPr>
              <w:pStyle w:val="PHEBodytext"/>
              <w:rPr>
                <w:rFonts w:cs="Arial"/>
              </w:rPr>
            </w:pPr>
            <w:r w:rsidRPr="00CB3B85">
              <w:rPr>
                <w:rFonts w:cs="Arial"/>
              </w:rPr>
              <w:t>Issue no. discarded</w:t>
            </w:r>
            <w:r w:rsidR="00EA65DA" w:rsidRPr="00CB3B85">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CB3B85" w:rsidRDefault="00C631A2" w:rsidP="00FB214C">
            <w:pPr>
              <w:pStyle w:val="PHEBodytext"/>
              <w:rPr>
                <w:rFonts w:cs="Arial"/>
              </w:rPr>
            </w:pPr>
            <w:r>
              <w:fldChar w:fldCharType="begin" w:fldLock="1"/>
            </w:r>
            <w:r>
              <w:instrText xml:space="preserve"> REF  IssueNumber  \* MERGEFORMAT </w:instrText>
            </w:r>
            <w:r>
              <w:fldChar w:fldCharType="separate"/>
            </w:r>
            <w:r w:rsidR="00096CA2">
              <w:rPr>
                <w:rFonts w:cs="Arial"/>
              </w:rPr>
              <w:t>#.# &lt;tab+enter&gt;</w:t>
            </w:r>
            <w:r>
              <w:rPr>
                <w:rFonts w:cs="Arial"/>
              </w:rPr>
              <w:fldChar w:fldCharType="end"/>
            </w:r>
          </w:p>
        </w:tc>
      </w:tr>
      <w:tr w:rsidR="00CF2444" w:rsidRPr="00CB3B85"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CB3B85" w:rsidRDefault="00CF2444" w:rsidP="00FB214C">
            <w:pPr>
              <w:pStyle w:val="PHEBodytext"/>
              <w:rPr>
                <w:rFonts w:cs="Arial"/>
              </w:rPr>
            </w:pPr>
            <w:r w:rsidRPr="00CB3B85">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CB3B85" w:rsidRDefault="00CF2444" w:rsidP="00FB214C">
            <w:pPr>
              <w:pStyle w:val="PHEBodytext"/>
              <w:rPr>
                <w:rFonts w:cs="Arial"/>
              </w:rPr>
            </w:pPr>
          </w:p>
        </w:tc>
      </w:tr>
      <w:tr w:rsidR="00CF2444" w:rsidRPr="00CB3B85"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CB3B85" w:rsidRDefault="00CF2444" w:rsidP="00433C1F">
            <w:pPr>
              <w:pStyle w:val="PHEBodytext"/>
              <w:rPr>
                <w:rFonts w:cs="Arial"/>
                <w:b/>
              </w:rPr>
            </w:pPr>
            <w:r w:rsidRPr="00CB3B85">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CB3B85" w:rsidRDefault="00CF2444" w:rsidP="00FB214C">
            <w:pPr>
              <w:pStyle w:val="PHEBodytext"/>
              <w:rPr>
                <w:rFonts w:cs="Arial"/>
                <w:b/>
              </w:rPr>
            </w:pPr>
            <w:r w:rsidRPr="00CB3B85">
              <w:rPr>
                <w:rFonts w:cs="Arial"/>
                <w:b/>
              </w:rPr>
              <w:t>Amendment</w:t>
            </w:r>
          </w:p>
        </w:tc>
      </w:tr>
    </w:tbl>
    <w:p w:rsidR="004E2765" w:rsidRPr="00CB3B85" w:rsidRDefault="004E2765" w:rsidP="00FB214C">
      <w:pPr>
        <w:pStyle w:val="PHEBodytext"/>
        <w:rPr>
          <w:rFonts w:cs="Arial"/>
        </w:rPr>
        <w:sectPr w:rsidR="004E2765" w:rsidRPr="00CB3B85" w:rsidSect="000C150F">
          <w:headerReference w:type="even" r:id="rId18"/>
          <w:headerReference w:type="default" r:id="rId19"/>
          <w:footerReference w:type="default" r:id="rId20"/>
          <w:headerReference w:type="first" r:id="rId21"/>
          <w:footerReference w:type="first" r:id="rId22"/>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16017" w:rsidRPr="00CB3B85" w:rsidTr="0039352B">
        <w:trPr>
          <w:trHeight w:val="420"/>
        </w:trPr>
        <w:tc>
          <w:tcPr>
            <w:tcW w:w="3564" w:type="dxa"/>
            <w:noWrap/>
            <w:vAlign w:val="center"/>
            <w:hideMark/>
          </w:tcPr>
          <w:p w:rsidR="00716017" w:rsidRPr="00CB3B85" w:rsidRDefault="00716017" w:rsidP="00744CAE">
            <w:pPr>
              <w:pStyle w:val="PHEBodytext"/>
              <w:rPr>
                <w:rFonts w:cs="Arial"/>
              </w:rPr>
            </w:pPr>
          </w:p>
        </w:tc>
        <w:tc>
          <w:tcPr>
            <w:tcW w:w="5625" w:type="dxa"/>
            <w:noWrap/>
            <w:vAlign w:val="center"/>
            <w:hideMark/>
          </w:tcPr>
          <w:p w:rsidR="00716017" w:rsidRPr="00CB3B85" w:rsidRDefault="00716017" w:rsidP="00F55A98">
            <w:pPr>
              <w:pStyle w:val="PHEBodytext"/>
              <w:rPr>
                <w:rFonts w:cs="Arial"/>
              </w:rPr>
            </w:pPr>
          </w:p>
        </w:tc>
      </w:tr>
    </w:tbl>
    <w:p w:rsidR="00CF2444" w:rsidRPr="00CB3B85" w:rsidRDefault="00CF2444" w:rsidP="00DE2F0C">
      <w:pPr>
        <w:pStyle w:val="PHEBodytext"/>
        <w:rPr>
          <w:rFonts w:cs="Arial"/>
        </w:rPr>
      </w:pPr>
    </w:p>
    <w:p w:rsidR="00F773ED" w:rsidRDefault="00F773ED" w:rsidP="00F773ED">
      <w:pPr>
        <w:pStyle w:val="PHEBodytext"/>
      </w:pPr>
    </w:p>
    <w:p w:rsidR="005A3E25" w:rsidRPr="00CB3B85" w:rsidRDefault="00DE2F0C" w:rsidP="00544920">
      <w:pPr>
        <w:pStyle w:val="PHEreportHeading1"/>
      </w:pPr>
      <w:r w:rsidRPr="00CB3B85">
        <w:br w:type="page"/>
      </w:r>
      <w:bookmarkStart w:id="6" w:name="_Toc366068149"/>
      <w:bookmarkStart w:id="7" w:name="_Toc401234811"/>
      <w:bookmarkStart w:id="8" w:name="_Toc421092222"/>
      <w:r w:rsidR="005A3E25" w:rsidRPr="00CB3B85">
        <w:lastRenderedPageBreak/>
        <w:t xml:space="preserve">UK </w:t>
      </w:r>
      <w:r w:rsidR="00133462" w:rsidRPr="00CB3B85">
        <w:t>SMI</w:t>
      </w:r>
      <w:r w:rsidR="005A3E25" w:rsidRPr="00CB3B85">
        <w:rPr>
          <w:rStyle w:val="FootnoteReference"/>
        </w:rPr>
        <w:footnoteReference w:customMarkFollows="1" w:id="1"/>
        <w:sym w:font="Symbol" w:char="F023"/>
      </w:r>
      <w:r w:rsidR="005A3E25" w:rsidRPr="00CB3B85">
        <w:t xml:space="preserve">: </w:t>
      </w:r>
      <w:r w:rsidR="00764EAD">
        <w:t>s</w:t>
      </w:r>
      <w:r w:rsidR="005A3E25" w:rsidRPr="00CB3B85">
        <w:t xml:space="preserve">cope and </w:t>
      </w:r>
      <w:r w:rsidR="00764EAD">
        <w:t>p</w:t>
      </w:r>
      <w:r w:rsidR="005A3E25" w:rsidRPr="00CB3B85">
        <w:t>urpose</w:t>
      </w:r>
      <w:bookmarkEnd w:id="6"/>
      <w:bookmarkEnd w:id="7"/>
      <w:bookmarkEnd w:id="8"/>
    </w:p>
    <w:p w:rsidR="005A3E25" w:rsidRPr="00CB3B85" w:rsidRDefault="005A3E25" w:rsidP="005A3E25">
      <w:pPr>
        <w:pStyle w:val="PHEreportHeading2BlueHighlight"/>
      </w:pPr>
      <w:r w:rsidRPr="00CB3B85">
        <w:t>Users of SMIs</w:t>
      </w:r>
    </w:p>
    <w:p w:rsidR="005A3E25" w:rsidRPr="006B29FF" w:rsidRDefault="00133462" w:rsidP="00133462">
      <w:pPr>
        <w:pStyle w:val="PHEBodytext"/>
        <w:rPr>
          <w:sz w:val="20"/>
          <w:szCs w:val="20"/>
        </w:rPr>
      </w:pPr>
      <w:r w:rsidRPr="00AB3D2E">
        <w:t>P</w:t>
      </w:r>
      <w:r w:rsidR="005A3E25" w:rsidRPr="00AB3D2E">
        <w:t>rimarily</w:t>
      </w:r>
      <w:r w:rsidR="0092215B" w:rsidRPr="00AB3D2E">
        <w:t>,</w:t>
      </w:r>
      <w:r w:rsidR="005A3E25" w:rsidRPr="00AB3D2E">
        <w:t xml:space="preserve"> </w:t>
      </w:r>
      <w:r w:rsidRPr="00AB3D2E">
        <w:t xml:space="preserve">SMIs are </w:t>
      </w:r>
      <w:r w:rsidR="005A3E25" w:rsidRPr="00AB3D2E">
        <w:t>intended as a general resource for practising professionals operating in the field of laboratory medicine and infection specialties in the UK.</w:t>
      </w:r>
      <w:r w:rsidRPr="00AB3D2E">
        <w:t xml:space="preserve"> </w:t>
      </w:r>
      <w:r w:rsidR="005A3E25" w:rsidRPr="00AB3D2E">
        <w:t xml:space="preserve">SMIs </w:t>
      </w:r>
      <w:r w:rsidRPr="00AB3D2E">
        <w:t xml:space="preserve">also </w:t>
      </w:r>
      <w:r w:rsidR="005A3E25" w:rsidRPr="00AB3D2E">
        <w:t>provide clinicians with information about the available test repertoire and the standard of laboratory services they should expect for the investigation of infection in their patients, as well as providing information that aids the electronic ordering of appropriate tests.</w:t>
      </w:r>
      <w:r w:rsidRPr="00AB3D2E">
        <w:t xml:space="preserve"> </w:t>
      </w:r>
      <w:r w:rsidR="0092215B" w:rsidRPr="00AB3D2E">
        <w:t>The documents also</w:t>
      </w:r>
      <w:r w:rsidR="005A3E25" w:rsidRPr="00AB3D2E">
        <w:t xml:space="preserve"> provide commissioners of healthcare services </w:t>
      </w:r>
      <w:r w:rsidR="005A3E25" w:rsidRPr="00AB3D2E">
        <w:rPr>
          <w:szCs w:val="24"/>
        </w:rPr>
        <w:t>with the appropriateness and standard of microbiology investigations they should be seeking as part of the clinical and public health care package for their population.</w:t>
      </w:r>
    </w:p>
    <w:p w:rsidR="005A3E25" w:rsidRPr="006B29FF" w:rsidRDefault="005A3E25" w:rsidP="005A3E25">
      <w:pPr>
        <w:pStyle w:val="PHEreportHeading2BlueHighlight"/>
      </w:pPr>
      <w:r w:rsidRPr="006B29FF">
        <w:t>Background to SMIs</w:t>
      </w:r>
    </w:p>
    <w:p w:rsidR="00133462" w:rsidRPr="006B29FF" w:rsidRDefault="005A3E25" w:rsidP="005A3E25">
      <w:pPr>
        <w:pStyle w:val="PHEBodytext"/>
      </w:pPr>
      <w:r w:rsidRPr="006B29FF">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r w:rsidR="00133462" w:rsidRPr="006B29FF">
        <w:t xml:space="preserve"> </w:t>
      </w:r>
      <w:r w:rsidRPr="006B29FF">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r w:rsidR="00133462" w:rsidRPr="006B29FF">
        <w:t xml:space="preserve"> </w:t>
      </w:r>
    </w:p>
    <w:p w:rsidR="005A3E25" w:rsidRPr="006B29FF" w:rsidRDefault="005A3E25" w:rsidP="005A3E25">
      <w:pPr>
        <w:pStyle w:val="PHEBodytext"/>
      </w:pPr>
      <w:r w:rsidRPr="006B29FF">
        <w:t xml:space="preserve">Standardisation of the diagnostic process through the application of SMIs helps to assure the equivalence of investigation strategies in different laboratories across the UK and is </w:t>
      </w:r>
      <w:r w:rsidR="00847800">
        <w:t xml:space="preserve">essential </w:t>
      </w:r>
      <w:r w:rsidRPr="006B29FF">
        <w:t>for public health surveillance, research and development activities.</w:t>
      </w:r>
    </w:p>
    <w:p w:rsidR="005A3E25" w:rsidRPr="006B29FF" w:rsidRDefault="005A3E25" w:rsidP="005A3E25">
      <w:pPr>
        <w:pStyle w:val="PHEreportHeading2BlueHighlight"/>
      </w:pPr>
      <w:r w:rsidRPr="006B29FF">
        <w:t xml:space="preserve">Equal </w:t>
      </w:r>
      <w:r w:rsidR="00764EAD">
        <w:t>p</w:t>
      </w:r>
      <w:r w:rsidRPr="006B29FF">
        <w:t xml:space="preserve">artnership </w:t>
      </w:r>
      <w:r w:rsidR="00764EAD">
        <w:t>w</w:t>
      </w:r>
      <w:r w:rsidRPr="006B29FF">
        <w:t>orking</w:t>
      </w:r>
    </w:p>
    <w:p w:rsidR="005A3E25" w:rsidRPr="006B29FF" w:rsidRDefault="005A3E25" w:rsidP="005A3E25">
      <w:pPr>
        <w:pStyle w:val="PHEBodytext"/>
      </w:pPr>
      <w:r w:rsidRPr="006B29FF">
        <w:t>SMIs are developed in equal partnership with PHE, NHS, Royal College of Pathologists and professional societies.</w:t>
      </w:r>
      <w:r w:rsidR="00133462" w:rsidRPr="006B29FF">
        <w:t xml:space="preserve"> The list of participating societies may be found at </w:t>
      </w:r>
      <w:hyperlink r:id="rId23" w:history="1">
        <w:r w:rsidR="00F126ED" w:rsidRPr="005944E3">
          <w:rPr>
            <w:rStyle w:val="Hyperlink"/>
            <w:sz w:val="24"/>
          </w:rPr>
          <w:t>https://www.gov.uk/uk-standards-for-microbiology-investigations-smi-quality-and-consistency-in-clinical-laboratories</w:t>
        </w:r>
      </w:hyperlink>
      <w:hyperlink r:id="rId24" w:history="1"/>
      <w:r w:rsidR="00133462" w:rsidRPr="006B29FF">
        <w:t xml:space="preserve">. </w:t>
      </w:r>
      <w:r w:rsidRPr="006B29FF">
        <w:t xml:space="preserve">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5A3E25" w:rsidRPr="006B29FF" w:rsidRDefault="005A3E25" w:rsidP="00133462">
      <w:pPr>
        <w:pStyle w:val="PHEreportHeading2BlueHighlight"/>
        <w:ind w:left="0" w:firstLine="0"/>
      </w:pPr>
      <w:r w:rsidRPr="006B29FF">
        <w:t xml:space="preserve">Quality </w:t>
      </w:r>
      <w:r w:rsidR="00764EAD">
        <w:t>a</w:t>
      </w:r>
      <w:r w:rsidRPr="006B29FF">
        <w:t>ssurance</w:t>
      </w:r>
    </w:p>
    <w:p w:rsidR="005A3E25" w:rsidRPr="006B29FF" w:rsidRDefault="005A3E25" w:rsidP="005A3E25">
      <w:pPr>
        <w:pStyle w:val="PHEBodytext"/>
      </w:pPr>
      <w:r w:rsidRPr="006B29FF">
        <w:t>NICE has accredited the process used by the SMI Working Groups to produce SMIs. The accreditation is applicable to all guidance produced since October 2009. The process for the development of SMIs is certified to ISO 9001:2008. SMIs represent a</w:t>
      </w:r>
      <w:r w:rsidR="006A55F5">
        <w:t xml:space="preserve"> </w:t>
      </w:r>
      <w:r w:rsidR="006A55F5">
        <w:lastRenderedPageBreak/>
        <w:t>g</w:t>
      </w:r>
      <w:r w:rsidRPr="006B29FF">
        <w:t>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w:t>
      </w:r>
      <w:r w:rsidR="00B21A30" w:rsidRPr="006B29FF">
        <w:t xml:space="preserve">e point for method development. </w:t>
      </w:r>
      <w:r w:rsidRPr="006B29FF">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5A3E25" w:rsidRPr="006B29FF" w:rsidRDefault="005A3E25" w:rsidP="005A3E25">
      <w:pPr>
        <w:pStyle w:val="PHEreportHeading2BlueHighlight"/>
      </w:pPr>
      <w:r w:rsidRPr="006B29FF">
        <w:t xml:space="preserve">Patient and </w:t>
      </w:r>
      <w:r w:rsidR="00764EAD">
        <w:t>p</w:t>
      </w:r>
      <w:r w:rsidRPr="006B29FF">
        <w:t xml:space="preserve">ublic </w:t>
      </w:r>
      <w:r w:rsidR="00764EAD">
        <w:t>i</w:t>
      </w:r>
      <w:r w:rsidRPr="006B29FF">
        <w:t>nvolvement</w:t>
      </w:r>
    </w:p>
    <w:p w:rsidR="005A3E25" w:rsidRPr="006B29FF" w:rsidRDefault="005A3E25" w:rsidP="005A3E25">
      <w:pPr>
        <w:pStyle w:val="PHEBodytext"/>
      </w:pPr>
      <w:r w:rsidRPr="006B29FF">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5A3E25" w:rsidRPr="006B29FF" w:rsidRDefault="00764EAD" w:rsidP="005A3E25">
      <w:pPr>
        <w:pStyle w:val="PHEreportHeading2BlueHighlight"/>
      </w:pPr>
      <w:r>
        <w:t>Information g</w:t>
      </w:r>
      <w:r w:rsidR="005A3E25" w:rsidRPr="006B29FF">
        <w:t xml:space="preserve">overnance and </w:t>
      </w:r>
      <w:r>
        <w:t>e</w:t>
      </w:r>
      <w:r w:rsidR="005A3E25" w:rsidRPr="006B29FF">
        <w:t>quality</w:t>
      </w:r>
    </w:p>
    <w:p w:rsidR="00133462" w:rsidRPr="006B29FF" w:rsidRDefault="005A3E25" w:rsidP="005A3E25">
      <w:pPr>
        <w:pStyle w:val="PHEBodytext"/>
      </w:pPr>
      <w:r w:rsidRPr="006B29FF">
        <w:t>PHE is a Caldicott compliant organisation. It seeks to take every possible precaution to prevent unauthorised disclosure of patient details and to ensure that patient-related records are kept under secure conditions.</w:t>
      </w:r>
      <w:r w:rsidR="00133462" w:rsidRPr="006B29FF">
        <w:t xml:space="preserve"> </w:t>
      </w:r>
      <w:r w:rsidRPr="006B29FF">
        <w:t>The development of SMIs are sub</w:t>
      </w:r>
      <w:r w:rsidR="00133462" w:rsidRPr="006B29FF">
        <w:t xml:space="preserve">ject to PHE Equality objectives </w:t>
      </w:r>
      <w:hyperlink r:id="rId25" w:history="1">
        <w:r w:rsidR="00F538D4" w:rsidRPr="005944E3">
          <w:rPr>
            <w:rStyle w:val="Hyperlink"/>
            <w:sz w:val="24"/>
          </w:rPr>
          <w:t>https://www.gov.uk/government/organisations/public-health-england/about/equality-and-diversity</w:t>
        </w:r>
      </w:hyperlink>
      <w:r w:rsidRPr="006B29FF">
        <w:t xml:space="preserve">. </w:t>
      </w:r>
    </w:p>
    <w:p w:rsidR="005A3E25" w:rsidRPr="006B29FF" w:rsidRDefault="005A3E25" w:rsidP="005A3E25">
      <w:pPr>
        <w:pStyle w:val="PHEBodytext"/>
      </w:pPr>
      <w:r w:rsidRPr="006B29FF">
        <w:t xml:space="preserve">The SMI Working Groups are committed to achieving the equality objectives by effective consultation with members of the public, partners, stakeholders and specialist interest groups.  </w:t>
      </w:r>
    </w:p>
    <w:p w:rsidR="005A3E25" w:rsidRPr="006B29FF" w:rsidRDefault="005A3E25" w:rsidP="005A3E25">
      <w:pPr>
        <w:pStyle w:val="PHEreportHeading2BlueHighlight"/>
      </w:pPr>
      <w:r w:rsidRPr="006B29FF">
        <w:t xml:space="preserve">Legal </w:t>
      </w:r>
      <w:r w:rsidR="00764EAD">
        <w:t>s</w:t>
      </w:r>
      <w:r w:rsidRPr="006B29FF">
        <w:t>tatement</w:t>
      </w:r>
    </w:p>
    <w:p w:rsidR="005A3E25" w:rsidRPr="006B29FF" w:rsidRDefault="005A3E25" w:rsidP="005A3E25">
      <w:pPr>
        <w:pStyle w:val="PHEBodytext"/>
      </w:pPr>
      <w:r w:rsidRPr="006B29FF">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5A3E25" w:rsidRPr="006B29FF" w:rsidRDefault="005A3E25" w:rsidP="005A3E25">
      <w:pPr>
        <w:pStyle w:val="PHEBodytext"/>
      </w:pPr>
      <w:r w:rsidRPr="006B29FF">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5A3E25" w:rsidRPr="006B29FF" w:rsidRDefault="005A3E25" w:rsidP="005A3E25">
      <w:pPr>
        <w:pStyle w:val="PHEBodytext"/>
      </w:pPr>
      <w:r w:rsidRPr="006B29FF">
        <w:t>SMIs are Crown copyright which should be acknowledged where appropriate.</w:t>
      </w:r>
    </w:p>
    <w:p w:rsidR="005A3E25" w:rsidRPr="006B29FF" w:rsidRDefault="00764EAD" w:rsidP="005A3E25">
      <w:pPr>
        <w:pStyle w:val="PHEreportHeading2BlueHighlight"/>
      </w:pPr>
      <w:r>
        <w:t>Suggested c</w:t>
      </w:r>
      <w:r w:rsidR="005A3E25" w:rsidRPr="006B29FF">
        <w:t xml:space="preserve">itation for this </w:t>
      </w:r>
      <w:r>
        <w:t>d</w:t>
      </w:r>
      <w:r w:rsidR="005A3E25" w:rsidRPr="006B29FF">
        <w:t>ocument</w:t>
      </w:r>
    </w:p>
    <w:p w:rsidR="00085202" w:rsidRDefault="005A3E25" w:rsidP="00DB4C6F">
      <w:pPr>
        <w:pStyle w:val="HPABodytext"/>
        <w:rPr>
          <w:rStyle w:val="Hyperlink"/>
          <w:sz w:val="24"/>
        </w:rPr>
      </w:pPr>
      <w:r w:rsidRPr="006B29FF">
        <w:rPr>
          <w:rStyle w:val="PHEBodytextChar"/>
        </w:rPr>
        <w:t>Public Health England. (</w:t>
      </w:r>
      <w:r w:rsidR="00565426" w:rsidRPr="006B29FF">
        <w:rPr>
          <w:rStyle w:val="PHEBodytextChar"/>
        </w:rPr>
        <w:fldChar w:fldCharType="begin" w:fldLock="1"/>
      </w:r>
      <w:r w:rsidRPr="006B29FF">
        <w:rPr>
          <w:rStyle w:val="PHEBodytextChar"/>
        </w:rPr>
        <w:instrText xml:space="preserve"> </w:instrText>
      </w:r>
      <w:r w:rsidR="00565426" w:rsidRPr="006B29FF">
        <w:rPr>
          <w:rStyle w:val="PHEBodytextChar"/>
        </w:rPr>
        <w:fldChar w:fldCharType="begin" w:fldLock="1"/>
      </w:r>
      <w:r w:rsidRPr="006B29FF">
        <w:rPr>
          <w:rStyle w:val="PHEBodytextChar"/>
        </w:rPr>
        <w:instrText xml:space="preserve">  </w:instrText>
      </w:r>
      <w:r w:rsidR="00565426" w:rsidRPr="006B29FF">
        <w:rPr>
          <w:rStyle w:val="PHEBodytextChar"/>
        </w:rPr>
        <w:fldChar w:fldCharType="end"/>
      </w:r>
      <w:r w:rsidRPr="006B29FF">
        <w:rPr>
          <w:rStyle w:val="PHEBodytextChar"/>
        </w:rPr>
        <w:instrText xml:space="preserve"> </w:instrText>
      </w:r>
      <w:r w:rsidR="00565426" w:rsidRPr="006B29FF">
        <w:rPr>
          <w:rStyle w:val="PHEBodytextChar"/>
        </w:rPr>
        <w:fldChar w:fldCharType="end"/>
      </w:r>
      <w:fldSimple w:instr=" FILLIN  &quot;Year of Issue&quot; \d &quot;YYYY &lt;tab+enter&gt;&quot; \o  \* MERGEFORMAT " w:fldLock="1">
        <w:r w:rsidR="00251410" w:rsidRPr="00251410">
          <w:rPr>
            <w:rStyle w:val="PHEBodytextChar"/>
          </w:rPr>
          <w:t>YYYY &lt;tab+enter&gt;</w:t>
        </w:r>
      </w:fldSimple>
      <w:r w:rsidRPr="006B29FF">
        <w:rPr>
          <w:rStyle w:val="PHEBodytextChar"/>
        </w:rPr>
        <w:t xml:space="preserve">). </w:t>
      </w:r>
      <w:r w:rsidR="00710F32">
        <w:rPr>
          <w:rFonts w:ascii="Arial" w:hAnsi="Arial" w:cs="Arial"/>
        </w:rPr>
        <w:t>Screening and</w:t>
      </w:r>
      <w:r w:rsidR="00196F43" w:rsidRPr="00196F43">
        <w:rPr>
          <w:rFonts w:ascii="Arial" w:hAnsi="Arial" w:cs="Arial"/>
        </w:rPr>
        <w:t xml:space="preserve"> Detection of Bacteria with Carbapenem-Hydrolysin</w:t>
      </w:r>
      <w:r w:rsidR="00196F43">
        <w:rPr>
          <w:rFonts w:ascii="Arial" w:hAnsi="Arial" w:cs="Arial"/>
        </w:rPr>
        <w:t>g β-lactamases (Carbapenemases)</w:t>
      </w:r>
      <w:r w:rsidRPr="00196F43">
        <w:rPr>
          <w:rStyle w:val="PHEBodytextChar"/>
          <w:rFonts w:cs="Arial"/>
        </w:rPr>
        <w:t>.</w:t>
      </w:r>
      <w:r w:rsidRPr="006B29FF">
        <w:rPr>
          <w:rStyle w:val="PHEBodytextChar"/>
        </w:rPr>
        <w:t xml:space="preserve"> UK Standards for Microbiology Investigations. B </w:t>
      </w:r>
      <w:r w:rsidR="00196F43" w:rsidRPr="00196F43">
        <w:rPr>
          <w:rFonts w:ascii="Arial" w:hAnsi="Arial" w:cs="Arial"/>
        </w:rPr>
        <w:t>60</w:t>
      </w:r>
      <w:r w:rsidRPr="006B29FF">
        <w:rPr>
          <w:rStyle w:val="PHEBodytextChar"/>
        </w:rPr>
        <w:t xml:space="preserve"> Issue.</w:t>
      </w:r>
      <w:r w:rsidRPr="006B29FF">
        <w:rPr>
          <w:rFonts w:ascii="Arial" w:hAnsi="Arial" w:cs="Arial"/>
        </w:rPr>
        <w:t xml:space="preserve"> </w:t>
      </w:r>
      <w:hyperlink r:id="rId26" w:history="1">
        <w:r w:rsidR="00F538D4" w:rsidRPr="005944E3">
          <w:rPr>
            <w:rStyle w:val="Hyperlink"/>
            <w:sz w:val="24"/>
          </w:rPr>
          <w:t>https://www.gov.uk/uk-standards-for-microbiology-investigations-smi-quality-and-consistency-in-clinical-laboratories</w:t>
        </w:r>
      </w:hyperlink>
      <w:r w:rsidR="002D49CB">
        <w:rPr>
          <w:rStyle w:val="Hyperlink"/>
          <w:sz w:val="24"/>
        </w:rPr>
        <w:t>.</w:t>
      </w:r>
    </w:p>
    <w:p w:rsidR="006D7F6F" w:rsidRPr="00B03725" w:rsidRDefault="00764EAD" w:rsidP="00B03725">
      <w:pPr>
        <w:pStyle w:val="PHEreportHeading1"/>
      </w:pPr>
      <w:bookmarkStart w:id="9" w:name="_Toc401234812"/>
      <w:bookmarkStart w:id="10" w:name="_Toc421092223"/>
      <w:r>
        <w:lastRenderedPageBreak/>
        <w:t>Scope of d</w:t>
      </w:r>
      <w:r w:rsidR="003E3649" w:rsidRPr="00B03725">
        <w:t>ocument</w:t>
      </w:r>
      <w:bookmarkEnd w:id="9"/>
      <w:bookmarkEnd w:id="10"/>
      <w:r w:rsidR="003E3649" w:rsidRPr="00B03725">
        <w:t xml:space="preserve"> </w:t>
      </w:r>
    </w:p>
    <w:p w:rsidR="003138CD" w:rsidRPr="00B03725" w:rsidRDefault="00764EAD" w:rsidP="00B03725">
      <w:pPr>
        <w:pStyle w:val="PHEreportHeading3"/>
      </w:pPr>
      <w:r>
        <w:t>Type of s</w:t>
      </w:r>
      <w:r w:rsidR="002322F3" w:rsidRPr="00B03725">
        <w:t>pecimen</w:t>
      </w:r>
    </w:p>
    <w:p w:rsidR="00C16062" w:rsidRPr="00D375CB" w:rsidRDefault="00C16062" w:rsidP="00B865F5">
      <w:pPr>
        <w:pStyle w:val="PHEBodytext"/>
        <w:rPr>
          <w:b/>
        </w:rPr>
      </w:pPr>
      <w:bookmarkStart w:id="11" w:name="_Toc401234813"/>
      <w:r w:rsidRPr="00D375CB">
        <w:t>Stool, rectal or peri-rectal swabs, clinical specimens such as blood, wounds or urine</w:t>
      </w:r>
    </w:p>
    <w:p w:rsidR="003138CD" w:rsidRPr="006B29FF" w:rsidRDefault="003138CD" w:rsidP="00133462">
      <w:pPr>
        <w:pStyle w:val="PHEreportHeading1"/>
      </w:pPr>
      <w:bookmarkStart w:id="12" w:name="_Toc421092224"/>
      <w:r w:rsidRPr="006B29FF">
        <w:t>Scope</w:t>
      </w:r>
      <w:bookmarkEnd w:id="11"/>
      <w:bookmarkEnd w:id="12"/>
    </w:p>
    <w:p w:rsidR="00437846" w:rsidRDefault="00196F43" w:rsidP="00196F43">
      <w:pPr>
        <w:pStyle w:val="PHEBodytext"/>
        <w:rPr>
          <w:rFonts w:cs="Arial"/>
        </w:rPr>
      </w:pPr>
      <w:r w:rsidRPr="00C73653">
        <w:rPr>
          <w:rFonts w:cs="Arial"/>
        </w:rPr>
        <w:t>This SMI describes and gives recommendation</w:t>
      </w:r>
      <w:r>
        <w:rPr>
          <w:rFonts w:cs="Arial"/>
        </w:rPr>
        <w:t>s</w:t>
      </w:r>
      <w:r w:rsidR="0049524F">
        <w:rPr>
          <w:rFonts w:cs="Arial"/>
        </w:rPr>
        <w:t xml:space="preserve"> on </w:t>
      </w:r>
      <w:r w:rsidR="00710F32">
        <w:rPr>
          <w:rFonts w:cs="Arial"/>
        </w:rPr>
        <w:t xml:space="preserve">screening </w:t>
      </w:r>
      <w:r w:rsidR="0049524F">
        <w:rPr>
          <w:rFonts w:cs="Arial"/>
        </w:rPr>
        <w:t xml:space="preserve">for </w:t>
      </w:r>
      <w:r w:rsidR="00710F32">
        <w:rPr>
          <w:rFonts w:cs="Arial"/>
        </w:rPr>
        <w:t xml:space="preserve">and </w:t>
      </w:r>
      <w:r w:rsidRPr="00C73653">
        <w:rPr>
          <w:rFonts w:cs="Arial"/>
        </w:rPr>
        <w:t>detection of ‘carbapenemases’ (carbapenem-hydrolysing β-lactamases). It should be used in conjunction with any local documents</w:t>
      </w:r>
      <w:r w:rsidR="00B37D28">
        <w:rPr>
          <w:rFonts w:cs="Arial"/>
        </w:rPr>
        <w:t xml:space="preserve"> and</w:t>
      </w:r>
      <w:r w:rsidRPr="00C73653">
        <w:rPr>
          <w:rFonts w:cs="Arial"/>
        </w:rPr>
        <w:t xml:space="preserve"> </w:t>
      </w:r>
      <w:r>
        <w:rPr>
          <w:rFonts w:cs="Arial"/>
        </w:rPr>
        <w:t xml:space="preserve">PHE’s </w:t>
      </w:r>
      <w:r w:rsidRPr="008F547C">
        <w:rPr>
          <w:rFonts w:cs="Arial"/>
          <w:i/>
        </w:rPr>
        <w:t>Acute trust toolkit for the early detection, management and control of carbapenemase-producing Enterobacteriaceae</w:t>
      </w:r>
      <w:r>
        <w:rPr>
          <w:rFonts w:cs="Arial"/>
        </w:rPr>
        <w:t xml:space="preserve">, </w:t>
      </w:r>
      <w:r w:rsidRPr="00C73653">
        <w:rPr>
          <w:rFonts w:cs="Arial"/>
        </w:rPr>
        <w:t>which is available at</w:t>
      </w:r>
      <w:r>
        <w:rPr>
          <w:rFonts w:cs="Arial"/>
        </w:rPr>
        <w:t xml:space="preserve"> </w:t>
      </w:r>
      <w:hyperlink r:id="rId27" w:history="1">
        <w:r w:rsidRPr="00E42FD7">
          <w:rPr>
            <w:rStyle w:val="Hyperlink"/>
            <w:rFonts w:cs="Arial"/>
            <w:sz w:val="24"/>
          </w:rPr>
          <w:t>www.gov.uk/government/uploads/system/uploads/attachment_data/file/329227/Acute_trust_toolkit_for_the_early_detection.pdf</w:t>
        </w:r>
      </w:hyperlink>
      <w:r w:rsidRPr="00C73653">
        <w:rPr>
          <w:rFonts w:cs="Arial"/>
        </w:rPr>
        <w:t>.</w:t>
      </w:r>
      <w:r w:rsidR="00437846">
        <w:rPr>
          <w:rFonts w:cs="Arial"/>
        </w:rPr>
        <w:t xml:space="preserve"> </w:t>
      </w:r>
    </w:p>
    <w:p w:rsidR="00196F43" w:rsidRPr="00C73653" w:rsidRDefault="00437846" w:rsidP="00196F43">
      <w:pPr>
        <w:pStyle w:val="PHEBodytext"/>
        <w:rPr>
          <w:rFonts w:cs="Arial"/>
        </w:rPr>
      </w:pPr>
      <w:r>
        <w:rPr>
          <w:rFonts w:cs="Arial"/>
        </w:rPr>
        <w:t>This SMI document will focus solely on acquired carbapenemases.</w:t>
      </w:r>
      <w:r w:rsidR="001340C9">
        <w:rPr>
          <w:rFonts w:cs="Arial"/>
        </w:rPr>
        <w:t xml:space="preserve"> It </w:t>
      </w:r>
      <w:r w:rsidR="00196F43">
        <w:rPr>
          <w:rFonts w:cs="Arial"/>
        </w:rPr>
        <w:t>includes guidance on referrals to PHE’s Antimicrobial Resistance and Healthcare Associated Infections (AMRHAI) Reference Unit</w:t>
      </w:r>
      <w:r w:rsidR="00B37D28">
        <w:rPr>
          <w:rFonts w:cs="Arial"/>
        </w:rPr>
        <w:t xml:space="preserve"> and its Specialist Microbiology Laboratories</w:t>
      </w:r>
      <w:r w:rsidR="00196F43">
        <w:rPr>
          <w:rFonts w:cs="Arial"/>
        </w:rPr>
        <w:t xml:space="preserve">. </w:t>
      </w:r>
    </w:p>
    <w:p w:rsidR="00D6153B" w:rsidRPr="006B29FF" w:rsidRDefault="00D6153B" w:rsidP="00D6153B">
      <w:pPr>
        <w:pStyle w:val="PHEBodytext"/>
      </w:pPr>
      <w:r w:rsidRPr="006B29FF">
        <w:rPr>
          <w:rFonts w:cs="Arial"/>
        </w:rPr>
        <w:t>This SMI should be used in conjunction with other SMIs.</w:t>
      </w:r>
    </w:p>
    <w:p w:rsidR="0090734C" w:rsidRPr="006B29FF" w:rsidRDefault="0090734C" w:rsidP="001C6D47">
      <w:pPr>
        <w:pStyle w:val="PHEreportHeading1"/>
      </w:pPr>
      <w:bookmarkStart w:id="13" w:name="_Toc401234814"/>
      <w:bookmarkStart w:id="14" w:name="_Toc421092225"/>
      <w:r w:rsidRPr="006B29FF">
        <w:t>Introduction</w:t>
      </w:r>
      <w:bookmarkEnd w:id="13"/>
      <w:bookmarkEnd w:id="14"/>
    </w:p>
    <w:p w:rsidR="00196F43" w:rsidRPr="00C73653" w:rsidRDefault="00196F43" w:rsidP="00196F43">
      <w:pPr>
        <w:pStyle w:val="PHEBodytext"/>
      </w:pPr>
      <w:bookmarkStart w:id="15" w:name="_Toc401234815"/>
      <w:r w:rsidRPr="00C73653">
        <w:t xml:space="preserve">The term ‘carbapenemase’ is used to mean any </w:t>
      </w:r>
      <w:r w:rsidRPr="00C73653">
        <w:sym w:font="Symbol" w:char="F062"/>
      </w:r>
      <w:r w:rsidRPr="00C73653">
        <w:t>-lactamase that hydroly</w:t>
      </w:r>
      <w:r w:rsidR="00273B4F">
        <w:t>ses carbapenems ie any or all</w:t>
      </w:r>
      <w:r w:rsidRPr="00C73653">
        <w:t xml:space="preserve"> </w:t>
      </w:r>
      <w:r w:rsidR="00AD4AC8">
        <w:t xml:space="preserve">of </w:t>
      </w:r>
      <w:r w:rsidRPr="00C73653">
        <w:t xml:space="preserve">doripenem, ertapenem, imipenem and meropenem. These carbapenems are antimicrobial drugs of last resort and are crucial for preventing and treating life-threatening nosocomial infections. Of clinical concern, many carbapenemases confer resistance or reduced susceptibility to all or nearly all members of the </w:t>
      </w:r>
      <w:r w:rsidRPr="00C73653">
        <w:rPr>
          <w:rFonts w:cs="Arial"/>
        </w:rPr>
        <w:t>β</w:t>
      </w:r>
      <w:r w:rsidRPr="00C73653">
        <w:t>-lactam class, not just to carbapenems.</w:t>
      </w:r>
    </w:p>
    <w:p w:rsidR="00196F43" w:rsidRPr="00C73653" w:rsidRDefault="00196F43" w:rsidP="00196F43">
      <w:pPr>
        <w:pStyle w:val="PHEBodytext"/>
      </w:pPr>
      <w:r w:rsidRPr="00C73653">
        <w:t xml:space="preserve">Carbapenemases are intrinsic (found naturally) in a few clinical bacteria, such as </w:t>
      </w:r>
      <w:r w:rsidRPr="00C73653">
        <w:rPr>
          <w:i/>
        </w:rPr>
        <w:t>Stenotrophomonas maltophilia</w:t>
      </w:r>
      <w:r w:rsidRPr="00C73653">
        <w:t xml:space="preserve">, </w:t>
      </w:r>
      <w:r w:rsidRPr="00C73653">
        <w:rPr>
          <w:i/>
        </w:rPr>
        <w:t>Aeromonas</w:t>
      </w:r>
      <w:r w:rsidRPr="00C73653">
        <w:t xml:space="preserve"> sp</w:t>
      </w:r>
      <w:r>
        <w:t>ecies</w:t>
      </w:r>
      <w:r w:rsidRPr="00C73653">
        <w:t xml:space="preserve">, and ‘chryseobacteria’, including </w:t>
      </w:r>
      <w:r w:rsidRPr="00C73653">
        <w:rPr>
          <w:i/>
        </w:rPr>
        <w:t>Elizabethkingia meningoseptica</w:t>
      </w:r>
      <w:r w:rsidRPr="00C73653">
        <w:t xml:space="preserve">.  </w:t>
      </w:r>
      <w:r w:rsidRPr="00C73653">
        <w:rPr>
          <w:i/>
        </w:rPr>
        <w:t>Acinetobacter baumannii</w:t>
      </w:r>
      <w:r w:rsidRPr="00C73653">
        <w:t xml:space="preserve"> also has the gene for an intrinsic carbapenemase (OXA-51like), but this confers reduced susceptibility or resistance to carbapenems only when its expression is up-regulated by genetic reorganisation. </w:t>
      </w:r>
    </w:p>
    <w:p w:rsidR="00196F43" w:rsidRPr="00C73653" w:rsidRDefault="00196F43" w:rsidP="00196F43">
      <w:pPr>
        <w:pStyle w:val="PHEBodytext"/>
      </w:pPr>
      <w:r w:rsidRPr="00C73653">
        <w:t xml:space="preserve">In addition, non-susceptibility or resistance to specific carbapenems is an intrinsic characteristic of some Gram negative bacteria: most non-fermenters are naturally resistant to ertapenem (but not to other carbapenems); </w:t>
      </w:r>
      <w:r w:rsidRPr="00C73653">
        <w:rPr>
          <w:i/>
        </w:rPr>
        <w:t>Serratia</w:t>
      </w:r>
      <w:r w:rsidRPr="00C73653">
        <w:t xml:space="preserve"> sp</w:t>
      </w:r>
      <w:r>
        <w:t>ecies and Proteeae have intrinsic</w:t>
      </w:r>
      <w:r w:rsidRPr="00C73653">
        <w:t xml:space="preserve"> poor susceptibility or low-level resistance to imipenem</w:t>
      </w:r>
      <w:r w:rsidR="0049524F">
        <w:t xml:space="preserve"> (but not to other carbapenems)</w:t>
      </w:r>
      <w:r w:rsidRPr="00C73653">
        <w:t xml:space="preserve">. </w:t>
      </w:r>
    </w:p>
    <w:p w:rsidR="00196F43" w:rsidRDefault="00196F43" w:rsidP="00196F43">
      <w:pPr>
        <w:pStyle w:val="PHEBodytext"/>
      </w:pPr>
      <w:r w:rsidRPr="00C73653">
        <w:t>This document however, focuses on acquired carbapenemases. Accurate identification of bacteria to genus or species level will allow laboratories to recognise the producers of intrinsic carbapenemases detailed above.</w:t>
      </w:r>
    </w:p>
    <w:p w:rsidR="00196F43" w:rsidRPr="00A016AC" w:rsidRDefault="00196F43" w:rsidP="00196F43">
      <w:pPr>
        <w:pStyle w:val="PHEreportHeading2BlueHighlight"/>
        <w:rPr>
          <w:szCs w:val="28"/>
        </w:rPr>
      </w:pPr>
      <w:r w:rsidRPr="00A016AC">
        <w:rPr>
          <w:szCs w:val="28"/>
        </w:rPr>
        <w:t>A</w:t>
      </w:r>
      <w:r w:rsidR="00437846">
        <w:rPr>
          <w:szCs w:val="28"/>
        </w:rPr>
        <w:t xml:space="preserve">cquired </w:t>
      </w:r>
      <w:r w:rsidR="00764EAD">
        <w:rPr>
          <w:szCs w:val="28"/>
        </w:rPr>
        <w:t>c</w:t>
      </w:r>
      <w:r w:rsidR="00437846">
        <w:rPr>
          <w:szCs w:val="28"/>
        </w:rPr>
        <w:t>arbapenemases</w:t>
      </w:r>
    </w:p>
    <w:p w:rsidR="00196F43" w:rsidRPr="00C73653" w:rsidRDefault="00196F43" w:rsidP="00196F43">
      <w:pPr>
        <w:pStyle w:val="PHEBodytext"/>
      </w:pPr>
      <w:r w:rsidRPr="00C73653">
        <w:t xml:space="preserve">Acquired carbapenemases are diverse (see </w:t>
      </w:r>
      <w:hyperlink r:id="rId28" w:history="1">
        <w:r w:rsidRPr="00C73653">
          <w:rPr>
            <w:color w:val="0000FF"/>
            <w:sz w:val="22"/>
            <w:u w:val="single"/>
          </w:rPr>
          <w:t>http://www.lahey.org/studies</w:t>
        </w:r>
      </w:hyperlink>
      <w:r w:rsidRPr="00C73653">
        <w:t xml:space="preserve">) and include members of three </w:t>
      </w:r>
      <w:r>
        <w:t xml:space="preserve">of Ambler’s four molecular classes of </w:t>
      </w:r>
      <w:r w:rsidRPr="00C73653">
        <w:rPr>
          <w:rFonts w:cs="Arial"/>
        </w:rPr>
        <w:t>β</w:t>
      </w:r>
      <w:r w:rsidRPr="00C73653">
        <w:t>-lactamase</w:t>
      </w:r>
      <w:r>
        <w:t>s</w:t>
      </w:r>
      <w:r w:rsidR="00E40793">
        <w:fldChar w:fldCharType="begin" w:fldLock="1">
          <w:fldData xml:space="preserve">PFJlZm1hbj48Q2l0ZT48QXV0aG9yPldhbHNoPC9BdXRob3I+PFllYXI+MjAxMDwvWWVhcj48UmVj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</w:fldData>
        </w:fldChar>
      </w:r>
      <w:r w:rsidR="00C45326">
        <w:instrText xml:space="preserve"> ADDIN REFMGR.CITE </w:instrText>
      </w:r>
      <w:r w:rsidR="00C45326">
        <w:fldChar w:fldCharType="begin" w:fldLock="1">
          <w:fldData xml:space="preserve">PFJlZm1hbj48Q2l0ZT48QXV0aG9yPldhbHNoPC9BdXRob3I+PFllYXI+MjAxMDwvWWVhcj48UmVj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</w:fldData>
        </w:fldChar>
      </w:r>
      <w:r w:rsidR="00C45326">
        <w:instrText xml:space="preserve"> ADDIN EN.CITE.DATA </w:instrText>
      </w:r>
      <w:r w:rsidR="00C45326">
        <w:fldChar w:fldCharType="end"/>
      </w:r>
      <w:r w:rsidR="00E40793">
        <w:fldChar w:fldCharType="separate"/>
      </w:r>
      <w:r w:rsidR="00E40793" w:rsidRPr="00E40793">
        <w:rPr>
          <w:noProof/>
          <w:vertAlign w:val="superscript"/>
        </w:rPr>
        <w:t>1-3</w:t>
      </w:r>
      <w:r w:rsidR="00E40793">
        <w:fldChar w:fldCharType="end"/>
      </w:r>
      <w:r w:rsidRPr="00C73653">
        <w:t>.They are as follows:</w:t>
      </w:r>
    </w:p>
    <w:p w:rsidR="00196F43" w:rsidRPr="00C73653" w:rsidRDefault="00764EAD" w:rsidP="00196F43">
      <w:pPr>
        <w:pStyle w:val="PHEBodytext"/>
        <w:numPr>
          <w:ilvl w:val="0"/>
          <w:numId w:val="22"/>
        </w:numPr>
      </w:pPr>
      <w:r>
        <w:lastRenderedPageBreak/>
        <w:t>c</w:t>
      </w:r>
      <w:r w:rsidR="00196F43" w:rsidRPr="00C73653">
        <w:t>lass A enzymes: Some of these enzymes are chromosom</w:t>
      </w:r>
      <w:r w:rsidR="00196F43">
        <w:t xml:space="preserve">ally </w:t>
      </w:r>
      <w:r w:rsidR="00196F43" w:rsidRPr="00C73653">
        <w:t>encoded (NMC-A, SME, and IMI-1) and others are</w:t>
      </w:r>
      <w:r w:rsidR="00196F43">
        <w:t xml:space="preserve"> often</w:t>
      </w:r>
      <w:r w:rsidR="00196F43" w:rsidRPr="00C73653">
        <w:t xml:space="preserve"> plasmid</w:t>
      </w:r>
      <w:r w:rsidR="00196F43">
        <w:t>-</w:t>
      </w:r>
      <w:r w:rsidR="00196F43" w:rsidRPr="00C73653">
        <w:t xml:space="preserve">encoded (KPC, IMI-2, GES, </w:t>
      </w:r>
      <w:r w:rsidR="00196F43">
        <w:t xml:space="preserve">and their </w:t>
      </w:r>
      <w:r w:rsidR="00196F43" w:rsidRPr="00C73653">
        <w:t>derivatives)</w:t>
      </w:r>
      <w:r w:rsidR="00196F43">
        <w:t>,</w:t>
      </w:r>
      <w:r w:rsidR="00196F43" w:rsidRPr="00C73653">
        <w:t xml:space="preserve"> but they all hydrolyse carbapenems</w:t>
      </w:r>
      <w:r w:rsidR="00196F43">
        <w:t xml:space="preserve"> effectively</w:t>
      </w:r>
      <w:r w:rsidR="00196F43" w:rsidRPr="00C73653">
        <w:t xml:space="preserve"> and are partially inhibited by clavulanic </w:t>
      </w:r>
      <w:r w:rsidR="00196F43">
        <w:t>acid</w:t>
      </w:r>
      <w:r w:rsidR="00E40793">
        <w:fldChar w:fldCharType="begin" w:fldLock="1">
          <w:fldData xml:space="preserve">PFJlZm1hbj48Q2l0ZT48QXV0aG9yPldhbHRoZXItUmFzbXVzc2VuPC9BdXRob3I+PFllYXI+MjAw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==
</w:fldData>
        </w:fldChar>
      </w:r>
      <w:r w:rsidR="00C45326">
        <w:instrText xml:space="preserve"> ADDIN REFMGR.CITE </w:instrText>
      </w:r>
      <w:r w:rsidR="00C45326">
        <w:fldChar w:fldCharType="begin" w:fldLock="1">
          <w:fldData xml:space="preserve">PFJlZm1hbj48Q2l0ZT48QXV0aG9yPldhbHRoZXItUmFzbXVzc2VuPC9BdXRob3I+PFllYXI+MjAw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==
</w:fldData>
        </w:fldChar>
      </w:r>
      <w:r w:rsidR="00C45326">
        <w:instrText xml:space="preserve"> ADDIN EN.CITE.DATA </w:instrText>
      </w:r>
      <w:r w:rsidR="00C45326">
        <w:fldChar w:fldCharType="end"/>
      </w:r>
      <w:r w:rsidR="00E40793">
        <w:fldChar w:fldCharType="separate"/>
      </w:r>
      <w:r w:rsidR="00E40793" w:rsidRPr="00E40793">
        <w:rPr>
          <w:noProof/>
          <w:vertAlign w:val="superscript"/>
        </w:rPr>
        <w:t>4</w:t>
      </w:r>
      <w:r w:rsidR="00E40793">
        <w:fldChar w:fldCharType="end"/>
      </w:r>
      <w:r w:rsidR="00196F43" w:rsidRPr="00C73653">
        <w:t xml:space="preserve">. The most </w:t>
      </w:r>
      <w:r w:rsidR="00196F43">
        <w:t>widespread carbapenemases</w:t>
      </w:r>
      <w:r w:rsidR="00196F43" w:rsidRPr="00C73653">
        <w:t xml:space="preserve"> in this class are the KPC enzymes (with KPC-2 and KPC-3 variants being the most prevalent), which are now endemic in parts of the USA, Greece, Italy, Israel and China, and are increasingly encountered elsewhere, including in the UK</w:t>
      </w:r>
      <w:r w:rsidR="00E40793">
        <w:fldChar w:fldCharType="begin" w:fldLock="1">
          <w:fldData xml:space="preserve">PFJlZm1hbj48Q2l0ZT48QXV0aG9yPkNhbnRvbjwvQXV0aG9yPjxZZWFyPjIwMTI8L1llYXI+PFJl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</w:fldData>
        </w:fldChar>
      </w:r>
      <w:r w:rsidR="00C45326">
        <w:instrText xml:space="preserve"> ADDIN REFMGR.CITE </w:instrText>
      </w:r>
      <w:r w:rsidR="00C45326">
        <w:fldChar w:fldCharType="begin" w:fldLock="1">
          <w:fldData xml:space="preserve">PFJlZm1hbj48Q2l0ZT48QXV0aG9yPkNhbnRvbjwvQXV0aG9yPjxZZWFyPjIwMTI8L1llYXI+PFJl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</w:fldData>
        </w:fldChar>
      </w:r>
      <w:r w:rsidR="00C45326">
        <w:instrText xml:space="preserve"> ADDIN EN.CITE.DATA </w:instrText>
      </w:r>
      <w:r w:rsidR="00C45326">
        <w:fldChar w:fldCharType="end"/>
      </w:r>
      <w:r w:rsidR="00E40793">
        <w:fldChar w:fldCharType="separate"/>
      </w:r>
      <w:r w:rsidR="00E40793" w:rsidRPr="00E40793">
        <w:rPr>
          <w:noProof/>
          <w:vertAlign w:val="superscript"/>
        </w:rPr>
        <w:t>2,3,5,6</w:t>
      </w:r>
      <w:r w:rsidR="00E40793">
        <w:fldChar w:fldCharType="end"/>
      </w:r>
      <w:r w:rsidR="00196F43" w:rsidRPr="00C73653">
        <w:t>. Other, less-frequently-encountered class A carbapenemases include some GES types</w:t>
      </w:r>
      <w:r w:rsidR="00196F43">
        <w:t xml:space="preserve"> (notably GES-5)</w:t>
      </w:r>
      <w:r w:rsidR="00196F43" w:rsidRPr="00C73653">
        <w:t>, IMI/NMC</w:t>
      </w:r>
      <w:r w:rsidR="00DF0A8A">
        <w:t>-A</w:t>
      </w:r>
      <w:r w:rsidR="00196F43" w:rsidRPr="00C73653">
        <w:t xml:space="preserve"> (in </w:t>
      </w:r>
      <w:r w:rsidR="00196F43" w:rsidRPr="00C73653">
        <w:rPr>
          <w:i/>
        </w:rPr>
        <w:t>Enterobacter</w:t>
      </w:r>
      <w:r w:rsidR="00196F43" w:rsidRPr="00C73653">
        <w:t xml:space="preserve">), and SME (in </w:t>
      </w:r>
      <w:r w:rsidR="00196F43" w:rsidRPr="00C73653">
        <w:rPr>
          <w:i/>
        </w:rPr>
        <w:t>Serratia</w:t>
      </w:r>
      <w:r w:rsidR="00196F43" w:rsidRPr="00C73653">
        <w:t xml:space="preserve">).  </w:t>
      </w:r>
    </w:p>
    <w:p w:rsidR="00196F43" w:rsidRPr="00C73653" w:rsidRDefault="00764EAD" w:rsidP="00196F43">
      <w:pPr>
        <w:pStyle w:val="PHEBodytext"/>
        <w:numPr>
          <w:ilvl w:val="0"/>
          <w:numId w:val="22"/>
        </w:numPr>
      </w:pPr>
      <w:r>
        <w:t>c</w:t>
      </w:r>
      <w:r w:rsidR="00196F43" w:rsidRPr="00C73653">
        <w:t>lass B enzymes: Also known as ‘metallo-</w:t>
      </w:r>
      <w:r w:rsidR="00196F43" w:rsidRPr="00C73653">
        <w:rPr>
          <w:rFonts w:cs="Arial"/>
        </w:rPr>
        <w:t>β</w:t>
      </w:r>
      <w:r w:rsidR="00196F43" w:rsidRPr="00C73653">
        <w:t>-lactamases (MBLs) or metallo-carbapenemases’</w:t>
      </w:r>
      <w:r w:rsidR="00E40793">
        <w:fldChar w:fldCharType="begin" w:fldLock="1">
          <w:fldData xml:space="preserve">PFJlZm1hbj48Q2l0ZT48QXV0aG9yPldhbHNoPC9BdXRob3I+PFllYXI+MjAxMDwvWWVhcj48UmVj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</w:fldData>
        </w:fldChar>
      </w:r>
      <w:r w:rsidR="00C45326">
        <w:instrText xml:space="preserve"> ADDIN REFMGR.CITE </w:instrText>
      </w:r>
      <w:r w:rsidR="00C45326">
        <w:fldChar w:fldCharType="begin" w:fldLock="1">
          <w:fldData xml:space="preserve">PFJlZm1hbj48Q2l0ZT48QXV0aG9yPldhbHNoPC9BdXRob3I+PFllYXI+MjAxMDwvWWVhcj48UmVj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</w:fldData>
        </w:fldChar>
      </w:r>
      <w:r w:rsidR="00C45326">
        <w:instrText xml:space="preserve"> ADDIN EN.CITE.DATA </w:instrText>
      </w:r>
      <w:r w:rsidR="00C45326">
        <w:fldChar w:fldCharType="end"/>
      </w:r>
      <w:r w:rsidR="00E40793">
        <w:fldChar w:fldCharType="separate"/>
      </w:r>
      <w:r w:rsidR="00E40793" w:rsidRPr="00E40793">
        <w:rPr>
          <w:noProof/>
          <w:vertAlign w:val="superscript"/>
        </w:rPr>
        <w:t>1-3</w:t>
      </w:r>
      <w:r w:rsidR="00E40793">
        <w:fldChar w:fldCharType="end"/>
      </w:r>
      <w:r w:rsidR="00196F43" w:rsidRPr="00C73653">
        <w:t xml:space="preserve">. These differ fundamentally from all other </w:t>
      </w:r>
      <w:r w:rsidR="00196F43" w:rsidRPr="00C73653">
        <w:rPr>
          <w:rFonts w:cs="Arial"/>
        </w:rPr>
        <w:t>β</w:t>
      </w:r>
      <w:r w:rsidR="00196F43" w:rsidRPr="00C73653">
        <w:t>-lactamases because they require zinc ions</w:t>
      </w:r>
      <w:r w:rsidR="00196F43">
        <w:t xml:space="preserve"> in their active sites</w:t>
      </w:r>
      <w:r w:rsidR="00196F43" w:rsidRPr="00C73653">
        <w:t xml:space="preserve"> for activity</w:t>
      </w:r>
      <w:r w:rsidR="00E40793">
        <w:fldChar w:fldCharType="begin" w:fldLock="1">
          <w:fldData xml:space="preserve">PFJlZm1hbj48Q2l0ZT48QXV0aG9yPlF1ZWVuYW48L0F1dGhvcj48WWVhcj4yMDA3PC9ZZWFyPjxS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</w:fldData>
        </w:fldChar>
      </w:r>
      <w:r w:rsidR="00C45326">
        <w:instrText xml:space="preserve"> ADDIN REFMGR.CITE </w:instrText>
      </w:r>
      <w:r w:rsidR="00C45326">
        <w:fldChar w:fldCharType="begin" w:fldLock="1">
          <w:fldData xml:space="preserve">PFJlZm1hbj48Q2l0ZT48QXV0aG9yPlF1ZWVuYW48L0F1dGhvcj48WWVhcj4yMDA3PC9ZZWFyPjxS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</w:fldData>
        </w:fldChar>
      </w:r>
      <w:r w:rsidR="00C45326">
        <w:instrText xml:space="preserve"> ADDIN EN.CITE.DATA </w:instrText>
      </w:r>
      <w:r w:rsidR="00C45326">
        <w:fldChar w:fldCharType="end"/>
      </w:r>
      <w:r w:rsidR="00E40793">
        <w:fldChar w:fldCharType="separate"/>
      </w:r>
      <w:r w:rsidR="00E40793" w:rsidRPr="00E40793">
        <w:rPr>
          <w:noProof/>
          <w:vertAlign w:val="superscript"/>
        </w:rPr>
        <w:t>7</w:t>
      </w:r>
      <w:r w:rsidR="00E40793">
        <w:fldChar w:fldCharType="end"/>
      </w:r>
      <w:r w:rsidR="00196F43" w:rsidRPr="00C73653">
        <w:t>. Consequently they are inactivated by metal ion chelators, such as EDTA</w:t>
      </w:r>
      <w:r w:rsidR="00E40793">
        <w:fldChar w:fldCharType="begin" w:fldLock="1"/>
      </w:r>
      <w:r w:rsidR="00C45326">
        <w:instrText xml:space="preserve"> ADDIN REFMGR.CITE &lt;Refman&gt;&lt;Cite&gt;&lt;Author&gt;Nordmann&lt;/Author&gt;&lt;Year&gt;2011&lt;/Year&gt;&lt;RecNum&gt;37782&lt;/RecNum&gt;&lt;IDText&gt;Global spread of Carbapenemase-producing Enterobacteriaceae&lt;/IDText&gt;&lt;MDL Ref_Type="Journal"&gt;&lt;Ref_Type&gt;Journal&lt;/Ref_Type&gt;&lt;Ref_ID&gt;37782&lt;/Ref_ID&gt;&lt;Title_Primary&gt;Global spread of Carbapenemase-producing Enterobacteriaceae&lt;/Title_Primary&gt;&lt;Authors_Primary&gt;Nordmann,P.&lt;/Authors_Primary&gt;&lt;Authors_Primary&gt;Naas,T.&lt;/Authors_Primary&gt;&lt;Authors_Primary&gt;Poirel,L.&lt;/Authors_Primary&gt;&lt;Date_Primary&gt;2011/10&lt;/Date_Primary&gt;&lt;Keywords&gt;Asia&lt;/Keywords&gt;&lt;Keywords&gt;Bacterial Proteins&lt;/Keywords&gt;&lt;Keywords&gt;beta-Lactamases&lt;/Keywords&gt;&lt;Keywords&gt;biosynthesis&lt;/Keywords&gt;&lt;Keywords&gt;carbapenemases&lt;/Keywords&gt;&lt;Keywords&gt;Culture&lt;/Keywords&gt;&lt;Keywords&gt;Culture Media&lt;/Keywords&gt;&lt;Keywords&gt;development&lt;/Keywords&gt;&lt;Keywords&gt;diagnosis&lt;/Keywords&gt;&lt;Keywords&gt;Enterobacteriaceae&lt;/Keywords&gt;&lt;Keywords&gt;Enterobacteriaceae Infections&lt;/Keywords&gt;&lt;Keywords&gt;enzymology&lt;/Keywords&gt;&lt;Keywords&gt;epidemiology&lt;/Keywords&gt;&lt;Keywords&gt;Europe&lt;/Keywords&gt;&lt;Keywords&gt;France&lt;/Keywords&gt;&lt;Keywords&gt;Genes&lt;/Keywords&gt;&lt;Keywords&gt;Greece&lt;/Keywords&gt;&lt;Keywords&gt;Humans&lt;/Keywords&gt;&lt;Keywords&gt;Identification&lt;/Keywords&gt;&lt;Keywords&gt;India&lt;/Keywords&gt;&lt;Keywords&gt;Klebsiella&lt;/Keywords&gt;&lt;Keywords&gt;Klebsiella pneumoniae&lt;/Keywords&gt;&lt;Keywords&gt;P 8&lt;/Keywords&gt;&lt;Keywords&gt;Pakistan&lt;/Keywords&gt;&lt;Keywords&gt;Patients&lt;/Keywords&gt;&lt;Keywords&gt;Prevalence&lt;/Keywords&gt;&lt;Keywords&gt;prevention&lt;/Keywords&gt;&lt;Keywords&gt;Proteins&lt;/Keywords&gt;&lt;Keywords&gt;Research&lt;/Keywords&gt;&lt;Keywords&gt;techniques&lt;/Keywords&gt;&lt;Keywords&gt;United States&lt;/Keywords&gt;&lt;Keywords&gt;World Health&lt;/Keywords&gt;&lt;Reprint&gt;Not in File&lt;/Reprint&gt;&lt;Start_Page&gt;1791&lt;/Start_Page&gt;&lt;End_Page&gt;1798&lt;/End_Page&gt;&lt;Periodical&gt;Emerg.Infect.Dis.&lt;/Periodical&gt;&lt;Volume&gt;17&lt;/Volume&gt;&lt;Issue&gt;10&lt;/Issue&gt;&lt;User_Def_5&gt;PMC3310682&lt;/User_Def_5&gt;&lt;Misc_3&gt;10.3201/eid1710.110655 [doi]&lt;/Misc_3&gt;&lt;Address&gt;Bicetre Hospital, Le Kremlin-Bicetre, France. nordmann.patrice@bct.aphp.fr&lt;/Address&gt;&lt;Web_URL&gt;PM:22000347&lt;/Web_URL&gt;&lt;ZZ_JournalStdAbbrev&gt;&lt;f name="System"&gt;Emerg.Infect.Dis.&lt;/f&gt;&lt;/ZZ_JournalStdAbbrev&gt;&lt;ZZ_WorkformID&gt;1&lt;/ZZ_WorkformID&gt;&lt;/MDL&gt;&lt;/Cite&gt;&lt;/Refman&gt;</w:instrText>
      </w:r>
      <w:r w:rsidR="00E40793">
        <w:fldChar w:fldCharType="separate"/>
      </w:r>
      <w:r w:rsidR="00E40793" w:rsidRPr="00E40793">
        <w:rPr>
          <w:noProof/>
          <w:vertAlign w:val="superscript"/>
        </w:rPr>
        <w:t>8</w:t>
      </w:r>
      <w:r w:rsidR="00E40793">
        <w:fldChar w:fldCharType="end"/>
      </w:r>
      <w:r w:rsidR="00196F43" w:rsidRPr="00C73653">
        <w:t>. The major MBL families encountered in the UK are the NDM, VIM and, less commonly, IMP types. Other typ</w:t>
      </w:r>
      <w:r w:rsidR="0049524F">
        <w:t xml:space="preserve">es include AIM, </w:t>
      </w:r>
      <w:r w:rsidR="00DF0A8A">
        <w:t xml:space="preserve">GIM and </w:t>
      </w:r>
      <w:r w:rsidR="00196F43">
        <w:t>SIM</w:t>
      </w:r>
      <w:r w:rsidR="00196F43" w:rsidRPr="00C73653">
        <w:t xml:space="preserve"> enzymes,</w:t>
      </w:r>
      <w:r w:rsidR="00196F43">
        <w:t xml:space="preserve"> which </w:t>
      </w:r>
      <w:r w:rsidR="0049524F">
        <w:t xml:space="preserve">at the time of writing of this </w:t>
      </w:r>
      <w:r w:rsidR="00DF0A8A">
        <w:t>BSOP;</w:t>
      </w:r>
      <w:r w:rsidR="0049524F">
        <w:t xml:space="preserve"> </w:t>
      </w:r>
      <w:r w:rsidR="00196F43" w:rsidRPr="00C73653">
        <w:t>have not yet been detected in the UK</w:t>
      </w:r>
      <w:r w:rsidR="0049524F">
        <w:t>. DIM-1</w:t>
      </w:r>
      <w:r w:rsidR="00196F43">
        <w:t>and SPM-1, ha</w:t>
      </w:r>
      <w:r w:rsidR="00173AF5">
        <w:t xml:space="preserve">ve each been found in </w:t>
      </w:r>
      <w:r w:rsidR="00196F43">
        <w:t>single isolate</w:t>
      </w:r>
      <w:r w:rsidR="00173AF5">
        <w:t>s</w:t>
      </w:r>
      <w:r w:rsidR="00196F43">
        <w:t xml:space="preserve"> of </w:t>
      </w:r>
      <w:r w:rsidR="00196F43" w:rsidRPr="000E7C43">
        <w:rPr>
          <w:i/>
        </w:rPr>
        <w:t>P.</w:t>
      </w:r>
      <w:r w:rsidR="00196F43">
        <w:rPr>
          <w:i/>
        </w:rPr>
        <w:t xml:space="preserve"> </w:t>
      </w:r>
      <w:r w:rsidR="00196F43" w:rsidRPr="000E7C43">
        <w:rPr>
          <w:i/>
        </w:rPr>
        <w:t>aeruginosa</w:t>
      </w:r>
      <w:r w:rsidR="00DF0A8A" w:rsidRPr="00DF0A8A">
        <w:t xml:space="preserve"> </w:t>
      </w:r>
      <w:r w:rsidR="00DF0A8A">
        <w:t>in the UK</w:t>
      </w:r>
      <w:r w:rsidR="00196F43">
        <w:t>.</w:t>
      </w:r>
    </w:p>
    <w:p w:rsidR="00196F43" w:rsidRPr="00C73653" w:rsidRDefault="00764EAD" w:rsidP="00196F43">
      <w:pPr>
        <w:pStyle w:val="PHEBodytext"/>
        <w:numPr>
          <w:ilvl w:val="0"/>
          <w:numId w:val="22"/>
        </w:numPr>
      </w:pPr>
      <w:r>
        <w:t>c</w:t>
      </w:r>
      <w:r w:rsidR="00196F43" w:rsidRPr="00C73653">
        <w:t>lass D enzymes: This class comprises many</w:t>
      </w:r>
      <w:r w:rsidR="00173AF5">
        <w:t xml:space="preserve"> (&gt;400)</w:t>
      </w:r>
      <w:r w:rsidR="00196F43" w:rsidRPr="00C73653">
        <w:t xml:space="preserve"> diverse</w:t>
      </w:r>
      <w:r w:rsidR="00196F43">
        <w:t xml:space="preserve"> </w:t>
      </w:r>
      <w:r w:rsidR="00196F43" w:rsidRPr="00C73653">
        <w:rPr>
          <w:rFonts w:cs="Arial"/>
        </w:rPr>
        <w:t>β</w:t>
      </w:r>
      <w:r w:rsidR="00196F43" w:rsidRPr="00C73653">
        <w:t>-lactamases, few of which are carbapenemases</w:t>
      </w:r>
      <w:r w:rsidR="00E40793">
        <w:fldChar w:fldCharType="begin" w:fldLock="1">
          <w:fldData xml:space="preserve">PFJlZm1hbj48Q2l0ZT48QXV0aG9yPldhbHNoPC9BdXRob3I+PFllYXI+MjAxMDwvWWVhcj48UmVj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</w:fldData>
        </w:fldChar>
      </w:r>
      <w:r w:rsidR="00C45326">
        <w:instrText xml:space="preserve"> ADDIN REFMGR.CITE </w:instrText>
      </w:r>
      <w:r w:rsidR="00C45326">
        <w:fldChar w:fldCharType="begin" w:fldLock="1">
          <w:fldData xml:space="preserve">PFJlZm1hbj48Q2l0ZT48QXV0aG9yPldhbHNoPC9BdXRob3I+PFllYXI+MjAxMDwvWWVhcj48UmVj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</w:fldData>
        </w:fldChar>
      </w:r>
      <w:r w:rsidR="00C45326">
        <w:instrText xml:space="preserve"> ADDIN EN.CITE.DATA </w:instrText>
      </w:r>
      <w:r w:rsidR="00C45326">
        <w:fldChar w:fldCharType="end"/>
      </w:r>
      <w:r w:rsidR="00E40793">
        <w:fldChar w:fldCharType="separate"/>
      </w:r>
      <w:r w:rsidR="00E40793" w:rsidRPr="00E40793">
        <w:rPr>
          <w:noProof/>
          <w:vertAlign w:val="superscript"/>
        </w:rPr>
        <w:t>1-3,9,10</w:t>
      </w:r>
      <w:r w:rsidR="00E40793">
        <w:fldChar w:fldCharType="end"/>
      </w:r>
      <w:r w:rsidR="00196F43" w:rsidRPr="00C73653">
        <w:t xml:space="preserve">. Important carbapenemases within the family include OXA-23, -40, -51 and -58 and their variants from </w:t>
      </w:r>
      <w:r w:rsidR="00196F43" w:rsidRPr="00C73653">
        <w:rPr>
          <w:i/>
        </w:rPr>
        <w:t>Acinetobacter</w:t>
      </w:r>
      <w:r w:rsidR="00196F43" w:rsidRPr="00C73653">
        <w:t xml:space="preserve"> species, OXA-48 (identified mostly in Mediterranean and European countries and in India) and related enzymes in Enterobacteriaceae; other rarer carbapenem-hydrolysing</w:t>
      </w:r>
      <w:r w:rsidR="00196F43">
        <w:t xml:space="preserve"> class D</w:t>
      </w:r>
      <w:r w:rsidR="00196F43" w:rsidRPr="00C73653">
        <w:t xml:space="preserve"> types include OXA-198 in </w:t>
      </w:r>
      <w:r w:rsidR="00196F43" w:rsidRPr="00C73653">
        <w:rPr>
          <w:i/>
        </w:rPr>
        <w:t>Pseudomonas</w:t>
      </w:r>
      <w:r w:rsidR="00196F43" w:rsidRPr="00C73653">
        <w:t xml:space="preserve"> species</w:t>
      </w:r>
      <w:r w:rsidR="00196F43">
        <w:t>.</w:t>
      </w:r>
    </w:p>
    <w:p w:rsidR="00196F43" w:rsidRPr="00C73653" w:rsidRDefault="00196F43" w:rsidP="00196F43">
      <w:pPr>
        <w:pStyle w:val="PHEBodytext"/>
      </w:pPr>
      <w:r w:rsidRPr="00C73653">
        <w:t xml:space="preserve">Many acquired carbapenemases are plasmid-mediated (especially when found in Enterobacteriaceae), giving potential for spread between strains, species and genera. </w:t>
      </w:r>
    </w:p>
    <w:p w:rsidR="00196F43" w:rsidRPr="00C73653" w:rsidRDefault="00196F43" w:rsidP="00196F43">
      <w:pPr>
        <w:pStyle w:val="PHEBodytext"/>
      </w:pPr>
      <w:r w:rsidRPr="00C73653">
        <w:t>Carbapenemases are not the only mechanism of acquired resistance to carbapenems but are the most important</w:t>
      </w:r>
      <w:r>
        <w:t xml:space="preserve"> from a public health perspective</w:t>
      </w:r>
      <w:r w:rsidRPr="00C73653">
        <w:t xml:space="preserve">. Other mechanisms include: </w:t>
      </w:r>
    </w:p>
    <w:p w:rsidR="00196F43" w:rsidRPr="00C73653" w:rsidRDefault="00764EAD" w:rsidP="00196F43">
      <w:pPr>
        <w:pStyle w:val="PHEBodytext"/>
        <w:numPr>
          <w:ilvl w:val="0"/>
          <w:numId w:val="23"/>
        </w:numPr>
      </w:pPr>
      <w:r>
        <w:t>e</w:t>
      </w:r>
      <w:r w:rsidR="00196F43" w:rsidRPr="00C73653">
        <w:t>nterobacteriaceae with ESBL or AmpC enzymes may lose outer membrane porins (through mutations or other disruptions in chromosomal genes), reducing carbapenem uptake</w:t>
      </w:r>
      <w:r w:rsidR="00E40793">
        <w:fldChar w:fldCharType="begin" w:fldLock="1">
          <w:fldData xml:space="preserve">PFJlZm1hbj48Q2l0ZT48QXV0aG9yPkRvdW1pdGg8L0F1dGhvcj48WWVhcj4yMDA5PC9ZZWFyPjxS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</w:fldData>
        </w:fldChar>
      </w:r>
      <w:r w:rsidR="00C45326">
        <w:instrText xml:space="preserve"> ADDIN REFMGR.CITE </w:instrText>
      </w:r>
      <w:r w:rsidR="00C45326">
        <w:fldChar w:fldCharType="begin" w:fldLock="1">
          <w:fldData xml:space="preserve">PFJlZm1hbj48Q2l0ZT48QXV0aG9yPkRvdW1pdGg8L0F1dGhvcj48WWVhcj4yMDA5PC9ZZWFyPjxS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</w:fldData>
        </w:fldChar>
      </w:r>
      <w:r w:rsidR="00C45326">
        <w:instrText xml:space="preserve"> ADDIN EN.CITE.DATA </w:instrText>
      </w:r>
      <w:r w:rsidR="00C45326">
        <w:fldChar w:fldCharType="end"/>
      </w:r>
      <w:r w:rsidR="00E40793">
        <w:fldChar w:fldCharType="separate"/>
      </w:r>
      <w:r w:rsidR="00E40793" w:rsidRPr="00E40793">
        <w:rPr>
          <w:noProof/>
          <w:vertAlign w:val="superscript"/>
        </w:rPr>
        <w:t>11</w:t>
      </w:r>
      <w:r w:rsidR="00E40793">
        <w:fldChar w:fldCharType="end"/>
      </w:r>
      <w:r w:rsidR="00196F43" w:rsidRPr="00C73653">
        <w:t xml:space="preserve">. In contrast to carbapenemases, these combinatorial mechanisms of carbapenem resistance are not transferable between strains (though the contributing ESBL might be) and the porin-deficient mutants </w:t>
      </w:r>
      <w:r w:rsidR="00196F43" w:rsidRPr="00A01C7D">
        <w:t xml:space="preserve">may </w:t>
      </w:r>
      <w:r w:rsidR="00196F43" w:rsidRPr="00C73653">
        <w:t xml:space="preserve">have reduced fitness and be less likely to spread in healthcare settings. This mechanism is seen most often in </w:t>
      </w:r>
      <w:r w:rsidR="00196F43" w:rsidRPr="00C73653">
        <w:rPr>
          <w:i/>
        </w:rPr>
        <w:t>Enterobacter</w:t>
      </w:r>
      <w:r w:rsidR="00196F43" w:rsidRPr="00C73653">
        <w:t xml:space="preserve"> sp</w:t>
      </w:r>
      <w:r w:rsidR="00196F43">
        <w:t>ecies</w:t>
      </w:r>
      <w:r w:rsidR="00196F43" w:rsidRPr="00C73653">
        <w:t xml:space="preserve"> and </w:t>
      </w:r>
      <w:r w:rsidR="00196F43" w:rsidRPr="00C73653">
        <w:rPr>
          <w:i/>
        </w:rPr>
        <w:t>Klebsiella</w:t>
      </w:r>
      <w:r w:rsidR="00196F43" w:rsidRPr="00C73653">
        <w:t xml:space="preserve"> sp</w:t>
      </w:r>
      <w:r w:rsidR="00196F43">
        <w:t>ecies</w:t>
      </w:r>
      <w:r w:rsidR="00196F43" w:rsidRPr="00C73653">
        <w:t xml:space="preserve">, but also occurs in </w:t>
      </w:r>
      <w:r w:rsidR="00196F43" w:rsidRPr="00C73653">
        <w:rPr>
          <w:i/>
        </w:rPr>
        <w:t>E. coli</w:t>
      </w:r>
      <w:r w:rsidR="00196F43" w:rsidRPr="00C73653">
        <w:t xml:space="preserve"> and other genera. It most markedly affects ertapenem; isolates may remain susceptible to other carbapenems</w:t>
      </w:r>
      <w:r w:rsidR="00196F43">
        <w:t xml:space="preserve"> at breakpoint concentrations</w:t>
      </w:r>
      <w:r w:rsidR="00196F43" w:rsidRPr="00C73653">
        <w:t>, but often show some degree of reduced susceptibility or resistance, with the level contingent upon the amount of ESBL / AmpC activity and the precise nature of the porin lesion(s)</w:t>
      </w:r>
      <w:r w:rsidR="00196F43">
        <w:t>.</w:t>
      </w:r>
    </w:p>
    <w:p w:rsidR="00273B4F" w:rsidRDefault="00764EAD" w:rsidP="00273B4F">
      <w:pPr>
        <w:pStyle w:val="PHEBodytext"/>
        <w:numPr>
          <w:ilvl w:val="0"/>
          <w:numId w:val="23"/>
        </w:numPr>
      </w:pPr>
      <w:r>
        <w:t>i</w:t>
      </w:r>
      <w:r w:rsidR="00196F43" w:rsidRPr="00D82A46">
        <w:t xml:space="preserve">n </w:t>
      </w:r>
      <w:r w:rsidR="00196F43" w:rsidRPr="00C73653">
        <w:rPr>
          <w:i/>
        </w:rPr>
        <w:t>P. aeruginosa</w:t>
      </w:r>
      <w:r w:rsidR="00196F43" w:rsidRPr="00C73653">
        <w:t xml:space="preserve">, by far the commonest mode of carbapenem resistance is loss of OprD porin, and isolates only resistant to imipenem, but not other </w:t>
      </w:r>
      <w:r w:rsidR="00196F43" w:rsidRPr="00C73653">
        <w:rPr>
          <w:rFonts w:cs="Arial"/>
        </w:rPr>
        <w:t>β</w:t>
      </w:r>
      <w:r w:rsidR="00196F43" w:rsidRPr="00C73653">
        <w:t xml:space="preserve">-lactams are certain to have this mechanism. Meropenem, though not imipenem, is also affected by upregulated efflux in </w:t>
      </w:r>
      <w:r w:rsidR="00196F43" w:rsidRPr="00C73653">
        <w:rPr>
          <w:i/>
        </w:rPr>
        <w:t>P. aeruginosa</w:t>
      </w:r>
      <w:r w:rsidR="00E40793">
        <w:fldChar w:fldCharType="begin" w:fldLock="1"/>
      </w:r>
      <w:r w:rsidR="00C45326">
        <w:instrText xml:space="preserve"> ADDIN REFMGR.CITE &lt;Refman&gt;&lt;Cite&gt;&lt;Author&gt;Livermore&lt;/Author&gt;&lt;Year&gt;2001&lt;/Year&gt;&lt;RecNum&gt;37790&lt;/RecNum&gt;&lt;IDText&gt;Of Pseudomonas, porins, pumps and carbapenems&lt;/IDText&gt;&lt;MDL Ref_Type="Journal"&gt;&lt;Ref_Type&gt;Journal&lt;/Ref_Type&gt;&lt;Ref_ID&gt;37790&lt;/Ref_ID&gt;&lt;Title_Primary&gt;Of Pseudomonas, porins, pumps and carbapenems&lt;/Title_Primary&gt;&lt;Authors_Primary&gt;Livermore,D.M.&lt;/Authors_Primary&gt;&lt;Date_Primary&gt;2001/3&lt;/Date_Primary&gt;&lt;Keywords&gt;Bacterial Outer Membrane Proteins&lt;/Keywords&gt;&lt;Keywords&gt;Carbapenems&lt;/Keywords&gt;&lt;Keywords&gt;Carrier Proteins&lt;/Keywords&gt;&lt;Keywords&gt;drug effects&lt;/Keywords&gt;&lt;Keywords&gt;Drug Resistance,Microbial&lt;/Keywords&gt;&lt;Keywords&gt;genetics&lt;/Keywords&gt;&lt;Keywords&gt;Health&lt;/Keywords&gt;&lt;Keywords&gt;Laboratories&lt;/Keywords&gt;&lt;Keywords&gt;London&lt;/Keywords&gt;&lt;Keywords&gt;Membrane Proteins&lt;/Keywords&gt;&lt;Keywords&gt;Membrane Transport Proteins&lt;/Keywords&gt;&lt;Keywords&gt;Mutation&lt;/Keywords&gt;&lt;Keywords&gt;P 8&lt;/Keywords&gt;&lt;Keywords&gt;pharmacology&lt;/Keywords&gt;&lt;Keywords&gt;Porins&lt;/Keywords&gt;&lt;Keywords&gt;Proteins&lt;/Keywords&gt;&lt;Keywords&gt;Pseudomonas&lt;/Keywords&gt;&lt;Keywords&gt;Pseudomonas aeruginosa&lt;/Keywords&gt;&lt;Keywords&gt;Public Health&lt;/Keywords&gt;&lt;Keywords&gt;transport&lt;/Keywords&gt;&lt;Reprint&gt;Not in File&lt;/Reprint&gt;&lt;Start_Page&gt;247&lt;/Start_Page&gt;&lt;End_Page&gt;250&lt;/End_Page&gt;&lt;Periodical&gt;J.Antimicrob.Chemother.&lt;/Periodical&gt;&lt;Volume&gt;47&lt;/Volume&gt;&lt;Issue&gt;3&lt;/Issue&gt;&lt;Address&gt;Antibiotic Resistance Monitoring and Reference Laboratory, Central Public Health Laboratory, 61 Colindale Avenue, London NW9 5HT, UK. DLivermore@phls.nhs.uk&lt;/Address&gt;&lt;Web_URL&gt;PM:11222556&lt;/Web_URL&gt;&lt;ZZ_JournalFull&gt;&lt;f name="System"&gt;J.Antimicrob.Chemother.&lt;/f&gt;&lt;/ZZ_JournalFull&gt;&lt;ZZ_WorkformID&gt;1&lt;/ZZ_WorkformID&gt;&lt;/MDL&gt;&lt;/Cite&gt;&lt;/Refman&gt;</w:instrText>
      </w:r>
      <w:r w:rsidR="00E40793">
        <w:fldChar w:fldCharType="separate"/>
      </w:r>
      <w:r w:rsidR="00E40793" w:rsidRPr="00E40793">
        <w:rPr>
          <w:noProof/>
          <w:vertAlign w:val="superscript"/>
        </w:rPr>
        <w:t>12</w:t>
      </w:r>
      <w:r w:rsidR="00E40793">
        <w:fldChar w:fldCharType="end"/>
      </w:r>
      <w:r w:rsidR="00196F43">
        <w:t xml:space="preserve">. Most </w:t>
      </w:r>
      <w:r w:rsidR="00196F43" w:rsidRPr="00FF4BF1">
        <w:rPr>
          <w:i/>
        </w:rPr>
        <w:t>P. aeruginosa</w:t>
      </w:r>
      <w:r w:rsidR="00196F43">
        <w:t xml:space="preserve"> isolates that are resistant to both imipenem and meropenem will have both of these </w:t>
      </w:r>
      <w:r w:rsidR="00196F43">
        <w:lastRenderedPageBreak/>
        <w:t>mutational mechanisms (perhaps also with derepressed AmpC) rather than a carbapenemase.</w:t>
      </w:r>
    </w:p>
    <w:p w:rsidR="00196F43" w:rsidRPr="00C73653" w:rsidRDefault="007F3239" w:rsidP="00273B4F">
      <w:pPr>
        <w:pStyle w:val="PHEBodytext"/>
        <w:numPr>
          <w:ilvl w:val="0"/>
          <w:numId w:val="23"/>
        </w:numPr>
      </w:pPr>
      <w:r>
        <w:t>n</w:t>
      </w:r>
      <w:r w:rsidR="00196F43" w:rsidRPr="00C73653">
        <w:t xml:space="preserve">on-carbapenemase mechanisms have been claimed in </w:t>
      </w:r>
      <w:r w:rsidR="00196F43" w:rsidRPr="00273B4F">
        <w:rPr>
          <w:i/>
        </w:rPr>
        <w:t>Acinetobacter</w:t>
      </w:r>
      <w:r w:rsidR="00196F43" w:rsidRPr="00C73653">
        <w:t>, but may reflect failure to detect weak OXA carbapenemases, rather than their absence</w:t>
      </w:r>
      <w:r w:rsidR="00437846">
        <w:t>.</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4A0" w:firstRow="1" w:lastRow="0" w:firstColumn="1" w:lastColumn="0" w:noHBand="0" w:noVBand="1"/>
      </w:tblPr>
      <w:tblGrid>
        <w:gridCol w:w="2007"/>
        <w:gridCol w:w="2101"/>
        <w:gridCol w:w="2825"/>
        <w:gridCol w:w="2462"/>
      </w:tblGrid>
      <w:tr w:rsidR="00196F43" w:rsidRPr="00C73653" w:rsidTr="00710421">
        <w:tc>
          <w:tcPr>
            <w:tcW w:w="0" w:type="auto"/>
            <w:gridSpan w:val="4"/>
            <w:tcBorders>
              <w:bottom w:val="single" w:sz="12" w:space="0" w:color="008000"/>
            </w:tcBorders>
            <w:shd w:val="solid" w:color="C0C0C0" w:fill="FFFFFF"/>
            <w:hideMark/>
          </w:tcPr>
          <w:p w:rsidR="00196F43" w:rsidRPr="00C73653" w:rsidRDefault="00437846" w:rsidP="00710421">
            <w:pPr>
              <w:ind w:left="0" w:firstLine="0"/>
              <w:jc w:val="center"/>
              <w:rPr>
                <w:rFonts w:cs="Arial"/>
                <w:b/>
                <w:bCs/>
              </w:rPr>
            </w:pPr>
            <w:r>
              <w:rPr>
                <w:rFonts w:cs="Arial"/>
                <w:b/>
                <w:bCs/>
              </w:rPr>
              <w:t xml:space="preserve">Table 1: </w:t>
            </w:r>
            <w:r w:rsidR="00196F43" w:rsidRPr="00C73653">
              <w:rPr>
                <w:rFonts w:cs="Arial"/>
                <w:b/>
                <w:bCs/>
              </w:rPr>
              <w:t>Carbapenemases by Classification, Activity and Organisms</w:t>
            </w:r>
          </w:p>
        </w:tc>
      </w:tr>
      <w:tr w:rsidR="00196F43" w:rsidRPr="00C73653" w:rsidTr="00710421">
        <w:tc>
          <w:tcPr>
            <w:tcW w:w="0" w:type="auto"/>
            <w:shd w:val="pct20" w:color="000000" w:fill="FFFFFF"/>
            <w:hideMark/>
          </w:tcPr>
          <w:p w:rsidR="00196F43" w:rsidRPr="00C73653" w:rsidRDefault="00196F43" w:rsidP="00710421">
            <w:pPr>
              <w:ind w:left="0" w:firstLine="0"/>
              <w:rPr>
                <w:rFonts w:cs="Arial"/>
                <w:b/>
                <w:bCs/>
                <w:sz w:val="20"/>
                <w:szCs w:val="20"/>
              </w:rPr>
            </w:pPr>
            <w:r w:rsidRPr="00C73653">
              <w:rPr>
                <w:rFonts w:cs="Arial"/>
                <w:b/>
                <w:bCs/>
                <w:sz w:val="20"/>
                <w:szCs w:val="20"/>
              </w:rPr>
              <w:t>Enzyme Type</w:t>
            </w:r>
          </w:p>
        </w:tc>
        <w:tc>
          <w:tcPr>
            <w:tcW w:w="0" w:type="auto"/>
            <w:shd w:val="pct20" w:color="000000" w:fill="FFFFFF"/>
            <w:hideMark/>
          </w:tcPr>
          <w:p w:rsidR="00196F43" w:rsidRPr="00C73653" w:rsidRDefault="00196F43" w:rsidP="00710421">
            <w:pPr>
              <w:ind w:left="0" w:firstLine="0"/>
              <w:rPr>
                <w:rFonts w:cs="Arial"/>
                <w:b/>
                <w:bCs/>
                <w:sz w:val="20"/>
                <w:szCs w:val="20"/>
              </w:rPr>
            </w:pPr>
            <w:r w:rsidRPr="00C73653">
              <w:rPr>
                <w:rFonts w:cs="Arial"/>
                <w:b/>
                <w:bCs/>
                <w:sz w:val="20"/>
                <w:szCs w:val="20"/>
              </w:rPr>
              <w:t>Classification by Ambler Class</w:t>
            </w:r>
          </w:p>
        </w:tc>
        <w:tc>
          <w:tcPr>
            <w:tcW w:w="0" w:type="auto"/>
            <w:shd w:val="pct20" w:color="000000" w:fill="FFFFFF"/>
            <w:hideMark/>
          </w:tcPr>
          <w:p w:rsidR="00196F43" w:rsidRPr="00C73653" w:rsidRDefault="00196F43" w:rsidP="00710421">
            <w:pPr>
              <w:ind w:left="0" w:firstLine="0"/>
              <w:rPr>
                <w:rFonts w:cs="Arial"/>
                <w:b/>
                <w:bCs/>
                <w:sz w:val="20"/>
                <w:szCs w:val="20"/>
              </w:rPr>
            </w:pPr>
            <w:r w:rsidRPr="00C73653">
              <w:rPr>
                <w:rFonts w:cs="Arial"/>
                <w:b/>
                <w:bCs/>
                <w:sz w:val="20"/>
                <w:szCs w:val="20"/>
              </w:rPr>
              <w:t>Activity Spectrum</w:t>
            </w:r>
          </w:p>
        </w:tc>
        <w:tc>
          <w:tcPr>
            <w:tcW w:w="0" w:type="auto"/>
            <w:shd w:val="pct20" w:color="000000" w:fill="FFFFFF"/>
            <w:hideMark/>
          </w:tcPr>
          <w:p w:rsidR="00196F43" w:rsidRPr="00C73653" w:rsidRDefault="00196F43" w:rsidP="00710421">
            <w:pPr>
              <w:ind w:left="0" w:firstLine="0"/>
              <w:rPr>
                <w:rFonts w:cs="Arial"/>
                <w:b/>
                <w:bCs/>
                <w:sz w:val="20"/>
                <w:szCs w:val="20"/>
              </w:rPr>
            </w:pPr>
            <w:r w:rsidRPr="00C73653">
              <w:rPr>
                <w:rFonts w:cs="Arial"/>
                <w:b/>
                <w:bCs/>
                <w:sz w:val="20"/>
                <w:szCs w:val="20"/>
              </w:rPr>
              <w:t>Organism(s)</w:t>
            </w:r>
          </w:p>
        </w:tc>
      </w:tr>
      <w:tr w:rsidR="00196F43" w:rsidRPr="00C73653" w:rsidTr="00710421">
        <w:tc>
          <w:tcPr>
            <w:tcW w:w="0" w:type="auto"/>
            <w:shd w:val="pct25" w:color="FFFF00" w:fill="FFFFFF"/>
            <w:hideMark/>
          </w:tcPr>
          <w:p w:rsidR="00196F43" w:rsidRPr="00C73653" w:rsidRDefault="00196F43" w:rsidP="00710421">
            <w:pPr>
              <w:ind w:left="0" w:firstLine="0"/>
              <w:rPr>
                <w:rFonts w:cs="Arial"/>
                <w:b/>
                <w:bCs/>
                <w:color w:val="FF0000"/>
                <w:sz w:val="18"/>
                <w:szCs w:val="18"/>
              </w:rPr>
            </w:pPr>
            <w:r w:rsidRPr="00C73653">
              <w:rPr>
                <w:rFonts w:cs="Arial"/>
                <w:b/>
                <w:bCs/>
                <w:color w:val="FF0000"/>
                <w:sz w:val="18"/>
                <w:szCs w:val="18"/>
              </w:rPr>
              <w:t>KPC</w:t>
            </w:r>
          </w:p>
        </w:tc>
        <w:tc>
          <w:tcPr>
            <w:tcW w:w="0" w:type="auto"/>
            <w:shd w:val="pct25" w:color="FFFF00" w:fill="FFFFFF"/>
            <w:hideMark/>
          </w:tcPr>
          <w:p w:rsidR="00196F43" w:rsidRPr="00C73653" w:rsidRDefault="00196F43" w:rsidP="00710421">
            <w:pPr>
              <w:ind w:left="0" w:firstLine="0"/>
              <w:rPr>
                <w:rFonts w:cs="Arial"/>
                <w:sz w:val="18"/>
                <w:szCs w:val="18"/>
              </w:rPr>
            </w:pPr>
            <w:r w:rsidRPr="00C73653">
              <w:rPr>
                <w:rFonts w:cs="Arial"/>
                <w:sz w:val="18"/>
                <w:szCs w:val="18"/>
              </w:rPr>
              <w:t>A</w:t>
            </w:r>
          </w:p>
        </w:tc>
        <w:tc>
          <w:tcPr>
            <w:tcW w:w="0" w:type="auto"/>
            <w:shd w:val="pct25" w:color="FFFF00" w:fill="FFFFFF"/>
            <w:hideMark/>
          </w:tcPr>
          <w:p w:rsidR="00196F43" w:rsidRPr="00C73653" w:rsidRDefault="00196F43" w:rsidP="00710421">
            <w:pPr>
              <w:ind w:left="0" w:firstLine="0"/>
              <w:rPr>
                <w:rFonts w:cs="Arial"/>
                <w:sz w:val="18"/>
                <w:szCs w:val="18"/>
              </w:rPr>
            </w:pPr>
            <w:r w:rsidRPr="00C73653">
              <w:rPr>
                <w:rFonts w:cs="Arial"/>
                <w:sz w:val="18"/>
                <w:szCs w:val="18"/>
              </w:rPr>
              <w:t>All β-lactams</w:t>
            </w:r>
          </w:p>
        </w:tc>
        <w:tc>
          <w:tcPr>
            <w:tcW w:w="0" w:type="auto"/>
            <w:shd w:val="pct25" w:color="FFFF00" w:fill="FFFFFF"/>
            <w:hideMark/>
          </w:tcPr>
          <w:p w:rsidR="00621608" w:rsidRDefault="00196F43" w:rsidP="00710421">
            <w:pPr>
              <w:ind w:left="0" w:firstLine="0"/>
              <w:rPr>
                <w:rFonts w:cs="Arial"/>
                <w:sz w:val="18"/>
                <w:szCs w:val="18"/>
              </w:rPr>
            </w:pPr>
            <w:r w:rsidRPr="00C73653">
              <w:rPr>
                <w:rFonts w:cs="Arial"/>
                <w:sz w:val="18"/>
                <w:szCs w:val="18"/>
              </w:rPr>
              <w:t>Enterobacteriaceae,</w:t>
            </w:r>
          </w:p>
          <w:p w:rsidR="00196F43" w:rsidRPr="00C73653" w:rsidRDefault="00196F43" w:rsidP="00710421">
            <w:pPr>
              <w:ind w:left="0" w:firstLine="0"/>
              <w:rPr>
                <w:rFonts w:cs="Arial"/>
                <w:sz w:val="18"/>
                <w:szCs w:val="18"/>
              </w:rPr>
            </w:pPr>
            <w:r w:rsidRPr="00C73653">
              <w:rPr>
                <w:rFonts w:cs="Arial"/>
                <w:sz w:val="18"/>
                <w:szCs w:val="18"/>
              </w:rPr>
              <w:t xml:space="preserve"> </w:t>
            </w:r>
            <w:r w:rsidRPr="00C73653">
              <w:rPr>
                <w:rFonts w:cs="Arial"/>
                <w:i/>
                <w:iCs/>
                <w:sz w:val="18"/>
                <w:szCs w:val="18"/>
              </w:rPr>
              <w:t>P. aeruginosa</w:t>
            </w:r>
            <w:r>
              <w:rPr>
                <w:rFonts w:cs="Arial"/>
                <w:i/>
                <w:iCs/>
                <w:sz w:val="18"/>
                <w:szCs w:val="18"/>
              </w:rPr>
              <w:t xml:space="preserve">, </w:t>
            </w:r>
            <w:r w:rsidR="00621608">
              <w:rPr>
                <w:rFonts w:cs="Arial"/>
                <w:i/>
                <w:iCs/>
                <w:sz w:val="18"/>
                <w:szCs w:val="18"/>
              </w:rPr>
              <w:br w:type="textWrapping" w:clear="all"/>
            </w:r>
            <w:r>
              <w:rPr>
                <w:rFonts w:cs="Arial"/>
                <w:i/>
                <w:iCs/>
                <w:sz w:val="18"/>
                <w:szCs w:val="18"/>
              </w:rPr>
              <w:t>A baumannii</w:t>
            </w:r>
          </w:p>
        </w:tc>
      </w:tr>
      <w:tr w:rsidR="00196F43" w:rsidRPr="00C73653" w:rsidTr="00710421">
        <w:tc>
          <w:tcPr>
            <w:tcW w:w="0" w:type="auto"/>
            <w:shd w:val="pct20" w:color="000000" w:fill="FFFFFF"/>
            <w:hideMark/>
          </w:tcPr>
          <w:p w:rsidR="00196F43" w:rsidRPr="00C73653" w:rsidRDefault="00196F43" w:rsidP="00710421">
            <w:pPr>
              <w:ind w:left="0" w:firstLine="0"/>
              <w:rPr>
                <w:rFonts w:cs="Arial"/>
                <w:b/>
                <w:bCs/>
                <w:sz w:val="18"/>
                <w:szCs w:val="18"/>
              </w:rPr>
            </w:pPr>
            <w:r w:rsidRPr="00C73653">
              <w:rPr>
                <w:rFonts w:cs="Arial"/>
                <w:b/>
                <w:bCs/>
                <w:sz w:val="18"/>
                <w:szCs w:val="18"/>
              </w:rPr>
              <w:t>SME</w:t>
            </w:r>
          </w:p>
        </w:tc>
        <w:tc>
          <w:tcPr>
            <w:tcW w:w="0" w:type="auto"/>
            <w:shd w:val="pct20" w:color="000000" w:fill="FFFFFF"/>
            <w:hideMark/>
          </w:tcPr>
          <w:p w:rsidR="00196F43" w:rsidRPr="00C73653" w:rsidRDefault="00196F43" w:rsidP="00710421">
            <w:pPr>
              <w:ind w:left="0" w:firstLine="0"/>
              <w:rPr>
                <w:rFonts w:cs="Arial"/>
                <w:sz w:val="18"/>
                <w:szCs w:val="18"/>
              </w:rPr>
            </w:pPr>
            <w:r w:rsidRPr="00C73653">
              <w:rPr>
                <w:rFonts w:cs="Arial"/>
                <w:sz w:val="18"/>
                <w:szCs w:val="18"/>
              </w:rPr>
              <w:t>A</w:t>
            </w:r>
          </w:p>
        </w:tc>
        <w:tc>
          <w:tcPr>
            <w:tcW w:w="0" w:type="auto"/>
            <w:shd w:val="pct20" w:color="000000" w:fill="FFFFFF"/>
            <w:hideMark/>
          </w:tcPr>
          <w:p w:rsidR="00196F43" w:rsidRPr="00C73653" w:rsidRDefault="00196F43" w:rsidP="00710421">
            <w:pPr>
              <w:ind w:left="0" w:firstLine="0"/>
              <w:rPr>
                <w:rFonts w:cs="Arial"/>
                <w:sz w:val="18"/>
                <w:szCs w:val="18"/>
              </w:rPr>
            </w:pPr>
            <w:r w:rsidRPr="00C73653">
              <w:rPr>
                <w:rFonts w:cs="Arial"/>
                <w:sz w:val="18"/>
                <w:szCs w:val="18"/>
              </w:rPr>
              <w:t>Carbapenems and aztreonam, but not 3rd/4th G cephalosporins</w:t>
            </w:r>
          </w:p>
        </w:tc>
        <w:tc>
          <w:tcPr>
            <w:tcW w:w="0" w:type="auto"/>
            <w:shd w:val="pct20" w:color="000000" w:fill="FFFFFF"/>
            <w:hideMark/>
          </w:tcPr>
          <w:p w:rsidR="00196F43" w:rsidRPr="00C73653" w:rsidRDefault="00196F43" w:rsidP="00710421">
            <w:pPr>
              <w:ind w:left="0" w:firstLine="0"/>
              <w:rPr>
                <w:rFonts w:cs="Arial"/>
                <w:sz w:val="18"/>
                <w:szCs w:val="18"/>
              </w:rPr>
            </w:pPr>
            <w:r w:rsidRPr="00C73653">
              <w:rPr>
                <w:rFonts w:cs="Arial"/>
                <w:i/>
                <w:iCs/>
                <w:sz w:val="18"/>
                <w:szCs w:val="18"/>
              </w:rPr>
              <w:t>S. marcescens</w:t>
            </w:r>
          </w:p>
        </w:tc>
      </w:tr>
      <w:tr w:rsidR="00196F43" w:rsidRPr="00C73653" w:rsidTr="00710421">
        <w:tc>
          <w:tcPr>
            <w:tcW w:w="0" w:type="auto"/>
            <w:shd w:val="pct25" w:color="FFFF00" w:fill="FFFFFF"/>
            <w:hideMark/>
          </w:tcPr>
          <w:p w:rsidR="00196F43" w:rsidRPr="00C73653" w:rsidRDefault="00196F43" w:rsidP="00710421">
            <w:pPr>
              <w:ind w:left="0" w:firstLine="0"/>
              <w:rPr>
                <w:rFonts w:cs="Arial"/>
                <w:b/>
                <w:bCs/>
                <w:sz w:val="18"/>
                <w:szCs w:val="18"/>
              </w:rPr>
            </w:pPr>
            <w:r w:rsidRPr="00C73653">
              <w:rPr>
                <w:rFonts w:cs="Arial"/>
                <w:b/>
                <w:bCs/>
                <w:sz w:val="18"/>
                <w:szCs w:val="18"/>
              </w:rPr>
              <w:t>NMC–A</w:t>
            </w:r>
          </w:p>
          <w:p w:rsidR="00196F43" w:rsidRPr="00C73653" w:rsidRDefault="00196F43" w:rsidP="00710421">
            <w:pPr>
              <w:ind w:left="0" w:firstLine="0"/>
              <w:rPr>
                <w:rFonts w:cs="Arial"/>
                <w:b/>
                <w:bCs/>
                <w:sz w:val="18"/>
                <w:szCs w:val="18"/>
              </w:rPr>
            </w:pPr>
            <w:r w:rsidRPr="00C73653">
              <w:rPr>
                <w:rFonts w:cs="Arial"/>
                <w:b/>
                <w:bCs/>
                <w:sz w:val="18"/>
                <w:szCs w:val="18"/>
              </w:rPr>
              <w:t>IMI</w:t>
            </w:r>
          </w:p>
        </w:tc>
        <w:tc>
          <w:tcPr>
            <w:tcW w:w="0" w:type="auto"/>
            <w:shd w:val="pct25" w:color="FFFF00" w:fill="FFFFFF"/>
            <w:hideMark/>
          </w:tcPr>
          <w:p w:rsidR="00196F43" w:rsidRPr="00C73653" w:rsidRDefault="00196F43" w:rsidP="00710421">
            <w:pPr>
              <w:ind w:left="0" w:firstLine="0"/>
              <w:rPr>
                <w:rFonts w:cs="Arial"/>
                <w:sz w:val="18"/>
                <w:szCs w:val="18"/>
              </w:rPr>
            </w:pPr>
            <w:r w:rsidRPr="00C73653">
              <w:rPr>
                <w:rFonts w:cs="Arial"/>
                <w:sz w:val="18"/>
                <w:szCs w:val="18"/>
              </w:rPr>
              <w:t>A</w:t>
            </w:r>
          </w:p>
        </w:tc>
        <w:tc>
          <w:tcPr>
            <w:tcW w:w="0" w:type="auto"/>
            <w:shd w:val="pct25" w:color="FFFF00" w:fill="FFFFFF"/>
            <w:hideMark/>
          </w:tcPr>
          <w:p w:rsidR="00196F43" w:rsidRPr="00C73653" w:rsidRDefault="00196F43" w:rsidP="00710421">
            <w:pPr>
              <w:ind w:left="0" w:firstLine="0"/>
              <w:rPr>
                <w:rFonts w:cs="Arial"/>
                <w:sz w:val="18"/>
                <w:szCs w:val="18"/>
              </w:rPr>
            </w:pPr>
            <w:r w:rsidRPr="00C73653">
              <w:rPr>
                <w:rFonts w:cs="Arial"/>
                <w:sz w:val="18"/>
                <w:szCs w:val="18"/>
              </w:rPr>
              <w:t>Carbapenems and aztreonam, but not 3rd/4th G cephalosporins</w:t>
            </w:r>
          </w:p>
        </w:tc>
        <w:tc>
          <w:tcPr>
            <w:tcW w:w="0" w:type="auto"/>
            <w:shd w:val="pct25" w:color="FFFF00" w:fill="FFFFFF"/>
            <w:hideMark/>
          </w:tcPr>
          <w:p w:rsidR="00196F43" w:rsidRPr="00C73653" w:rsidRDefault="00196F43" w:rsidP="00710421">
            <w:pPr>
              <w:ind w:left="0" w:firstLine="0"/>
              <w:rPr>
                <w:rFonts w:cs="Arial"/>
                <w:sz w:val="18"/>
                <w:szCs w:val="18"/>
              </w:rPr>
            </w:pPr>
            <w:r w:rsidRPr="00C73653">
              <w:rPr>
                <w:rFonts w:cs="Arial"/>
                <w:i/>
                <w:iCs/>
                <w:sz w:val="18"/>
                <w:szCs w:val="18"/>
              </w:rPr>
              <w:t>Enterobacter</w:t>
            </w:r>
            <w:r w:rsidRPr="00C73653">
              <w:rPr>
                <w:rFonts w:cs="Arial"/>
                <w:sz w:val="18"/>
                <w:szCs w:val="18"/>
              </w:rPr>
              <w:t xml:space="preserve"> species</w:t>
            </w:r>
          </w:p>
        </w:tc>
      </w:tr>
      <w:tr w:rsidR="00196F43" w:rsidRPr="00C73653" w:rsidTr="00710421">
        <w:tc>
          <w:tcPr>
            <w:tcW w:w="0" w:type="auto"/>
            <w:shd w:val="pct20" w:color="000000" w:fill="FFFFFF"/>
            <w:hideMark/>
          </w:tcPr>
          <w:p w:rsidR="00196F43" w:rsidRPr="00C73653" w:rsidRDefault="00196F43" w:rsidP="00710421">
            <w:pPr>
              <w:ind w:left="0" w:firstLine="0"/>
              <w:rPr>
                <w:rFonts w:cs="Arial"/>
                <w:b/>
                <w:bCs/>
                <w:sz w:val="18"/>
                <w:szCs w:val="18"/>
              </w:rPr>
            </w:pPr>
            <w:r w:rsidRPr="00C73653">
              <w:rPr>
                <w:rFonts w:cs="Arial"/>
                <w:b/>
                <w:bCs/>
                <w:sz w:val="18"/>
                <w:szCs w:val="18"/>
              </w:rPr>
              <w:t>GES</w:t>
            </w:r>
          </w:p>
        </w:tc>
        <w:tc>
          <w:tcPr>
            <w:tcW w:w="0" w:type="auto"/>
            <w:shd w:val="pct20" w:color="000000" w:fill="FFFFFF"/>
            <w:hideMark/>
          </w:tcPr>
          <w:p w:rsidR="00196F43" w:rsidRPr="00C73653" w:rsidRDefault="00196F43" w:rsidP="00710421">
            <w:pPr>
              <w:ind w:left="0" w:firstLine="0"/>
              <w:rPr>
                <w:rFonts w:cs="Arial"/>
                <w:sz w:val="18"/>
                <w:szCs w:val="18"/>
              </w:rPr>
            </w:pPr>
            <w:r w:rsidRPr="00C73653">
              <w:rPr>
                <w:rFonts w:cs="Arial"/>
                <w:sz w:val="18"/>
                <w:szCs w:val="18"/>
              </w:rPr>
              <w:t>A</w:t>
            </w:r>
          </w:p>
        </w:tc>
        <w:tc>
          <w:tcPr>
            <w:tcW w:w="0" w:type="auto"/>
            <w:shd w:val="pct20" w:color="000000" w:fill="FFFFFF"/>
            <w:hideMark/>
          </w:tcPr>
          <w:p w:rsidR="00196F43" w:rsidRPr="00C73653" w:rsidRDefault="00196F43" w:rsidP="00710421">
            <w:pPr>
              <w:ind w:left="0" w:firstLine="0"/>
              <w:rPr>
                <w:rFonts w:cs="Arial"/>
                <w:sz w:val="18"/>
                <w:szCs w:val="18"/>
              </w:rPr>
            </w:pPr>
            <w:r w:rsidRPr="00C73653">
              <w:rPr>
                <w:rFonts w:cs="Arial"/>
                <w:sz w:val="18"/>
                <w:szCs w:val="18"/>
              </w:rPr>
              <w:t>Imipenem and 3rd/4th cephalosporins</w:t>
            </w:r>
          </w:p>
        </w:tc>
        <w:tc>
          <w:tcPr>
            <w:tcW w:w="0" w:type="auto"/>
            <w:shd w:val="pct20" w:color="000000" w:fill="FFFFFF"/>
            <w:hideMark/>
          </w:tcPr>
          <w:p w:rsidR="00196F43" w:rsidRPr="00C73653" w:rsidRDefault="00196F43" w:rsidP="00710421">
            <w:pPr>
              <w:ind w:left="0" w:firstLine="0"/>
              <w:rPr>
                <w:rFonts w:cs="Arial"/>
                <w:sz w:val="18"/>
                <w:szCs w:val="18"/>
              </w:rPr>
            </w:pPr>
            <w:r w:rsidRPr="00C73653">
              <w:rPr>
                <w:rFonts w:cs="Arial"/>
                <w:i/>
                <w:iCs/>
                <w:sz w:val="18"/>
                <w:szCs w:val="18"/>
              </w:rPr>
              <w:t>P. aeruginosa</w:t>
            </w:r>
            <w:r w:rsidRPr="00C73653">
              <w:rPr>
                <w:rFonts w:cs="Arial"/>
                <w:sz w:val="18"/>
                <w:szCs w:val="18"/>
              </w:rPr>
              <w:t xml:space="preserve"> and Enterobacteriaceae</w:t>
            </w:r>
          </w:p>
        </w:tc>
      </w:tr>
      <w:tr w:rsidR="00196F43" w:rsidRPr="00C73653" w:rsidTr="00710421">
        <w:tc>
          <w:tcPr>
            <w:tcW w:w="0" w:type="auto"/>
            <w:shd w:val="pct25" w:color="FFFF00" w:fill="FFFFFF"/>
            <w:hideMark/>
          </w:tcPr>
          <w:p w:rsidR="00196F43" w:rsidRPr="00C73653" w:rsidRDefault="00196F43" w:rsidP="00710421">
            <w:pPr>
              <w:ind w:left="0" w:firstLine="0"/>
              <w:rPr>
                <w:rFonts w:cs="Arial"/>
                <w:b/>
                <w:bCs/>
                <w:color w:val="FF0000"/>
                <w:sz w:val="18"/>
                <w:szCs w:val="18"/>
              </w:rPr>
            </w:pPr>
            <w:r w:rsidRPr="00C73653">
              <w:rPr>
                <w:rFonts w:cs="Arial"/>
                <w:b/>
                <w:bCs/>
                <w:color w:val="FF0000"/>
                <w:sz w:val="18"/>
                <w:szCs w:val="18"/>
              </w:rPr>
              <w:t>IMP</w:t>
            </w:r>
          </w:p>
          <w:p w:rsidR="00196F43" w:rsidRPr="00C73653" w:rsidRDefault="00196F43" w:rsidP="00710421">
            <w:pPr>
              <w:ind w:left="0" w:firstLine="0"/>
              <w:rPr>
                <w:rFonts w:cs="Arial"/>
                <w:b/>
                <w:bCs/>
                <w:color w:val="FF0000"/>
                <w:sz w:val="18"/>
                <w:szCs w:val="18"/>
              </w:rPr>
            </w:pPr>
            <w:r w:rsidRPr="00C73653">
              <w:rPr>
                <w:rFonts w:cs="Arial"/>
                <w:b/>
                <w:bCs/>
                <w:color w:val="FF0000"/>
                <w:sz w:val="18"/>
                <w:szCs w:val="18"/>
              </w:rPr>
              <w:t>VIM</w:t>
            </w:r>
          </w:p>
          <w:p w:rsidR="00196F43" w:rsidRPr="00C73653" w:rsidRDefault="00196F43" w:rsidP="00710421">
            <w:pPr>
              <w:ind w:left="0" w:firstLine="0"/>
              <w:rPr>
                <w:rFonts w:cs="Arial"/>
                <w:b/>
                <w:bCs/>
                <w:color w:val="FF0000"/>
                <w:sz w:val="18"/>
                <w:szCs w:val="18"/>
              </w:rPr>
            </w:pPr>
            <w:r w:rsidRPr="00C73653">
              <w:rPr>
                <w:rFonts w:cs="Arial"/>
                <w:b/>
                <w:bCs/>
                <w:color w:val="FF0000"/>
                <w:sz w:val="18"/>
                <w:szCs w:val="18"/>
              </w:rPr>
              <w:t>NDM</w:t>
            </w:r>
          </w:p>
          <w:p w:rsidR="00196F43" w:rsidRPr="00C73653" w:rsidRDefault="00196F43" w:rsidP="00710421">
            <w:pPr>
              <w:ind w:left="0" w:firstLine="0"/>
              <w:rPr>
                <w:rFonts w:cs="Arial"/>
                <w:b/>
                <w:bCs/>
                <w:sz w:val="18"/>
                <w:szCs w:val="18"/>
              </w:rPr>
            </w:pPr>
          </w:p>
          <w:p w:rsidR="00196F43" w:rsidRDefault="00196F43" w:rsidP="00710421">
            <w:pPr>
              <w:ind w:left="0" w:firstLine="0"/>
              <w:rPr>
                <w:rFonts w:cs="Arial"/>
                <w:b/>
                <w:bCs/>
                <w:sz w:val="18"/>
                <w:szCs w:val="18"/>
              </w:rPr>
            </w:pPr>
            <w:r w:rsidRPr="00C73653">
              <w:rPr>
                <w:rFonts w:cs="Arial"/>
                <w:b/>
                <w:bCs/>
                <w:sz w:val="18"/>
                <w:szCs w:val="18"/>
              </w:rPr>
              <w:t>AIM, GIM, SIM, (not detected in the UK yet)</w:t>
            </w:r>
          </w:p>
          <w:p w:rsidR="00173AF5" w:rsidRDefault="00173AF5" w:rsidP="00710421">
            <w:pPr>
              <w:ind w:left="0" w:firstLine="0"/>
              <w:rPr>
                <w:rFonts w:cs="Arial"/>
                <w:b/>
                <w:bCs/>
                <w:sz w:val="18"/>
                <w:szCs w:val="18"/>
              </w:rPr>
            </w:pPr>
          </w:p>
          <w:p w:rsidR="00196F43" w:rsidRPr="00C73653" w:rsidRDefault="00173AF5" w:rsidP="00710421">
            <w:pPr>
              <w:ind w:left="0" w:firstLine="0"/>
              <w:rPr>
                <w:rFonts w:cs="Arial"/>
                <w:b/>
                <w:bCs/>
                <w:sz w:val="18"/>
                <w:szCs w:val="18"/>
              </w:rPr>
            </w:pPr>
            <w:r w:rsidRPr="00173AF5">
              <w:rPr>
                <w:rFonts w:cs="Arial"/>
                <w:b/>
                <w:bCs/>
                <w:sz w:val="18"/>
                <w:szCs w:val="18"/>
              </w:rPr>
              <w:t xml:space="preserve">DIM, </w:t>
            </w:r>
            <w:r>
              <w:rPr>
                <w:rFonts w:cs="Arial"/>
                <w:b/>
                <w:bCs/>
                <w:sz w:val="18"/>
                <w:szCs w:val="18"/>
              </w:rPr>
              <w:t>SPM</w:t>
            </w:r>
          </w:p>
        </w:tc>
        <w:tc>
          <w:tcPr>
            <w:tcW w:w="0" w:type="auto"/>
            <w:shd w:val="pct25" w:color="FFFF00" w:fill="FFFFFF"/>
            <w:hideMark/>
          </w:tcPr>
          <w:p w:rsidR="00196F43" w:rsidRPr="00C73653" w:rsidRDefault="00196F43" w:rsidP="00710421">
            <w:pPr>
              <w:ind w:left="0" w:firstLine="0"/>
              <w:rPr>
                <w:rFonts w:cs="Arial"/>
                <w:sz w:val="18"/>
                <w:szCs w:val="18"/>
              </w:rPr>
            </w:pPr>
            <w:r w:rsidRPr="00C73653">
              <w:rPr>
                <w:rFonts w:cs="Arial"/>
                <w:sz w:val="18"/>
                <w:szCs w:val="18"/>
              </w:rPr>
              <w:t>B (metallo-β-lactamases)</w:t>
            </w:r>
          </w:p>
        </w:tc>
        <w:tc>
          <w:tcPr>
            <w:tcW w:w="0" w:type="auto"/>
            <w:shd w:val="pct25" w:color="FFFF00" w:fill="FFFFFF"/>
            <w:hideMark/>
          </w:tcPr>
          <w:p w:rsidR="00196F43" w:rsidRPr="00C73653" w:rsidRDefault="00196F43" w:rsidP="00710421">
            <w:pPr>
              <w:ind w:left="0" w:firstLine="0"/>
              <w:rPr>
                <w:rFonts w:cs="Arial"/>
                <w:sz w:val="18"/>
                <w:szCs w:val="18"/>
              </w:rPr>
            </w:pPr>
            <w:r w:rsidRPr="00C73653">
              <w:rPr>
                <w:rFonts w:cs="Arial"/>
                <w:sz w:val="18"/>
                <w:szCs w:val="18"/>
              </w:rPr>
              <w:t>All β-lactams</w:t>
            </w:r>
            <w:r>
              <w:rPr>
                <w:rFonts w:cs="Arial"/>
                <w:sz w:val="18"/>
                <w:szCs w:val="18"/>
              </w:rPr>
              <w:t xml:space="preserve"> except monobactams (</w:t>
            </w:r>
            <w:r w:rsidRPr="00C73653">
              <w:rPr>
                <w:rFonts w:cs="Arial"/>
                <w:sz w:val="18"/>
                <w:szCs w:val="18"/>
              </w:rPr>
              <w:t>aztreonam</w:t>
            </w:r>
            <w:r>
              <w:rPr>
                <w:rFonts w:cs="Arial"/>
                <w:sz w:val="18"/>
                <w:szCs w:val="18"/>
              </w:rPr>
              <w:t>)</w:t>
            </w:r>
          </w:p>
        </w:tc>
        <w:tc>
          <w:tcPr>
            <w:tcW w:w="0" w:type="auto"/>
            <w:shd w:val="pct25" w:color="FFFF00" w:fill="FFFFFF"/>
            <w:hideMark/>
          </w:tcPr>
          <w:p w:rsidR="00196F43" w:rsidRPr="00C73653" w:rsidRDefault="00196F43" w:rsidP="00710421">
            <w:pPr>
              <w:ind w:left="0" w:firstLine="0"/>
              <w:rPr>
                <w:rFonts w:cs="Arial"/>
                <w:sz w:val="18"/>
                <w:szCs w:val="18"/>
              </w:rPr>
            </w:pPr>
            <w:r w:rsidRPr="00C73653">
              <w:rPr>
                <w:rFonts w:cs="Arial"/>
                <w:i/>
                <w:iCs/>
                <w:sz w:val="18"/>
                <w:szCs w:val="18"/>
              </w:rPr>
              <w:t>Pseudomonas</w:t>
            </w:r>
            <w:r w:rsidRPr="00C73653">
              <w:rPr>
                <w:rFonts w:cs="Arial"/>
                <w:sz w:val="18"/>
                <w:szCs w:val="18"/>
              </w:rPr>
              <w:t xml:space="preserve"> species</w:t>
            </w:r>
          </w:p>
          <w:p w:rsidR="00196F43" w:rsidRPr="00C73653" w:rsidRDefault="00196F43" w:rsidP="00710421">
            <w:pPr>
              <w:ind w:left="0" w:firstLine="0"/>
              <w:rPr>
                <w:rFonts w:cs="Arial"/>
                <w:sz w:val="18"/>
                <w:szCs w:val="18"/>
              </w:rPr>
            </w:pPr>
            <w:r w:rsidRPr="00C73653">
              <w:rPr>
                <w:rFonts w:cs="Arial"/>
                <w:i/>
                <w:iCs/>
                <w:sz w:val="18"/>
                <w:szCs w:val="18"/>
              </w:rPr>
              <w:t>Acinetobacter</w:t>
            </w:r>
            <w:r w:rsidRPr="00C73653">
              <w:rPr>
                <w:rFonts w:cs="Arial"/>
                <w:sz w:val="18"/>
                <w:szCs w:val="18"/>
              </w:rPr>
              <w:t xml:space="preserve"> species Enterobacteriaceae</w:t>
            </w:r>
          </w:p>
        </w:tc>
      </w:tr>
      <w:tr w:rsidR="00196F43" w:rsidRPr="00C73653" w:rsidTr="00710421">
        <w:tc>
          <w:tcPr>
            <w:tcW w:w="0" w:type="auto"/>
            <w:shd w:val="pct20" w:color="000000" w:fill="FFFFFF"/>
            <w:hideMark/>
          </w:tcPr>
          <w:p w:rsidR="00196F43" w:rsidRPr="00C73653" w:rsidRDefault="00196F43" w:rsidP="00710421">
            <w:pPr>
              <w:ind w:left="0" w:firstLine="0"/>
              <w:rPr>
                <w:rFonts w:cs="Arial"/>
                <w:b/>
                <w:bCs/>
                <w:color w:val="FF0000"/>
                <w:sz w:val="18"/>
                <w:szCs w:val="18"/>
              </w:rPr>
            </w:pPr>
            <w:r w:rsidRPr="00C73653">
              <w:rPr>
                <w:rFonts w:cs="Arial"/>
                <w:b/>
                <w:bCs/>
                <w:color w:val="FF0000"/>
                <w:sz w:val="18"/>
                <w:szCs w:val="18"/>
              </w:rPr>
              <w:t>OXA</w:t>
            </w:r>
          </w:p>
        </w:tc>
        <w:tc>
          <w:tcPr>
            <w:tcW w:w="0" w:type="auto"/>
            <w:shd w:val="pct20" w:color="000000" w:fill="FFFFFF"/>
            <w:hideMark/>
          </w:tcPr>
          <w:p w:rsidR="00196F43" w:rsidRPr="00C73653" w:rsidRDefault="00196F43" w:rsidP="00710421">
            <w:pPr>
              <w:ind w:left="0" w:firstLine="0"/>
              <w:rPr>
                <w:rFonts w:cs="Arial"/>
                <w:sz w:val="18"/>
                <w:szCs w:val="18"/>
              </w:rPr>
            </w:pPr>
            <w:r w:rsidRPr="00C73653">
              <w:rPr>
                <w:rFonts w:cs="Arial"/>
                <w:sz w:val="18"/>
                <w:szCs w:val="18"/>
              </w:rPr>
              <w:t>D</w:t>
            </w:r>
          </w:p>
        </w:tc>
        <w:tc>
          <w:tcPr>
            <w:tcW w:w="0" w:type="auto"/>
            <w:shd w:val="pct20" w:color="000000" w:fill="FFFFFF"/>
            <w:hideMark/>
          </w:tcPr>
          <w:p w:rsidR="00196F43" w:rsidRPr="00C73653" w:rsidRDefault="00196F43" w:rsidP="00710421">
            <w:pPr>
              <w:ind w:left="0" w:firstLine="0"/>
              <w:rPr>
                <w:rFonts w:cs="Arial"/>
                <w:sz w:val="18"/>
                <w:szCs w:val="18"/>
              </w:rPr>
            </w:pPr>
            <w:r w:rsidRPr="00C73653">
              <w:rPr>
                <w:rFonts w:cs="Arial"/>
                <w:sz w:val="18"/>
                <w:szCs w:val="18"/>
              </w:rPr>
              <w:t>Weakly active against carbapenems</w:t>
            </w:r>
          </w:p>
        </w:tc>
        <w:tc>
          <w:tcPr>
            <w:tcW w:w="0" w:type="auto"/>
            <w:shd w:val="pct20" w:color="000000" w:fill="FFFFFF"/>
            <w:hideMark/>
          </w:tcPr>
          <w:p w:rsidR="00196F43" w:rsidRPr="00C73653" w:rsidRDefault="00196F43" w:rsidP="00621608">
            <w:pPr>
              <w:ind w:left="0" w:firstLine="0"/>
              <w:rPr>
                <w:rFonts w:cs="Arial"/>
                <w:sz w:val="18"/>
                <w:szCs w:val="18"/>
              </w:rPr>
            </w:pPr>
            <w:r w:rsidRPr="00C73653">
              <w:rPr>
                <w:rFonts w:cs="Arial"/>
                <w:i/>
                <w:iCs/>
                <w:sz w:val="18"/>
                <w:szCs w:val="18"/>
              </w:rPr>
              <w:t>A. baumann</w:t>
            </w:r>
            <w:r>
              <w:rPr>
                <w:rFonts w:cs="Arial"/>
                <w:i/>
                <w:iCs/>
                <w:sz w:val="18"/>
                <w:szCs w:val="18"/>
              </w:rPr>
              <w:t>i</w:t>
            </w:r>
            <w:r w:rsidRPr="00C73653">
              <w:rPr>
                <w:rFonts w:cs="Arial"/>
                <w:i/>
                <w:iCs/>
                <w:sz w:val="18"/>
                <w:szCs w:val="18"/>
              </w:rPr>
              <w:t>i</w:t>
            </w:r>
            <w:r w:rsidRPr="00C73653">
              <w:rPr>
                <w:rFonts w:cs="Arial"/>
                <w:sz w:val="18"/>
                <w:szCs w:val="18"/>
              </w:rPr>
              <w:t xml:space="preserve">, </w:t>
            </w:r>
            <w:r w:rsidR="00621608">
              <w:rPr>
                <w:rFonts w:cs="Arial"/>
                <w:sz w:val="18"/>
                <w:szCs w:val="18"/>
              </w:rPr>
              <w:t xml:space="preserve">Enterobacteriaceae </w:t>
            </w:r>
            <w:r w:rsidR="00621608">
              <w:rPr>
                <w:rFonts w:cs="Arial"/>
                <w:sz w:val="18"/>
                <w:szCs w:val="18"/>
              </w:rPr>
              <w:br w:type="textWrapping" w:clear="all"/>
              <w:t xml:space="preserve">and rare </w:t>
            </w:r>
            <w:r w:rsidRPr="00C73653">
              <w:rPr>
                <w:rFonts w:cs="Arial"/>
                <w:i/>
                <w:iCs/>
                <w:sz w:val="18"/>
                <w:szCs w:val="18"/>
              </w:rPr>
              <w:t>P. aeruginosa</w:t>
            </w:r>
            <w:r w:rsidRPr="00C73653">
              <w:rPr>
                <w:rFonts w:cs="Arial"/>
                <w:sz w:val="18"/>
                <w:szCs w:val="18"/>
              </w:rPr>
              <w:t xml:space="preserve"> </w:t>
            </w:r>
          </w:p>
        </w:tc>
      </w:tr>
    </w:tbl>
    <w:p w:rsidR="00196F43" w:rsidRPr="00C73653" w:rsidRDefault="00621608" w:rsidP="00621608">
      <w:pPr>
        <w:pStyle w:val="PHEBodytext"/>
      </w:pPr>
      <w:r w:rsidRPr="00972DA9">
        <w:rPr>
          <w:b/>
        </w:rPr>
        <w:t>Note:</w:t>
      </w:r>
      <w:r w:rsidRPr="00972DA9">
        <w:t xml:space="preserve"> All the enzyme types highlighted in r</w:t>
      </w:r>
      <w:r w:rsidR="00D04896">
        <w:t>ed are the 5 main carbapenemase families</w:t>
      </w:r>
      <w:r w:rsidRPr="00972DA9">
        <w:t xml:space="preserve"> found in the UK</w:t>
      </w:r>
      <w:r w:rsidR="00173AF5">
        <w:t>, the so-called ‘big five’</w:t>
      </w:r>
      <w:r w:rsidRPr="00972DA9">
        <w:t>.</w:t>
      </w:r>
    </w:p>
    <w:p w:rsidR="00196F43" w:rsidRPr="00C73653" w:rsidRDefault="00196F43" w:rsidP="00196F43">
      <w:pPr>
        <w:pStyle w:val="PHEBodytext"/>
      </w:pPr>
      <w:r w:rsidRPr="00C73653">
        <w:t xml:space="preserve">Carbapenemases are clinically important because they destroy and so may confer resistance to carbapenems (and usually most other </w:t>
      </w:r>
      <w:r w:rsidRPr="00C73653">
        <w:rPr>
          <w:rFonts w:cs="Arial"/>
        </w:rPr>
        <w:t>β</w:t>
      </w:r>
      <w:r w:rsidRPr="00C73653">
        <w:t>-lactams). Delayed recognition and inappropriate treatment of severe infections caused by carbapenemase producers is associated with increased mortality</w:t>
      </w:r>
      <w:r w:rsidR="00E40793">
        <w:fldChar w:fldCharType="begin" w:fldLock="1">
          <w:fldData xml:space="preserve">PFJlZm1hbj48Q2l0ZT48QXV0aG9yPkFrb3ZhPC9BdXRob3I+PFllYXI+MjAxMjwvWWVhcj48UmVj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</w:fldData>
        </w:fldChar>
      </w:r>
      <w:r w:rsidR="00C45326">
        <w:instrText xml:space="preserve"> ADDIN REFMGR.CITE </w:instrText>
      </w:r>
      <w:r w:rsidR="00C45326">
        <w:fldChar w:fldCharType="begin" w:fldLock="1">
          <w:fldData xml:space="preserve">PFJlZm1hbj48Q2l0ZT48QXV0aG9yPkFrb3ZhPC9BdXRob3I+PFllYXI+MjAxMjwvWWVhcj48UmVj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</w:fldData>
        </w:fldChar>
      </w:r>
      <w:r w:rsidR="00C45326">
        <w:instrText xml:space="preserve"> ADDIN EN.CITE.DATA </w:instrText>
      </w:r>
      <w:r w:rsidR="00C45326">
        <w:fldChar w:fldCharType="end"/>
      </w:r>
      <w:r w:rsidR="00E40793">
        <w:fldChar w:fldCharType="separate"/>
      </w:r>
      <w:r w:rsidR="00E40793" w:rsidRPr="00E40793">
        <w:rPr>
          <w:noProof/>
          <w:vertAlign w:val="superscript"/>
        </w:rPr>
        <w:t>13</w:t>
      </w:r>
      <w:r w:rsidR="00E40793">
        <w:fldChar w:fldCharType="end"/>
      </w:r>
      <w:r w:rsidRPr="00C73653">
        <w:t>. Many producers are multi-resistant to non-</w:t>
      </w:r>
      <w:r w:rsidRPr="00C73653">
        <w:rPr>
          <w:rFonts w:cs="Arial"/>
        </w:rPr>
        <w:t>β</w:t>
      </w:r>
      <w:r w:rsidRPr="00C73653">
        <w:t>-lactam antibiotics including quinolones and aminoglycosides.</w:t>
      </w:r>
    </w:p>
    <w:p w:rsidR="00196F43" w:rsidRPr="00C73653" w:rsidRDefault="00196F43" w:rsidP="00196F43">
      <w:pPr>
        <w:pStyle w:val="PHEBodytext"/>
      </w:pPr>
      <w:r w:rsidRPr="00C73653">
        <w:t xml:space="preserve">A simple ‘Carbapenemase: Yes or No’ result is sufficient for most diagnostic laboratories and infection prevention and control teams, with positive isolates referred for further investigation. All carbapenems are substrates for all carbapenemases, but resistance is often low level, complicating detection and interpretation. </w:t>
      </w:r>
    </w:p>
    <w:p w:rsidR="00196F43" w:rsidRPr="00C73653" w:rsidRDefault="00196F43" w:rsidP="00196F43">
      <w:pPr>
        <w:pStyle w:val="PHEBodytext"/>
      </w:pPr>
      <w:r w:rsidRPr="00C73653">
        <w:t>The ranges of carbapenem MICs for Enterobacteriaceae producing each of the ‘big five’ carbapenemases (KPC, OXA-48, NDM</w:t>
      </w:r>
      <w:r>
        <w:t>,</w:t>
      </w:r>
      <w:r w:rsidRPr="00C73653">
        <w:t xml:space="preserve"> VIM</w:t>
      </w:r>
      <w:r>
        <w:t xml:space="preserve"> and IMP</w:t>
      </w:r>
      <w:r w:rsidRPr="00C73653">
        <w:t xml:space="preserve">) span from below the susceptible breakpoints to high-level resistance and, when combined with the diversity of carbapenemase types, this means that few, if any, strategies reliably detect all carbapenemase producers. Nevertheless, the MICs of carbapenems for most carbapenemase-producing bacteria will be above the epidemiological cut-off (ECOFF) values defined by EUCAST even if some isolates are not clinically resistant (ie MICs remain equal to or below the clinical breakpoints). ECOFFs mark the limit of the wild-type population by a statistical definition, and isolates with higher MICs/lower zone diameters represent non-wild-type isolates. </w:t>
      </w:r>
    </w:p>
    <w:p w:rsidR="00196F43" w:rsidRPr="00C73653" w:rsidRDefault="00196F43" w:rsidP="00196F43">
      <w:pPr>
        <w:pStyle w:val="PHEBodytext"/>
      </w:pPr>
      <w:r w:rsidRPr="00C73653">
        <w:lastRenderedPageBreak/>
        <w:t>When seeking carbapenemases, clinical laboratories should have a high index of suspicion and be alert to two confounders:</w:t>
      </w:r>
    </w:p>
    <w:p w:rsidR="00196F43" w:rsidRPr="00C73653" w:rsidRDefault="00196F43" w:rsidP="00196F43">
      <w:pPr>
        <w:pStyle w:val="PHEBodytext"/>
        <w:ind w:left="851"/>
      </w:pPr>
      <w:r w:rsidRPr="00C73653">
        <w:rPr>
          <w:rFonts w:cs="Arial"/>
        </w:rPr>
        <w:t>(i)</w:t>
      </w:r>
      <w:r w:rsidRPr="00C73653">
        <w:t xml:space="preserve"> </w:t>
      </w:r>
      <w:r w:rsidRPr="00C73653">
        <w:rPr>
          <w:rFonts w:cs="Formata-Condensed"/>
        </w:rPr>
        <w:t xml:space="preserve">not all carbapenem-resistant isolates produce a carbapenemase </w:t>
      </w:r>
      <w:r w:rsidRPr="00C73653">
        <w:t>(resistance can be mediated by other mechanisms, such as the combination of ESBL/AmpC plus impermeability, as above),</w:t>
      </w:r>
    </w:p>
    <w:p w:rsidR="00196F43" w:rsidRPr="00C73653" w:rsidRDefault="00196F43" w:rsidP="00196F43">
      <w:pPr>
        <w:pStyle w:val="PHEBodytext"/>
        <w:ind w:left="851"/>
      </w:pPr>
      <w:r w:rsidRPr="00C73653">
        <w:t xml:space="preserve">(ii) </w:t>
      </w:r>
      <w:r w:rsidRPr="00C73653">
        <w:rPr>
          <w:rFonts w:cs="Formata-Condensed"/>
        </w:rPr>
        <w:t>not all carbapenemase producers are resistant to carbapenems</w:t>
      </w:r>
    </w:p>
    <w:p w:rsidR="00196F43" w:rsidRPr="00C73653" w:rsidRDefault="00196F43" w:rsidP="00196F43">
      <w:pPr>
        <w:pStyle w:val="PHEBodytext"/>
      </w:pPr>
      <w:r w:rsidRPr="00C73653">
        <w:t>The level (or lack) of carbapenem resistance displayed by some carbapenemase producers is a genuine cause for concern. Higher MICs are observed when producers also lack major porins, but this indicates potential for carbapenemase genes to spread undetected among normally-permeable strains. This concern is greatest with OXA-48-like enzymes in Enterobacteriaceae, which can give very low level carbapenem resistance, without cross-resistance to cephalosporins. KPC enzymes and MBLs tend to confer broader effects on the</w:t>
      </w:r>
      <w:r>
        <w:t xml:space="preserve"> </w:t>
      </w:r>
      <w:r w:rsidRPr="00D82A46">
        <w:t>β-lactam</w:t>
      </w:r>
      <w:r w:rsidRPr="00C73653">
        <w:t xml:space="preserve"> resistance profile of the host strain. </w:t>
      </w:r>
    </w:p>
    <w:p w:rsidR="00196F43" w:rsidRPr="005F124A" w:rsidRDefault="00196F43" w:rsidP="00196F43">
      <w:pPr>
        <w:pStyle w:val="PHEBodytext"/>
        <w:rPr>
          <w:rFonts w:cs="Formata-LightCondensed"/>
          <w:color w:val="000000"/>
          <w:szCs w:val="24"/>
        </w:rPr>
      </w:pPr>
      <w:r w:rsidRPr="00825E49">
        <w:rPr>
          <w:rFonts w:cs="Formata-LightCondensed"/>
          <w:color w:val="000000"/>
          <w:szCs w:val="24"/>
        </w:rPr>
        <w:t xml:space="preserve">Concerns about carbapenemases mean that </w:t>
      </w:r>
      <w:r w:rsidRPr="00825E49">
        <w:rPr>
          <w:rFonts w:cs="Formata-Condensed"/>
          <w:color w:val="000000"/>
          <w:szCs w:val="24"/>
        </w:rPr>
        <w:t xml:space="preserve">all clinically-significant Gram negative bacteria </w:t>
      </w:r>
      <w:r w:rsidR="00E21B43" w:rsidRPr="00825E49">
        <w:rPr>
          <w:rFonts w:cs="Formata-Condensed"/>
          <w:color w:val="000000"/>
          <w:szCs w:val="24"/>
        </w:rPr>
        <w:t xml:space="preserve">on those patients deemed to be from a high risk area or in contact with known carriers or multi resistant isolates </w:t>
      </w:r>
      <w:r w:rsidRPr="00825E49">
        <w:rPr>
          <w:rFonts w:cs="Formata-Condensed"/>
          <w:color w:val="000000"/>
          <w:szCs w:val="24"/>
        </w:rPr>
        <w:t xml:space="preserve">should be screened routinely for susceptibility to at least one </w:t>
      </w:r>
      <w:r w:rsidR="00E21B43" w:rsidRPr="00825E49">
        <w:rPr>
          <w:rFonts w:cs="Formata-Condensed"/>
          <w:color w:val="000000"/>
          <w:szCs w:val="24"/>
        </w:rPr>
        <w:t xml:space="preserve">indicator </w:t>
      </w:r>
      <w:r w:rsidRPr="00825E49">
        <w:rPr>
          <w:rFonts w:cs="Formata-Condensed"/>
          <w:color w:val="000000"/>
          <w:szCs w:val="24"/>
        </w:rPr>
        <w:t>carbapenem</w:t>
      </w:r>
      <w:r w:rsidRPr="00825E49">
        <w:rPr>
          <w:rFonts w:cs="Formata-LightCondensed"/>
          <w:color w:val="000000"/>
          <w:szCs w:val="24"/>
        </w:rPr>
        <w:t>. Although ertapenem is the most sensitive indicator of likely carbapenemase production, it</w:t>
      </w:r>
      <w:r w:rsidRPr="00C73653">
        <w:rPr>
          <w:rFonts w:cs="Formata-LightCondensed"/>
          <w:color w:val="000000"/>
          <w:szCs w:val="24"/>
        </w:rPr>
        <w:t xml:space="preserve"> is also the analogue most affected by porin-mediated mechanisms and so is the least specific; it is also inappropriate for use </w:t>
      </w:r>
      <w:r w:rsidRPr="00C73653">
        <w:rPr>
          <w:rFonts w:cs="Formata-LightCnItalicSC"/>
          <w:iCs/>
          <w:color w:val="000000"/>
          <w:szCs w:val="24"/>
        </w:rPr>
        <w:t>with</w:t>
      </w:r>
      <w:r w:rsidR="005F124A">
        <w:rPr>
          <w:rFonts w:cs="Formata-LightCondensed"/>
          <w:color w:val="000000"/>
          <w:szCs w:val="24"/>
        </w:rPr>
        <w:t xml:space="preserve"> non-fermenters.</w:t>
      </w:r>
    </w:p>
    <w:p w:rsidR="00196F43" w:rsidRPr="00C73653" w:rsidRDefault="00EE406E" w:rsidP="00EE406E">
      <w:pPr>
        <w:pStyle w:val="PHEreportHeading2BlueHighlight"/>
        <w:ind w:left="0" w:firstLine="0"/>
      </w:pPr>
      <w:bookmarkStart w:id="16" w:name="_Toc334695473"/>
      <w:bookmarkStart w:id="17" w:name="_Toc352056931"/>
      <w:bookmarkStart w:id="18" w:name="_Toc387137963"/>
      <w:r>
        <w:t>Overview of the s</w:t>
      </w:r>
      <w:r w:rsidR="00196F43" w:rsidRPr="00C73653">
        <w:t xml:space="preserve">trategy for </w:t>
      </w:r>
      <w:r>
        <w:t>r</w:t>
      </w:r>
      <w:r w:rsidR="00196F43" w:rsidRPr="00C73653">
        <w:t>ecogni</w:t>
      </w:r>
      <w:r w:rsidR="00F9273C">
        <w:t>s</w:t>
      </w:r>
      <w:r w:rsidR="00196F43" w:rsidRPr="00C73653">
        <w:t xml:space="preserve">ing </w:t>
      </w:r>
      <w:r>
        <w:t>p</w:t>
      </w:r>
      <w:r w:rsidR="00196F43" w:rsidRPr="00C73653">
        <w:t xml:space="preserve">otential </w:t>
      </w:r>
      <w:r>
        <w:t>c</w:t>
      </w:r>
      <w:r w:rsidR="00196F43" w:rsidRPr="00C73653">
        <w:t xml:space="preserve">arbapenemase </w:t>
      </w:r>
      <w:bookmarkEnd w:id="16"/>
      <w:r>
        <w:t>p</w:t>
      </w:r>
      <w:r w:rsidR="00196F43" w:rsidRPr="00C73653">
        <w:t>roducers</w:t>
      </w:r>
      <w:bookmarkEnd w:id="17"/>
      <w:bookmarkEnd w:id="18"/>
    </w:p>
    <w:p w:rsidR="00196F43" w:rsidRPr="00C73653" w:rsidRDefault="007F3239" w:rsidP="00196F43">
      <w:pPr>
        <w:pStyle w:val="PHEBodytext"/>
        <w:numPr>
          <w:ilvl w:val="0"/>
          <w:numId w:val="24"/>
        </w:numPr>
      </w:pPr>
      <w:r>
        <w:t>t</w:t>
      </w:r>
      <w:r w:rsidR="00F9273C">
        <w:t>he aims are: (i) to recognis</w:t>
      </w:r>
      <w:r w:rsidR="004A3B49">
        <w:t xml:space="preserve">e </w:t>
      </w:r>
      <w:r w:rsidR="00196F43" w:rsidRPr="00C73653">
        <w:t>carbapenemase producers effectively; and (ii) to distinguish them from isolates that are resistant to carbapenems by virtue of other mechanisms</w:t>
      </w:r>
    </w:p>
    <w:p w:rsidR="00196F43" w:rsidRPr="00C73653" w:rsidRDefault="007F3239" w:rsidP="00196F43">
      <w:pPr>
        <w:pStyle w:val="PHEBodytext"/>
        <w:numPr>
          <w:ilvl w:val="0"/>
          <w:numId w:val="24"/>
        </w:numPr>
      </w:pPr>
      <w:r>
        <w:t>i</w:t>
      </w:r>
      <w:r w:rsidR="00196F43" w:rsidRPr="00C73653">
        <w:t>n the face of the diversity of enzyme types, the considerable variation in levels of phenotypic carbapenem resistance (eg in MIC evaluations), and the added complexity of non-carbapenemase-mediated carbapenem resistance, there is no universally applicable method able to realize these aims</w:t>
      </w:r>
    </w:p>
    <w:p w:rsidR="00196F43" w:rsidRPr="00C73653" w:rsidRDefault="007F3239" w:rsidP="00196F43">
      <w:pPr>
        <w:pStyle w:val="PHEBodytext"/>
        <w:numPr>
          <w:ilvl w:val="0"/>
          <w:numId w:val="24"/>
        </w:numPr>
      </w:pPr>
      <w:r>
        <w:t>t</w:t>
      </w:r>
      <w:r w:rsidR="00196F43" w:rsidRPr="00C73653">
        <w:t>he ideal indicator carbapenem is one to which all carbapenemases confer resistance, even when production is scanty. No single carbapenem satisfies this criterion for all host species (Enterobacteriaceae and non-fermenters)</w:t>
      </w:r>
    </w:p>
    <w:p w:rsidR="00196F43" w:rsidRPr="00C73653" w:rsidRDefault="007F3239" w:rsidP="00196F43">
      <w:pPr>
        <w:pStyle w:val="PHEBodytext"/>
        <w:numPr>
          <w:ilvl w:val="0"/>
          <w:numId w:val="24"/>
        </w:numPr>
      </w:pPr>
      <w:r>
        <w:t>t</w:t>
      </w:r>
      <w:r w:rsidR="00196F43" w:rsidRPr="00C73653">
        <w:t>his SMI seeks to document current opinion and best options available, however imperfect. The strongest advice is for laboratory staff to have a high index of suspicion when observing reduced carbapenem susceptibi</w:t>
      </w:r>
      <w:r w:rsidR="00621608">
        <w:t>lity or resistance (see figure 1</w:t>
      </w:r>
      <w:r w:rsidR="00196F43" w:rsidRPr="00C73653">
        <w:t>)</w:t>
      </w:r>
    </w:p>
    <w:p w:rsidR="00196F43" w:rsidRPr="00C73653" w:rsidRDefault="007F3239" w:rsidP="00196F43">
      <w:pPr>
        <w:pStyle w:val="PHEBodytext"/>
        <w:numPr>
          <w:ilvl w:val="0"/>
          <w:numId w:val="24"/>
        </w:numPr>
      </w:pPr>
      <w:r>
        <w:t>a</w:t>
      </w:r>
      <w:r w:rsidR="00196F43" w:rsidRPr="00C73653">
        <w:t>s a general principle, frontline diagnostic methods must have high sensitivity (ability to detect carbapenem resistance), even at the expense of specificity (ability to distinguish true carbapenemase producers)</w:t>
      </w:r>
    </w:p>
    <w:p w:rsidR="00196F43" w:rsidRPr="006338DB" w:rsidRDefault="007F3239" w:rsidP="00196F43">
      <w:pPr>
        <w:pStyle w:val="PHEBodytext"/>
        <w:numPr>
          <w:ilvl w:val="0"/>
          <w:numId w:val="24"/>
        </w:numPr>
      </w:pPr>
      <w:r>
        <w:rPr>
          <w:szCs w:val="24"/>
        </w:rPr>
        <w:t>r</w:t>
      </w:r>
      <w:r w:rsidR="00196F43" w:rsidRPr="00C73653">
        <w:rPr>
          <w:szCs w:val="24"/>
        </w:rPr>
        <w:t xml:space="preserve">ecognition of carbapenem resistance should </w:t>
      </w:r>
      <w:r w:rsidR="00621608">
        <w:rPr>
          <w:szCs w:val="24"/>
        </w:rPr>
        <w:t>be followed up with supplementary</w:t>
      </w:r>
      <w:r w:rsidR="00196F43" w:rsidRPr="00C73653">
        <w:rPr>
          <w:szCs w:val="24"/>
        </w:rPr>
        <w:t xml:space="preserve"> tests locally or in a specialist or reference laboratory (eg AMRHAI, PHE Colindale)</w:t>
      </w:r>
    </w:p>
    <w:p w:rsidR="006338DB" w:rsidRDefault="006338DB" w:rsidP="006338DB">
      <w:pPr>
        <w:pStyle w:val="PHEBodytext"/>
        <w:rPr>
          <w:szCs w:val="24"/>
        </w:rPr>
      </w:pPr>
    </w:p>
    <w:p w:rsidR="006338DB" w:rsidRPr="00621608" w:rsidRDefault="006338DB" w:rsidP="006338DB">
      <w:pPr>
        <w:pStyle w:val="PHEBody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5"/>
      </w:tblGrid>
      <w:tr w:rsidR="00196F43" w:rsidRPr="00C73653" w:rsidTr="00710421">
        <w:tc>
          <w:tcPr>
            <w:tcW w:w="9395" w:type="dxa"/>
            <w:shd w:val="clear" w:color="auto" w:fill="auto"/>
          </w:tcPr>
          <w:p w:rsidR="00196F43" w:rsidRPr="00C73653" w:rsidRDefault="00196F43" w:rsidP="00710421">
            <w:pPr>
              <w:pStyle w:val="PHEBodytext"/>
              <w:rPr>
                <w:rFonts w:ascii="PraxisEF-Light" w:hAnsi="PraxisEF-Light" w:cs="Tahoma"/>
                <w:i/>
                <w:color w:val="000000"/>
              </w:rPr>
            </w:pPr>
            <w:r w:rsidRPr="00C73653">
              <w:rPr>
                <w:b/>
              </w:rPr>
              <w:t>Figure 1.</w:t>
            </w:r>
            <w:r w:rsidRPr="00C73653">
              <w:t xml:space="preserve"> The problem with spotting the carbapenemase producers</w:t>
            </w:r>
          </w:p>
        </w:tc>
      </w:tr>
      <w:tr w:rsidR="00196F43" w:rsidRPr="00C73653" w:rsidTr="00710421">
        <w:tc>
          <w:tcPr>
            <w:tcW w:w="9395" w:type="dxa"/>
            <w:shd w:val="clear" w:color="auto" w:fill="8DB3E2"/>
          </w:tcPr>
          <w:p w:rsidR="00196F43" w:rsidRPr="00C73653" w:rsidRDefault="00196F43" w:rsidP="00710421">
            <w:pPr>
              <w:ind w:left="0" w:firstLine="0"/>
              <w:jc w:val="center"/>
              <w:rPr>
                <w:rFonts w:ascii="PraxisEF-Light" w:hAnsi="PraxisEF-Light" w:cs="Tahoma"/>
                <w:color w:val="000000"/>
              </w:rPr>
            </w:pPr>
            <w:r>
              <w:rPr>
                <w:noProof/>
              </w:rPr>
              <w:drawing>
                <wp:inline distT="0" distB="0" distL="0" distR="0" wp14:anchorId="7DD3A9E5" wp14:editId="3C29A7B1">
                  <wp:extent cx="3458845" cy="238569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b="8057"/>
                          <a:stretch>
                            <a:fillRect/>
                          </a:stretch>
                        </pic:blipFill>
                        <pic:spPr bwMode="auto">
                          <a:xfrm>
                            <a:off x="0" y="0"/>
                            <a:ext cx="3458845" cy="2385695"/>
                          </a:xfrm>
                          <a:prstGeom prst="rect">
                            <a:avLst/>
                          </a:prstGeom>
                          <a:noFill/>
                          <a:ln>
                            <a:noFill/>
                          </a:ln>
                        </pic:spPr>
                      </pic:pic>
                    </a:graphicData>
                  </a:graphic>
                </wp:inline>
              </w:drawing>
            </w:r>
            <w:r w:rsidR="00621608">
              <w:rPr>
                <w:rFonts w:cs="Arial"/>
                <w:i/>
                <w:color w:val="000000"/>
                <w:sz w:val="20"/>
                <w:szCs w:val="20"/>
              </w:rPr>
              <w:t xml:space="preserve"> </w:t>
            </w:r>
            <w:r w:rsidR="00621608" w:rsidRPr="00621608">
              <w:rPr>
                <w:rFonts w:cs="Arial"/>
                <w:i/>
                <w:color w:val="000000"/>
                <w:sz w:val="20"/>
                <w:szCs w:val="20"/>
              </w:rPr>
              <w:t>courtesy of Neil Woodford</w:t>
            </w:r>
          </w:p>
        </w:tc>
      </w:tr>
    </w:tbl>
    <w:p w:rsidR="00F9273C" w:rsidRDefault="00A11517" w:rsidP="0098680A">
      <w:pPr>
        <w:pStyle w:val="PHEreportHeading2BlueHighlight"/>
      </w:pPr>
      <w:r w:rsidRPr="00F9273C">
        <w:t xml:space="preserve">Laboratory </w:t>
      </w:r>
      <w:r w:rsidR="00EE406E">
        <w:t>d</w:t>
      </w:r>
      <w:r w:rsidRPr="00F9273C">
        <w:t xml:space="preserve">etection: </w:t>
      </w:r>
      <w:r w:rsidR="00EE406E">
        <w:t>s</w:t>
      </w:r>
      <w:r w:rsidRPr="00F9273C">
        <w:t xml:space="preserve">creening and </w:t>
      </w:r>
      <w:r w:rsidR="00EE406E">
        <w:t>c</w:t>
      </w:r>
      <w:r w:rsidRPr="00F9273C">
        <w:t>onfirmation</w:t>
      </w:r>
    </w:p>
    <w:p w:rsidR="00A11517" w:rsidRPr="00F9273C" w:rsidRDefault="00A11517" w:rsidP="004A40D6">
      <w:pPr>
        <w:pStyle w:val="PHEreportHeading1"/>
      </w:pPr>
      <w:bookmarkStart w:id="19" w:name="_Toc421092226"/>
      <w:r w:rsidRPr="00F9273C">
        <w:t>Screening</w:t>
      </w:r>
      <w:bookmarkEnd w:id="19"/>
    </w:p>
    <w:p w:rsidR="00C16062" w:rsidRPr="009A13DD" w:rsidRDefault="00C16062" w:rsidP="009A13DD">
      <w:pPr>
        <w:pStyle w:val="PHEBodyTextHyperlink"/>
      </w:pPr>
      <w:r w:rsidRPr="00C16062">
        <w:rPr>
          <w:color w:val="auto"/>
          <w:szCs w:val="24"/>
          <w:u w:val="none"/>
        </w:rPr>
        <w:t>Screening should be undertaken in accordance with current guidance from the appropriate public health authorities. At the time of writing of this SOP, this includes all patients who have been in-patients in a hospital overseas or in a hospital in the UK known to have had problems with transmission of carbapenemase-producing organisms in the last 12 months. UK regions where problems have been noted</w:t>
      </w:r>
      <w:r w:rsidR="009A13DD">
        <w:rPr>
          <w:color w:val="auto"/>
          <w:szCs w:val="24"/>
          <w:u w:val="none"/>
        </w:rPr>
        <w:t xml:space="preserve"> </w:t>
      </w:r>
      <w:r w:rsidR="009A13DD" w:rsidRPr="006968AD">
        <w:rPr>
          <w:color w:val="auto"/>
          <w:sz w:val="23"/>
          <w:szCs w:val="23"/>
          <w:u w:val="none"/>
        </w:rPr>
        <w:t xml:space="preserve">in </w:t>
      </w:r>
      <w:r w:rsidR="009A13DD" w:rsidRPr="00F9273C">
        <w:rPr>
          <w:color w:val="auto"/>
          <w:sz w:val="23"/>
          <w:szCs w:val="23"/>
          <w:u w:val="none"/>
        </w:rPr>
        <w:t xml:space="preserve">some </w:t>
      </w:r>
      <w:r w:rsidR="009A13DD">
        <w:rPr>
          <w:color w:val="auto"/>
          <w:sz w:val="23"/>
          <w:szCs w:val="23"/>
          <w:u w:val="none"/>
        </w:rPr>
        <w:t xml:space="preserve">hospitals include </w:t>
      </w:r>
      <w:r w:rsidR="009A13DD">
        <w:rPr>
          <w:color w:val="auto"/>
          <w:szCs w:val="24"/>
          <w:u w:val="none"/>
        </w:rPr>
        <w:t xml:space="preserve">North West England, especially Manchester, and London. Updates on affected </w:t>
      </w:r>
      <w:r w:rsidR="00DF0A8A">
        <w:rPr>
          <w:color w:val="auto"/>
          <w:szCs w:val="24"/>
          <w:u w:val="none"/>
        </w:rPr>
        <w:t xml:space="preserve">areas </w:t>
      </w:r>
      <w:r w:rsidR="009A13DD">
        <w:rPr>
          <w:color w:val="auto"/>
          <w:szCs w:val="24"/>
          <w:u w:val="none"/>
        </w:rPr>
        <w:t xml:space="preserve">should be sought from the </w:t>
      </w:r>
      <w:r w:rsidR="009A13DD" w:rsidRPr="009A13DD">
        <w:rPr>
          <w:color w:val="auto"/>
          <w:szCs w:val="24"/>
          <w:u w:val="none"/>
        </w:rPr>
        <w:t xml:space="preserve">PHE </w:t>
      </w:r>
      <w:r w:rsidR="009A13DD">
        <w:rPr>
          <w:color w:val="auto"/>
          <w:szCs w:val="24"/>
          <w:u w:val="none"/>
        </w:rPr>
        <w:t>acute trust toolkit</w:t>
      </w:r>
      <w:r w:rsidR="00E40793">
        <w:rPr>
          <w:color w:val="auto"/>
          <w:szCs w:val="24"/>
          <w:u w:val="none"/>
        </w:rPr>
        <w:fldChar w:fldCharType="begin" w:fldLock="1"/>
      </w:r>
      <w:r w:rsidR="00C45326">
        <w:rPr>
          <w:color w:val="auto"/>
          <w:szCs w:val="24"/>
          <w:u w:val="none"/>
        </w:rPr>
        <w:instrText xml:space="preserve"> ADDIN REFMGR.CITE &lt;Refman&gt;&lt;Cite&gt;&lt;Author&gt;Stokle&lt;/Author&gt;&lt;Year&gt;2013&lt;/Year&gt;&lt;RecNum&gt;38093&lt;/RecNum&gt;&lt;IDText&gt; Acute trust toolkit for the early detection, management and control of carbapenemase-producing Enterobacteriaceae&lt;/IDText&gt;&lt;MDL Ref_Type="Report"&gt;&lt;Ref_Type&gt;Report&lt;/Ref_Type&gt;&lt;Ref_ID&gt;38093&lt;/Ref_ID&gt;&lt;Title_Primary&gt;&lt;b&gt; &lt;/b&gt;Acute trust toolkit for the early detection, management and control of carbapenemase-producing Enterobacteriaceae&lt;/Title_Primary&gt;&lt;Authors_Primary&gt;Stokle,L&lt;/Authors_Primary&gt;&lt;Date_Primary&gt;2013&lt;/Date_Primary&gt;&lt;Keywords&gt;carbapenemases&lt;/Keywords&gt;&lt;Keywords&gt;Carbapenems&lt;/Keywords&gt;&lt;Keywords&gt;control&lt;/Keywords&gt;&lt;Keywords&gt;Enterobacteriaceae&lt;/Keywords&gt;&lt;Keywords&gt;management&lt;/Keywords&gt;&lt;Keywords&gt;P59&lt;/Keywords&gt;&lt;Keywords&gt;P60&lt;/Keywords&gt;&lt;Reprint&gt;Not in File&lt;/Reprint&gt;&lt;Start_Page&gt;1&lt;/Start_Page&gt;&lt;End_Page&gt;37&lt;/End_Page&gt;&lt;Publisher&gt;https://www.gov.uk/government/publications/carbapenemase-producing-enterobacteriaceae-early-detection-management-and-control-toolkit-for-acute-trusts&lt;/Publisher&gt;&lt;Date_Secondary&gt;2014/7/3&lt;/Date_Secondary&gt;&lt;ZZ_WorkformID&gt;24&lt;/ZZ_WorkformID&gt;&lt;/MDL&gt;&lt;/Cite&gt;&lt;/Refman&gt;</w:instrText>
      </w:r>
      <w:r w:rsidR="00E40793">
        <w:rPr>
          <w:color w:val="auto"/>
          <w:szCs w:val="24"/>
          <w:u w:val="none"/>
        </w:rPr>
        <w:fldChar w:fldCharType="separate"/>
      </w:r>
      <w:r w:rsidR="00E40793" w:rsidRPr="00E40793">
        <w:rPr>
          <w:noProof/>
          <w:color w:val="auto"/>
          <w:szCs w:val="24"/>
          <w:u w:val="none"/>
          <w:vertAlign w:val="superscript"/>
        </w:rPr>
        <w:t>14</w:t>
      </w:r>
      <w:r w:rsidR="00E40793">
        <w:rPr>
          <w:color w:val="auto"/>
          <w:szCs w:val="24"/>
          <w:u w:val="none"/>
        </w:rPr>
        <w:fldChar w:fldCharType="end"/>
      </w:r>
      <w:r w:rsidR="009A13DD">
        <w:rPr>
          <w:color w:val="auto"/>
          <w:szCs w:val="24"/>
          <w:u w:val="none"/>
        </w:rPr>
        <w:t>.</w:t>
      </w:r>
      <w:r w:rsidRPr="00C16062">
        <w:rPr>
          <w:color w:val="auto"/>
          <w:szCs w:val="24"/>
          <w:u w:val="none"/>
        </w:rPr>
        <w:t xml:space="preserve"> Furthermore, any patients or their close contacts who have been colonised with carbapenemase producing organisms should also be screened, regardless of the time since the last proven documented colonisation</w:t>
      </w:r>
      <w:r w:rsidRPr="00C16062">
        <w:rPr>
          <w:color w:val="auto"/>
          <w:u w:val="none"/>
        </w:rPr>
        <w:t>.</w:t>
      </w:r>
    </w:p>
    <w:p w:rsidR="00A11517" w:rsidRPr="00A13929" w:rsidRDefault="00A11517" w:rsidP="00C16062">
      <w:pPr>
        <w:pStyle w:val="PHEreportHeading3"/>
        <w:ind w:left="0" w:firstLine="0"/>
      </w:pPr>
      <w:r w:rsidRPr="00A13929">
        <w:t>Enterobacteriaceae</w:t>
      </w:r>
    </w:p>
    <w:p w:rsidR="00196F43" w:rsidRPr="00C73653" w:rsidRDefault="00EE406E" w:rsidP="00196F43">
      <w:pPr>
        <w:pStyle w:val="PHEBodytext"/>
        <w:numPr>
          <w:ilvl w:val="0"/>
          <w:numId w:val="25"/>
        </w:numPr>
        <w:rPr>
          <w:b/>
          <w:bCs/>
        </w:rPr>
      </w:pPr>
      <w:r>
        <w:t>t</w:t>
      </w:r>
      <w:r w:rsidR="00196F43" w:rsidRPr="00C73653">
        <w:t>est a carbapenem against all clinically-significant isolates</w:t>
      </w:r>
      <w:r w:rsidR="00613ED3">
        <w:t xml:space="preserve"> </w:t>
      </w:r>
      <w:r w:rsidR="00083E0B">
        <w:t>in high risk settings in accordance with current national guidance</w:t>
      </w:r>
      <w:r w:rsidR="00196F43" w:rsidRPr="00C73653">
        <w:t>. Ertapenem has the best sensitivity among the available analogues, but poor specificity for carbapenemase producers. Meropenem and imipenem may have better specificity, but reduced sensitivity</w:t>
      </w:r>
      <w:r w:rsidR="00196F43">
        <w:t xml:space="preserve">. </w:t>
      </w:r>
      <w:r w:rsidR="00196F43" w:rsidRPr="00D727EA">
        <w:t>Faropenem has also been reported to show good sensitivity for detecting carbapenemase producers</w:t>
      </w:r>
      <w:r w:rsidR="00E40793">
        <w:fldChar w:fldCharType="begin" w:fldLock="1">
          <w:fldData xml:space="preserve">PFJlZm1hbj48Q2l0ZT48QXV0aG9yPkRheTwvQXV0aG9yPjxZZWFyPjIwMTM8L1llYXI+PFJlY051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</w:fldData>
        </w:fldChar>
      </w:r>
      <w:r w:rsidR="00C45326">
        <w:instrText xml:space="preserve"> ADDIN REFMGR.CITE </w:instrText>
      </w:r>
      <w:r w:rsidR="00C45326">
        <w:fldChar w:fldCharType="begin" w:fldLock="1">
          <w:fldData xml:space="preserve">PFJlZm1hbj48Q2l0ZT48QXV0aG9yPkRheTwvQXV0aG9yPjxZZWFyPjIwMTM8L1llYXI+PFJlY051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</w:fldData>
        </w:fldChar>
      </w:r>
      <w:r w:rsidR="00C45326">
        <w:instrText xml:space="preserve"> ADDIN EN.CITE.DATA </w:instrText>
      </w:r>
      <w:r w:rsidR="00C45326">
        <w:fldChar w:fldCharType="end"/>
      </w:r>
      <w:r w:rsidR="00E40793">
        <w:fldChar w:fldCharType="separate"/>
      </w:r>
      <w:r w:rsidR="00E40793" w:rsidRPr="00E40793">
        <w:rPr>
          <w:noProof/>
          <w:vertAlign w:val="superscript"/>
        </w:rPr>
        <w:t>15,16</w:t>
      </w:r>
      <w:r w:rsidR="00E40793">
        <w:fldChar w:fldCharType="end"/>
      </w:r>
      <w:r w:rsidR="00196F43" w:rsidRPr="00D727EA">
        <w:t>.</w:t>
      </w:r>
      <w:r w:rsidR="00196F43">
        <w:t xml:space="preserve"> The European Committee on Antimicrobial Susceptibility Testing (EUCAST) recommends using meropenem as it offers the best compromise between sensitivity and specificity</w:t>
      </w:r>
      <w:r w:rsidR="00196F43" w:rsidRPr="00C73653">
        <w:t xml:space="preserve"> </w:t>
      </w:r>
    </w:p>
    <w:p w:rsidR="00196F43" w:rsidRPr="00C73653" w:rsidRDefault="00EE406E" w:rsidP="00196F43">
      <w:pPr>
        <w:pStyle w:val="PHEBodytext"/>
        <w:numPr>
          <w:ilvl w:val="0"/>
          <w:numId w:val="25"/>
        </w:numPr>
        <w:rPr>
          <w:b/>
          <w:bCs/>
        </w:rPr>
      </w:pPr>
      <w:r>
        <w:t>p</w:t>
      </w:r>
      <w:r w:rsidR="00196F43" w:rsidRPr="00C73653">
        <w:t xml:space="preserve">erform carbapenemase confirmatory tests (below) on isolates found resistant </w:t>
      </w:r>
      <w:r w:rsidR="00196F43" w:rsidRPr="00D727EA">
        <w:t xml:space="preserve">or to have reduced susceptibility </w:t>
      </w:r>
      <w:r w:rsidR="00196F43" w:rsidRPr="00C73653">
        <w:t>to the indicator carbapenem</w:t>
      </w:r>
    </w:p>
    <w:p w:rsidR="00196F43" w:rsidRPr="00C73653" w:rsidRDefault="00EE406E" w:rsidP="00196F43">
      <w:pPr>
        <w:pStyle w:val="PHEBodytext"/>
        <w:numPr>
          <w:ilvl w:val="0"/>
          <w:numId w:val="25"/>
        </w:numPr>
        <w:rPr>
          <w:b/>
          <w:bCs/>
        </w:rPr>
      </w:pPr>
      <w:r>
        <w:rPr>
          <w:bCs/>
        </w:rPr>
        <w:t>i</w:t>
      </w:r>
      <w:r w:rsidR="00196F43" w:rsidRPr="00C73653">
        <w:rPr>
          <w:bCs/>
        </w:rPr>
        <w:t xml:space="preserve">dentification to genus/species level is highly desirable for the interpretation of resistance patterns. </w:t>
      </w:r>
      <w:r w:rsidR="00196F43" w:rsidRPr="00C73653">
        <w:t xml:space="preserve">Identify all isolates found resistant to the indicator </w:t>
      </w:r>
      <w:r w:rsidR="00196F43">
        <w:lastRenderedPageBreak/>
        <w:t>c</w:t>
      </w:r>
      <w:r w:rsidR="00196F43" w:rsidRPr="00C73653">
        <w:t xml:space="preserve">arbapenem </w:t>
      </w:r>
      <w:r w:rsidR="00196F43">
        <w:t>to ensure that reduced susceptibility or resistance to the tested carbapenem is not an intrinsic trait</w:t>
      </w:r>
    </w:p>
    <w:p w:rsidR="00196F43" w:rsidRPr="00F9273C" w:rsidRDefault="00EE406E" w:rsidP="00196F43">
      <w:pPr>
        <w:pStyle w:val="PHEBodytext"/>
        <w:numPr>
          <w:ilvl w:val="0"/>
          <w:numId w:val="25"/>
        </w:numPr>
        <w:rPr>
          <w:b/>
          <w:bCs/>
        </w:rPr>
      </w:pPr>
      <w:r>
        <w:t>c</w:t>
      </w:r>
      <w:r w:rsidR="00196F43" w:rsidRPr="00C73653">
        <w:t>onsider whether the isolate should be submitted to the</w:t>
      </w:r>
      <w:r w:rsidR="00F9273C">
        <w:t xml:space="preserve"> reference laboratory (section 4.9</w:t>
      </w:r>
      <w:r w:rsidR="00196F43" w:rsidRPr="00C73653">
        <w:t>)</w:t>
      </w:r>
    </w:p>
    <w:p w:rsidR="001A6660" w:rsidRPr="00A016AC" w:rsidRDefault="001A6660" w:rsidP="00EE406E">
      <w:pPr>
        <w:pStyle w:val="PHEreportHeading3"/>
        <w:ind w:left="0" w:firstLine="0"/>
      </w:pPr>
      <w:r w:rsidRPr="00A016AC">
        <w:t xml:space="preserve">Screening of </w:t>
      </w:r>
      <w:r w:rsidR="00EE406E">
        <w:t>s</w:t>
      </w:r>
      <w:r w:rsidRPr="00A016AC">
        <w:t xml:space="preserve">tool </w:t>
      </w:r>
      <w:r w:rsidR="00EE406E">
        <w:t>s</w:t>
      </w:r>
      <w:r w:rsidRPr="00A016AC">
        <w:t xml:space="preserve">amples or </w:t>
      </w:r>
      <w:r w:rsidR="00EE406E">
        <w:t>r</w:t>
      </w:r>
      <w:r w:rsidRPr="00A016AC">
        <w:t xml:space="preserve">ectal </w:t>
      </w:r>
      <w:r w:rsidR="00EE406E">
        <w:t>s</w:t>
      </w:r>
      <w:r w:rsidRPr="00A016AC">
        <w:t xml:space="preserve">wabs for </w:t>
      </w:r>
      <w:r w:rsidR="00EE406E">
        <w:t>c</w:t>
      </w:r>
      <w:r w:rsidRPr="00A016AC">
        <w:t xml:space="preserve">arbapenemase-producing </w:t>
      </w:r>
      <w:r w:rsidR="00EE406E">
        <w:t>e</w:t>
      </w:r>
      <w:r w:rsidRPr="00A016AC">
        <w:t>nterobacteriaceae</w:t>
      </w:r>
    </w:p>
    <w:p w:rsidR="001A6660" w:rsidRPr="00A13929" w:rsidRDefault="001A6660" w:rsidP="001D54F4">
      <w:pPr>
        <w:pStyle w:val="PHEreportHeading3"/>
        <w:rPr>
          <w:sz w:val="24"/>
          <w:szCs w:val="24"/>
        </w:rPr>
      </w:pPr>
      <w:r w:rsidRPr="00A13929">
        <w:rPr>
          <w:sz w:val="24"/>
          <w:szCs w:val="24"/>
        </w:rPr>
        <w:t xml:space="preserve">Selective </w:t>
      </w:r>
      <w:r w:rsidR="001A4837">
        <w:rPr>
          <w:sz w:val="24"/>
          <w:szCs w:val="24"/>
        </w:rPr>
        <w:t>c</w:t>
      </w:r>
      <w:r w:rsidRPr="00A13929">
        <w:rPr>
          <w:sz w:val="24"/>
          <w:szCs w:val="24"/>
        </w:rPr>
        <w:t xml:space="preserve">ulture </w:t>
      </w:r>
      <w:r w:rsidR="001A4837">
        <w:rPr>
          <w:sz w:val="24"/>
          <w:szCs w:val="24"/>
        </w:rPr>
        <w:t>m</w:t>
      </w:r>
      <w:r w:rsidRPr="00A13929">
        <w:rPr>
          <w:sz w:val="24"/>
          <w:szCs w:val="24"/>
        </w:rPr>
        <w:t>edia</w:t>
      </w:r>
    </w:p>
    <w:p w:rsidR="001A6660" w:rsidRPr="00C73653" w:rsidRDefault="001A6660" w:rsidP="001A6660">
      <w:pPr>
        <w:pStyle w:val="PHEBodytext"/>
      </w:pPr>
      <w:r w:rsidRPr="00C73653">
        <w:t>There is no ‘gold standard’ method for detection of carbapenemase-producing Enterobacteriaceae in stool samples or rectal swabs</w:t>
      </w:r>
      <w:r>
        <w:t>,</w:t>
      </w:r>
      <w:r w:rsidRPr="00C73653">
        <w:t xml:space="preserve"> but a range of different culture media has been proposed</w:t>
      </w:r>
      <w:r w:rsidR="00E40793">
        <w:fldChar w:fldCharType="begin" w:fldLock="1">
          <w:fldData xml:space="preserve">cy48L2Y+PC9aWl9Kb3VybmFsU3RkQWJicmV2PjxaWl9Xb3JrZm9ybUlEPjE8L1paX1dvcmtmb3Jt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==
</w:fldData>
        </w:fldChar>
      </w:r>
      <w:r w:rsidR="00C45326">
        <w:instrText xml:space="preserve"> ADDIN REFMGR.CITE </w:instrText>
      </w:r>
      <w:r w:rsidR="00C45326">
        <w:fldChar w:fldCharType="begin" w:fldLock="1">
          <w:fldData xml:space="preserve">PFJlZm1hbj48Q2l0ZT48QXV0aG9yPkFkbGVyPC9BdXRob3I+PFllYXI+MjAxMTwvWWVhcj48UmVj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==
</w:fldData>
        </w:fldChar>
      </w:r>
      <w:r w:rsidR="00C45326">
        <w:instrText xml:space="preserve"> ADDIN EN.CITE.DATA </w:instrText>
      </w:r>
      <w:r w:rsidR="00C45326">
        <w:fldChar w:fldCharType="end"/>
      </w:r>
      <w:r w:rsidR="00C45326">
        <w:fldChar w:fldCharType="begin" w:fldLock="1">
          <w:fldData xml:space="preserve">cy48L2Y+PC9aWl9Kb3VybmFsU3RkQWJicmV2PjxaWl9Xb3JrZm9ybUlEPjE8L1paX1dvcmtmb3Jt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==
</w:fldData>
        </w:fldChar>
      </w:r>
      <w:r w:rsidR="00C45326">
        <w:instrText xml:space="preserve"> ADDIN EN.CITE.DATA </w:instrText>
      </w:r>
      <w:r w:rsidR="00C45326">
        <w:fldChar w:fldCharType="end"/>
      </w:r>
      <w:r w:rsidR="00E40793">
        <w:fldChar w:fldCharType="separate"/>
      </w:r>
      <w:r w:rsidR="00E40793" w:rsidRPr="00E40793">
        <w:rPr>
          <w:noProof/>
          <w:vertAlign w:val="superscript"/>
        </w:rPr>
        <w:t>17-32</w:t>
      </w:r>
      <w:r w:rsidR="00E40793">
        <w:fldChar w:fldCharType="end"/>
      </w:r>
      <w:r w:rsidRPr="00C73653">
        <w:t xml:space="preserve">. Such media incorporate antimicrobials for the inhibition of other microorganisms and biochemical markers to differentiate species or groups of species using either chromogenic substrates or fermentable carbohydrates with a pH indicator. Their exact composition is often undisclosed. Due to a lack of published studies, it is not yet possible to provide firm recommendations to use (or avoid) specific media but a review of the published literature can help laboratory staff to make an informed choice. </w:t>
      </w:r>
    </w:p>
    <w:p w:rsidR="001A6660" w:rsidRPr="00C73653" w:rsidRDefault="001A6660" w:rsidP="001A6660">
      <w:pPr>
        <w:pStyle w:val="PHEBodytext"/>
      </w:pPr>
      <w:r w:rsidRPr="00C73653">
        <w:t>Table 6 documents referenced studie</w:t>
      </w:r>
      <w:r>
        <w:t xml:space="preserve">s involving such media that has been </w:t>
      </w:r>
      <w:r w:rsidRPr="00C73653">
        <w:t xml:space="preserve">published either in print or online in English up until </w:t>
      </w:r>
      <w:r>
        <w:t>2014</w:t>
      </w:r>
      <w:r w:rsidRPr="00C73653">
        <w:t>. Readers are advised to be cautiou</w:t>
      </w:r>
      <w:r>
        <w:t>s in the interpretation of study</w:t>
      </w:r>
      <w:r w:rsidRPr="00C73653">
        <w:t xml:space="preserve"> data. In all such studies, the calculation of sensitivity and specificity is based on the supposition that all isolates of carbapenemase-producing Enterobacteriaceae will be successfully detected by at least one of the methods under evaluation – although this may not actually be the case. The performance of a particular method may also be exaggerated if it is assessed alongside a relatively poor comparator. Finally, most studies are performed in a single location where a single type of carbapenemase may predominate, and different media may show different performances in different geographical locations. It is likely that most methods have been optimised for KPC carbapenemases, as these predominate in several of the larger markets.</w:t>
      </w:r>
    </w:p>
    <w:p w:rsidR="001A6660" w:rsidRPr="00C73653" w:rsidRDefault="001A6660" w:rsidP="001A6660">
      <w:pPr>
        <w:pStyle w:val="PHEBodytext"/>
      </w:pPr>
      <w:r>
        <w:t>Some</w:t>
      </w:r>
      <w:r w:rsidRPr="00C73653">
        <w:t xml:space="preserve"> </w:t>
      </w:r>
      <w:r>
        <w:t>commercially-</w:t>
      </w:r>
      <w:r w:rsidRPr="00C73653">
        <w:t xml:space="preserve">available chromogenic </w:t>
      </w:r>
      <w:r>
        <w:t>media</w:t>
      </w:r>
      <w:r w:rsidRPr="00C73653">
        <w:t xml:space="preserve"> </w:t>
      </w:r>
      <w:r>
        <w:t xml:space="preserve">have been </w:t>
      </w:r>
      <w:r w:rsidRPr="00C73653">
        <w:t>designed</w:t>
      </w:r>
      <w:r>
        <w:t xml:space="preserve"> specifically </w:t>
      </w:r>
      <w:r w:rsidRPr="00C73653">
        <w:t xml:space="preserve">for </w:t>
      </w:r>
      <w:r>
        <w:t xml:space="preserve">the </w:t>
      </w:r>
      <w:r w:rsidRPr="00C73653">
        <w:t xml:space="preserve">isolation of carbapenem-resistant Enterobacteriaceae. </w:t>
      </w:r>
      <w:r>
        <w:t xml:space="preserve">Such </w:t>
      </w:r>
      <w:r w:rsidRPr="00C73653">
        <w:t xml:space="preserve">media </w:t>
      </w:r>
      <w:r w:rsidRPr="00E56AEC">
        <w:t xml:space="preserve">have generally shown </w:t>
      </w:r>
      <w:r w:rsidRPr="00C73653">
        <w:t>good performance when compared with in-house preparations of MacConkey agar incorporating imipenem (or MacConkey with carbapenem discs)</w:t>
      </w:r>
      <w:r w:rsidR="00E40793">
        <w:fldChar w:fldCharType="begin" w:fldLock="1">
          <w:fldData xml:space="preserve">PFJlZm1hbj48Q2l0ZT48QXV0aG9yPkFkbGVyPC9BdXRob3I+PFllYXI+MjAxMTwvWWVhcj48UmVj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==
</w:fldData>
        </w:fldChar>
      </w:r>
      <w:r w:rsidR="00C45326">
        <w:instrText xml:space="preserve"> ADDIN REFMGR.CITE </w:instrText>
      </w:r>
      <w:r w:rsidR="00C45326">
        <w:fldChar w:fldCharType="begin" w:fldLock="1">
          <w:fldData xml:space="preserve">PFJlZm1hbj48Q2l0ZT48QXV0aG9yPkFkbGVyPC9BdXRob3I+PFllYXI+MjAxMTwvWWVhcj48UmVj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==
</w:fldData>
        </w:fldChar>
      </w:r>
      <w:r w:rsidR="00C45326">
        <w:instrText xml:space="preserve"> ADDIN EN.CITE.DATA </w:instrText>
      </w:r>
      <w:r w:rsidR="00C45326">
        <w:fldChar w:fldCharType="end"/>
      </w:r>
      <w:r w:rsidR="00E40793">
        <w:fldChar w:fldCharType="separate"/>
      </w:r>
      <w:r w:rsidR="00E40793" w:rsidRPr="00E40793">
        <w:rPr>
          <w:noProof/>
          <w:vertAlign w:val="superscript"/>
        </w:rPr>
        <w:t>17-19</w:t>
      </w:r>
      <w:r w:rsidR="00E40793">
        <w:fldChar w:fldCharType="end"/>
      </w:r>
      <w:r w:rsidRPr="00C73653">
        <w:t xml:space="preserve">. Others have shown </w:t>
      </w:r>
      <w:r>
        <w:t>that isolates of carbapenemase–</w:t>
      </w:r>
      <w:r w:rsidRPr="00C73653">
        <w:t>producing Enterobacteriaceae (CPE) with low carbapenem MICs (eg ≤ 2mg/L meropenem) may not grow on some chromogenic media</w:t>
      </w:r>
      <w:r w:rsidR="00E40793">
        <w:fldChar w:fldCharType="begin" w:fldLock="1">
          <w:fldData xml:space="preserve">PFJlZm1hbj48Q2l0ZT48QXV0aG9yPk5vcmRtYW5uPC9BdXRob3I+PFllYXI+MjAxMTwvWWVhcj48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</w:fldData>
        </w:fldChar>
      </w:r>
      <w:r w:rsidR="00C45326">
        <w:instrText xml:space="preserve"> ADDIN REFMGR.CITE </w:instrText>
      </w:r>
      <w:r w:rsidR="00C45326">
        <w:fldChar w:fldCharType="begin" w:fldLock="1">
          <w:fldData xml:space="preserve">PFJlZm1hbj48Q2l0ZT48QXV0aG9yPk5vcmRtYW5uPC9BdXRob3I+PFllYXI+MjAxMTwvWWVhcj48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</w:fldData>
        </w:fldChar>
      </w:r>
      <w:r w:rsidR="00C45326">
        <w:instrText xml:space="preserve"> ADDIN EN.CITE.DATA </w:instrText>
      </w:r>
      <w:r w:rsidR="00C45326">
        <w:fldChar w:fldCharType="end"/>
      </w:r>
      <w:r w:rsidR="00E40793">
        <w:fldChar w:fldCharType="separate"/>
      </w:r>
      <w:r w:rsidR="00E40793" w:rsidRPr="00E40793">
        <w:rPr>
          <w:noProof/>
          <w:vertAlign w:val="superscript"/>
        </w:rPr>
        <w:t>20-23</w:t>
      </w:r>
      <w:r w:rsidR="00E40793">
        <w:fldChar w:fldCharType="end"/>
      </w:r>
      <w:r w:rsidRPr="008A568C">
        <w:t>. Detection of isolates with OXA-48-like enzymes may be problematic (reduced sensitivity) and some agars have been designed specifically for detecting them. A combination of two commercial agars may be needed to offer maximum sensitivity</w:t>
      </w:r>
      <w:r w:rsidR="00E40793">
        <w:fldChar w:fldCharType="begin" w:fldLock="1">
          <w:fldData xml:space="preserve">PFJlZm1hbj48Q2l0ZT48QXV0aG9yPk5vcmRtYW5uPC9BdXRob3I+PFllYXI+MjAxMjwvWWVhcj48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</w:fldData>
        </w:fldChar>
      </w:r>
      <w:r w:rsidR="00C45326">
        <w:instrText xml:space="preserve"> ADDIN REFMGR.CITE </w:instrText>
      </w:r>
      <w:r w:rsidR="00C45326">
        <w:fldChar w:fldCharType="begin" w:fldLock="1">
          <w:fldData xml:space="preserve">PFJlZm1hbj48Q2l0ZT48QXV0aG9yPk5vcmRtYW5uPC9BdXRob3I+PFllYXI+MjAxMjwvWWVhcj48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</w:fldData>
        </w:fldChar>
      </w:r>
      <w:r w:rsidR="00C45326">
        <w:instrText xml:space="preserve"> ADDIN EN.CITE.DATA </w:instrText>
      </w:r>
      <w:r w:rsidR="00C45326">
        <w:fldChar w:fldCharType="end"/>
      </w:r>
      <w:r w:rsidR="00E40793">
        <w:fldChar w:fldCharType="separate"/>
      </w:r>
      <w:r w:rsidR="00E40793" w:rsidRPr="00E40793">
        <w:rPr>
          <w:noProof/>
          <w:vertAlign w:val="superscript"/>
        </w:rPr>
        <w:t>24,25</w:t>
      </w:r>
      <w:r w:rsidR="00E40793">
        <w:fldChar w:fldCharType="end"/>
      </w:r>
      <w:r w:rsidRPr="00C73653">
        <w:t xml:space="preserve">. </w:t>
      </w:r>
    </w:p>
    <w:p w:rsidR="001A6660" w:rsidRPr="00C73653" w:rsidRDefault="001A6660" w:rsidP="001A6660">
      <w:pPr>
        <w:pStyle w:val="PHEBodytext"/>
      </w:pPr>
      <w:r w:rsidRPr="00C73653">
        <w:t xml:space="preserve">Chromogenic media </w:t>
      </w:r>
      <w:r>
        <w:t>that have</w:t>
      </w:r>
      <w:r w:rsidRPr="00C73653">
        <w:t xml:space="preserve"> been developed for detection of</w:t>
      </w:r>
      <w:r>
        <w:t xml:space="preserve"> ESBL-producers</w:t>
      </w:r>
      <w:r w:rsidRPr="00C73653">
        <w:t>, are likely to</w:t>
      </w:r>
      <w:r>
        <w:t xml:space="preserve"> have poor </w:t>
      </w:r>
      <w:r w:rsidRPr="00C73653">
        <w:t>specific</w:t>
      </w:r>
      <w:r>
        <w:t>ity when screening for CPE</w:t>
      </w:r>
      <w:r w:rsidRPr="00C73653">
        <w:t>, particularly in areas where ESBL producers are commonplace and no advantage has yet been demonstrated in trials with clinical samples</w:t>
      </w:r>
      <w:r w:rsidR="00E40793">
        <w:fldChar w:fldCharType="begin" w:fldLock="1">
          <w:fldData xml:space="preserve">PFJlZm1hbj48Q2l0ZT48QXV0aG9yPk5vcmRtYW5uPC9BdXRob3I+PFllYXI+MjAxMTwvWWVhcj48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==
</w:fldData>
        </w:fldChar>
      </w:r>
      <w:r w:rsidR="00C45326">
        <w:instrText xml:space="preserve"> ADDIN REFMGR.CITE </w:instrText>
      </w:r>
      <w:r w:rsidR="00C45326">
        <w:fldChar w:fldCharType="begin" w:fldLock="1">
          <w:fldData xml:space="preserve">PFJlZm1hbj48Q2l0ZT48QXV0aG9yPk5vcmRtYW5uPC9BdXRob3I+PFllYXI+MjAxMTwvWWVhcj48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==
</w:fldData>
        </w:fldChar>
      </w:r>
      <w:r w:rsidR="00C45326">
        <w:instrText xml:space="preserve"> ADDIN EN.CITE.DATA </w:instrText>
      </w:r>
      <w:r w:rsidR="00C45326">
        <w:fldChar w:fldCharType="end"/>
      </w:r>
      <w:r w:rsidR="00E40793">
        <w:fldChar w:fldCharType="separate"/>
      </w:r>
      <w:r w:rsidR="00E40793" w:rsidRPr="00E40793">
        <w:rPr>
          <w:noProof/>
          <w:vertAlign w:val="superscript"/>
        </w:rPr>
        <w:t>20,23-28</w:t>
      </w:r>
      <w:r w:rsidR="00E40793">
        <w:fldChar w:fldCharType="end"/>
      </w:r>
      <w:r w:rsidRPr="00C73653">
        <w:t xml:space="preserve">. </w:t>
      </w:r>
    </w:p>
    <w:p w:rsidR="001A6660" w:rsidRPr="00C73653" w:rsidRDefault="001A6660" w:rsidP="001A6660">
      <w:pPr>
        <w:pStyle w:val="PHEBodytext"/>
      </w:pPr>
      <w:r w:rsidRPr="00C73653">
        <w:t xml:space="preserve">Enrichment broths supplemented with carbapenems have also been advocated, eg in guidelines from </w:t>
      </w:r>
      <w:r w:rsidR="00951E1E">
        <w:t>the Center</w:t>
      </w:r>
      <w:r>
        <w:t>s for Disease Control</w:t>
      </w:r>
      <w:r w:rsidR="00E40793">
        <w:fldChar w:fldCharType="begin" w:fldLock="1"/>
      </w:r>
      <w:r w:rsidR="00C45326">
        <w:instrText xml:space="preserve"> ADDIN REFMGR.CITE &lt;Refman&gt;&lt;Cite&gt;&lt;Author&gt;Centers for Disease Control and Prevention&lt;/Author&gt;&lt;Year&gt;2009&lt;/Year&gt;&lt;RecNum&gt;36232&lt;/RecNum&gt;&lt;IDText&gt;Laboratory protocol for detection of carbapenem-resistant or carbapenemase-producing, Klebsiella spp. and E. coli from rectal swabs&lt;/IDText&gt;&lt;MDL Ref_Type="Electronic Citation"&gt;&lt;Ref_Type&gt;Electronic Citation&lt;/Ref_Type&gt;&lt;Ref_ID&gt;36232&lt;/Ref_ID&gt;&lt;Title_Primary&gt;Laboratory protocol for detection of carbapenem-resistant or carbapenemase-producing, Klebsiella spp. and E. coli from rectal swabs&lt;/Title_Primary&gt;&lt;Authors_Primary&gt;Centers for Disease Control and Prevention&lt;/Authors_Primary&gt;&lt;Date_Primary&gt;2009&lt;/Date_Primary&gt;&lt;Keywords&gt;carbapenemas&lt;/Keywords&gt;&lt;Keywords&gt;Klebsiella&lt;/Keywords&gt;&lt;Keywords&gt;Laboratories&lt;/Keywords&gt;&lt;Keywords&gt;P 8&lt;/Keywords&gt;&lt;Reprint&gt;Not in File&lt;/Reprint&gt;&lt;Periodical&gt;http://www.cdc.gov/HAI/pdfs/labSettings/Klebsiella_or_Ecoli.pdf&lt;/Periodical&gt;&lt;Publisher&gt;http://www.cdc.gov/hai/pdfs/labSettings/Klebsiella_or_Ecoli.pdf&lt;/Publisher&gt;&lt;Web_URL&gt;2009&lt;/Web_URL&gt;&lt;ZZ_JournalStdAbbrev&gt;&lt;f name="System"&gt;http://www.cdc.gov/HAI/pdfs/labSettings/Klebsiella_or_Ecoli.pdf&lt;/f&gt;&lt;/ZZ_JournalStdAbbrev&gt;&lt;ZZ_WorkformID&gt;34&lt;/ZZ_WorkformID&gt;&lt;/MDL&gt;&lt;/Cite&gt;&lt;/Refman&gt;</w:instrText>
      </w:r>
      <w:r w:rsidR="00E40793">
        <w:fldChar w:fldCharType="separate"/>
      </w:r>
      <w:r w:rsidR="00E40793" w:rsidRPr="00E40793">
        <w:rPr>
          <w:noProof/>
          <w:vertAlign w:val="superscript"/>
        </w:rPr>
        <w:t>33</w:t>
      </w:r>
      <w:r w:rsidR="00E40793">
        <w:fldChar w:fldCharType="end"/>
      </w:r>
      <w:r w:rsidRPr="00C73653">
        <w:t xml:space="preserve">. However, the current limited evidence suggests an inferior performance to commercially available chromogenic </w:t>
      </w:r>
      <w:r w:rsidRPr="00C73653">
        <w:lastRenderedPageBreak/>
        <w:t>agars with the added disadvantage that an extra day is required to obtai</w:t>
      </w:r>
      <w:r>
        <w:t>n colonies for further testing</w:t>
      </w:r>
      <w:r w:rsidR="00E40793">
        <w:fldChar w:fldCharType="begin" w:fldLock="1">
          <w:fldData xml:space="preserve">PFJlZm1hbj48Q2l0ZT48QXV0aG9yPlZyaW9uaTwvQXV0aG9yPjxZZWFyPjIwMTI8L1llYXI+PFJl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=
</w:fldData>
        </w:fldChar>
      </w:r>
      <w:r w:rsidR="00C45326">
        <w:instrText xml:space="preserve"> ADDIN REFMGR.CITE </w:instrText>
      </w:r>
      <w:r w:rsidR="00C45326">
        <w:fldChar w:fldCharType="begin" w:fldLock="1">
          <w:fldData xml:space="preserve">PFJlZm1hbj48Q2l0ZT48QXV0aG9yPlZyaW9uaTwvQXV0aG9yPjxZZWFyPjIwMTI8L1llYXI+PFJl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=
</w:fldData>
        </w:fldChar>
      </w:r>
      <w:r w:rsidR="00C45326">
        <w:instrText xml:space="preserve"> ADDIN EN.CITE.DATA </w:instrText>
      </w:r>
      <w:r w:rsidR="00C45326">
        <w:fldChar w:fldCharType="end"/>
      </w:r>
      <w:r w:rsidR="00E40793">
        <w:fldChar w:fldCharType="separate"/>
      </w:r>
      <w:r w:rsidR="00E40793" w:rsidRPr="00E40793">
        <w:rPr>
          <w:noProof/>
          <w:vertAlign w:val="superscript"/>
        </w:rPr>
        <w:t>23-28</w:t>
      </w:r>
      <w:r w:rsidR="00E40793">
        <w:fldChar w:fldCharType="end"/>
      </w:r>
      <w:r>
        <w:t>.</w:t>
      </w:r>
    </w:p>
    <w:p w:rsidR="001A6660" w:rsidRDefault="001A6660" w:rsidP="001A6660">
      <w:pPr>
        <w:pStyle w:val="PHEBodytext"/>
      </w:pPr>
      <w:r w:rsidRPr="00C73653">
        <w:t xml:space="preserve">In light of the limited available evidence we recommend that if stool samples or rectal swabs require screening for CPE, the method chosen should have </w:t>
      </w:r>
      <w:r w:rsidRPr="00C73653">
        <w:rPr>
          <w:rFonts w:hint="eastAsia"/>
        </w:rPr>
        <w:t>demonstrated</w:t>
      </w:r>
      <w:r w:rsidRPr="00C73653">
        <w:t xml:space="preserve"> performance at least equivalent to plating</w:t>
      </w:r>
      <w:r>
        <w:t xml:space="preserve"> on to a commercially-prepared </w:t>
      </w:r>
      <w:r w:rsidRPr="00C73653">
        <w:t xml:space="preserve">agar specifically recommended for this purpose. It is essential that suspect colonies are then subjected to confirmatory tests as described </w:t>
      </w:r>
      <w:r w:rsidR="00CB568E">
        <w:t>further below</w:t>
      </w:r>
      <w:r w:rsidRPr="00C73653">
        <w:t>.</w:t>
      </w:r>
    </w:p>
    <w:p w:rsidR="00F9273C" w:rsidRPr="001A6660" w:rsidRDefault="001A6660" w:rsidP="001A6660">
      <w:pPr>
        <w:ind w:left="0" w:firstLine="0"/>
        <w:rPr>
          <w:rFonts w:cs="Arial"/>
        </w:rPr>
      </w:pPr>
      <w:r w:rsidRPr="001340C9">
        <w:rPr>
          <w:b/>
        </w:rPr>
        <w:t>Note</w:t>
      </w:r>
      <w:r w:rsidRPr="001340C9">
        <w:t>: Chromogenic agar media should be recommended for isolation as it is more sensitive</w:t>
      </w:r>
      <w:r w:rsidR="00C226A1" w:rsidRPr="001340C9">
        <w:t xml:space="preserve"> and gives results more quickly</w:t>
      </w:r>
      <w:r w:rsidRPr="001340C9">
        <w:t xml:space="preserve"> </w:t>
      </w:r>
      <w:r w:rsidR="004810C8" w:rsidRPr="001340C9">
        <w:t>than MacConkey agar with a disc, which is</w:t>
      </w:r>
      <w:r w:rsidRPr="001340C9">
        <w:t xml:space="preserve"> cheaper but not very sensitive</w:t>
      </w:r>
      <w:r w:rsidR="00C226A1" w:rsidRPr="001340C9">
        <w:t xml:space="preserve"> and will </w:t>
      </w:r>
      <w:r w:rsidR="00FF4731">
        <w:t xml:space="preserve">require </w:t>
      </w:r>
      <w:r w:rsidR="00C226A1" w:rsidRPr="001340C9">
        <w:t>further confirmation</w:t>
      </w:r>
      <w:r w:rsidRPr="001340C9">
        <w:t xml:space="preserve">. </w:t>
      </w:r>
      <w:r w:rsidR="00C226A1" w:rsidRPr="001340C9">
        <w:t xml:space="preserve">However, these two agar media should be used in conjunction for maximum isolation. This is optional because not many laboratories can afford the cost of both media. </w:t>
      </w:r>
      <w:r w:rsidRPr="001340C9">
        <w:t>For more information on Chromogenic agars, see Appendix 2 on published evaluations.</w:t>
      </w:r>
    </w:p>
    <w:p w:rsidR="00196F43" w:rsidRPr="00C73653" w:rsidRDefault="00196F43" w:rsidP="00273B4F">
      <w:pPr>
        <w:pStyle w:val="PHEreportHeading3"/>
      </w:pPr>
      <w:r w:rsidRPr="00C73653">
        <w:t xml:space="preserve">Non-fermenters </w:t>
      </w:r>
    </w:p>
    <w:p w:rsidR="00196F43" w:rsidRPr="00C73653" w:rsidRDefault="00EE406E" w:rsidP="00196F43">
      <w:pPr>
        <w:pStyle w:val="PHEBodytext"/>
        <w:numPr>
          <w:ilvl w:val="0"/>
          <w:numId w:val="26"/>
        </w:numPr>
      </w:pPr>
      <w:r>
        <w:t>a</w:t>
      </w:r>
      <w:r w:rsidR="00196F43" w:rsidRPr="00C73653">
        <w:t xml:space="preserve">cquired carbapenemases are also encountered in </w:t>
      </w:r>
      <w:r w:rsidR="00196F43" w:rsidRPr="00C73653">
        <w:rPr>
          <w:i/>
        </w:rPr>
        <w:t>Acinetobacter</w:t>
      </w:r>
      <w:r w:rsidR="00196F43" w:rsidRPr="00C73653">
        <w:t xml:space="preserve"> sp</w:t>
      </w:r>
      <w:r w:rsidR="00196F43">
        <w:t>ecies</w:t>
      </w:r>
      <w:r w:rsidR="00196F43" w:rsidRPr="00C73653">
        <w:t xml:space="preserve">, </w:t>
      </w:r>
      <w:r w:rsidR="00196F43" w:rsidRPr="00C73653">
        <w:rPr>
          <w:i/>
        </w:rPr>
        <w:t xml:space="preserve">Pseudomonas </w:t>
      </w:r>
      <w:r w:rsidR="00196F43" w:rsidRPr="00C73653">
        <w:t>sp</w:t>
      </w:r>
      <w:r w:rsidR="00196F43">
        <w:t>ecies</w:t>
      </w:r>
      <w:r w:rsidR="00196F43" w:rsidRPr="00C73653">
        <w:t xml:space="preserve"> (most commonly, though not exclusively in</w:t>
      </w:r>
      <w:r w:rsidR="00196F43" w:rsidRPr="00C73653">
        <w:rPr>
          <w:i/>
        </w:rPr>
        <w:t xml:space="preserve"> </w:t>
      </w:r>
      <w:r w:rsidR="00F9273C">
        <w:rPr>
          <w:i/>
        </w:rPr>
        <w:br w:type="textWrapping" w:clear="all"/>
      </w:r>
      <w:r w:rsidR="00196F43" w:rsidRPr="00C73653">
        <w:rPr>
          <w:i/>
        </w:rPr>
        <w:t xml:space="preserve">P. aeruginosa) </w:t>
      </w:r>
      <w:r w:rsidR="00196F43" w:rsidRPr="00C73653">
        <w:t>and in other non-fermenters</w:t>
      </w:r>
      <w:r w:rsidR="00E40793">
        <w:fldChar w:fldCharType="begin" w:fldLock="1">
          <w:fldData xml:space="preserve">PFJlZm1hbj48Q2l0ZT48QXV0aG9yPldhbHNoPC9BdXRob3I+PFllYXI+MjAxMDwvWWVhcj48UmVj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</w:fldData>
        </w:fldChar>
      </w:r>
      <w:r w:rsidR="00C45326">
        <w:instrText xml:space="preserve"> ADDIN REFMGR.CITE </w:instrText>
      </w:r>
      <w:r w:rsidR="00C45326">
        <w:fldChar w:fldCharType="begin" w:fldLock="1">
          <w:fldData xml:space="preserve">PFJlZm1hbj48Q2l0ZT48QXV0aG9yPldhbHNoPC9BdXRob3I+PFllYXI+MjAxMDwvWWVhcj48UmVj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</w:fldData>
        </w:fldChar>
      </w:r>
      <w:r w:rsidR="00C45326">
        <w:instrText xml:space="preserve"> ADDIN EN.CITE.DATA </w:instrText>
      </w:r>
      <w:r w:rsidR="00C45326">
        <w:fldChar w:fldCharType="end"/>
      </w:r>
      <w:r w:rsidR="00E40793">
        <w:fldChar w:fldCharType="separate"/>
      </w:r>
      <w:r w:rsidR="00E40793" w:rsidRPr="00E40793">
        <w:rPr>
          <w:noProof/>
          <w:vertAlign w:val="superscript"/>
        </w:rPr>
        <w:t>1-3,9</w:t>
      </w:r>
      <w:r w:rsidR="00E40793">
        <w:fldChar w:fldCharType="end"/>
      </w:r>
      <w:r w:rsidR="00196F43" w:rsidRPr="00C73653">
        <w:rPr>
          <w:i/>
        </w:rPr>
        <w:t xml:space="preserve"> </w:t>
      </w:r>
    </w:p>
    <w:p w:rsidR="00196F43" w:rsidRPr="00C73653" w:rsidRDefault="00EE406E" w:rsidP="00196F43">
      <w:pPr>
        <w:pStyle w:val="PHEBodytext"/>
        <w:numPr>
          <w:ilvl w:val="0"/>
          <w:numId w:val="26"/>
        </w:numPr>
      </w:pPr>
      <w:r>
        <w:t>t</w:t>
      </w:r>
      <w:r w:rsidR="00196F43" w:rsidRPr="00C73653">
        <w:t xml:space="preserve">est </w:t>
      </w:r>
      <w:r w:rsidR="00196F43">
        <w:t>meropenem</w:t>
      </w:r>
      <w:r w:rsidR="00196F43" w:rsidRPr="00C73653">
        <w:t xml:space="preserve">, </w:t>
      </w:r>
      <w:r w:rsidR="00196F43">
        <w:t>or imipenem</w:t>
      </w:r>
      <w:r w:rsidR="00196F43" w:rsidRPr="00C73653">
        <w:t xml:space="preserve"> or doripenem against all clinically-significant isolates. Do</w:t>
      </w:r>
      <w:r w:rsidR="00196F43" w:rsidRPr="00D727EA">
        <w:t xml:space="preserve"> not</w:t>
      </w:r>
      <w:r w:rsidR="00196F43" w:rsidRPr="00C73653">
        <w:t xml:space="preserve"> use ertapenem because these species are intrinsically resistant to this carbapenem</w:t>
      </w:r>
    </w:p>
    <w:p w:rsidR="00F9273C" w:rsidRPr="00F9273C" w:rsidRDefault="00EE406E" w:rsidP="00196F43">
      <w:pPr>
        <w:pStyle w:val="PHEBodytext"/>
        <w:numPr>
          <w:ilvl w:val="0"/>
          <w:numId w:val="26"/>
        </w:numPr>
        <w:rPr>
          <w:b/>
          <w:bCs/>
        </w:rPr>
      </w:pPr>
      <w:r>
        <w:t>d</w:t>
      </w:r>
      <w:r w:rsidR="00196F43" w:rsidRPr="00C73653">
        <w:t>ecide whether supplementa</w:t>
      </w:r>
      <w:r w:rsidR="00F9273C">
        <w:t>ry</w:t>
      </w:r>
      <w:r w:rsidR="00196F43" w:rsidRPr="00C73653">
        <w:t xml:space="preserve"> tests are needed </w:t>
      </w:r>
    </w:p>
    <w:p w:rsidR="00196F43" w:rsidRPr="00F9273C" w:rsidRDefault="00EE406E" w:rsidP="00196F43">
      <w:pPr>
        <w:pStyle w:val="PHEBodytext"/>
        <w:numPr>
          <w:ilvl w:val="0"/>
          <w:numId w:val="26"/>
        </w:numPr>
        <w:rPr>
          <w:b/>
          <w:bCs/>
        </w:rPr>
      </w:pPr>
      <w:r>
        <w:rPr>
          <w:bCs/>
        </w:rPr>
        <w:t>i</w:t>
      </w:r>
      <w:r w:rsidR="00196F43" w:rsidRPr="00F9273C">
        <w:rPr>
          <w:bCs/>
        </w:rPr>
        <w:t xml:space="preserve">dentification to genus/species level is highly desirable for the interpretation of resistance patterns. </w:t>
      </w:r>
      <w:r w:rsidR="00196F43" w:rsidRPr="00C73653">
        <w:t xml:space="preserve">Identify at least to genus level all isolates found resistant to any of the indicator carbapenems, </w:t>
      </w:r>
      <w:r w:rsidR="00196F43">
        <w:t>to ensure that reduced susceptibility or resistance is not an intrinsic trait. Identify</w:t>
      </w:r>
      <w:r w:rsidR="00196F43" w:rsidRPr="00C73653">
        <w:t xml:space="preserve"> to species level if the genus is not known to produce intrinsic carbapenemase</w:t>
      </w:r>
      <w:r w:rsidR="00196F43">
        <w:t>s</w:t>
      </w:r>
    </w:p>
    <w:p w:rsidR="00196F43" w:rsidRPr="00C73653" w:rsidRDefault="00EE406E" w:rsidP="00196F43">
      <w:pPr>
        <w:pStyle w:val="PHEBodytext"/>
        <w:numPr>
          <w:ilvl w:val="0"/>
          <w:numId w:val="26"/>
        </w:numPr>
        <w:rPr>
          <w:b/>
          <w:bCs/>
        </w:rPr>
      </w:pPr>
      <w:r>
        <w:t>c</w:t>
      </w:r>
      <w:r w:rsidR="00196F43" w:rsidRPr="00C73653">
        <w:t>onsider whether the isolate should be submitted to the</w:t>
      </w:r>
      <w:r w:rsidR="00F9273C">
        <w:t xml:space="preserve"> reference laboratory (section 4.9</w:t>
      </w:r>
      <w:r w:rsidR="00196F43" w:rsidRPr="00C73653">
        <w:t>)</w:t>
      </w:r>
    </w:p>
    <w:p w:rsidR="00196F43" w:rsidRPr="00273B4F" w:rsidRDefault="00196F43" w:rsidP="00196F43">
      <w:pPr>
        <w:pStyle w:val="PHEreportHeading3"/>
        <w:rPr>
          <w:sz w:val="24"/>
          <w:szCs w:val="24"/>
        </w:rPr>
      </w:pPr>
      <w:r w:rsidRPr="00273B4F">
        <w:rPr>
          <w:i/>
          <w:sz w:val="24"/>
          <w:szCs w:val="24"/>
        </w:rPr>
        <w:t>Acinetobacter</w:t>
      </w:r>
      <w:r w:rsidRPr="00273B4F">
        <w:rPr>
          <w:sz w:val="24"/>
          <w:szCs w:val="24"/>
        </w:rPr>
        <w:t xml:space="preserve"> species</w:t>
      </w:r>
    </w:p>
    <w:p w:rsidR="00196F43" w:rsidRPr="00C73653" w:rsidRDefault="00EE406E" w:rsidP="00196F43">
      <w:pPr>
        <w:pStyle w:val="PHEBodytext"/>
        <w:numPr>
          <w:ilvl w:val="0"/>
          <w:numId w:val="27"/>
        </w:numPr>
      </w:pPr>
      <w:r>
        <w:t>c</w:t>
      </w:r>
      <w:r w:rsidR="00196F43" w:rsidRPr="00C73653">
        <w:t xml:space="preserve">arbapenem resistance in </w:t>
      </w:r>
      <w:r w:rsidR="00196F43" w:rsidRPr="00C73653">
        <w:rPr>
          <w:i/>
        </w:rPr>
        <w:t xml:space="preserve">Acinetobacter </w:t>
      </w:r>
      <w:r w:rsidR="00196F43" w:rsidRPr="00C73653">
        <w:t>sp</w:t>
      </w:r>
      <w:r w:rsidR="00196F43">
        <w:t>ecies</w:t>
      </w:r>
      <w:r w:rsidR="00196F43" w:rsidRPr="00C73653">
        <w:t xml:space="preserve"> most often results from the production of one or more OXA-type carbapenemases (eg OXA-23-like, OX</w:t>
      </w:r>
      <w:r w:rsidR="00F9273C">
        <w:t xml:space="preserve">A-40-like, OXA-58-like, OXA-143 </w:t>
      </w:r>
      <w:r w:rsidR="00196F43" w:rsidRPr="00C73653">
        <w:t xml:space="preserve">like). These can only be distinguished by molecular tests. In addition, all isolates of </w:t>
      </w:r>
      <w:r w:rsidR="00196F43" w:rsidRPr="00C73653">
        <w:rPr>
          <w:i/>
        </w:rPr>
        <w:t>A. baumannii</w:t>
      </w:r>
      <w:r w:rsidR="00196F43" w:rsidRPr="00C73653">
        <w:t xml:space="preserve">  have the gene for an intrinsic OXA-type carbapenemase (OXA-51-like), which can confer reduced susceptibility or resistance to carbapenems (usually low-level) only if its expression is up-regulated by genetic reorga</w:t>
      </w:r>
      <w:r w:rsidR="00196F43">
        <w:t>nisation</w:t>
      </w:r>
    </w:p>
    <w:p w:rsidR="00196F43" w:rsidRPr="00C73653" w:rsidRDefault="00EE406E" w:rsidP="00196F43">
      <w:pPr>
        <w:pStyle w:val="PHEBodytext"/>
        <w:numPr>
          <w:ilvl w:val="0"/>
          <w:numId w:val="27"/>
        </w:numPr>
      </w:pPr>
      <w:r>
        <w:t>t</w:t>
      </w:r>
      <w:r w:rsidR="00196F43" w:rsidRPr="00C73653">
        <w:t xml:space="preserve">he OXA enzymes of </w:t>
      </w:r>
      <w:r w:rsidR="00196F43" w:rsidRPr="00C73653">
        <w:rPr>
          <w:i/>
        </w:rPr>
        <w:t xml:space="preserve">Acinetobacter </w:t>
      </w:r>
      <w:r w:rsidR="00196F43" w:rsidRPr="00C73653">
        <w:t>sp</w:t>
      </w:r>
      <w:r w:rsidR="00196F43">
        <w:t>ecies</w:t>
      </w:r>
      <w:r w:rsidR="00196F43" w:rsidRPr="00C73653">
        <w:t xml:space="preserve"> have rarely been reported in other genera and horizontal spread to other strains, species or genera is no</w:t>
      </w:r>
      <w:r w:rsidR="00196F43">
        <w:t>t considered a significant risk</w:t>
      </w:r>
    </w:p>
    <w:p w:rsidR="00196F43" w:rsidRPr="00C73653" w:rsidRDefault="00EE406E" w:rsidP="00196F43">
      <w:pPr>
        <w:pStyle w:val="PHEBodytext"/>
        <w:numPr>
          <w:ilvl w:val="0"/>
          <w:numId w:val="27"/>
        </w:numPr>
      </w:pPr>
      <w:r>
        <w:t>n</w:t>
      </w:r>
      <w:r w:rsidR="00F9273C">
        <w:t>eed for supplementary</w:t>
      </w:r>
      <w:r w:rsidR="00196F43" w:rsidRPr="00C73653">
        <w:t xml:space="preserve"> tests: Carbapenem-resistant </w:t>
      </w:r>
      <w:r w:rsidR="00196F43" w:rsidRPr="00C73653">
        <w:rPr>
          <w:i/>
        </w:rPr>
        <w:t>Acinetobacter</w:t>
      </w:r>
      <w:r w:rsidR="00196F43" w:rsidRPr="00C73653">
        <w:t xml:space="preserve"> sp</w:t>
      </w:r>
      <w:r w:rsidR="00196F43">
        <w:t>ecies</w:t>
      </w:r>
      <w:r w:rsidR="00196F43" w:rsidRPr="00C73653">
        <w:t xml:space="preserve"> can usually be reported as likely OXA-carbapenemas</w:t>
      </w:r>
      <w:r w:rsidR="00F9273C">
        <w:t>e producers without supplementary</w:t>
      </w:r>
      <w:r w:rsidR="00196F43" w:rsidRPr="00C73653">
        <w:t xml:space="preserve"> tests, unless the affected patient has been hospitalized overseas recently (eg in the Middle-East or Indian subcontinent) in which case </w:t>
      </w:r>
      <w:r w:rsidR="00196F43" w:rsidRPr="00C73653">
        <w:lastRenderedPageBreak/>
        <w:t>imipenem-EDTA synergy should be sought to rule ou</w:t>
      </w:r>
      <w:r w:rsidR="00196F43">
        <w:t>t presence of a metallo-enzyme</w:t>
      </w:r>
    </w:p>
    <w:p w:rsidR="00196F43" w:rsidRPr="00C73653" w:rsidRDefault="00EE406E" w:rsidP="00196F43">
      <w:pPr>
        <w:pStyle w:val="PHEBodytext"/>
        <w:numPr>
          <w:ilvl w:val="0"/>
          <w:numId w:val="27"/>
        </w:numPr>
      </w:pPr>
      <w:r>
        <w:t>s</w:t>
      </w:r>
      <w:r w:rsidR="00196F43" w:rsidRPr="00C73653">
        <w:t xml:space="preserve">trong EDTA synergy (&gt;8-fold) correlates well with MBL production in </w:t>
      </w:r>
      <w:r w:rsidR="00196F43" w:rsidRPr="00C73653">
        <w:rPr>
          <w:i/>
        </w:rPr>
        <w:t>Acinetobacter</w:t>
      </w:r>
      <w:r w:rsidR="00196F43" w:rsidRPr="00C73653">
        <w:t xml:space="preserve"> sp</w:t>
      </w:r>
      <w:r w:rsidR="00196F43">
        <w:t>ecies</w:t>
      </w:r>
      <w:r w:rsidR="00196F43" w:rsidRPr="00C73653">
        <w:t>, although many OXA carbapenemase producers show a weaker false synergy probably because metal ions are needed to maintain some OXA en</w:t>
      </w:r>
      <w:r w:rsidR="00196F43">
        <w:t>zymes in an active conformation</w:t>
      </w:r>
    </w:p>
    <w:p w:rsidR="00196F43" w:rsidRPr="00C73653" w:rsidRDefault="00196F43" w:rsidP="00196F43">
      <w:pPr>
        <w:pStyle w:val="PHEBodytext"/>
        <w:numPr>
          <w:ilvl w:val="0"/>
          <w:numId w:val="27"/>
        </w:numPr>
      </w:pPr>
      <w:r w:rsidRPr="00C73653">
        <w:t xml:space="preserve">KPC has also been recorded in </w:t>
      </w:r>
      <w:r w:rsidRPr="00C73653">
        <w:rPr>
          <w:i/>
        </w:rPr>
        <w:t>A. baumannii</w:t>
      </w:r>
      <w:r w:rsidRPr="00C73653">
        <w:t xml:space="preserve"> in Central America, though not in </w:t>
      </w:r>
      <w:r>
        <w:t>Europe</w:t>
      </w:r>
      <w:r w:rsidR="00E40793">
        <w:fldChar w:fldCharType="begin" w:fldLock="1">
          <w:fldData xml:space="preserve">PFJlZm1hbj48Q2l0ZT48QXV0aG9yPlJvYmxlZG88L0F1dGhvcj48WWVhcj4yMDEwPC9ZZWFyPjxS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=
</w:fldData>
        </w:fldChar>
      </w:r>
      <w:r w:rsidR="00C45326">
        <w:instrText xml:space="preserve"> ADDIN REFMGR.CITE </w:instrText>
      </w:r>
      <w:r w:rsidR="00C45326">
        <w:fldChar w:fldCharType="begin" w:fldLock="1">
          <w:fldData xml:space="preserve">PFJlZm1hbj48Q2l0ZT48QXV0aG9yPlJvYmxlZG88L0F1dGhvcj48WWVhcj4yMDEwPC9ZZWFyPjxS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=
</w:fldData>
        </w:fldChar>
      </w:r>
      <w:r w:rsidR="00C45326">
        <w:instrText xml:space="preserve"> ADDIN EN.CITE.DATA </w:instrText>
      </w:r>
      <w:r w:rsidR="00C45326">
        <w:fldChar w:fldCharType="end"/>
      </w:r>
      <w:r w:rsidR="00E40793">
        <w:fldChar w:fldCharType="separate"/>
      </w:r>
      <w:r w:rsidR="00E40793" w:rsidRPr="00E40793">
        <w:rPr>
          <w:noProof/>
          <w:vertAlign w:val="superscript"/>
        </w:rPr>
        <w:t>34,35</w:t>
      </w:r>
      <w:r w:rsidR="00E40793">
        <w:fldChar w:fldCharType="end"/>
      </w:r>
    </w:p>
    <w:p w:rsidR="00196F43" w:rsidRPr="00273B4F" w:rsidRDefault="00196F43" w:rsidP="00196F43">
      <w:pPr>
        <w:pStyle w:val="PHEreportHeading3"/>
        <w:rPr>
          <w:sz w:val="24"/>
          <w:szCs w:val="24"/>
        </w:rPr>
      </w:pPr>
      <w:r w:rsidRPr="00273B4F">
        <w:rPr>
          <w:i/>
          <w:sz w:val="24"/>
          <w:szCs w:val="24"/>
        </w:rPr>
        <w:t>Pseudomonas</w:t>
      </w:r>
      <w:r w:rsidRPr="00273B4F">
        <w:rPr>
          <w:sz w:val="24"/>
          <w:szCs w:val="24"/>
        </w:rPr>
        <w:t xml:space="preserve"> species</w:t>
      </w:r>
    </w:p>
    <w:p w:rsidR="00196F43" w:rsidRPr="00C73653" w:rsidRDefault="00EE406E" w:rsidP="00196F43">
      <w:pPr>
        <w:pStyle w:val="PHEBodytext"/>
        <w:numPr>
          <w:ilvl w:val="0"/>
          <w:numId w:val="28"/>
        </w:numPr>
        <w:rPr>
          <w:b/>
          <w:sz w:val="28"/>
        </w:rPr>
      </w:pPr>
      <w:r>
        <w:t>c</w:t>
      </w:r>
      <w:r w:rsidR="00196F43" w:rsidRPr="00C73653">
        <w:t xml:space="preserve">arbapenem resistance in </w:t>
      </w:r>
      <w:r w:rsidR="00196F43" w:rsidRPr="00C73653">
        <w:rPr>
          <w:i/>
        </w:rPr>
        <w:t>P. aeruginosa</w:t>
      </w:r>
      <w:r w:rsidR="00196F43" w:rsidRPr="00C73653">
        <w:t xml:space="preserve"> arises most often through mutation.</w:t>
      </w:r>
      <w:r w:rsidR="00196F43" w:rsidRPr="00C73653">
        <w:rPr>
          <w:b/>
          <w:sz w:val="28"/>
        </w:rPr>
        <w:t xml:space="preserve">             </w:t>
      </w:r>
      <w:r w:rsidR="00196F43" w:rsidRPr="00C73653">
        <w:t>Loss or reduced expression of the OprD (D2) porin leads to imipenem resistance, while up-regulation of the MexAB-OprM efflux pump combined with OprD loss</w:t>
      </w:r>
      <w:r w:rsidR="00196F43">
        <w:t xml:space="preserve"> leads to meropenem resistance</w:t>
      </w:r>
    </w:p>
    <w:p w:rsidR="00196F43" w:rsidRPr="00C73653" w:rsidRDefault="00EE406E" w:rsidP="00196F43">
      <w:pPr>
        <w:pStyle w:val="PHEBodytext"/>
        <w:numPr>
          <w:ilvl w:val="0"/>
          <w:numId w:val="28"/>
        </w:numPr>
      </w:pPr>
      <w:r>
        <w:t>i</w:t>
      </w:r>
      <w:r w:rsidR="00196F43" w:rsidRPr="00C73653">
        <w:t>solates with broader resistance most often have OprD loss combined with other mutational mechanisms (up-regulated efflux and derepressed AmpC), but ma</w:t>
      </w:r>
      <w:r w:rsidR="00196F43">
        <w:t>y have acquired carbapenemases</w:t>
      </w:r>
    </w:p>
    <w:p w:rsidR="00196F43" w:rsidRPr="00C73653" w:rsidRDefault="00EE406E" w:rsidP="00196F43">
      <w:pPr>
        <w:pStyle w:val="PHEBodytext"/>
        <w:numPr>
          <w:ilvl w:val="0"/>
          <w:numId w:val="28"/>
        </w:numPr>
      </w:pPr>
      <w:r>
        <w:t>n</w:t>
      </w:r>
      <w:r w:rsidR="00F9273C">
        <w:t>eed for supplementary</w:t>
      </w:r>
      <w:r w:rsidR="00196F43" w:rsidRPr="00C73653">
        <w:t xml:space="preserve"> tests: Isolates resistant only to carbapenems can be inferred to have </w:t>
      </w:r>
      <w:r w:rsidR="00196F43">
        <w:t>mutational resistance</w:t>
      </w:r>
      <w:r w:rsidR="00196F43" w:rsidRPr="00C73653">
        <w:t xml:space="preserve"> and need not be investigated further. However, isolates resistant to</w:t>
      </w:r>
      <w:r w:rsidR="00196F43">
        <w:t xml:space="preserve"> all </w:t>
      </w:r>
      <w:r w:rsidR="00196F43" w:rsidRPr="00BE437A">
        <w:t xml:space="preserve">relevant </w:t>
      </w:r>
      <w:r w:rsidR="00196F43" w:rsidRPr="00C73653">
        <w:t>carbapenems</w:t>
      </w:r>
      <w:r w:rsidR="00196F43">
        <w:t xml:space="preserve"> (ie imipenem, meropenem and doripenem) </w:t>
      </w:r>
      <w:r w:rsidR="00196F43" w:rsidRPr="00BE437A">
        <w:t>and</w:t>
      </w:r>
      <w:r w:rsidR="00196F43">
        <w:t xml:space="preserve"> piperacillin-tazobactam (</w:t>
      </w:r>
      <w:r w:rsidR="00196F43" w:rsidRPr="00BE437A">
        <w:t>and usually</w:t>
      </w:r>
      <w:r w:rsidR="00196F43">
        <w:t xml:space="preserve"> ceftazidime)</w:t>
      </w:r>
      <w:r w:rsidR="00196F43" w:rsidRPr="00C73653">
        <w:t xml:space="preserve"> </w:t>
      </w:r>
      <w:r w:rsidR="00196F43">
        <w:t>s</w:t>
      </w:r>
      <w:r w:rsidR="00196F43" w:rsidRPr="00C73653">
        <w:t>hould be tested for imipenem-EDTA synergy. Most will be negative. However false-positive ‘MBL’ synergy results are common. These probably reflect the disorganising effects of EDTA on the</w:t>
      </w:r>
      <w:r w:rsidR="00196F43">
        <w:t xml:space="preserve"> outer membrane of some strains</w:t>
      </w:r>
    </w:p>
    <w:p w:rsidR="00196F43" w:rsidRPr="00C73653" w:rsidRDefault="00EE406E" w:rsidP="00196F43">
      <w:pPr>
        <w:pStyle w:val="PHEBodytext"/>
        <w:numPr>
          <w:ilvl w:val="0"/>
          <w:numId w:val="28"/>
        </w:numPr>
      </w:pPr>
      <w:r>
        <w:t>s</w:t>
      </w:r>
      <w:r w:rsidR="00196F43" w:rsidRPr="00C73653">
        <w:t xml:space="preserve">usceptibility to aztreonam combined with resistance to carbapenems and other </w:t>
      </w:r>
      <w:r w:rsidR="00196F43" w:rsidRPr="00C73653">
        <w:rPr>
          <w:rFonts w:cs="Arial"/>
        </w:rPr>
        <w:t>β</w:t>
      </w:r>
      <w:r w:rsidR="00196F43" w:rsidRPr="00C73653">
        <w:t xml:space="preserve">-lactams is the ‘classic’ MBL phenotype, but many MBL producers are resistant to aztreonam owing to additional mechanisms meaning that the ‘classic’ pattern is not always seen </w:t>
      </w:r>
    </w:p>
    <w:p w:rsidR="00196F43" w:rsidRPr="00E56AEC" w:rsidRDefault="00EE406E" w:rsidP="00196F43">
      <w:pPr>
        <w:pStyle w:val="PHEBodytext"/>
        <w:numPr>
          <w:ilvl w:val="0"/>
          <w:numId w:val="28"/>
        </w:numPr>
      </w:pPr>
      <w:r>
        <w:rPr>
          <w:szCs w:val="24"/>
        </w:rPr>
        <w:t>m</w:t>
      </w:r>
      <w:r w:rsidR="00196F43" w:rsidRPr="00E56AEC">
        <w:rPr>
          <w:szCs w:val="24"/>
        </w:rPr>
        <w:t xml:space="preserve">ost acquired carbapenemases in the genus are MBLs; KPC has also been recorded in </w:t>
      </w:r>
      <w:r w:rsidR="00196F43" w:rsidRPr="00E56AEC">
        <w:rPr>
          <w:i/>
          <w:szCs w:val="24"/>
        </w:rPr>
        <w:t>P. aeruginosa</w:t>
      </w:r>
      <w:r w:rsidR="00196F43" w:rsidRPr="00E56AEC">
        <w:rPr>
          <w:szCs w:val="24"/>
        </w:rPr>
        <w:t xml:space="preserve"> in Central and South America,</w:t>
      </w:r>
      <w:r w:rsidR="00196F43" w:rsidRPr="00E56AEC">
        <w:rPr>
          <w:szCs w:val="24"/>
          <w:vertAlign w:val="superscript"/>
        </w:rPr>
        <w:t xml:space="preserve"> </w:t>
      </w:r>
      <w:r w:rsidR="00196F43" w:rsidRPr="00E56AEC">
        <w:rPr>
          <w:szCs w:val="24"/>
        </w:rPr>
        <w:t>USA,</w:t>
      </w:r>
      <w:r w:rsidR="00196F43" w:rsidRPr="00E56AEC">
        <w:rPr>
          <w:szCs w:val="24"/>
          <w:vertAlign w:val="superscript"/>
        </w:rPr>
        <w:t xml:space="preserve"> </w:t>
      </w:r>
      <w:r w:rsidR="00196F43" w:rsidRPr="00E56AEC">
        <w:rPr>
          <w:szCs w:val="24"/>
        </w:rPr>
        <w:t>China,</w:t>
      </w:r>
      <w:r w:rsidR="00196F43" w:rsidRPr="00E56AEC">
        <w:rPr>
          <w:szCs w:val="24"/>
          <w:vertAlign w:val="superscript"/>
        </w:rPr>
        <w:t xml:space="preserve"> </w:t>
      </w:r>
      <w:r w:rsidR="00196F43" w:rsidRPr="00E56AEC">
        <w:rPr>
          <w:szCs w:val="24"/>
        </w:rPr>
        <w:t>and the Caribbean,</w:t>
      </w:r>
      <w:r w:rsidR="00196F43" w:rsidRPr="00E56AEC">
        <w:rPr>
          <w:szCs w:val="24"/>
          <w:vertAlign w:val="superscript"/>
        </w:rPr>
        <w:t xml:space="preserve"> </w:t>
      </w:r>
      <w:r w:rsidR="00196F43" w:rsidRPr="00E56AEC">
        <w:rPr>
          <w:szCs w:val="24"/>
        </w:rPr>
        <w:t>though not in Europe at the time of writing</w:t>
      </w:r>
      <w:r w:rsidR="00E40793">
        <w:rPr>
          <w:szCs w:val="24"/>
        </w:rPr>
        <w:fldChar w:fldCharType="begin" w:fldLock="1">
          <w:fldData xml:space="preserve">PFJlZm1hbj48Q2l0ZT48QXV0aG9yPlJvYmxlZG88L0F1dGhvcj48WWVhcj4yMDExPC9ZZWFyPjxS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</w:fldData>
        </w:fldChar>
      </w:r>
      <w:r w:rsidR="00C45326">
        <w:rPr>
          <w:szCs w:val="24"/>
        </w:rPr>
        <w:instrText xml:space="preserve"> ADDIN REFMGR.CITE </w:instrText>
      </w:r>
      <w:r w:rsidR="00C45326">
        <w:rPr>
          <w:szCs w:val="24"/>
        </w:rPr>
        <w:fldChar w:fldCharType="begin" w:fldLock="1">
          <w:fldData xml:space="preserve">PFJlZm1hbj48Q2l0ZT48QXV0aG9yPlJvYmxlZG88L0F1dGhvcj48WWVhcj4yMDExPC9ZZWFyPjxS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</w:fldData>
        </w:fldChar>
      </w:r>
      <w:r w:rsidR="00C45326">
        <w:rPr>
          <w:szCs w:val="24"/>
        </w:rPr>
        <w:instrText xml:space="preserve"> ADDIN EN.CITE.DATA </w:instrText>
      </w:r>
      <w:r w:rsidR="00C45326">
        <w:rPr>
          <w:szCs w:val="24"/>
        </w:rPr>
      </w:r>
      <w:r w:rsidR="00C45326">
        <w:rPr>
          <w:szCs w:val="24"/>
        </w:rPr>
        <w:fldChar w:fldCharType="end"/>
      </w:r>
      <w:r w:rsidR="00E40793">
        <w:rPr>
          <w:szCs w:val="24"/>
        </w:rPr>
      </w:r>
      <w:r w:rsidR="00E40793">
        <w:rPr>
          <w:szCs w:val="24"/>
        </w:rPr>
        <w:fldChar w:fldCharType="separate"/>
      </w:r>
      <w:r w:rsidR="00E40793" w:rsidRPr="00E40793">
        <w:rPr>
          <w:noProof/>
          <w:szCs w:val="24"/>
          <w:vertAlign w:val="superscript"/>
        </w:rPr>
        <w:t>35-39</w:t>
      </w:r>
      <w:r w:rsidR="00E40793">
        <w:rPr>
          <w:szCs w:val="24"/>
        </w:rPr>
        <w:fldChar w:fldCharType="end"/>
      </w:r>
      <w:r w:rsidR="00196F43" w:rsidRPr="00E56AEC">
        <w:rPr>
          <w:szCs w:val="24"/>
        </w:rPr>
        <w:t>. GES-5 enzyme has also been reported in the species and has been found in a few isolates in the UK; the class D enzyme, OXA-181 has been detected a single isolate from the UK (AMRHAI Re</w:t>
      </w:r>
      <w:r w:rsidR="00196F43">
        <w:rPr>
          <w:szCs w:val="24"/>
        </w:rPr>
        <w:t>ference Unit, unpublished data)</w:t>
      </w:r>
      <w:r w:rsidR="00196F43" w:rsidRPr="00E56AEC">
        <w:rPr>
          <w:szCs w:val="24"/>
        </w:rPr>
        <w:t xml:space="preserve"> </w:t>
      </w:r>
    </w:p>
    <w:p w:rsidR="00196F43" w:rsidRDefault="00EE406E" w:rsidP="00FF0EC0">
      <w:pPr>
        <w:pStyle w:val="PHEBodytext"/>
        <w:numPr>
          <w:ilvl w:val="0"/>
          <w:numId w:val="28"/>
        </w:numPr>
      </w:pPr>
      <w:r>
        <w:t>a</w:t>
      </w:r>
      <w:r w:rsidR="00196F43" w:rsidRPr="00F77EB0">
        <w:t>t this time it is not possible to recommend sensitive and specific phenotypic criteria to infer the presence of non-metallo-carbapenemases in the genus</w:t>
      </w:r>
    </w:p>
    <w:p w:rsidR="004C1611" w:rsidRPr="00C73653" w:rsidRDefault="004C1611" w:rsidP="004C1611">
      <w:pPr>
        <w:pStyle w:val="PHEBodytext"/>
      </w:pPr>
      <w:r w:rsidRPr="00C73653">
        <w:t xml:space="preserve">Laboratories should have a high index of suspicion and should undertake further tests if: </w:t>
      </w:r>
    </w:p>
    <w:p w:rsidR="00951E1E" w:rsidRDefault="004C1611" w:rsidP="004C1611">
      <w:pPr>
        <w:pStyle w:val="PHEBodytext"/>
        <w:numPr>
          <w:ilvl w:val="0"/>
          <w:numId w:val="29"/>
        </w:numPr>
      </w:pPr>
      <w:r w:rsidRPr="00C73653">
        <w:t xml:space="preserve">the zone diameter around a carbapenem disc indicates non-susceptibility </w:t>
      </w:r>
    </w:p>
    <w:p w:rsidR="004C1611" w:rsidRPr="00C73653" w:rsidRDefault="004C1611" w:rsidP="004C1611">
      <w:pPr>
        <w:pStyle w:val="PHEBodytext"/>
        <w:numPr>
          <w:ilvl w:val="0"/>
          <w:numId w:val="29"/>
        </w:numPr>
      </w:pPr>
      <w:r w:rsidRPr="00C73653">
        <w:t xml:space="preserve">colonies </w:t>
      </w:r>
      <w:r>
        <w:t xml:space="preserve">of an appropriate colour </w:t>
      </w:r>
      <w:r w:rsidRPr="00C73653">
        <w:t>are obtained on any commercially-available agar for detecting</w:t>
      </w:r>
      <w:r w:rsidR="00DF0A8A">
        <w:t xml:space="preserve"> carbapenem-resistant bacteria</w:t>
      </w:r>
    </w:p>
    <w:p w:rsidR="004C1611" w:rsidRPr="00C73653" w:rsidRDefault="004C1611" w:rsidP="004C1611">
      <w:pPr>
        <w:pStyle w:val="PHEBodytext"/>
        <w:numPr>
          <w:ilvl w:val="0"/>
          <w:numId w:val="29"/>
        </w:numPr>
      </w:pPr>
      <w:r w:rsidRPr="00C73653">
        <w:t>automated systems flag non-susceptibility to any carbapenem, irrespective of the expert interpretation given (unless it’s explained by intrinsic resistance)</w:t>
      </w:r>
    </w:p>
    <w:p w:rsidR="004C1611" w:rsidRDefault="004C1611" w:rsidP="004C1611">
      <w:pPr>
        <w:pStyle w:val="PHEBodytext"/>
        <w:numPr>
          <w:ilvl w:val="0"/>
          <w:numId w:val="29"/>
        </w:numPr>
      </w:pPr>
      <w:r w:rsidRPr="00C73653">
        <w:lastRenderedPageBreak/>
        <w:t xml:space="preserve">in-house or commercial </w:t>
      </w:r>
      <w:r>
        <w:t xml:space="preserve">phenotypic or </w:t>
      </w:r>
      <w:r w:rsidRPr="00C73653">
        <w:t>molecular tests yield a positive 'hit'</w:t>
      </w:r>
    </w:p>
    <w:p w:rsidR="004C1611" w:rsidRPr="001A6660" w:rsidRDefault="004C1611" w:rsidP="001A6660">
      <w:pPr>
        <w:pStyle w:val="PHEreportHeading2BlueHighlight"/>
      </w:pPr>
      <w:r w:rsidRPr="001A6660">
        <w:t xml:space="preserve">Confirmatory </w:t>
      </w:r>
      <w:r w:rsidR="00EE406E">
        <w:t>t</w:t>
      </w:r>
      <w:r w:rsidRPr="001A6660">
        <w:t xml:space="preserve">ests for </w:t>
      </w:r>
      <w:r w:rsidR="00EE406E">
        <w:t>c</w:t>
      </w:r>
      <w:r w:rsidRPr="001A6660">
        <w:t>arbapenemases: inhibitor-based tests</w:t>
      </w:r>
    </w:p>
    <w:p w:rsidR="004C1611" w:rsidRPr="00C73653" w:rsidRDefault="004C1611" w:rsidP="004C1611">
      <w:pPr>
        <w:pStyle w:val="PHEBodytext"/>
      </w:pPr>
      <w:r w:rsidRPr="00C73653">
        <w:t xml:space="preserve">Bacterial isolates resistant to </w:t>
      </w:r>
      <w:r>
        <w:t>the</w:t>
      </w:r>
      <w:r w:rsidRPr="00C73653">
        <w:t xml:space="preserve"> indicator carbapenem</w:t>
      </w:r>
      <w:r>
        <w:t xml:space="preserve"> by clinical breakpoint or positive by</w:t>
      </w:r>
      <w:r w:rsidRPr="00C73653">
        <w:t xml:space="preserve"> the</w:t>
      </w:r>
      <w:r>
        <w:t xml:space="preserve"> EUCAST</w:t>
      </w:r>
      <w:r w:rsidRPr="00C73653">
        <w:t xml:space="preserve"> screening </w:t>
      </w:r>
      <w:r>
        <w:t>criteria</w:t>
      </w:r>
      <w:r w:rsidR="00951E1E">
        <w:t xml:space="preserve"> </w:t>
      </w:r>
      <w:r w:rsidRPr="00C73653">
        <w:t>(</w:t>
      </w:r>
      <w:r w:rsidR="00951E1E">
        <w:t>see 4.7</w:t>
      </w:r>
      <w:r w:rsidRPr="00C73653">
        <w:t xml:space="preserve">) should be subjected to confirmatory tests. Many of these depend on demonstrating synergy between an indicator carbapenem and various </w:t>
      </w:r>
      <w:r w:rsidRPr="00C73653">
        <w:rPr>
          <w:rFonts w:cs="Arial"/>
        </w:rPr>
        <w:t>β</w:t>
      </w:r>
      <w:r w:rsidRPr="00C73653">
        <w:t xml:space="preserve">-lactamase inhibitors. </w:t>
      </w:r>
    </w:p>
    <w:p w:rsidR="004C1611" w:rsidRPr="00C73653" w:rsidRDefault="004C1611" w:rsidP="004C1611">
      <w:pPr>
        <w:pStyle w:val="PHEBodytext"/>
      </w:pPr>
      <w:r w:rsidRPr="00C73653">
        <w:t>Synergy is defined by a significant (&gt;5mm) expansion of the carbapenem zone size or significant (</w:t>
      </w:r>
      <w:r w:rsidRPr="00C73653">
        <w:rPr>
          <w:rFonts w:ascii="Cambria" w:hAnsi="Cambria"/>
        </w:rPr>
        <w:t>≥</w:t>
      </w:r>
      <w:r w:rsidRPr="00C73653">
        <w:t>8-fold) reduction in carbapenem MIC in the presence of the inhibitor. Synergy is sought using in-house or commercially-available methods (including combination disc tests, gradient tests or automated systems).</w:t>
      </w:r>
    </w:p>
    <w:p w:rsidR="004C1611" w:rsidRPr="00C73653" w:rsidRDefault="001340C9" w:rsidP="004C1611">
      <w:pPr>
        <w:pStyle w:val="PHEreportHeading3"/>
        <w:ind w:left="0" w:firstLine="0"/>
      </w:pPr>
      <w:r>
        <w:rPr>
          <w:rFonts w:cs="Arial"/>
          <w:bCs w:val="0"/>
          <w:iCs w:val="0"/>
          <w:sz w:val="24"/>
          <w:szCs w:val="24"/>
        </w:rPr>
        <w:t xml:space="preserve">Table </w:t>
      </w:r>
      <w:r w:rsidR="004A40D6">
        <w:rPr>
          <w:rFonts w:cs="Arial"/>
          <w:bCs w:val="0"/>
          <w:iCs w:val="0"/>
          <w:sz w:val="24"/>
          <w:szCs w:val="24"/>
        </w:rPr>
        <w:t>2</w:t>
      </w:r>
      <w:r w:rsidR="004C1611">
        <w:rPr>
          <w:rFonts w:cs="Arial"/>
          <w:bCs w:val="0"/>
          <w:iCs w:val="0"/>
          <w:sz w:val="24"/>
          <w:szCs w:val="24"/>
        </w:rPr>
        <w:t>:</w:t>
      </w:r>
      <w:r w:rsidR="004C1611" w:rsidRPr="00C73653">
        <w:rPr>
          <w:rFonts w:cs="Arial"/>
          <w:sz w:val="24"/>
          <w:szCs w:val="24"/>
        </w:rPr>
        <w:t xml:space="preserve"> Interpretation of inhibitor-based phenotypic tests</w:t>
      </w:r>
    </w:p>
    <w:p w:rsidR="004C1611" w:rsidRPr="00C73653" w:rsidRDefault="004C1611" w:rsidP="004C1611">
      <w:pPr>
        <w:autoSpaceDE w:val="0"/>
        <w:autoSpaceDN w:val="0"/>
        <w:adjustRightInd w:val="0"/>
        <w:spacing w:before="1" w:line="30" w:lineRule="exact"/>
        <w:ind w:left="0" w:firstLine="0"/>
        <w:rPr>
          <w:rFonts w:ascii="Times New Roman" w:hAnsi="Times New Roman"/>
          <w:sz w:val="3"/>
          <w:szCs w:val="3"/>
        </w:rPr>
      </w:pPr>
    </w:p>
    <w:tbl>
      <w:tblPr>
        <w:tblW w:w="9640" w:type="dxa"/>
        <w:tblInd w:w="-137" w:type="dxa"/>
        <w:tblLayout w:type="fixed"/>
        <w:tblCellMar>
          <w:left w:w="0" w:type="dxa"/>
          <w:right w:w="0" w:type="dxa"/>
        </w:tblCellMar>
        <w:tblLook w:val="0000" w:firstRow="0" w:lastRow="0" w:firstColumn="0" w:lastColumn="0" w:noHBand="0" w:noVBand="0"/>
      </w:tblPr>
      <w:tblGrid>
        <w:gridCol w:w="2504"/>
        <w:gridCol w:w="1370"/>
        <w:gridCol w:w="1275"/>
        <w:gridCol w:w="1279"/>
        <w:gridCol w:w="932"/>
        <w:gridCol w:w="2280"/>
      </w:tblGrid>
      <w:tr w:rsidR="004C1611" w:rsidRPr="00C73653" w:rsidTr="005043D6">
        <w:trPr>
          <w:trHeight w:hRule="exact" w:val="776"/>
        </w:trPr>
        <w:tc>
          <w:tcPr>
            <w:tcW w:w="2504" w:type="dxa"/>
            <w:tcBorders>
              <w:top w:val="single" w:sz="4" w:space="0" w:color="000000"/>
              <w:left w:val="single" w:sz="4" w:space="0" w:color="000000"/>
              <w:bottom w:val="nil"/>
              <w:right w:val="single" w:sz="4" w:space="0" w:color="000000"/>
            </w:tcBorders>
            <w:shd w:val="clear" w:color="auto" w:fill="C0C0C0"/>
          </w:tcPr>
          <w:p w:rsidR="004C1611" w:rsidRPr="00C73653" w:rsidRDefault="004C1611" w:rsidP="005043D6">
            <w:pPr>
              <w:autoSpaceDE w:val="0"/>
              <w:autoSpaceDN w:val="0"/>
              <w:adjustRightInd w:val="0"/>
              <w:spacing w:before="13" w:line="280" w:lineRule="exact"/>
              <w:ind w:left="0" w:firstLine="0"/>
              <w:rPr>
                <w:rFonts w:cs="Arial"/>
                <w:sz w:val="18"/>
                <w:szCs w:val="18"/>
              </w:rPr>
            </w:pPr>
          </w:p>
          <w:p w:rsidR="004C1611" w:rsidRPr="00C73653" w:rsidRDefault="004C1611" w:rsidP="005043D6">
            <w:pPr>
              <w:autoSpaceDE w:val="0"/>
              <w:autoSpaceDN w:val="0"/>
              <w:adjustRightInd w:val="0"/>
              <w:ind w:left="102" w:right="-20" w:firstLine="0"/>
              <w:rPr>
                <w:rFonts w:cs="Arial"/>
                <w:sz w:val="18"/>
                <w:szCs w:val="18"/>
              </w:rPr>
            </w:pPr>
            <w:r>
              <w:rPr>
                <w:rFonts w:cs="Arial"/>
                <w:sz w:val="18"/>
                <w:szCs w:val="18"/>
              </w:rPr>
              <w:t>Carbapenem resistance mechanism</w:t>
            </w:r>
          </w:p>
        </w:tc>
        <w:tc>
          <w:tcPr>
            <w:tcW w:w="4856" w:type="dxa"/>
            <w:gridSpan w:val="4"/>
            <w:tcBorders>
              <w:top w:val="single" w:sz="4" w:space="0" w:color="000000"/>
              <w:left w:val="single" w:sz="4" w:space="0" w:color="000000"/>
              <w:bottom w:val="single" w:sz="4" w:space="0" w:color="000000"/>
              <w:right w:val="single" w:sz="4" w:space="0" w:color="000000"/>
            </w:tcBorders>
            <w:shd w:val="clear" w:color="auto" w:fill="C0C0C0"/>
          </w:tcPr>
          <w:p w:rsidR="004C1611" w:rsidRPr="00C73653" w:rsidRDefault="004C1611" w:rsidP="005043D6">
            <w:pPr>
              <w:autoSpaceDE w:val="0"/>
              <w:autoSpaceDN w:val="0"/>
              <w:adjustRightInd w:val="0"/>
              <w:ind w:left="100" w:right="-20" w:firstLine="0"/>
              <w:rPr>
                <w:rFonts w:cs="Arial"/>
                <w:sz w:val="18"/>
                <w:szCs w:val="18"/>
              </w:rPr>
            </w:pPr>
            <w:r w:rsidRPr="00C73653">
              <w:rPr>
                <w:rFonts w:cs="Arial"/>
                <w:sz w:val="18"/>
                <w:szCs w:val="18"/>
              </w:rPr>
              <w:t>Synergy</w:t>
            </w:r>
            <w:r w:rsidRPr="00C73653">
              <w:rPr>
                <w:rFonts w:cs="Arial"/>
                <w:spacing w:val="-3"/>
                <w:sz w:val="18"/>
                <w:szCs w:val="18"/>
              </w:rPr>
              <w:t xml:space="preserve"> </w:t>
            </w:r>
            <w:r w:rsidRPr="00C73653">
              <w:rPr>
                <w:rFonts w:cs="Arial"/>
                <w:sz w:val="18"/>
                <w:szCs w:val="18"/>
              </w:rPr>
              <w:t>o</w:t>
            </w:r>
            <w:r w:rsidRPr="00C73653">
              <w:rPr>
                <w:rFonts w:cs="Arial"/>
                <w:spacing w:val="1"/>
                <w:sz w:val="18"/>
                <w:szCs w:val="18"/>
              </w:rPr>
              <w:t>b</w:t>
            </w:r>
            <w:r w:rsidRPr="00C73653">
              <w:rPr>
                <w:rFonts w:cs="Arial"/>
                <w:spacing w:val="-3"/>
                <w:sz w:val="18"/>
                <w:szCs w:val="18"/>
              </w:rPr>
              <w:t>s</w:t>
            </w:r>
            <w:r w:rsidRPr="00C73653">
              <w:rPr>
                <w:rFonts w:cs="Arial"/>
                <w:sz w:val="18"/>
                <w:szCs w:val="18"/>
              </w:rPr>
              <w:t>erved</w:t>
            </w:r>
            <w:r w:rsidRPr="00C73653">
              <w:rPr>
                <w:rFonts w:cs="Arial"/>
                <w:spacing w:val="-6"/>
                <w:sz w:val="18"/>
                <w:szCs w:val="18"/>
              </w:rPr>
              <w:t xml:space="preserve"> </w:t>
            </w:r>
            <w:r w:rsidRPr="00C73653">
              <w:rPr>
                <w:rFonts w:cs="Arial"/>
                <w:sz w:val="18"/>
                <w:szCs w:val="18"/>
              </w:rPr>
              <w:t>as</w:t>
            </w:r>
            <w:r w:rsidRPr="00C73653">
              <w:rPr>
                <w:rFonts w:cs="Arial"/>
                <w:spacing w:val="1"/>
                <w:sz w:val="18"/>
                <w:szCs w:val="18"/>
              </w:rPr>
              <w:t xml:space="preserve"> </w:t>
            </w:r>
            <w:r w:rsidRPr="00C73653">
              <w:rPr>
                <w:rFonts w:cs="Arial"/>
                <w:sz w:val="18"/>
                <w:szCs w:val="18"/>
              </w:rPr>
              <w:t>i</w:t>
            </w:r>
            <w:r w:rsidRPr="00C73653">
              <w:rPr>
                <w:rFonts w:cs="Arial"/>
                <w:spacing w:val="1"/>
                <w:sz w:val="18"/>
                <w:szCs w:val="18"/>
              </w:rPr>
              <w:t>n</w:t>
            </w:r>
            <w:r w:rsidRPr="00C73653">
              <w:rPr>
                <w:rFonts w:cs="Arial"/>
                <w:spacing w:val="-1"/>
                <w:sz w:val="18"/>
                <w:szCs w:val="18"/>
              </w:rPr>
              <w:t>c</w:t>
            </w:r>
            <w:r w:rsidRPr="00C73653">
              <w:rPr>
                <w:rFonts w:cs="Arial"/>
                <w:spacing w:val="-2"/>
                <w:sz w:val="18"/>
                <w:szCs w:val="18"/>
              </w:rPr>
              <w:t>r</w:t>
            </w:r>
            <w:r w:rsidRPr="00C73653">
              <w:rPr>
                <w:rFonts w:cs="Arial"/>
                <w:sz w:val="18"/>
                <w:szCs w:val="18"/>
              </w:rPr>
              <w:t>e</w:t>
            </w:r>
            <w:r w:rsidRPr="00C73653">
              <w:rPr>
                <w:rFonts w:cs="Arial"/>
                <w:spacing w:val="1"/>
                <w:sz w:val="18"/>
                <w:szCs w:val="18"/>
              </w:rPr>
              <w:t>a</w:t>
            </w:r>
            <w:r w:rsidRPr="00C73653">
              <w:rPr>
                <w:rFonts w:cs="Arial"/>
                <w:sz w:val="18"/>
                <w:szCs w:val="18"/>
              </w:rPr>
              <w:t>se</w:t>
            </w:r>
            <w:r w:rsidRPr="00C73653">
              <w:rPr>
                <w:rFonts w:cs="Arial"/>
                <w:spacing w:val="-5"/>
                <w:sz w:val="18"/>
                <w:szCs w:val="18"/>
              </w:rPr>
              <w:t xml:space="preserve"> </w:t>
            </w:r>
            <w:r w:rsidRPr="00C73653">
              <w:rPr>
                <w:rFonts w:cs="Arial"/>
                <w:sz w:val="18"/>
                <w:szCs w:val="18"/>
              </w:rPr>
              <w:t xml:space="preserve">in </w:t>
            </w:r>
            <w:r w:rsidRPr="00C73653">
              <w:rPr>
                <w:rFonts w:cs="Arial"/>
                <w:spacing w:val="-1"/>
                <w:sz w:val="18"/>
                <w:szCs w:val="18"/>
              </w:rPr>
              <w:t>z</w:t>
            </w:r>
            <w:r w:rsidRPr="00C73653">
              <w:rPr>
                <w:rFonts w:cs="Arial"/>
                <w:sz w:val="18"/>
                <w:szCs w:val="18"/>
              </w:rPr>
              <w:t>o</w:t>
            </w:r>
            <w:r w:rsidRPr="00C73653">
              <w:rPr>
                <w:rFonts w:cs="Arial"/>
                <w:spacing w:val="1"/>
                <w:sz w:val="18"/>
                <w:szCs w:val="18"/>
              </w:rPr>
              <w:t>n</w:t>
            </w:r>
            <w:r w:rsidRPr="00C73653">
              <w:rPr>
                <w:rFonts w:cs="Arial"/>
                <w:sz w:val="18"/>
                <w:szCs w:val="18"/>
              </w:rPr>
              <w:t>e</w:t>
            </w:r>
            <w:r w:rsidRPr="00C73653">
              <w:rPr>
                <w:rFonts w:cs="Arial"/>
                <w:spacing w:val="-2"/>
                <w:sz w:val="18"/>
                <w:szCs w:val="18"/>
              </w:rPr>
              <w:t xml:space="preserve"> </w:t>
            </w:r>
            <w:r w:rsidRPr="00C73653">
              <w:rPr>
                <w:rFonts w:cs="Arial"/>
                <w:spacing w:val="1"/>
                <w:sz w:val="18"/>
                <w:szCs w:val="18"/>
              </w:rPr>
              <w:t>d</w:t>
            </w:r>
            <w:r w:rsidRPr="00C73653">
              <w:rPr>
                <w:rFonts w:cs="Arial"/>
                <w:sz w:val="18"/>
                <w:szCs w:val="18"/>
              </w:rPr>
              <w:t>ia</w:t>
            </w:r>
            <w:r w:rsidRPr="00C73653">
              <w:rPr>
                <w:rFonts w:cs="Arial"/>
                <w:spacing w:val="-2"/>
                <w:sz w:val="18"/>
                <w:szCs w:val="18"/>
              </w:rPr>
              <w:t>m</w:t>
            </w:r>
            <w:r w:rsidRPr="00C73653">
              <w:rPr>
                <w:rFonts w:cs="Arial"/>
                <w:sz w:val="18"/>
                <w:szCs w:val="18"/>
              </w:rPr>
              <w:t>e</w:t>
            </w:r>
            <w:r w:rsidRPr="00C73653">
              <w:rPr>
                <w:rFonts w:cs="Arial"/>
                <w:spacing w:val="2"/>
                <w:sz w:val="18"/>
                <w:szCs w:val="18"/>
              </w:rPr>
              <w:t>t</w:t>
            </w:r>
            <w:r w:rsidRPr="00C73653">
              <w:rPr>
                <w:rFonts w:cs="Arial"/>
                <w:sz w:val="18"/>
                <w:szCs w:val="18"/>
              </w:rPr>
              <w:t>er</w:t>
            </w:r>
          </w:p>
          <w:p w:rsidR="004C1611" w:rsidRPr="00C73653" w:rsidRDefault="004C1611" w:rsidP="005043D6">
            <w:pPr>
              <w:autoSpaceDE w:val="0"/>
              <w:autoSpaceDN w:val="0"/>
              <w:adjustRightInd w:val="0"/>
              <w:spacing w:line="292" w:lineRule="exact"/>
              <w:ind w:left="100" w:right="-20" w:firstLine="0"/>
              <w:rPr>
                <w:rFonts w:cs="Arial"/>
                <w:sz w:val="18"/>
                <w:szCs w:val="18"/>
              </w:rPr>
            </w:pPr>
            <w:r w:rsidRPr="00C73653">
              <w:rPr>
                <w:rFonts w:cs="Arial"/>
                <w:spacing w:val="-1"/>
                <w:position w:val="1"/>
                <w:sz w:val="18"/>
                <w:szCs w:val="18"/>
              </w:rPr>
              <w:t>(</w:t>
            </w:r>
            <w:r w:rsidRPr="00C73653">
              <w:rPr>
                <w:rFonts w:cs="Arial"/>
                <w:position w:val="1"/>
                <w:sz w:val="18"/>
                <w:szCs w:val="18"/>
              </w:rPr>
              <w:t>mm)</w:t>
            </w:r>
            <w:r w:rsidRPr="00C73653">
              <w:rPr>
                <w:rFonts w:cs="Arial"/>
                <w:spacing w:val="-5"/>
                <w:position w:val="1"/>
                <w:sz w:val="18"/>
                <w:szCs w:val="18"/>
              </w:rPr>
              <w:t xml:space="preserve"> </w:t>
            </w:r>
            <w:r w:rsidRPr="00C73653">
              <w:rPr>
                <w:rFonts w:cs="Arial"/>
                <w:position w:val="1"/>
                <w:sz w:val="18"/>
                <w:szCs w:val="18"/>
              </w:rPr>
              <w:t>with</w:t>
            </w:r>
            <w:r w:rsidRPr="00C73653">
              <w:rPr>
                <w:rFonts w:cs="Arial"/>
                <w:spacing w:val="2"/>
                <w:position w:val="1"/>
                <w:sz w:val="18"/>
                <w:szCs w:val="18"/>
              </w:rPr>
              <w:t xml:space="preserve"> </w:t>
            </w:r>
            <w:r w:rsidRPr="00C73653">
              <w:rPr>
                <w:rFonts w:cs="Arial"/>
                <w:position w:val="1"/>
                <w:sz w:val="18"/>
                <w:szCs w:val="18"/>
              </w:rPr>
              <w:t>10µg</w:t>
            </w:r>
            <w:r w:rsidRPr="00C73653">
              <w:rPr>
                <w:rFonts w:cs="Arial"/>
                <w:spacing w:val="-1"/>
                <w:position w:val="1"/>
                <w:sz w:val="18"/>
                <w:szCs w:val="18"/>
              </w:rPr>
              <w:t xml:space="preserve"> </w:t>
            </w:r>
            <w:r w:rsidRPr="00C73653">
              <w:rPr>
                <w:rFonts w:cs="Arial"/>
                <w:spacing w:val="-2"/>
                <w:position w:val="1"/>
                <w:sz w:val="18"/>
                <w:szCs w:val="18"/>
              </w:rPr>
              <w:t>m</w:t>
            </w:r>
            <w:r w:rsidRPr="00C73653">
              <w:rPr>
                <w:rFonts w:cs="Arial"/>
                <w:position w:val="1"/>
                <w:sz w:val="18"/>
                <w:szCs w:val="18"/>
              </w:rPr>
              <w:t>er</w:t>
            </w:r>
            <w:r w:rsidRPr="00C73653">
              <w:rPr>
                <w:rFonts w:cs="Arial"/>
                <w:spacing w:val="1"/>
                <w:position w:val="1"/>
                <w:sz w:val="18"/>
                <w:szCs w:val="18"/>
              </w:rPr>
              <w:t>o</w:t>
            </w:r>
            <w:r w:rsidRPr="00C73653">
              <w:rPr>
                <w:rFonts w:cs="Arial"/>
                <w:spacing w:val="-1"/>
                <w:position w:val="1"/>
                <w:sz w:val="18"/>
                <w:szCs w:val="18"/>
              </w:rPr>
              <w:t>p</w:t>
            </w:r>
            <w:r w:rsidRPr="00C73653">
              <w:rPr>
                <w:rFonts w:cs="Arial"/>
                <w:spacing w:val="-2"/>
                <w:position w:val="1"/>
                <w:sz w:val="18"/>
                <w:szCs w:val="18"/>
              </w:rPr>
              <w:t>e</w:t>
            </w:r>
            <w:r w:rsidRPr="00C73653">
              <w:rPr>
                <w:rFonts w:cs="Arial"/>
                <w:spacing w:val="1"/>
                <w:position w:val="1"/>
                <w:sz w:val="18"/>
                <w:szCs w:val="18"/>
              </w:rPr>
              <w:t>n</w:t>
            </w:r>
            <w:r w:rsidRPr="00C73653">
              <w:rPr>
                <w:rFonts w:cs="Arial"/>
                <w:position w:val="1"/>
                <w:sz w:val="18"/>
                <w:szCs w:val="18"/>
              </w:rPr>
              <w:t>em</w:t>
            </w:r>
            <w:r w:rsidRPr="00C73653">
              <w:rPr>
                <w:rFonts w:cs="Arial"/>
                <w:spacing w:val="-11"/>
                <w:position w:val="1"/>
                <w:sz w:val="18"/>
                <w:szCs w:val="18"/>
              </w:rPr>
              <w:t xml:space="preserve"> </w:t>
            </w:r>
            <w:r w:rsidRPr="00C73653">
              <w:rPr>
                <w:rFonts w:cs="Arial"/>
                <w:spacing w:val="1"/>
                <w:position w:val="1"/>
                <w:sz w:val="18"/>
                <w:szCs w:val="18"/>
              </w:rPr>
              <w:t>d</w:t>
            </w:r>
            <w:r w:rsidRPr="00C73653">
              <w:rPr>
                <w:rFonts w:cs="Arial"/>
                <w:position w:val="1"/>
                <w:sz w:val="18"/>
                <w:szCs w:val="18"/>
              </w:rPr>
              <w:t>is</w:t>
            </w:r>
            <w:r>
              <w:rPr>
                <w:rFonts w:cs="Arial"/>
                <w:spacing w:val="-1"/>
                <w:position w:val="1"/>
                <w:sz w:val="18"/>
                <w:szCs w:val="18"/>
              </w:rPr>
              <w:t>c</w:t>
            </w:r>
            <w:r w:rsidRPr="00C73653">
              <w:rPr>
                <w:rFonts w:cs="Arial"/>
                <w:spacing w:val="1"/>
                <w:position w:val="1"/>
                <w:sz w:val="18"/>
                <w:szCs w:val="18"/>
              </w:rPr>
              <w:t>/t</w:t>
            </w:r>
            <w:r w:rsidRPr="00C73653">
              <w:rPr>
                <w:rFonts w:cs="Arial"/>
                <w:spacing w:val="-2"/>
                <w:position w:val="1"/>
                <w:sz w:val="18"/>
                <w:szCs w:val="18"/>
              </w:rPr>
              <w:t>a</w:t>
            </w:r>
            <w:r w:rsidRPr="00C73653">
              <w:rPr>
                <w:rFonts w:cs="Arial"/>
                <w:spacing w:val="1"/>
                <w:position w:val="1"/>
                <w:sz w:val="18"/>
                <w:szCs w:val="18"/>
              </w:rPr>
              <w:t>b</w:t>
            </w:r>
            <w:r w:rsidRPr="00C73653">
              <w:rPr>
                <w:rFonts w:cs="Arial"/>
                <w:position w:val="1"/>
                <w:sz w:val="18"/>
                <w:szCs w:val="18"/>
              </w:rPr>
              <w:t>let</w:t>
            </w:r>
          </w:p>
        </w:tc>
        <w:tc>
          <w:tcPr>
            <w:tcW w:w="2280"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4C1611" w:rsidRPr="00C73653" w:rsidRDefault="004C1611" w:rsidP="005043D6">
            <w:pPr>
              <w:autoSpaceDE w:val="0"/>
              <w:autoSpaceDN w:val="0"/>
              <w:adjustRightInd w:val="0"/>
              <w:ind w:left="102" w:right="-20" w:firstLine="0"/>
              <w:rPr>
                <w:rFonts w:cs="Arial"/>
                <w:sz w:val="18"/>
                <w:szCs w:val="18"/>
              </w:rPr>
            </w:pPr>
            <w:r w:rsidRPr="00C73653">
              <w:rPr>
                <w:rFonts w:cs="Arial"/>
                <w:sz w:val="18"/>
                <w:szCs w:val="18"/>
              </w:rPr>
              <w:t>Te</w:t>
            </w:r>
            <w:r w:rsidRPr="00C73653">
              <w:rPr>
                <w:rFonts w:cs="Arial"/>
                <w:spacing w:val="1"/>
                <w:sz w:val="18"/>
                <w:szCs w:val="18"/>
              </w:rPr>
              <w:t>m</w:t>
            </w:r>
            <w:r w:rsidRPr="00C73653">
              <w:rPr>
                <w:rFonts w:cs="Arial"/>
                <w:sz w:val="18"/>
                <w:szCs w:val="18"/>
              </w:rPr>
              <w:t>o</w:t>
            </w:r>
            <w:r w:rsidRPr="00C73653">
              <w:rPr>
                <w:rFonts w:cs="Arial"/>
                <w:spacing w:val="-1"/>
                <w:sz w:val="18"/>
                <w:szCs w:val="18"/>
              </w:rPr>
              <w:t>c</w:t>
            </w:r>
            <w:r w:rsidRPr="00C73653">
              <w:rPr>
                <w:rFonts w:cs="Arial"/>
                <w:sz w:val="18"/>
                <w:szCs w:val="18"/>
              </w:rPr>
              <w:t>illin</w:t>
            </w:r>
          </w:p>
          <w:p w:rsidR="004C1611" w:rsidRPr="00C73653" w:rsidRDefault="004C1611" w:rsidP="005043D6">
            <w:pPr>
              <w:autoSpaceDE w:val="0"/>
              <w:autoSpaceDN w:val="0"/>
              <w:adjustRightInd w:val="0"/>
              <w:ind w:left="102" w:right="75" w:firstLine="0"/>
              <w:rPr>
                <w:rFonts w:cs="Arial"/>
                <w:sz w:val="18"/>
                <w:szCs w:val="18"/>
              </w:rPr>
            </w:pPr>
            <w:r w:rsidRPr="00C73653">
              <w:rPr>
                <w:rFonts w:cs="Arial"/>
                <w:spacing w:val="1"/>
                <w:sz w:val="18"/>
                <w:szCs w:val="18"/>
              </w:rPr>
              <w:t>M</w:t>
            </w:r>
            <w:r w:rsidRPr="00C73653">
              <w:rPr>
                <w:rFonts w:cs="Arial"/>
                <w:sz w:val="18"/>
                <w:szCs w:val="18"/>
              </w:rPr>
              <w:t>IC</w:t>
            </w:r>
            <w:r w:rsidRPr="00C73653">
              <w:rPr>
                <w:rFonts w:cs="Arial"/>
                <w:spacing w:val="-2"/>
                <w:sz w:val="18"/>
                <w:szCs w:val="18"/>
              </w:rPr>
              <w:t xml:space="preserve"> </w:t>
            </w:r>
            <w:r w:rsidRPr="007E12AC">
              <w:rPr>
                <w:rFonts w:cs="Arial"/>
                <w:sz w:val="18"/>
                <w:szCs w:val="18"/>
              </w:rPr>
              <w:t>&gt;</w:t>
            </w:r>
            <w:r w:rsidRPr="007E12AC">
              <w:rPr>
                <w:rFonts w:cs="Arial"/>
                <w:spacing w:val="1"/>
                <w:sz w:val="18"/>
                <w:szCs w:val="18"/>
              </w:rPr>
              <w:t>64</w:t>
            </w:r>
            <w:r w:rsidRPr="007E12AC">
              <w:rPr>
                <w:rFonts w:cs="Arial"/>
                <w:sz w:val="18"/>
                <w:szCs w:val="18"/>
              </w:rPr>
              <w:t>mg</w:t>
            </w:r>
            <w:r w:rsidRPr="007E12AC">
              <w:rPr>
                <w:rFonts w:cs="Arial"/>
                <w:spacing w:val="1"/>
                <w:sz w:val="18"/>
                <w:szCs w:val="18"/>
              </w:rPr>
              <w:t>/</w:t>
            </w:r>
            <w:r w:rsidRPr="007E12AC">
              <w:rPr>
                <w:rFonts w:cs="Arial"/>
                <w:sz w:val="18"/>
                <w:szCs w:val="18"/>
              </w:rPr>
              <w:t>L</w:t>
            </w:r>
            <w:r w:rsidRPr="00C73653">
              <w:rPr>
                <w:rFonts w:cs="Arial"/>
                <w:spacing w:val="-4"/>
                <w:sz w:val="18"/>
                <w:szCs w:val="18"/>
              </w:rPr>
              <w:t xml:space="preserve"> </w:t>
            </w:r>
            <w:r w:rsidRPr="00C73653">
              <w:rPr>
                <w:rFonts w:cs="Arial"/>
                <w:sz w:val="18"/>
                <w:szCs w:val="18"/>
              </w:rPr>
              <w:t xml:space="preserve">or </w:t>
            </w:r>
            <w:r w:rsidRPr="00C73653">
              <w:rPr>
                <w:rFonts w:cs="Arial"/>
                <w:spacing w:val="-1"/>
                <w:sz w:val="18"/>
                <w:szCs w:val="18"/>
              </w:rPr>
              <w:t>z</w:t>
            </w:r>
            <w:r w:rsidRPr="00C73653">
              <w:rPr>
                <w:rFonts w:cs="Arial"/>
                <w:sz w:val="18"/>
                <w:szCs w:val="18"/>
              </w:rPr>
              <w:t>o</w:t>
            </w:r>
            <w:r w:rsidRPr="00C73653">
              <w:rPr>
                <w:rFonts w:cs="Arial"/>
                <w:spacing w:val="1"/>
                <w:sz w:val="18"/>
                <w:szCs w:val="18"/>
              </w:rPr>
              <w:t>n</w:t>
            </w:r>
            <w:r w:rsidRPr="00C73653">
              <w:rPr>
                <w:rFonts w:cs="Arial"/>
                <w:sz w:val="18"/>
                <w:szCs w:val="18"/>
              </w:rPr>
              <w:t>e</w:t>
            </w:r>
            <w:r w:rsidRPr="00C73653">
              <w:rPr>
                <w:rFonts w:cs="Arial"/>
                <w:spacing w:val="-2"/>
                <w:sz w:val="18"/>
                <w:szCs w:val="18"/>
              </w:rPr>
              <w:t xml:space="preserve"> </w:t>
            </w:r>
            <w:r w:rsidRPr="00C73653">
              <w:rPr>
                <w:rFonts w:cs="Arial"/>
                <w:spacing w:val="1"/>
                <w:sz w:val="18"/>
                <w:szCs w:val="18"/>
              </w:rPr>
              <w:t>d</w:t>
            </w:r>
            <w:r w:rsidRPr="00C73653">
              <w:rPr>
                <w:rFonts w:cs="Arial"/>
                <w:sz w:val="18"/>
                <w:szCs w:val="18"/>
              </w:rPr>
              <w:t>iam</w:t>
            </w:r>
            <w:r w:rsidRPr="00C73653">
              <w:rPr>
                <w:rFonts w:cs="Arial"/>
                <w:spacing w:val="1"/>
                <w:sz w:val="18"/>
                <w:szCs w:val="18"/>
              </w:rPr>
              <w:t>e</w:t>
            </w:r>
            <w:r w:rsidRPr="00C73653">
              <w:rPr>
                <w:rFonts w:cs="Arial"/>
                <w:spacing w:val="-1"/>
                <w:sz w:val="18"/>
                <w:szCs w:val="18"/>
              </w:rPr>
              <w:t>t</w:t>
            </w:r>
            <w:r w:rsidRPr="00C73653">
              <w:rPr>
                <w:rFonts w:cs="Arial"/>
                <w:sz w:val="18"/>
                <w:szCs w:val="18"/>
              </w:rPr>
              <w:t>er</w:t>
            </w:r>
            <w:r w:rsidRPr="00C73653">
              <w:rPr>
                <w:rFonts w:cs="Arial"/>
                <w:spacing w:val="-6"/>
                <w:sz w:val="18"/>
                <w:szCs w:val="18"/>
              </w:rPr>
              <w:t xml:space="preserve"> </w:t>
            </w:r>
            <w:r w:rsidRPr="00C73653">
              <w:rPr>
                <w:rFonts w:cs="Arial"/>
                <w:spacing w:val="-2"/>
                <w:sz w:val="18"/>
                <w:szCs w:val="18"/>
              </w:rPr>
              <w:t>&lt;</w:t>
            </w:r>
            <w:r w:rsidRPr="00C73653">
              <w:rPr>
                <w:rFonts w:cs="Arial"/>
                <w:sz w:val="18"/>
                <w:szCs w:val="18"/>
              </w:rPr>
              <w:t>11mm</w:t>
            </w:r>
            <w:r>
              <w:rPr>
                <w:rFonts w:cs="Arial"/>
                <w:sz w:val="18"/>
                <w:szCs w:val="18"/>
              </w:rPr>
              <w:t xml:space="preserve"> around 30</w:t>
            </w:r>
            <w:r w:rsidRPr="00A26BBB">
              <w:rPr>
                <w:rFonts w:cs="Arial"/>
                <w:sz w:val="18"/>
                <w:szCs w:val="18"/>
              </w:rPr>
              <w:t>µg disc</w:t>
            </w:r>
            <w:r>
              <w:rPr>
                <w:rFonts w:cs="Arial"/>
                <w:sz w:val="18"/>
                <w:szCs w:val="18"/>
              </w:rPr>
              <w:t xml:space="preserve"> </w:t>
            </w:r>
          </w:p>
        </w:tc>
      </w:tr>
      <w:tr w:rsidR="004C1611" w:rsidRPr="00C73653" w:rsidTr="005043D6">
        <w:trPr>
          <w:trHeight w:hRule="exact" w:val="878"/>
        </w:trPr>
        <w:tc>
          <w:tcPr>
            <w:tcW w:w="2504" w:type="dxa"/>
            <w:tcBorders>
              <w:top w:val="nil"/>
              <w:left w:val="single" w:sz="4" w:space="0" w:color="000000"/>
              <w:bottom w:val="single" w:sz="4" w:space="0" w:color="000000"/>
              <w:right w:val="single" w:sz="4" w:space="0" w:color="000000"/>
            </w:tcBorders>
            <w:shd w:val="clear" w:color="auto" w:fill="C0C0C0"/>
          </w:tcPr>
          <w:p w:rsidR="004C1611" w:rsidRPr="00C73653" w:rsidRDefault="004C1611" w:rsidP="005043D6">
            <w:pPr>
              <w:autoSpaceDE w:val="0"/>
              <w:autoSpaceDN w:val="0"/>
              <w:adjustRightInd w:val="0"/>
              <w:ind w:left="0" w:firstLine="0"/>
              <w:rPr>
                <w:rFonts w:cs="Arial"/>
                <w:sz w:val="18"/>
                <w:szCs w:val="18"/>
              </w:rPr>
            </w:pPr>
          </w:p>
        </w:tc>
        <w:tc>
          <w:tcPr>
            <w:tcW w:w="1370" w:type="dxa"/>
            <w:tcBorders>
              <w:top w:val="single" w:sz="4" w:space="0" w:color="000000"/>
              <w:left w:val="single" w:sz="4" w:space="0" w:color="000000"/>
              <w:bottom w:val="single" w:sz="4" w:space="0" w:color="000000"/>
              <w:right w:val="single" w:sz="4" w:space="0" w:color="000000"/>
            </w:tcBorders>
            <w:shd w:val="clear" w:color="auto" w:fill="C0C0C0"/>
          </w:tcPr>
          <w:p w:rsidR="004C1611" w:rsidRPr="00C73653" w:rsidRDefault="004C1611" w:rsidP="005043D6">
            <w:pPr>
              <w:autoSpaceDE w:val="0"/>
              <w:autoSpaceDN w:val="0"/>
              <w:adjustRightInd w:val="0"/>
              <w:spacing w:before="6" w:line="280" w:lineRule="exact"/>
              <w:ind w:left="0" w:firstLine="0"/>
              <w:rPr>
                <w:rFonts w:cs="Arial"/>
                <w:sz w:val="18"/>
                <w:szCs w:val="18"/>
              </w:rPr>
            </w:pPr>
          </w:p>
          <w:p w:rsidR="004C1611" w:rsidRPr="00C73653" w:rsidRDefault="004C1611" w:rsidP="005043D6">
            <w:pPr>
              <w:autoSpaceDE w:val="0"/>
              <w:autoSpaceDN w:val="0"/>
              <w:adjustRightInd w:val="0"/>
              <w:ind w:left="165" w:right="-20" w:firstLine="0"/>
              <w:rPr>
                <w:rFonts w:cs="Arial"/>
                <w:sz w:val="18"/>
                <w:szCs w:val="18"/>
              </w:rPr>
            </w:pPr>
            <w:r w:rsidRPr="00C73653">
              <w:rPr>
                <w:rFonts w:cs="Arial"/>
                <w:spacing w:val="1"/>
                <w:sz w:val="18"/>
                <w:szCs w:val="18"/>
              </w:rPr>
              <w:t>D</w:t>
            </w:r>
            <w:r w:rsidRPr="00C73653">
              <w:rPr>
                <w:rFonts w:cs="Arial"/>
                <w:sz w:val="18"/>
                <w:szCs w:val="18"/>
              </w:rPr>
              <w:t>P</w:t>
            </w:r>
            <w:r w:rsidRPr="00C73653">
              <w:rPr>
                <w:rFonts w:cs="Arial"/>
                <w:spacing w:val="1"/>
                <w:sz w:val="18"/>
                <w:szCs w:val="18"/>
              </w:rPr>
              <w:t>A/</w:t>
            </w:r>
            <w:r w:rsidRPr="00C73653">
              <w:rPr>
                <w:rFonts w:cs="Arial"/>
                <w:spacing w:val="-2"/>
                <w:sz w:val="18"/>
                <w:szCs w:val="18"/>
              </w:rPr>
              <w:t>E</w:t>
            </w:r>
            <w:r w:rsidRPr="00C73653">
              <w:rPr>
                <w:rFonts w:cs="Arial"/>
                <w:spacing w:val="1"/>
                <w:sz w:val="18"/>
                <w:szCs w:val="18"/>
              </w:rPr>
              <w:t>D</w:t>
            </w:r>
            <w:r w:rsidRPr="00C73653">
              <w:rPr>
                <w:rFonts w:cs="Arial"/>
                <w:sz w:val="18"/>
                <w:szCs w:val="18"/>
              </w:rPr>
              <w:t>TA</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Pr>
          <w:p w:rsidR="004C1611" w:rsidRPr="00C73653" w:rsidRDefault="004C1611" w:rsidP="005043D6">
            <w:pPr>
              <w:autoSpaceDE w:val="0"/>
              <w:autoSpaceDN w:val="0"/>
              <w:adjustRightInd w:val="0"/>
              <w:spacing w:before="6" w:line="280" w:lineRule="exact"/>
              <w:ind w:left="0" w:firstLine="0"/>
              <w:rPr>
                <w:rFonts w:cs="Arial"/>
                <w:sz w:val="18"/>
                <w:szCs w:val="18"/>
              </w:rPr>
            </w:pPr>
          </w:p>
          <w:p w:rsidR="004C1611" w:rsidRPr="00C73653" w:rsidRDefault="004C1611" w:rsidP="005043D6">
            <w:pPr>
              <w:autoSpaceDE w:val="0"/>
              <w:autoSpaceDN w:val="0"/>
              <w:adjustRightInd w:val="0"/>
              <w:ind w:left="121" w:right="-20" w:firstLine="0"/>
              <w:rPr>
                <w:rFonts w:cs="Arial"/>
                <w:sz w:val="18"/>
                <w:szCs w:val="18"/>
              </w:rPr>
            </w:pPr>
            <w:r w:rsidRPr="00C73653">
              <w:rPr>
                <w:rFonts w:cs="Arial"/>
                <w:sz w:val="18"/>
                <w:szCs w:val="18"/>
              </w:rPr>
              <w:t>A</w:t>
            </w:r>
            <w:r w:rsidRPr="00C73653">
              <w:rPr>
                <w:rFonts w:cs="Arial"/>
                <w:spacing w:val="1"/>
                <w:sz w:val="18"/>
                <w:szCs w:val="18"/>
              </w:rPr>
              <w:t>P</w:t>
            </w:r>
            <w:r w:rsidRPr="00C73653">
              <w:rPr>
                <w:rFonts w:cs="Arial"/>
                <w:spacing w:val="-1"/>
                <w:sz w:val="18"/>
                <w:szCs w:val="18"/>
              </w:rPr>
              <w:t>B</w:t>
            </w:r>
            <w:r w:rsidRPr="00C73653">
              <w:rPr>
                <w:rFonts w:cs="Arial"/>
                <w:sz w:val="18"/>
                <w:szCs w:val="18"/>
              </w:rPr>
              <w:t>A</w:t>
            </w:r>
            <w:r w:rsidRPr="00C73653">
              <w:rPr>
                <w:rFonts w:cs="Arial"/>
                <w:spacing w:val="1"/>
                <w:sz w:val="18"/>
                <w:szCs w:val="18"/>
              </w:rPr>
              <w:t>/</w:t>
            </w:r>
            <w:r w:rsidRPr="00C73653">
              <w:rPr>
                <w:rFonts w:cs="Arial"/>
                <w:sz w:val="18"/>
                <w:szCs w:val="18"/>
              </w:rPr>
              <w:t>PBA</w:t>
            </w:r>
          </w:p>
        </w:tc>
        <w:tc>
          <w:tcPr>
            <w:tcW w:w="1279" w:type="dxa"/>
            <w:tcBorders>
              <w:top w:val="single" w:sz="4" w:space="0" w:color="000000"/>
              <w:left w:val="single" w:sz="4" w:space="0" w:color="000000"/>
              <w:bottom w:val="single" w:sz="4" w:space="0" w:color="000000"/>
              <w:right w:val="single" w:sz="4" w:space="0" w:color="000000"/>
            </w:tcBorders>
            <w:shd w:val="clear" w:color="auto" w:fill="C0C0C0"/>
          </w:tcPr>
          <w:p w:rsidR="004C1611" w:rsidRPr="00C73653" w:rsidRDefault="004C1611" w:rsidP="005043D6">
            <w:pPr>
              <w:autoSpaceDE w:val="0"/>
              <w:autoSpaceDN w:val="0"/>
              <w:adjustRightInd w:val="0"/>
              <w:spacing w:before="6" w:line="280" w:lineRule="exact"/>
              <w:ind w:left="0" w:firstLine="0"/>
              <w:rPr>
                <w:rFonts w:cs="Arial"/>
                <w:sz w:val="18"/>
                <w:szCs w:val="18"/>
              </w:rPr>
            </w:pPr>
          </w:p>
          <w:p w:rsidR="004C1611" w:rsidRPr="00C73653" w:rsidRDefault="004C1611" w:rsidP="005043D6">
            <w:pPr>
              <w:autoSpaceDE w:val="0"/>
              <w:autoSpaceDN w:val="0"/>
              <w:adjustRightInd w:val="0"/>
              <w:ind w:left="102" w:right="-20" w:firstLine="0"/>
              <w:rPr>
                <w:rFonts w:cs="Arial"/>
                <w:sz w:val="18"/>
                <w:szCs w:val="18"/>
              </w:rPr>
            </w:pPr>
            <w:r w:rsidRPr="00C73653">
              <w:rPr>
                <w:rFonts w:cs="Arial"/>
                <w:spacing w:val="1"/>
                <w:sz w:val="18"/>
                <w:szCs w:val="18"/>
              </w:rPr>
              <w:t>D</w:t>
            </w:r>
            <w:r w:rsidRPr="00C73653">
              <w:rPr>
                <w:rFonts w:cs="Arial"/>
                <w:sz w:val="18"/>
                <w:szCs w:val="18"/>
              </w:rPr>
              <w:t>P</w:t>
            </w:r>
            <w:r w:rsidRPr="00C73653">
              <w:rPr>
                <w:rFonts w:cs="Arial"/>
                <w:spacing w:val="1"/>
                <w:sz w:val="18"/>
                <w:szCs w:val="18"/>
              </w:rPr>
              <w:t>A</w:t>
            </w:r>
            <w:r w:rsidRPr="00C73653">
              <w:rPr>
                <w:rFonts w:cs="Arial"/>
                <w:sz w:val="18"/>
                <w:szCs w:val="18"/>
              </w:rPr>
              <w:t>+</w:t>
            </w:r>
            <w:r w:rsidRPr="00C73653">
              <w:rPr>
                <w:rFonts w:cs="Arial"/>
                <w:spacing w:val="-2"/>
                <w:sz w:val="18"/>
                <w:szCs w:val="18"/>
              </w:rPr>
              <w:t>A</w:t>
            </w:r>
            <w:r w:rsidRPr="00C73653">
              <w:rPr>
                <w:rFonts w:cs="Arial"/>
                <w:sz w:val="18"/>
                <w:szCs w:val="18"/>
              </w:rPr>
              <w:t>PBA</w:t>
            </w:r>
          </w:p>
        </w:tc>
        <w:tc>
          <w:tcPr>
            <w:tcW w:w="932" w:type="dxa"/>
            <w:tcBorders>
              <w:top w:val="single" w:sz="4" w:space="0" w:color="000000"/>
              <w:left w:val="single" w:sz="4" w:space="0" w:color="000000"/>
              <w:bottom w:val="single" w:sz="4" w:space="0" w:color="000000"/>
              <w:right w:val="single" w:sz="4" w:space="0" w:color="000000"/>
            </w:tcBorders>
            <w:shd w:val="clear" w:color="auto" w:fill="C0C0C0"/>
          </w:tcPr>
          <w:p w:rsidR="004C1611" w:rsidRPr="00C73653" w:rsidRDefault="004C1611" w:rsidP="005043D6">
            <w:pPr>
              <w:autoSpaceDE w:val="0"/>
              <w:autoSpaceDN w:val="0"/>
              <w:adjustRightInd w:val="0"/>
              <w:spacing w:before="6" w:line="280" w:lineRule="exact"/>
              <w:ind w:left="0" w:firstLine="0"/>
              <w:rPr>
                <w:rFonts w:cs="Arial"/>
                <w:sz w:val="18"/>
                <w:szCs w:val="18"/>
              </w:rPr>
            </w:pPr>
          </w:p>
          <w:p w:rsidR="004C1611" w:rsidRPr="00C73653" w:rsidRDefault="004C1611" w:rsidP="005043D6">
            <w:pPr>
              <w:autoSpaceDE w:val="0"/>
              <w:autoSpaceDN w:val="0"/>
              <w:adjustRightInd w:val="0"/>
              <w:ind w:left="282" w:right="-20" w:firstLine="0"/>
              <w:rPr>
                <w:rFonts w:cs="Arial"/>
                <w:sz w:val="18"/>
                <w:szCs w:val="18"/>
              </w:rPr>
            </w:pPr>
            <w:r w:rsidRPr="00C73653">
              <w:rPr>
                <w:rFonts w:cs="Arial"/>
                <w:sz w:val="18"/>
                <w:szCs w:val="18"/>
              </w:rPr>
              <w:t>CLX</w:t>
            </w:r>
          </w:p>
        </w:tc>
        <w:tc>
          <w:tcPr>
            <w:tcW w:w="2280" w:type="dxa"/>
            <w:vMerge/>
            <w:tcBorders>
              <w:top w:val="single" w:sz="4" w:space="0" w:color="000000"/>
              <w:left w:val="single" w:sz="4" w:space="0" w:color="000000"/>
              <w:bottom w:val="single" w:sz="4" w:space="0" w:color="000000"/>
              <w:right w:val="single" w:sz="4" w:space="0" w:color="000000"/>
            </w:tcBorders>
            <w:shd w:val="clear" w:color="auto" w:fill="C0C0C0"/>
          </w:tcPr>
          <w:p w:rsidR="004C1611" w:rsidRPr="00C73653" w:rsidRDefault="004C1611" w:rsidP="005043D6">
            <w:pPr>
              <w:autoSpaceDE w:val="0"/>
              <w:autoSpaceDN w:val="0"/>
              <w:adjustRightInd w:val="0"/>
              <w:ind w:left="282" w:right="-20" w:firstLine="0"/>
              <w:rPr>
                <w:rFonts w:cs="Arial"/>
                <w:sz w:val="18"/>
                <w:szCs w:val="18"/>
              </w:rPr>
            </w:pPr>
          </w:p>
        </w:tc>
      </w:tr>
      <w:tr w:rsidR="004C1611" w:rsidRPr="00C73653" w:rsidTr="005043D6">
        <w:trPr>
          <w:trHeight w:hRule="exact" w:val="463"/>
        </w:trPr>
        <w:tc>
          <w:tcPr>
            <w:tcW w:w="2504"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80"/>
              <w:ind w:left="102" w:right="-20" w:firstLine="0"/>
              <w:rPr>
                <w:rFonts w:cs="Arial"/>
                <w:sz w:val="18"/>
                <w:szCs w:val="18"/>
              </w:rPr>
            </w:pPr>
            <w:r w:rsidRPr="00C73653">
              <w:rPr>
                <w:rFonts w:cs="Arial"/>
                <w:b/>
                <w:bCs/>
                <w:spacing w:val="-1"/>
                <w:sz w:val="18"/>
                <w:szCs w:val="18"/>
              </w:rPr>
              <w:t>M</w:t>
            </w:r>
            <w:r w:rsidRPr="00C73653">
              <w:rPr>
                <w:rFonts w:cs="Arial"/>
                <w:b/>
                <w:bCs/>
                <w:sz w:val="18"/>
                <w:szCs w:val="18"/>
              </w:rPr>
              <w:t>BL</w:t>
            </w:r>
          </w:p>
        </w:tc>
        <w:tc>
          <w:tcPr>
            <w:tcW w:w="1370"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80"/>
              <w:ind w:left="578" w:right="565" w:firstLine="0"/>
              <w:jc w:val="center"/>
              <w:rPr>
                <w:rFonts w:cs="Arial"/>
                <w:sz w:val="18"/>
                <w:szCs w:val="18"/>
              </w:rPr>
            </w:pPr>
            <w:r w:rsidRPr="00C73653">
              <w:rPr>
                <w:rFonts w:cs="Arial"/>
                <w:sz w:val="18"/>
                <w:szCs w:val="18"/>
              </w:rPr>
              <w:t>+</w:t>
            </w:r>
          </w:p>
        </w:tc>
        <w:tc>
          <w:tcPr>
            <w:tcW w:w="1275"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80"/>
              <w:ind w:left="556" w:right="538" w:firstLine="0"/>
              <w:jc w:val="center"/>
              <w:rPr>
                <w:rFonts w:cs="Arial"/>
                <w:sz w:val="18"/>
                <w:szCs w:val="18"/>
              </w:rPr>
            </w:pPr>
            <w:r w:rsidRPr="00C73653">
              <w:rPr>
                <w:rFonts w:cs="Arial"/>
                <w:sz w:val="18"/>
                <w:szCs w:val="18"/>
              </w:rPr>
              <w:t>-</w:t>
            </w:r>
          </w:p>
        </w:tc>
        <w:tc>
          <w:tcPr>
            <w:tcW w:w="1279"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80"/>
              <w:ind w:left="559" w:right="540" w:firstLine="0"/>
              <w:jc w:val="center"/>
              <w:rPr>
                <w:rFonts w:cs="Arial"/>
                <w:sz w:val="18"/>
                <w:szCs w:val="18"/>
              </w:rPr>
            </w:pPr>
            <w:r w:rsidRPr="00C73653">
              <w:rPr>
                <w:rFonts w:cs="Arial"/>
                <w:sz w:val="18"/>
                <w:szCs w:val="18"/>
              </w:rPr>
              <w:t>-</w:t>
            </w:r>
          </w:p>
        </w:tc>
        <w:tc>
          <w:tcPr>
            <w:tcW w:w="932"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80"/>
              <w:ind w:left="383" w:right="367" w:firstLine="0"/>
              <w:jc w:val="center"/>
              <w:rPr>
                <w:rFonts w:cs="Arial"/>
                <w:sz w:val="18"/>
                <w:szCs w:val="18"/>
              </w:rPr>
            </w:pPr>
            <w:r w:rsidRPr="00C73653">
              <w:rPr>
                <w:rFonts w:cs="Arial"/>
                <w:sz w:val="18"/>
                <w:szCs w:val="18"/>
              </w:rPr>
              <w:t>-</w:t>
            </w:r>
          </w:p>
        </w:tc>
        <w:tc>
          <w:tcPr>
            <w:tcW w:w="2280"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46"/>
              <w:ind w:left="359" w:right="-20" w:firstLine="0"/>
              <w:rPr>
                <w:rFonts w:cs="Arial"/>
                <w:sz w:val="18"/>
                <w:szCs w:val="18"/>
              </w:rPr>
            </w:pPr>
            <w:r w:rsidRPr="00C73653">
              <w:rPr>
                <w:rFonts w:cs="Arial"/>
                <w:sz w:val="18"/>
                <w:szCs w:val="18"/>
              </w:rPr>
              <w:t>Vari</w:t>
            </w:r>
            <w:r w:rsidRPr="00C73653">
              <w:rPr>
                <w:rFonts w:cs="Arial"/>
                <w:spacing w:val="1"/>
                <w:sz w:val="18"/>
                <w:szCs w:val="18"/>
              </w:rPr>
              <w:t>ab</w:t>
            </w:r>
            <w:r w:rsidRPr="00C73653">
              <w:rPr>
                <w:rFonts w:cs="Arial"/>
                <w:sz w:val="18"/>
                <w:szCs w:val="18"/>
              </w:rPr>
              <w:t>l</w:t>
            </w:r>
            <w:r w:rsidRPr="00C73653">
              <w:rPr>
                <w:rFonts w:cs="Arial"/>
                <w:spacing w:val="-1"/>
                <w:sz w:val="18"/>
                <w:szCs w:val="18"/>
              </w:rPr>
              <w:t>e</w:t>
            </w:r>
            <w:r w:rsidRPr="00C73653">
              <w:rPr>
                <w:rFonts w:cs="Arial"/>
                <w:position w:val="11"/>
                <w:sz w:val="18"/>
                <w:szCs w:val="18"/>
              </w:rPr>
              <w:t>1</w:t>
            </w:r>
          </w:p>
        </w:tc>
      </w:tr>
      <w:tr w:rsidR="004C1611" w:rsidRPr="00C73653" w:rsidTr="005043D6">
        <w:trPr>
          <w:trHeight w:hRule="exact" w:val="466"/>
        </w:trPr>
        <w:tc>
          <w:tcPr>
            <w:tcW w:w="2504"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80"/>
              <w:ind w:left="102" w:right="-20" w:firstLine="0"/>
              <w:rPr>
                <w:rFonts w:cs="Arial"/>
                <w:sz w:val="18"/>
                <w:szCs w:val="18"/>
              </w:rPr>
            </w:pPr>
            <w:r w:rsidRPr="00C73653">
              <w:rPr>
                <w:rFonts w:cs="Arial"/>
                <w:b/>
                <w:bCs/>
                <w:spacing w:val="1"/>
                <w:sz w:val="18"/>
                <w:szCs w:val="18"/>
              </w:rPr>
              <w:t>K</w:t>
            </w:r>
            <w:r w:rsidRPr="00C73653">
              <w:rPr>
                <w:rFonts w:cs="Arial"/>
                <w:b/>
                <w:bCs/>
                <w:sz w:val="18"/>
                <w:szCs w:val="18"/>
              </w:rPr>
              <w:t>PC</w:t>
            </w:r>
          </w:p>
        </w:tc>
        <w:tc>
          <w:tcPr>
            <w:tcW w:w="1370"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80"/>
              <w:ind w:left="602" w:right="588" w:firstLine="0"/>
              <w:jc w:val="center"/>
              <w:rPr>
                <w:rFonts w:cs="Arial"/>
                <w:sz w:val="18"/>
                <w:szCs w:val="18"/>
              </w:rPr>
            </w:pPr>
            <w:r w:rsidRPr="00C73653">
              <w:rPr>
                <w:rFonts w:cs="Arial"/>
                <w:sz w:val="18"/>
                <w:szCs w:val="18"/>
              </w:rPr>
              <w:t>-</w:t>
            </w:r>
          </w:p>
        </w:tc>
        <w:tc>
          <w:tcPr>
            <w:tcW w:w="1275"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80"/>
              <w:ind w:left="532" w:right="515" w:firstLine="0"/>
              <w:jc w:val="center"/>
              <w:rPr>
                <w:rFonts w:cs="Arial"/>
                <w:sz w:val="18"/>
                <w:szCs w:val="18"/>
              </w:rPr>
            </w:pPr>
            <w:r w:rsidRPr="00C73653">
              <w:rPr>
                <w:rFonts w:cs="Arial"/>
                <w:sz w:val="18"/>
                <w:szCs w:val="18"/>
              </w:rPr>
              <w:t>+</w:t>
            </w:r>
          </w:p>
        </w:tc>
        <w:tc>
          <w:tcPr>
            <w:tcW w:w="1279"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80"/>
              <w:ind w:left="559" w:right="540" w:firstLine="0"/>
              <w:jc w:val="center"/>
              <w:rPr>
                <w:rFonts w:cs="Arial"/>
                <w:sz w:val="18"/>
                <w:szCs w:val="18"/>
              </w:rPr>
            </w:pPr>
            <w:r w:rsidRPr="00C73653">
              <w:rPr>
                <w:rFonts w:cs="Arial"/>
                <w:sz w:val="18"/>
                <w:szCs w:val="18"/>
              </w:rPr>
              <w:t>-</w:t>
            </w:r>
          </w:p>
        </w:tc>
        <w:tc>
          <w:tcPr>
            <w:tcW w:w="932"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80"/>
              <w:ind w:left="383" w:right="367" w:firstLine="0"/>
              <w:jc w:val="center"/>
              <w:rPr>
                <w:rFonts w:cs="Arial"/>
                <w:sz w:val="18"/>
                <w:szCs w:val="18"/>
              </w:rPr>
            </w:pPr>
            <w:r w:rsidRPr="00C73653">
              <w:rPr>
                <w:rFonts w:cs="Arial"/>
                <w:sz w:val="18"/>
                <w:szCs w:val="18"/>
              </w:rPr>
              <w:t>-</w:t>
            </w:r>
          </w:p>
        </w:tc>
        <w:tc>
          <w:tcPr>
            <w:tcW w:w="2280"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46"/>
              <w:ind w:left="359" w:right="-20" w:firstLine="0"/>
              <w:rPr>
                <w:rFonts w:cs="Arial"/>
                <w:sz w:val="18"/>
                <w:szCs w:val="18"/>
              </w:rPr>
            </w:pPr>
            <w:r w:rsidRPr="00C73653">
              <w:rPr>
                <w:rFonts w:cs="Arial"/>
                <w:sz w:val="18"/>
                <w:szCs w:val="18"/>
              </w:rPr>
              <w:t>Vari</w:t>
            </w:r>
            <w:r w:rsidRPr="00C73653">
              <w:rPr>
                <w:rFonts w:cs="Arial"/>
                <w:spacing w:val="1"/>
                <w:sz w:val="18"/>
                <w:szCs w:val="18"/>
              </w:rPr>
              <w:t>ab</w:t>
            </w:r>
            <w:r w:rsidRPr="00C73653">
              <w:rPr>
                <w:rFonts w:cs="Arial"/>
                <w:sz w:val="18"/>
                <w:szCs w:val="18"/>
              </w:rPr>
              <w:t>l</w:t>
            </w:r>
            <w:r w:rsidRPr="00C73653">
              <w:rPr>
                <w:rFonts w:cs="Arial"/>
                <w:spacing w:val="-1"/>
                <w:sz w:val="18"/>
                <w:szCs w:val="18"/>
              </w:rPr>
              <w:t>e</w:t>
            </w:r>
            <w:r w:rsidRPr="00C73653">
              <w:rPr>
                <w:rFonts w:cs="Arial"/>
                <w:position w:val="11"/>
                <w:sz w:val="18"/>
                <w:szCs w:val="18"/>
              </w:rPr>
              <w:t>1</w:t>
            </w:r>
          </w:p>
        </w:tc>
      </w:tr>
      <w:tr w:rsidR="004C1611" w:rsidRPr="00C73653" w:rsidTr="005043D6">
        <w:trPr>
          <w:trHeight w:hRule="exact" w:val="463"/>
        </w:trPr>
        <w:tc>
          <w:tcPr>
            <w:tcW w:w="2504"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44"/>
              <w:ind w:left="102" w:right="-20" w:firstLine="0"/>
              <w:rPr>
                <w:rFonts w:cs="Arial"/>
                <w:sz w:val="18"/>
                <w:szCs w:val="18"/>
              </w:rPr>
            </w:pPr>
            <w:r w:rsidRPr="00C73653">
              <w:rPr>
                <w:rFonts w:cs="Arial"/>
                <w:b/>
                <w:bCs/>
                <w:spacing w:val="-1"/>
                <w:sz w:val="18"/>
                <w:szCs w:val="18"/>
              </w:rPr>
              <w:t>M</w:t>
            </w:r>
            <w:r w:rsidRPr="00C73653">
              <w:rPr>
                <w:rFonts w:cs="Arial"/>
                <w:b/>
                <w:bCs/>
                <w:sz w:val="18"/>
                <w:szCs w:val="18"/>
              </w:rPr>
              <w:t>BL</w:t>
            </w:r>
            <w:r w:rsidRPr="00C73653">
              <w:rPr>
                <w:rFonts w:cs="Arial"/>
                <w:b/>
                <w:bCs/>
                <w:spacing w:val="-2"/>
                <w:sz w:val="18"/>
                <w:szCs w:val="18"/>
              </w:rPr>
              <w:t xml:space="preserve"> </w:t>
            </w:r>
            <w:r w:rsidRPr="00C73653">
              <w:rPr>
                <w:rFonts w:cs="Arial"/>
                <w:b/>
                <w:bCs/>
                <w:sz w:val="18"/>
                <w:szCs w:val="18"/>
              </w:rPr>
              <w:t>+</w:t>
            </w:r>
            <w:r w:rsidRPr="00C73653">
              <w:rPr>
                <w:rFonts w:cs="Arial"/>
                <w:b/>
                <w:bCs/>
                <w:spacing w:val="1"/>
                <w:sz w:val="18"/>
                <w:szCs w:val="18"/>
              </w:rPr>
              <w:t xml:space="preserve"> K</w:t>
            </w:r>
            <w:r w:rsidRPr="00C73653">
              <w:rPr>
                <w:rFonts w:cs="Arial"/>
                <w:b/>
                <w:bCs/>
                <w:sz w:val="18"/>
                <w:szCs w:val="18"/>
              </w:rPr>
              <w:t>PC</w:t>
            </w:r>
            <w:r w:rsidRPr="00C73653">
              <w:rPr>
                <w:rFonts w:cs="Arial"/>
                <w:position w:val="11"/>
                <w:sz w:val="18"/>
                <w:szCs w:val="18"/>
              </w:rPr>
              <w:t>2</w:t>
            </w:r>
          </w:p>
        </w:tc>
        <w:tc>
          <w:tcPr>
            <w:tcW w:w="1370"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273" w:right="-20" w:firstLine="0"/>
              <w:rPr>
                <w:rFonts w:cs="Arial"/>
                <w:sz w:val="18"/>
                <w:szCs w:val="18"/>
              </w:rPr>
            </w:pPr>
            <w:r w:rsidRPr="00C73653">
              <w:rPr>
                <w:rFonts w:cs="Arial"/>
                <w:sz w:val="18"/>
                <w:szCs w:val="18"/>
              </w:rPr>
              <w:t>Vari</w:t>
            </w:r>
            <w:r w:rsidRPr="00C73653">
              <w:rPr>
                <w:rFonts w:cs="Arial"/>
                <w:spacing w:val="1"/>
                <w:sz w:val="18"/>
                <w:szCs w:val="18"/>
              </w:rPr>
              <w:t>ab</w:t>
            </w:r>
            <w:r w:rsidRPr="00C73653">
              <w:rPr>
                <w:rFonts w:cs="Arial"/>
                <w:sz w:val="18"/>
                <w:szCs w:val="18"/>
              </w:rPr>
              <w:t>le</w:t>
            </w:r>
          </w:p>
        </w:tc>
        <w:tc>
          <w:tcPr>
            <w:tcW w:w="1275"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227" w:right="-20" w:firstLine="0"/>
              <w:rPr>
                <w:rFonts w:cs="Arial"/>
                <w:sz w:val="18"/>
                <w:szCs w:val="18"/>
              </w:rPr>
            </w:pPr>
            <w:r w:rsidRPr="00C73653">
              <w:rPr>
                <w:rFonts w:cs="Arial"/>
                <w:sz w:val="18"/>
                <w:szCs w:val="18"/>
              </w:rPr>
              <w:t>Vari</w:t>
            </w:r>
            <w:r w:rsidRPr="00C73653">
              <w:rPr>
                <w:rFonts w:cs="Arial"/>
                <w:spacing w:val="1"/>
                <w:sz w:val="18"/>
                <w:szCs w:val="18"/>
              </w:rPr>
              <w:t>ab</w:t>
            </w:r>
            <w:r w:rsidRPr="00C73653">
              <w:rPr>
                <w:rFonts w:cs="Arial"/>
                <w:sz w:val="18"/>
                <w:szCs w:val="18"/>
              </w:rPr>
              <w:t>le</w:t>
            </w:r>
          </w:p>
        </w:tc>
        <w:tc>
          <w:tcPr>
            <w:tcW w:w="1279"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535" w:right="517" w:firstLine="0"/>
              <w:jc w:val="center"/>
              <w:rPr>
                <w:rFonts w:cs="Arial"/>
                <w:sz w:val="18"/>
                <w:szCs w:val="18"/>
              </w:rPr>
            </w:pPr>
            <w:r w:rsidRPr="00C73653">
              <w:rPr>
                <w:rFonts w:cs="Arial"/>
                <w:sz w:val="18"/>
                <w:szCs w:val="18"/>
              </w:rPr>
              <w:t>+</w:t>
            </w:r>
          </w:p>
        </w:tc>
        <w:tc>
          <w:tcPr>
            <w:tcW w:w="932"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383" w:right="367" w:firstLine="0"/>
              <w:jc w:val="center"/>
              <w:rPr>
                <w:rFonts w:cs="Arial"/>
                <w:sz w:val="18"/>
                <w:szCs w:val="18"/>
              </w:rPr>
            </w:pPr>
            <w:r w:rsidRPr="00C73653">
              <w:rPr>
                <w:rFonts w:cs="Arial"/>
                <w:sz w:val="18"/>
                <w:szCs w:val="18"/>
              </w:rPr>
              <w:t>-</w:t>
            </w:r>
          </w:p>
        </w:tc>
        <w:tc>
          <w:tcPr>
            <w:tcW w:w="2280"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44"/>
              <w:ind w:left="359" w:right="-20" w:firstLine="0"/>
              <w:rPr>
                <w:rFonts w:cs="Arial"/>
                <w:sz w:val="18"/>
                <w:szCs w:val="18"/>
              </w:rPr>
            </w:pPr>
            <w:r w:rsidRPr="00C73653">
              <w:rPr>
                <w:rFonts w:cs="Arial"/>
                <w:sz w:val="18"/>
                <w:szCs w:val="18"/>
              </w:rPr>
              <w:t>Vari</w:t>
            </w:r>
            <w:r w:rsidRPr="00C73653">
              <w:rPr>
                <w:rFonts w:cs="Arial"/>
                <w:spacing w:val="1"/>
                <w:sz w:val="18"/>
                <w:szCs w:val="18"/>
              </w:rPr>
              <w:t>ab</w:t>
            </w:r>
            <w:r w:rsidRPr="00C73653">
              <w:rPr>
                <w:rFonts w:cs="Arial"/>
                <w:sz w:val="18"/>
                <w:szCs w:val="18"/>
              </w:rPr>
              <w:t>l</w:t>
            </w:r>
            <w:r w:rsidRPr="00C73653">
              <w:rPr>
                <w:rFonts w:cs="Arial"/>
                <w:spacing w:val="-1"/>
                <w:sz w:val="18"/>
                <w:szCs w:val="18"/>
              </w:rPr>
              <w:t>e</w:t>
            </w:r>
            <w:r w:rsidRPr="00C73653">
              <w:rPr>
                <w:rFonts w:cs="Arial"/>
                <w:position w:val="11"/>
                <w:sz w:val="18"/>
                <w:szCs w:val="18"/>
              </w:rPr>
              <w:t>1</w:t>
            </w:r>
          </w:p>
        </w:tc>
      </w:tr>
      <w:tr w:rsidR="004C1611" w:rsidRPr="00C73653" w:rsidTr="005043D6">
        <w:trPr>
          <w:trHeight w:hRule="exact" w:val="463"/>
        </w:trPr>
        <w:tc>
          <w:tcPr>
            <w:tcW w:w="2504"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OXA 48-like</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Yes</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AmpC + porin loss</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Variable1</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ESBL + porin loss</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No</w:t>
            </w:r>
          </w:p>
        </w:tc>
        <w:tc>
          <w:tcPr>
            <w:tcW w:w="1370"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273" w:right="-20" w:firstLine="0"/>
              <w:rPr>
                <w:rFonts w:cs="Arial"/>
                <w:sz w:val="18"/>
                <w:szCs w:val="18"/>
              </w:rPr>
            </w:pPr>
            <w:r w:rsidRPr="00C73653">
              <w:rPr>
                <w:rFonts w:cs="Arial"/>
                <w:sz w:val="18"/>
                <w:szCs w:val="18"/>
              </w:rPr>
              <w:t>-</w:t>
            </w:r>
          </w:p>
        </w:tc>
        <w:tc>
          <w:tcPr>
            <w:tcW w:w="1275"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227" w:right="-20" w:firstLine="0"/>
              <w:rPr>
                <w:rFonts w:cs="Arial"/>
                <w:sz w:val="18"/>
                <w:szCs w:val="18"/>
              </w:rPr>
            </w:pPr>
            <w:r w:rsidRPr="00C73653">
              <w:rPr>
                <w:rFonts w:cs="Arial"/>
                <w:sz w:val="18"/>
                <w:szCs w:val="18"/>
              </w:rPr>
              <w:t>-</w:t>
            </w:r>
          </w:p>
        </w:tc>
        <w:tc>
          <w:tcPr>
            <w:tcW w:w="1279"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535" w:right="517" w:firstLine="0"/>
              <w:jc w:val="center"/>
              <w:rPr>
                <w:rFonts w:cs="Arial"/>
                <w:sz w:val="18"/>
                <w:szCs w:val="18"/>
              </w:rPr>
            </w:pPr>
            <w:r w:rsidRPr="00C73653">
              <w:rPr>
                <w:rFonts w:cs="Arial"/>
                <w:sz w:val="18"/>
                <w:szCs w:val="18"/>
              </w:rPr>
              <w:t>-</w:t>
            </w:r>
          </w:p>
        </w:tc>
        <w:tc>
          <w:tcPr>
            <w:tcW w:w="932"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383" w:right="367" w:firstLine="0"/>
              <w:jc w:val="center"/>
              <w:rPr>
                <w:rFonts w:cs="Arial"/>
                <w:sz w:val="18"/>
                <w:szCs w:val="18"/>
              </w:rPr>
            </w:pPr>
            <w:r w:rsidRPr="00C73653">
              <w:rPr>
                <w:rFonts w:cs="Arial"/>
                <w:sz w:val="18"/>
                <w:szCs w:val="18"/>
              </w:rPr>
              <w:t>-</w:t>
            </w:r>
          </w:p>
        </w:tc>
        <w:tc>
          <w:tcPr>
            <w:tcW w:w="2280"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44"/>
              <w:ind w:left="359" w:right="-20" w:firstLine="0"/>
              <w:rPr>
                <w:rFonts w:cs="Arial"/>
                <w:sz w:val="18"/>
                <w:szCs w:val="18"/>
              </w:rPr>
            </w:pPr>
            <w:r w:rsidRPr="00C73653">
              <w:rPr>
                <w:rFonts w:cs="Arial"/>
                <w:sz w:val="18"/>
                <w:szCs w:val="18"/>
              </w:rPr>
              <w:t>Yes</w:t>
            </w:r>
          </w:p>
        </w:tc>
      </w:tr>
      <w:tr w:rsidR="004C1611" w:rsidRPr="00C73653" w:rsidTr="005043D6">
        <w:trPr>
          <w:trHeight w:hRule="exact" w:val="463"/>
        </w:trPr>
        <w:tc>
          <w:tcPr>
            <w:tcW w:w="2504"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AmpC + porin loss</w:t>
            </w:r>
          </w:p>
        </w:tc>
        <w:tc>
          <w:tcPr>
            <w:tcW w:w="1370"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273" w:right="-20" w:firstLine="0"/>
              <w:rPr>
                <w:rFonts w:cs="Arial"/>
                <w:sz w:val="18"/>
                <w:szCs w:val="18"/>
              </w:rPr>
            </w:pPr>
            <w:r w:rsidRPr="00C73653">
              <w:rPr>
                <w:rFonts w:cs="Arial"/>
                <w:sz w:val="18"/>
                <w:szCs w:val="18"/>
              </w:rPr>
              <w:t>-</w:t>
            </w:r>
          </w:p>
        </w:tc>
        <w:tc>
          <w:tcPr>
            <w:tcW w:w="1275"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227" w:right="-20" w:firstLine="0"/>
              <w:rPr>
                <w:rFonts w:cs="Arial"/>
                <w:sz w:val="18"/>
                <w:szCs w:val="18"/>
              </w:rPr>
            </w:pPr>
            <w:r w:rsidRPr="00C73653">
              <w:rPr>
                <w:rFonts w:cs="Arial"/>
                <w:sz w:val="18"/>
                <w:szCs w:val="18"/>
              </w:rPr>
              <w:t>+</w:t>
            </w:r>
          </w:p>
        </w:tc>
        <w:tc>
          <w:tcPr>
            <w:tcW w:w="1279"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535" w:right="517" w:firstLine="0"/>
              <w:jc w:val="center"/>
              <w:rPr>
                <w:rFonts w:cs="Arial"/>
                <w:sz w:val="18"/>
                <w:szCs w:val="18"/>
              </w:rPr>
            </w:pPr>
            <w:r w:rsidRPr="00C73653">
              <w:rPr>
                <w:rFonts w:cs="Arial"/>
                <w:sz w:val="18"/>
                <w:szCs w:val="18"/>
              </w:rPr>
              <w:t>-</w:t>
            </w:r>
          </w:p>
        </w:tc>
        <w:tc>
          <w:tcPr>
            <w:tcW w:w="932"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383" w:right="367" w:firstLine="0"/>
              <w:jc w:val="center"/>
              <w:rPr>
                <w:rFonts w:cs="Arial"/>
                <w:sz w:val="18"/>
                <w:szCs w:val="18"/>
              </w:rPr>
            </w:pPr>
            <w:r w:rsidRPr="00C73653">
              <w:rPr>
                <w:rFonts w:cs="Arial"/>
                <w:sz w:val="18"/>
                <w:szCs w:val="18"/>
              </w:rPr>
              <w:t>+</w:t>
            </w:r>
          </w:p>
        </w:tc>
        <w:tc>
          <w:tcPr>
            <w:tcW w:w="2280"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44"/>
              <w:ind w:left="359" w:right="-20" w:firstLine="0"/>
              <w:rPr>
                <w:rFonts w:cs="Arial"/>
                <w:sz w:val="18"/>
                <w:szCs w:val="18"/>
                <w:vertAlign w:val="superscript"/>
              </w:rPr>
            </w:pPr>
            <w:r w:rsidRPr="00C73653">
              <w:rPr>
                <w:rFonts w:cs="Arial"/>
                <w:sz w:val="18"/>
                <w:szCs w:val="18"/>
              </w:rPr>
              <w:t xml:space="preserve"> Variable</w:t>
            </w:r>
            <w:r w:rsidRPr="00C73653">
              <w:rPr>
                <w:rFonts w:cs="Arial"/>
                <w:sz w:val="18"/>
                <w:szCs w:val="18"/>
                <w:vertAlign w:val="superscript"/>
              </w:rPr>
              <w:t>1</w:t>
            </w:r>
          </w:p>
          <w:p w:rsidR="004C1611" w:rsidRPr="00C73653" w:rsidRDefault="004C1611" w:rsidP="005043D6">
            <w:pPr>
              <w:autoSpaceDE w:val="0"/>
              <w:autoSpaceDN w:val="0"/>
              <w:adjustRightInd w:val="0"/>
              <w:spacing w:before="44"/>
              <w:ind w:left="359" w:right="-20" w:firstLine="0"/>
              <w:rPr>
                <w:rFonts w:cs="Arial"/>
                <w:sz w:val="18"/>
                <w:szCs w:val="18"/>
              </w:rPr>
            </w:pPr>
          </w:p>
        </w:tc>
      </w:tr>
      <w:tr w:rsidR="004C1611" w:rsidRPr="00C73653" w:rsidTr="005043D6">
        <w:trPr>
          <w:trHeight w:hRule="exact" w:val="463"/>
        </w:trPr>
        <w:tc>
          <w:tcPr>
            <w:tcW w:w="2504"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ESBL + porin loss</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w:t>
            </w:r>
          </w:p>
          <w:p w:rsidR="004C1611" w:rsidRPr="00C73653" w:rsidRDefault="004C1611" w:rsidP="005043D6">
            <w:pPr>
              <w:autoSpaceDE w:val="0"/>
              <w:autoSpaceDN w:val="0"/>
              <w:adjustRightInd w:val="0"/>
              <w:spacing w:before="44"/>
              <w:ind w:left="102" w:right="-20" w:firstLine="0"/>
              <w:rPr>
                <w:rFonts w:cs="Arial"/>
                <w:b/>
                <w:bCs/>
                <w:spacing w:val="-1"/>
                <w:sz w:val="18"/>
                <w:szCs w:val="18"/>
              </w:rPr>
            </w:pPr>
            <w:r w:rsidRPr="00C73653">
              <w:rPr>
                <w:rFonts w:cs="Arial"/>
                <w:b/>
                <w:bCs/>
                <w:spacing w:val="-1"/>
                <w:sz w:val="18"/>
                <w:szCs w:val="18"/>
              </w:rPr>
              <w:t>No</w:t>
            </w:r>
          </w:p>
        </w:tc>
        <w:tc>
          <w:tcPr>
            <w:tcW w:w="1370"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273" w:right="-20" w:firstLine="0"/>
              <w:rPr>
                <w:rFonts w:cs="Arial"/>
                <w:sz w:val="18"/>
                <w:szCs w:val="18"/>
              </w:rPr>
            </w:pPr>
            <w:r w:rsidRPr="00C73653">
              <w:rPr>
                <w:rFonts w:cs="Arial"/>
                <w:sz w:val="18"/>
                <w:szCs w:val="18"/>
              </w:rPr>
              <w:t>-</w:t>
            </w:r>
          </w:p>
        </w:tc>
        <w:tc>
          <w:tcPr>
            <w:tcW w:w="1275"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227" w:right="-20" w:firstLine="0"/>
              <w:rPr>
                <w:rFonts w:cs="Arial"/>
                <w:sz w:val="18"/>
                <w:szCs w:val="18"/>
              </w:rPr>
            </w:pPr>
            <w:r w:rsidRPr="00C73653">
              <w:rPr>
                <w:rFonts w:cs="Arial"/>
                <w:sz w:val="18"/>
                <w:szCs w:val="18"/>
              </w:rPr>
              <w:t>-</w:t>
            </w:r>
          </w:p>
        </w:tc>
        <w:tc>
          <w:tcPr>
            <w:tcW w:w="1279"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535" w:right="517" w:firstLine="0"/>
              <w:jc w:val="center"/>
              <w:rPr>
                <w:rFonts w:cs="Arial"/>
                <w:sz w:val="18"/>
                <w:szCs w:val="18"/>
              </w:rPr>
            </w:pPr>
            <w:r w:rsidRPr="00C73653">
              <w:rPr>
                <w:rFonts w:cs="Arial"/>
                <w:sz w:val="18"/>
                <w:szCs w:val="18"/>
              </w:rPr>
              <w:t>-</w:t>
            </w:r>
          </w:p>
        </w:tc>
        <w:tc>
          <w:tcPr>
            <w:tcW w:w="932"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77"/>
              <w:ind w:left="383" w:right="367" w:firstLine="0"/>
              <w:jc w:val="center"/>
              <w:rPr>
                <w:rFonts w:cs="Arial"/>
                <w:sz w:val="18"/>
                <w:szCs w:val="18"/>
              </w:rPr>
            </w:pPr>
            <w:r w:rsidRPr="00C73653">
              <w:rPr>
                <w:rFonts w:cs="Arial"/>
                <w:sz w:val="18"/>
                <w:szCs w:val="18"/>
              </w:rPr>
              <w:t>-</w:t>
            </w:r>
          </w:p>
        </w:tc>
        <w:tc>
          <w:tcPr>
            <w:tcW w:w="2280" w:type="dxa"/>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autoSpaceDE w:val="0"/>
              <w:autoSpaceDN w:val="0"/>
              <w:adjustRightInd w:val="0"/>
              <w:spacing w:before="44"/>
              <w:ind w:left="359" w:right="-20" w:firstLine="0"/>
              <w:rPr>
                <w:rFonts w:cs="Arial"/>
                <w:sz w:val="18"/>
                <w:szCs w:val="18"/>
              </w:rPr>
            </w:pPr>
            <w:r w:rsidRPr="00C73653">
              <w:rPr>
                <w:rFonts w:cs="Arial"/>
                <w:sz w:val="18"/>
                <w:szCs w:val="18"/>
              </w:rPr>
              <w:t>No</w:t>
            </w:r>
          </w:p>
        </w:tc>
      </w:tr>
      <w:tr w:rsidR="004C1611" w:rsidRPr="00C73653" w:rsidTr="004A40D6">
        <w:trPr>
          <w:trHeight w:val="573"/>
        </w:trPr>
        <w:tc>
          <w:tcPr>
            <w:tcW w:w="9640" w:type="dxa"/>
            <w:gridSpan w:val="6"/>
            <w:tcBorders>
              <w:top w:val="single" w:sz="4" w:space="0" w:color="000000"/>
              <w:left w:val="single" w:sz="4" w:space="0" w:color="000000"/>
              <w:bottom w:val="single" w:sz="4" w:space="0" w:color="000000"/>
              <w:right w:val="single" w:sz="4" w:space="0" w:color="000000"/>
            </w:tcBorders>
          </w:tcPr>
          <w:p w:rsidR="004C1611" w:rsidRPr="00C73653" w:rsidRDefault="004C1611" w:rsidP="005043D6">
            <w:pPr>
              <w:pStyle w:val="PHEBodyTextTableHyperlink"/>
              <w:rPr>
                <w:color w:val="auto"/>
                <w:u w:val="none"/>
              </w:rPr>
            </w:pPr>
            <w:r w:rsidRPr="00C73653">
              <w:rPr>
                <w:color w:val="auto"/>
                <w:u w:val="none"/>
              </w:rPr>
              <w:t>DPA=dipicolinic acid, EDTA=ethylenediaminetetraacetic acid, APBA= aminophenyl boronic acid, PBA= phenyl boronic acid, CLX=cloxacillin</w:t>
            </w:r>
          </w:p>
          <w:p w:rsidR="004C1611" w:rsidRPr="00C73653" w:rsidRDefault="004C1611" w:rsidP="005043D6">
            <w:pPr>
              <w:pStyle w:val="PHEBodyTextTableHyperlink"/>
              <w:rPr>
                <w:color w:val="auto"/>
                <w:u w:val="none"/>
              </w:rPr>
            </w:pPr>
            <w:r w:rsidRPr="00C73653">
              <w:rPr>
                <w:color w:val="auto"/>
                <w:u w:val="none"/>
                <w:vertAlign w:val="superscript"/>
              </w:rPr>
              <w:t>1</w:t>
            </w:r>
            <w:r w:rsidRPr="00C73653">
              <w:rPr>
                <w:color w:val="auto"/>
                <w:u w:val="none"/>
              </w:rPr>
              <w:t xml:space="preserve"> Temocillin susceptibility test is recommended only in cases where no synergy is detected, in order to differentiate between ESBL + porin loss and OXA-48-like enzymes. When other enzymes are present the susceptibility is variable and does not provide any further indication of the β-lactamase present.</w:t>
            </w:r>
          </w:p>
          <w:p w:rsidR="004C1611" w:rsidRPr="00C73653" w:rsidRDefault="004C1611" w:rsidP="005043D6">
            <w:pPr>
              <w:pStyle w:val="PHEBodyTextTableHyperlink"/>
              <w:rPr>
                <w:rFonts w:ascii="Calibri" w:hAnsi="Calibri" w:cs="Calibri"/>
              </w:rPr>
            </w:pPr>
            <w:r w:rsidRPr="00C73653">
              <w:rPr>
                <w:color w:val="auto"/>
                <w:u w:val="none"/>
                <w:vertAlign w:val="superscript"/>
              </w:rPr>
              <w:t>2</w:t>
            </w:r>
            <w:r w:rsidRPr="00C73653">
              <w:rPr>
                <w:color w:val="auto"/>
                <w:u w:val="none"/>
              </w:rPr>
              <w:t xml:space="preserve"> There is one report supporting the use of commercial tablets containing double inhibitors (DPA or EDTA plus APBA or PBA). This combination confers high-level resistance to carbapenems and is rare outside Greece.</w:t>
            </w:r>
          </w:p>
        </w:tc>
      </w:tr>
    </w:tbl>
    <w:p w:rsidR="004C1611" w:rsidRPr="00C73653" w:rsidRDefault="004C1611" w:rsidP="004C1611">
      <w:pPr>
        <w:pStyle w:val="PHEreportHeading3"/>
      </w:pPr>
      <w:r w:rsidRPr="00C73653">
        <w:t xml:space="preserve">Caveats: </w:t>
      </w:r>
    </w:p>
    <w:p w:rsidR="004C1611" w:rsidRPr="00C73653" w:rsidRDefault="00EE406E" w:rsidP="004C1611">
      <w:pPr>
        <w:pStyle w:val="PHEBodytext"/>
        <w:numPr>
          <w:ilvl w:val="0"/>
          <w:numId w:val="30"/>
        </w:numPr>
      </w:pPr>
      <w:r>
        <w:t>t</w:t>
      </w:r>
      <w:r w:rsidR="004C1611" w:rsidRPr="00C73653">
        <w:t>his table illustrates ‘classic</w:t>
      </w:r>
      <w:r>
        <w:t xml:space="preserve">’ phenotypic patterns, but Gram </w:t>
      </w:r>
      <w:r w:rsidR="004C1611" w:rsidRPr="00C73653">
        <w:t>negative clinical isolates are becoming more complex and co-resident mechanisms lead to exceptions. There is an increasing need for molecular methods (PCR, arrays) to detect and identify any carbapenemase present. In particular many isolates with MBLs are resistant to aztreonam owing to coproduction of ESBLs or AmpC, and many with OXA-48</w:t>
      </w:r>
      <w:r w:rsidR="004C1611" w:rsidRPr="00033C2D">
        <w:t>-like enzymes</w:t>
      </w:r>
      <w:r w:rsidR="004C1611" w:rsidRPr="00C73653">
        <w:t xml:space="preserve"> are resistant to cephalosporins for the same reason. </w:t>
      </w:r>
    </w:p>
    <w:p w:rsidR="004C1611" w:rsidRPr="00C73653" w:rsidRDefault="00EE406E" w:rsidP="004C1611">
      <w:pPr>
        <w:pStyle w:val="PHEBodytext"/>
        <w:numPr>
          <w:ilvl w:val="0"/>
          <w:numId w:val="30"/>
        </w:numPr>
      </w:pPr>
      <w:r>
        <w:t>s</w:t>
      </w:r>
      <w:r w:rsidR="004C1611" w:rsidRPr="00C73653">
        <w:t xml:space="preserve">ynergy tests are most effective for members of the Enterobacteriaceae. </w:t>
      </w:r>
    </w:p>
    <w:p w:rsidR="004C1611" w:rsidRPr="00C73653" w:rsidRDefault="00EE406E" w:rsidP="004C1611">
      <w:pPr>
        <w:pStyle w:val="PHEBodytext"/>
        <w:numPr>
          <w:ilvl w:val="0"/>
          <w:numId w:val="30"/>
        </w:numPr>
      </w:pPr>
      <w:r>
        <w:lastRenderedPageBreak/>
        <w:t>a</w:t>
      </w:r>
      <w:r w:rsidR="004C1611" w:rsidRPr="00C73653">
        <w:t xml:space="preserve">lthough EDTA/dipicolinic acid synergy tests may also be useful for non-fermenters, they give a high proportion of false-positive results for these organisms. </w:t>
      </w:r>
    </w:p>
    <w:p w:rsidR="004C1611" w:rsidRPr="00C73653" w:rsidRDefault="004C1611" w:rsidP="004C1611">
      <w:pPr>
        <w:pStyle w:val="PHEBodytext"/>
        <w:numPr>
          <w:ilvl w:val="0"/>
          <w:numId w:val="30"/>
        </w:numPr>
      </w:pPr>
      <w:r w:rsidRPr="00C73653">
        <w:rPr>
          <w:bCs/>
        </w:rPr>
        <w:t xml:space="preserve">EUCAST and CLSI advocate that supplemental tests to confirm carbapenemase production are unnecessary for individual patient management; the only test needed is the MICs – either agar or broth dilution or by use of gradient strip methods. This stance is contentious. </w:t>
      </w:r>
    </w:p>
    <w:p w:rsidR="004C1611" w:rsidRPr="00C73653" w:rsidRDefault="00EE406E" w:rsidP="004C1611">
      <w:pPr>
        <w:pStyle w:val="PHEBodytext"/>
        <w:numPr>
          <w:ilvl w:val="0"/>
          <w:numId w:val="30"/>
        </w:numPr>
      </w:pPr>
      <w:r>
        <w:rPr>
          <w:bCs/>
        </w:rPr>
        <w:t>t</w:t>
      </w:r>
      <w:r w:rsidR="004C1611" w:rsidRPr="00C73653">
        <w:rPr>
          <w:bCs/>
        </w:rPr>
        <w:t xml:space="preserve">he risk of onward spread may vary with underlying resistance mechanisms or combinations of those (see also ‘Reporting for Carbapenemase Producers’ below). Hence, both EUCAST and CLSI indicate the value of supplemental testing for infection prevention and control purposes, and for local epidemiological investigations. </w:t>
      </w:r>
    </w:p>
    <w:p w:rsidR="004C1611" w:rsidRPr="00C73653" w:rsidRDefault="00EE406E" w:rsidP="004C1611">
      <w:pPr>
        <w:pStyle w:val="PHEBodytext"/>
        <w:numPr>
          <w:ilvl w:val="0"/>
          <w:numId w:val="30"/>
        </w:numPr>
      </w:pPr>
      <w:r>
        <w:rPr>
          <w:szCs w:val="24"/>
        </w:rPr>
        <w:t>a</w:t>
      </w:r>
      <w:r w:rsidR="004C1611" w:rsidRPr="00C73653">
        <w:rPr>
          <w:szCs w:val="24"/>
        </w:rPr>
        <w:t>utomated or semi-automated systems generally can be used to detect carbapenem resistance</w:t>
      </w:r>
      <w:r w:rsidR="004C1611" w:rsidRPr="00C73653">
        <w:rPr>
          <w:rFonts w:cs="Formata-LightCondensed"/>
          <w:color w:val="000000"/>
          <w:szCs w:val="24"/>
        </w:rPr>
        <w:t xml:space="preserve"> though the ability of software to infer and warn correctly of the presence of carbapenemases is variable, especially for OXA-48-like enzymes</w:t>
      </w:r>
      <w:r w:rsidR="00E40793">
        <w:rPr>
          <w:rFonts w:cs="Formata-LightCondensed"/>
          <w:color w:val="000000"/>
          <w:szCs w:val="24"/>
        </w:rPr>
        <w:fldChar w:fldCharType="begin" w:fldLock="1">
          <w:fldData xml:space="preserve">PFJlZm1hbj48Q2l0ZT48QXV0aG9yPldvb2Rmb3JkPC9BdXRob3I+PFllYXI+MjAxMDwvWWVhcj48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</w:fldData>
        </w:fldChar>
      </w:r>
      <w:r w:rsidR="00C45326">
        <w:rPr>
          <w:rFonts w:cs="Formata-LightCondensed"/>
          <w:color w:val="000000"/>
          <w:szCs w:val="24"/>
        </w:rPr>
        <w:instrText xml:space="preserve"> ADDIN REFMGR.CITE </w:instrText>
      </w:r>
      <w:r w:rsidR="00C45326">
        <w:rPr>
          <w:rFonts w:cs="Formata-LightCondensed"/>
          <w:color w:val="000000"/>
          <w:szCs w:val="24"/>
        </w:rPr>
        <w:fldChar w:fldCharType="begin" w:fldLock="1">
          <w:fldData xml:space="preserve">PFJlZm1hbj48Q2l0ZT48QXV0aG9yPldvb2Rmb3JkPC9BdXRob3I+PFllYXI+MjAxMDwvWWVhcj48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</w:fldData>
        </w:fldChar>
      </w:r>
      <w:r w:rsidR="00C45326">
        <w:rPr>
          <w:rFonts w:cs="Formata-LightCondensed"/>
          <w:color w:val="000000"/>
          <w:szCs w:val="24"/>
        </w:rPr>
        <w:instrText xml:space="preserve"> ADDIN EN.CITE.DATA </w:instrText>
      </w:r>
      <w:r w:rsidR="00C45326">
        <w:rPr>
          <w:rFonts w:cs="Formata-LightCondensed"/>
          <w:color w:val="000000"/>
          <w:szCs w:val="24"/>
        </w:rPr>
      </w:r>
      <w:r w:rsidR="00C45326">
        <w:rPr>
          <w:rFonts w:cs="Formata-LightCondensed"/>
          <w:color w:val="000000"/>
          <w:szCs w:val="24"/>
        </w:rPr>
        <w:fldChar w:fldCharType="end"/>
      </w:r>
      <w:r w:rsidR="00E40793">
        <w:rPr>
          <w:rFonts w:cs="Formata-LightCondensed"/>
          <w:color w:val="000000"/>
          <w:szCs w:val="24"/>
        </w:rPr>
      </w:r>
      <w:r w:rsidR="00E40793">
        <w:rPr>
          <w:rFonts w:cs="Formata-LightCondensed"/>
          <w:color w:val="000000"/>
          <w:szCs w:val="24"/>
        </w:rPr>
        <w:fldChar w:fldCharType="separate"/>
      </w:r>
      <w:r w:rsidR="00E40793" w:rsidRPr="00E40793">
        <w:rPr>
          <w:rFonts w:cs="Formata-LightCondensed"/>
          <w:noProof/>
          <w:color w:val="000000"/>
          <w:szCs w:val="24"/>
          <w:vertAlign w:val="superscript"/>
        </w:rPr>
        <w:t>40</w:t>
      </w:r>
      <w:r w:rsidR="00E40793">
        <w:rPr>
          <w:rFonts w:cs="Formata-LightCondensed"/>
          <w:color w:val="000000"/>
          <w:szCs w:val="24"/>
        </w:rPr>
        <w:fldChar w:fldCharType="end"/>
      </w:r>
      <w:r w:rsidR="004C1611" w:rsidRPr="00C73653">
        <w:rPr>
          <w:rFonts w:cs="Formata-LightCondensed"/>
          <w:color w:val="000000"/>
          <w:szCs w:val="24"/>
        </w:rPr>
        <w:t>.</w:t>
      </w:r>
      <w:r w:rsidR="004C1611" w:rsidRPr="00C73653">
        <w:rPr>
          <w:szCs w:val="24"/>
        </w:rPr>
        <w:t xml:space="preserve"> For this reason, the underlying resistance mechanisms inferred by expert algorithms should be viewed with caution; some warn of potential carbapenemase production by every carbapenem-resistant isolate (good sensitivity and poor specificity) while others attempt to distinguish true carbapenemase producers from those with other mechanisms, which reduces their sensitivity. Studies on isolates with KPC carbapenemases indicate poor agreement between the MICs found by Etest and Vitek.</w:t>
      </w:r>
    </w:p>
    <w:p w:rsidR="004C1611" w:rsidRPr="00C73653" w:rsidRDefault="004C1611" w:rsidP="004C1611">
      <w:pPr>
        <w:pStyle w:val="PHEreportHeading2BlueHighlight"/>
      </w:pPr>
      <w:r w:rsidRPr="00C73653">
        <w:t xml:space="preserve">Confirmatory </w:t>
      </w:r>
      <w:r w:rsidR="008D76B2">
        <w:t>t</w:t>
      </w:r>
      <w:r w:rsidRPr="00C73653">
        <w:t xml:space="preserve">ests for </w:t>
      </w:r>
      <w:r w:rsidR="008D76B2">
        <w:t>c</w:t>
      </w:r>
      <w:r w:rsidRPr="00C73653">
        <w:t>arbapenemases: other methods</w:t>
      </w:r>
    </w:p>
    <w:p w:rsidR="004C1611" w:rsidRPr="00C73653" w:rsidRDefault="004C1611" w:rsidP="004C1611">
      <w:pPr>
        <w:pStyle w:val="PHEBodytext"/>
      </w:pPr>
      <w:r>
        <w:t>O</w:t>
      </w:r>
      <w:r w:rsidRPr="00C73653">
        <w:t xml:space="preserve">ther methods </w:t>
      </w:r>
      <w:r>
        <w:t xml:space="preserve">that </w:t>
      </w:r>
      <w:r w:rsidRPr="00C73653">
        <w:t>may also be considered for detecting likel</w:t>
      </w:r>
      <w:r>
        <w:t>y carbapenemase producers</w:t>
      </w:r>
      <w:r w:rsidRPr="00C73653">
        <w:t xml:space="preserve"> include:</w:t>
      </w:r>
    </w:p>
    <w:p w:rsidR="001A6660" w:rsidRPr="001A6660" w:rsidRDefault="004C1611" w:rsidP="001A6660">
      <w:pPr>
        <w:pStyle w:val="PHEreportHeading3"/>
      </w:pPr>
      <w:r w:rsidRPr="001A6660">
        <w:t>N</w:t>
      </w:r>
      <w:r w:rsidR="001A6660" w:rsidRPr="001A6660">
        <w:t>on</w:t>
      </w:r>
      <w:r w:rsidRPr="001A6660">
        <w:t>-</w:t>
      </w:r>
      <w:r w:rsidR="008D76B2">
        <w:t>c</w:t>
      </w:r>
      <w:r w:rsidR="001A6660" w:rsidRPr="001A6660">
        <w:t>hromogenic</w:t>
      </w:r>
      <w:r w:rsidRPr="001A6660">
        <w:t xml:space="preserve"> </w:t>
      </w:r>
      <w:r w:rsidR="008D76B2">
        <w:t>m</w:t>
      </w:r>
      <w:r w:rsidR="001A6660" w:rsidRPr="001A6660">
        <w:t>ethod</w:t>
      </w:r>
    </w:p>
    <w:p w:rsidR="004C1611" w:rsidRPr="00C73653" w:rsidRDefault="004C1611" w:rsidP="004C1611">
      <w:pPr>
        <w:pStyle w:val="PHEBodytext"/>
      </w:pPr>
      <w:r w:rsidRPr="00C73653">
        <w:rPr>
          <w:b/>
        </w:rPr>
        <w:t>Modified Hodge Test (MHT) or ‘Cloverleaf’ test:</w:t>
      </w:r>
      <w:r w:rsidRPr="00C73653">
        <w:t xml:space="preserve"> a phenotypic bioassay to assess the ability of a test strain to hydrolyse carbapenems, as judged by indentations of the inhibition zones for an indicator strain of </w:t>
      </w:r>
      <w:r w:rsidRPr="00C73653">
        <w:rPr>
          <w:i/>
        </w:rPr>
        <w:t>E. coli</w:t>
      </w:r>
      <w:r w:rsidRPr="00C73653">
        <w:t xml:space="preserve">.  Maximum sensitivity is achieved by using 10µg discs of ETP, IPM and MEM, but the test remains subjective and </w:t>
      </w:r>
      <w:r>
        <w:t xml:space="preserve">is </w:t>
      </w:r>
      <w:r w:rsidRPr="00C73653">
        <w:t>not recommended for routine use in clinical laboratories as results are difficult to interpret and</w:t>
      </w:r>
      <w:r>
        <w:t xml:space="preserve"> the test</w:t>
      </w:r>
      <w:r w:rsidRPr="00C73653">
        <w:t xml:space="preserve"> lacks specificity (especially with AmpC producers, which show weak positive results). Concerns have also been raised over its sensitivity, with several proven carbapenemase producers giving consistently negative results</w:t>
      </w:r>
      <w:r w:rsidR="00E40793">
        <w:fldChar w:fldCharType="begin" w:fldLock="1">
          <w:fldData xml:space="preserve">PFJlZm1hbj48Q2l0ZT48QXV0aG9yPk5vcmRtYW5uPC9BdXRob3I+PFllYXI+MjAxMjwvWWVhcj48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</w:fldData>
        </w:fldChar>
      </w:r>
      <w:r w:rsidR="00C45326">
        <w:instrText xml:space="preserve"> ADDIN REFMGR.CITE </w:instrText>
      </w:r>
      <w:r w:rsidR="00C45326">
        <w:fldChar w:fldCharType="begin" w:fldLock="1">
          <w:fldData xml:space="preserve">PFJlZm1hbj48Q2l0ZT48QXV0aG9yPk5vcmRtYW5uPC9BdXRob3I+PFllYXI+MjAxMjwvWWVhcj48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</w:fldData>
        </w:fldChar>
      </w:r>
      <w:r w:rsidR="00C45326">
        <w:instrText xml:space="preserve"> ADDIN EN.CITE.DATA </w:instrText>
      </w:r>
      <w:r w:rsidR="00C45326">
        <w:fldChar w:fldCharType="end"/>
      </w:r>
      <w:r w:rsidR="00E40793">
        <w:fldChar w:fldCharType="separate"/>
      </w:r>
      <w:r w:rsidR="00E40793" w:rsidRPr="00E40793">
        <w:rPr>
          <w:noProof/>
          <w:vertAlign w:val="superscript"/>
        </w:rPr>
        <w:t>41,42</w:t>
      </w:r>
      <w:r w:rsidR="00E40793">
        <w:fldChar w:fldCharType="end"/>
      </w:r>
      <w:r w:rsidRPr="00C73653">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6"/>
      </w:tblGrid>
      <w:tr w:rsidR="004C1611" w:rsidRPr="00C73653" w:rsidTr="005043D6">
        <w:trPr>
          <w:trHeight w:val="479"/>
        </w:trPr>
        <w:tc>
          <w:tcPr>
            <w:tcW w:w="9306" w:type="dxa"/>
            <w:shd w:val="clear" w:color="auto" w:fill="auto"/>
          </w:tcPr>
          <w:p w:rsidR="004C1611" w:rsidRPr="00C73653" w:rsidRDefault="004C1611" w:rsidP="005043D6">
            <w:pPr>
              <w:pStyle w:val="PHEBodytext"/>
              <w:rPr>
                <w:rFonts w:ascii="PraxisEF-Light" w:hAnsi="PraxisEF-Light"/>
                <w:i/>
              </w:rPr>
            </w:pPr>
            <w:r w:rsidRPr="00C73653">
              <w:rPr>
                <w:b/>
              </w:rPr>
              <w:t>Figure 2.</w:t>
            </w:r>
            <w:r w:rsidRPr="00C73653">
              <w:t xml:space="preserve"> Example of a Modified Hodge test (MHT) or clover-leaf test</w:t>
            </w:r>
          </w:p>
        </w:tc>
      </w:tr>
      <w:tr w:rsidR="004C1611" w:rsidRPr="00C73653" w:rsidTr="005043D6">
        <w:trPr>
          <w:trHeight w:val="2596"/>
        </w:trPr>
        <w:tc>
          <w:tcPr>
            <w:tcW w:w="9306" w:type="dxa"/>
            <w:shd w:val="clear" w:color="auto" w:fill="8DB3E2"/>
          </w:tcPr>
          <w:p w:rsidR="004C1611" w:rsidRPr="00C73653" w:rsidRDefault="004C1611" w:rsidP="005043D6">
            <w:pPr>
              <w:rPr>
                <w:rFonts w:ascii="PraxisEF-Light" w:hAnsi="PraxisEF-Light"/>
              </w:rPr>
            </w:pPr>
            <w:r>
              <w:rPr>
                <w:rFonts w:ascii="PraxisEF-Light" w:hAnsi="PraxisEF-Light"/>
                <w:noProof/>
              </w:rPr>
              <w:drawing>
                <wp:inline distT="0" distB="0" distL="0" distR="0" wp14:anchorId="2512F3C4" wp14:editId="631E5E19">
                  <wp:extent cx="1788795" cy="1518920"/>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8795" cy="1518920"/>
                          </a:xfrm>
                          <a:prstGeom prst="rect">
                            <a:avLst/>
                          </a:prstGeom>
                          <a:noFill/>
                          <a:ln>
                            <a:noFill/>
                          </a:ln>
                        </pic:spPr>
                      </pic:pic>
                    </a:graphicData>
                  </a:graphic>
                </wp:inline>
              </w:drawing>
            </w:r>
            <w:r w:rsidRPr="00C73653">
              <w:rPr>
                <w:rFonts w:ascii="PraxisEF-Light" w:hAnsi="PraxisEF-Light"/>
                <w:noProof/>
              </w:rPr>
              <w:t xml:space="preserve"> </w:t>
            </w:r>
            <w:r w:rsidRPr="00C73653">
              <w:rPr>
                <w:i/>
                <w:noProof/>
                <w:sz w:val="18"/>
                <w:szCs w:val="18"/>
              </w:rPr>
              <w:t>courtesy of Neil Woodford</w:t>
            </w:r>
          </w:p>
        </w:tc>
      </w:tr>
    </w:tbl>
    <w:p w:rsidR="004C1611" w:rsidRPr="001A6660" w:rsidRDefault="001A6660" w:rsidP="004C1611">
      <w:pPr>
        <w:pStyle w:val="PHEBodytext"/>
        <w:rPr>
          <w:b/>
          <w:sz w:val="28"/>
        </w:rPr>
      </w:pPr>
      <w:r w:rsidRPr="001A6660">
        <w:rPr>
          <w:b/>
          <w:sz w:val="28"/>
        </w:rPr>
        <w:lastRenderedPageBreak/>
        <w:t>Chromogenic</w:t>
      </w:r>
      <w:r w:rsidR="004C1611" w:rsidRPr="001A6660">
        <w:rPr>
          <w:b/>
          <w:sz w:val="28"/>
        </w:rPr>
        <w:t xml:space="preserve"> </w:t>
      </w:r>
      <w:r w:rsidR="008D76B2">
        <w:rPr>
          <w:b/>
          <w:sz w:val="28"/>
        </w:rPr>
        <w:t>m</w:t>
      </w:r>
      <w:r w:rsidRPr="001A6660">
        <w:rPr>
          <w:b/>
          <w:sz w:val="28"/>
        </w:rPr>
        <w:t>ethods</w:t>
      </w:r>
    </w:p>
    <w:p w:rsidR="004C1611" w:rsidRPr="00033C2D" w:rsidRDefault="004C1611" w:rsidP="004C1611">
      <w:pPr>
        <w:pStyle w:val="PHEBodytext"/>
      </w:pPr>
      <w:r w:rsidRPr="00C73653">
        <w:rPr>
          <w:b/>
        </w:rPr>
        <w:t>'Carba-NP'</w:t>
      </w:r>
      <w:r w:rsidR="001A6660">
        <w:rPr>
          <w:b/>
        </w:rPr>
        <w:t xml:space="preserve"> test</w:t>
      </w:r>
      <w:r w:rsidRPr="00C73653">
        <w:rPr>
          <w:b/>
        </w:rPr>
        <w:t>:</w:t>
      </w:r>
      <w:r w:rsidRPr="00C73653">
        <w:t xml:space="preserve"> This test is based on the classical acidometric penicillinase test and has a colorimetric endpoint (phenol red indicator turns yellow if the indicator carbapenem is hydrolysed). This assay has been reported to work well for detecting carbapenemases in Enterobacteriaceae and </w:t>
      </w:r>
      <w:r w:rsidRPr="00C73653">
        <w:rPr>
          <w:i/>
        </w:rPr>
        <w:t>Pseudomonas</w:t>
      </w:r>
      <w:r w:rsidRPr="00C73653">
        <w:t xml:space="preserve"> species</w:t>
      </w:r>
      <w:r w:rsidR="00E40793">
        <w:fldChar w:fldCharType="begin" w:fldLock="1">
          <w:fldData xml:space="preserve">PFJlZm1hbj48Q2l0ZT48QXV0aG9yPk5vcmRtYW5uPC9BdXRob3I+PFllYXI+MjAxMjwvWWVhcj48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=
</w:fldData>
        </w:fldChar>
      </w:r>
      <w:r w:rsidR="00C45326">
        <w:instrText xml:space="preserve"> ADDIN REFMGR.CITE </w:instrText>
      </w:r>
      <w:r w:rsidR="00C45326">
        <w:fldChar w:fldCharType="begin" w:fldLock="1">
          <w:fldData xml:space="preserve">PFJlZm1hbj48Q2l0ZT48QXV0aG9yPk5vcmRtYW5uPC9BdXRob3I+PFllYXI+MjAxMjwvWWVhcj48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=
</w:fldData>
        </w:fldChar>
      </w:r>
      <w:r w:rsidR="00C45326">
        <w:instrText xml:space="preserve"> ADDIN EN.CITE.DATA </w:instrText>
      </w:r>
      <w:r w:rsidR="00C45326">
        <w:fldChar w:fldCharType="end"/>
      </w:r>
      <w:r w:rsidR="00E40793">
        <w:fldChar w:fldCharType="separate"/>
      </w:r>
      <w:r w:rsidR="00E40793" w:rsidRPr="00E40793">
        <w:rPr>
          <w:noProof/>
          <w:vertAlign w:val="superscript"/>
        </w:rPr>
        <w:t>41,43-45</w:t>
      </w:r>
      <w:r w:rsidR="00E40793">
        <w:fldChar w:fldCharType="end"/>
      </w:r>
      <w:r w:rsidRPr="00C73653">
        <w:t>.</w:t>
      </w:r>
      <w:r w:rsidRPr="00C73653">
        <w:rPr>
          <w:vertAlign w:val="superscript"/>
        </w:rPr>
        <w:t xml:space="preserve"> </w:t>
      </w:r>
      <w:r w:rsidRPr="00033C2D">
        <w:t>Commercial versions of the test are available.</w:t>
      </w:r>
    </w:p>
    <w:p w:rsidR="004C1611" w:rsidRPr="00C73653" w:rsidRDefault="004C1611" w:rsidP="004C1611">
      <w:pPr>
        <w:pStyle w:val="PHEBodytext"/>
      </w:pPr>
      <w:r w:rsidRPr="00C73653">
        <w:t xml:space="preserve">The Carba NP test has multiple benefits - It is inexpensive, rapid, reproducible, and </w:t>
      </w:r>
      <w:r>
        <w:t xml:space="preserve">is reported to be </w:t>
      </w:r>
      <w:r w:rsidRPr="00C73653">
        <w:t xml:space="preserve">highly sensitive and specific. </w:t>
      </w:r>
      <w:r>
        <w:t>However, it</w:t>
      </w:r>
      <w:r w:rsidRPr="00C73653">
        <w:t xml:space="preserve"> requires pre-incubation of a carbapenem with the test organism, but can be completed in less than 2 hours. The test can give a ‘Yes / No’ result or, by testing carbapenems alone and in the presence of inhibitors, can also be used to assign any detected carbapenemase to its appropriate </w:t>
      </w:r>
      <w:r w:rsidRPr="00C73653">
        <w:rPr>
          <w:rFonts w:cs="Arial"/>
        </w:rPr>
        <w:t>β</w:t>
      </w:r>
      <w:r w:rsidRPr="00C73653">
        <w:rPr>
          <w:rFonts w:cs="PraxisEF-Light"/>
        </w:rPr>
        <w:t>-lactamase</w:t>
      </w:r>
      <w:r w:rsidRPr="00C73653">
        <w:t xml:space="preserve"> class (class A, B or D). </w:t>
      </w:r>
      <w:r>
        <w:t>Most</w:t>
      </w:r>
      <w:r w:rsidRPr="00C73653">
        <w:t xml:space="preserve"> published evidence </w:t>
      </w:r>
      <w:r>
        <w:t xml:space="preserve">on this test has originated from </w:t>
      </w:r>
      <w:r w:rsidRPr="00C73653">
        <w:t xml:space="preserve">the centre where it was developed. </w:t>
      </w:r>
      <w:r w:rsidR="00D140F5">
        <w:t>I</w:t>
      </w:r>
      <w:r w:rsidRPr="00C73653">
        <w:t xml:space="preserve">t </w:t>
      </w:r>
      <w:r w:rsidR="0085131A">
        <w:t>has been</w:t>
      </w:r>
      <w:r w:rsidRPr="00C73653">
        <w:t xml:space="preserve"> recommended as a diagnostic method</w:t>
      </w:r>
      <w:r w:rsidR="00D140F5">
        <w:t xml:space="preserve"> by CLSI. Questions remain about ‘user-friendliness’, potential for subjective interpretation, </w:t>
      </w:r>
      <w:r w:rsidRPr="00C73653">
        <w:t xml:space="preserve">its sensitivity </w:t>
      </w:r>
      <w:r w:rsidRPr="00C73653">
        <w:rPr>
          <w:i/>
        </w:rPr>
        <w:t>vs.</w:t>
      </w:r>
      <w:r w:rsidRPr="00C73653">
        <w:t xml:space="preserve"> all carbapenemase types and its specificity </w:t>
      </w:r>
      <w:r w:rsidRPr="00C73653">
        <w:rPr>
          <w:i/>
        </w:rPr>
        <w:t>vs.</w:t>
      </w:r>
      <w:r w:rsidRPr="00C73653">
        <w:t xml:space="preserve"> isolates with large amounts of AmpC enzyme. </w:t>
      </w:r>
      <w:r>
        <w:t xml:space="preserve">In some more studies, they </w:t>
      </w:r>
      <w:r w:rsidRPr="00033C2D">
        <w:t>have reported poorer sensitivity for CPE with OXA-48-like carbapenemases</w:t>
      </w:r>
      <w:r w:rsidR="00E40793">
        <w:fldChar w:fldCharType="begin" w:fldLock="1">
          <w:fldData xml:space="preserve">PFJlZm1hbj48Q2l0ZT48QXV0aG9yPkh1YW5nPC9BdXRob3I+PFllYXI+MjAxNDwvWWVhcj48UmVj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==
</w:fldData>
        </w:fldChar>
      </w:r>
      <w:r w:rsidR="00C45326">
        <w:instrText xml:space="preserve"> ADDIN REFMGR.CITE </w:instrText>
      </w:r>
      <w:r w:rsidR="00C45326">
        <w:fldChar w:fldCharType="begin" w:fldLock="1">
          <w:fldData xml:space="preserve">PFJlZm1hbj48Q2l0ZT48QXV0aG9yPkh1YW5nPC9BdXRob3I+PFllYXI+MjAxNDwvWWVhcj48UmVj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==
</w:fldData>
        </w:fldChar>
      </w:r>
      <w:r w:rsidR="00C45326">
        <w:instrText xml:space="preserve"> ADDIN EN.CITE.DATA </w:instrText>
      </w:r>
      <w:r w:rsidR="00C45326">
        <w:fldChar w:fldCharType="end"/>
      </w:r>
      <w:r w:rsidR="00E40793">
        <w:fldChar w:fldCharType="separate"/>
      </w:r>
      <w:r w:rsidR="00E40793" w:rsidRPr="00E40793">
        <w:rPr>
          <w:noProof/>
          <w:vertAlign w:val="superscript"/>
        </w:rPr>
        <w:t>46-48</w:t>
      </w:r>
      <w:r w:rsidR="00E40793">
        <w:fldChar w:fldCharType="end"/>
      </w:r>
      <w:r>
        <w:t>.</w:t>
      </w:r>
    </w:p>
    <w:p w:rsidR="004C1611" w:rsidRDefault="004C1611" w:rsidP="004C1611">
      <w:pPr>
        <w:pStyle w:val="PHEBodytext"/>
      </w:pPr>
      <w:r w:rsidRPr="00C73653">
        <w:rPr>
          <w:b/>
        </w:rPr>
        <w:t>Note:</w:t>
      </w:r>
      <w:r w:rsidRPr="00C73653">
        <w:t xml:space="preserve"> The Carba NP test has been validated with bacterial colonies grown on Mueller-Hinton agar plates, blood agar plates, trypticase soy agar plates, and most selective media used in screening for carbapenemase producers. However, this test cannot be performed with bacterial colonies grown on Drigalski or M</w:t>
      </w:r>
      <w:r>
        <w:t>acConkey agar plates</w:t>
      </w:r>
      <w:r w:rsidR="00E40793">
        <w:fldChar w:fldCharType="begin" w:fldLock="1">
          <w:fldData xml:space="preserve">PFJlZm1hbj48Q2l0ZT48QXV0aG9yPk5vcmRtYW5uPC9BdXRob3I+PFllYXI+MjAxMjwvWWVhcj48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</w:fldData>
        </w:fldChar>
      </w:r>
      <w:r w:rsidR="00C45326">
        <w:instrText xml:space="preserve"> ADDIN REFMGR.CITE </w:instrText>
      </w:r>
      <w:r w:rsidR="00C45326">
        <w:fldChar w:fldCharType="begin" w:fldLock="1">
          <w:fldData xml:space="preserve">PFJlZm1hbj48Q2l0ZT48QXV0aG9yPk5vcmRtYW5uPC9BdXRob3I+PFllYXI+MjAxMjwvWWVhcj48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</w:fldData>
        </w:fldChar>
      </w:r>
      <w:r w:rsidR="00C45326">
        <w:instrText xml:space="preserve"> ADDIN EN.CITE.DATA </w:instrText>
      </w:r>
      <w:r w:rsidR="00C45326">
        <w:fldChar w:fldCharType="end"/>
      </w:r>
      <w:r w:rsidR="00E40793">
        <w:fldChar w:fldCharType="separate"/>
      </w:r>
      <w:r w:rsidR="00E40793" w:rsidRPr="00E40793">
        <w:rPr>
          <w:noProof/>
          <w:vertAlign w:val="superscript"/>
        </w:rPr>
        <w:t>41,43</w:t>
      </w:r>
      <w:r w:rsidR="00E40793">
        <w:fldChar w:fldCharType="end"/>
      </w:r>
      <w:r w:rsidRPr="00C73653">
        <w:t>.</w:t>
      </w:r>
    </w:p>
    <w:p w:rsidR="004C1611" w:rsidRPr="00C73653" w:rsidRDefault="004C1611" w:rsidP="004C1611">
      <w:pPr>
        <w:pStyle w:val="PHEBodytext"/>
        <w:rPr>
          <w:sz w:val="20"/>
          <w:szCs w:val="20"/>
        </w:rPr>
      </w:pPr>
      <w:r>
        <w:rPr>
          <w:noProof/>
          <w:sz w:val="20"/>
          <w:szCs w:val="20"/>
        </w:rPr>
        <w:drawing>
          <wp:inline distT="0" distB="0" distL="0" distR="0" wp14:anchorId="1F0CD241" wp14:editId="49EAD40A">
            <wp:extent cx="2439090" cy="28432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1913" cy="2846563"/>
                    </a:xfrm>
                    <a:prstGeom prst="rect">
                      <a:avLst/>
                    </a:prstGeom>
                    <a:noFill/>
                    <a:ln>
                      <a:noFill/>
                    </a:ln>
                  </pic:spPr>
                </pic:pic>
              </a:graphicData>
            </a:graphic>
          </wp:inline>
        </w:drawing>
      </w:r>
      <w:r>
        <w:rPr>
          <w:noProof/>
        </w:rPr>
        <w:drawing>
          <wp:inline distT="0" distB="0" distL="0" distR="0" wp14:anchorId="50D567F6" wp14:editId="26022A86">
            <wp:extent cx="2801721" cy="279598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l="17876" t="30479" r="56575" b="16495"/>
                    <a:stretch>
                      <a:fillRect/>
                    </a:stretch>
                  </pic:blipFill>
                  <pic:spPr bwMode="auto">
                    <a:xfrm>
                      <a:off x="0" y="0"/>
                      <a:ext cx="2804818" cy="2799080"/>
                    </a:xfrm>
                    <a:prstGeom prst="rect">
                      <a:avLst/>
                    </a:prstGeom>
                    <a:noFill/>
                    <a:ln>
                      <a:noFill/>
                    </a:ln>
                  </pic:spPr>
                </pic:pic>
              </a:graphicData>
            </a:graphic>
          </wp:inline>
        </w:drawing>
      </w:r>
    </w:p>
    <w:p w:rsidR="004C1611" w:rsidRPr="00C73653" w:rsidRDefault="004C1611" w:rsidP="004C1611">
      <w:pPr>
        <w:pStyle w:val="PHEBodytext"/>
        <w:rPr>
          <w:sz w:val="20"/>
          <w:szCs w:val="20"/>
        </w:rPr>
      </w:pPr>
      <w:r w:rsidRPr="00C73653">
        <w:rPr>
          <w:sz w:val="20"/>
          <w:szCs w:val="20"/>
        </w:rPr>
        <w:t>This has been adapted from the CDC website (</w:t>
      </w:r>
      <w:hyperlink r:id="rId33" w:history="1">
        <w:r w:rsidRPr="00C73653">
          <w:rPr>
            <w:rStyle w:val="Hyperlink"/>
            <w:sz w:val="20"/>
            <w:szCs w:val="20"/>
          </w:rPr>
          <w:t>http://wwwnc.cdc.gov/eid/article/18/9/12-0355-f1</w:t>
        </w:r>
      </w:hyperlink>
      <w:r w:rsidR="008D76B2">
        <w:rPr>
          <w:sz w:val="20"/>
          <w:szCs w:val="20"/>
        </w:rPr>
        <w:t>) and Dortet</w:t>
      </w:r>
      <w:r w:rsidR="00E40793">
        <w:rPr>
          <w:sz w:val="20"/>
          <w:szCs w:val="20"/>
        </w:rPr>
        <w:fldChar w:fldCharType="begin" w:fldLock="1"/>
      </w:r>
      <w:r w:rsidR="00C45326">
        <w:rPr>
          <w:sz w:val="20"/>
          <w:szCs w:val="20"/>
        </w:rPr>
        <w:instrText xml:space="preserve"> ADDIN REFMGR.CITE &lt;Refman&gt;&lt;Cite&gt;&lt;Author&gt;Dortet&lt;/Author&gt;&lt;Year&gt;2012&lt;/Year&gt;&lt;RecNum&gt;36203&lt;/RecNum&gt;&lt;IDText&gt;Rapid identification of carbapenemase types in Enterobacteriaceae and Pseudomonas spp. by using a biochemical test&lt;/IDText&gt;&lt;MDL Ref_Type="Journal"&gt;&lt;Ref_Type&gt;Journal&lt;/Ref_Type&gt;&lt;Ref_ID&gt;36203&lt;/Ref_ID&gt;&lt;Title_Primary&gt;Rapid identification of carbapenemase types in Enterobacteriaceae and Pseudomonas spp. by using a biochemical test&lt;/Title_Primary&gt;&lt;Authors_Primary&gt;Dortet,L.&lt;/Authors_Primary&gt;&lt;Authors_Primary&gt;Poirel,L.&lt;/Authors_Primary&gt;&lt;Authors_Primary&gt;Nordmann,P.&lt;/Authors_Primary&gt;&lt;Date_Primary&gt;2012/12&lt;/Date_Primary&gt;&lt;Keywords&gt;Enterobacteriaceae&lt;/Keywords&gt;&lt;Keywords&gt;France&lt;/Keywords&gt;&lt;Keywords&gt;Hydrolysis&lt;/Keywords&gt;&lt;Keywords&gt;Identification&lt;/Keywords&gt;&lt;Keywords&gt;Imipenem&lt;/Keywords&gt;&lt;Keywords&gt;P 8&lt;/Keywords&gt;&lt;Keywords&gt;Paris&lt;/Keywords&gt;&lt;Keywords&gt;Pseudomonas&lt;/Keywords&gt;&lt;Keywords&gt;Pseudomonas aeruginosa&lt;/Keywords&gt;&lt;Keywords&gt;Research&lt;/Keywords&gt;&lt;Keywords&gt;Sensitivity and Specificity&lt;/Keywords&gt;&lt;Reprint&gt;Not in File&lt;/Reprint&gt;&lt;Start_Page&gt;6437&lt;/Start_Page&gt;&lt;End_Page&gt;6440&lt;/End_Page&gt;&lt;Periodical&gt;Antimicrob.Agents Chemother.&lt;/Periodical&gt;&lt;Volume&gt;56&lt;/Volume&gt;&lt;Issue&gt;12&lt;/Issue&gt;&lt;User_Def_5&gt;PMC3497194&lt;/User_Def_5&gt;&lt;Misc_3&gt;AAC.01395-12 [pii];10.1128/AAC.01395-12 [doi]&lt;/Misc_3&gt;&lt;Address&gt;Hopital de Bicetre, Assistance Publique/Hopitaux de Paris, Faculte de Medecine Paris Sud, K.-Bicetre, France&lt;/Address&gt;&lt;Web_URL&gt;PM:23070158&lt;/Web_URL&gt;&lt;ZZ_JournalStdAbbrev&gt;&lt;f name="System"&gt;Antimicrob.Agents Chemother.&lt;/f&gt;&lt;/ZZ_JournalStdAbbrev&gt;&lt;ZZ_WorkformID&gt;1&lt;/ZZ_WorkformID&gt;&lt;/MDL&gt;&lt;/Cite&gt;&lt;/Refman&gt;</w:instrText>
      </w:r>
      <w:r w:rsidR="00E40793">
        <w:rPr>
          <w:sz w:val="20"/>
          <w:szCs w:val="20"/>
        </w:rPr>
        <w:fldChar w:fldCharType="separate"/>
      </w:r>
      <w:r w:rsidR="00E40793" w:rsidRPr="00E40793">
        <w:rPr>
          <w:noProof/>
          <w:sz w:val="20"/>
          <w:szCs w:val="20"/>
          <w:vertAlign w:val="superscript"/>
        </w:rPr>
        <w:t>43</w:t>
      </w:r>
      <w:r w:rsidR="00E40793">
        <w:rPr>
          <w:sz w:val="20"/>
          <w:szCs w:val="20"/>
        </w:rPr>
        <w:fldChar w:fldCharType="end"/>
      </w:r>
      <w:r w:rsidRPr="00C73653">
        <w:rPr>
          <w:sz w:val="20"/>
          <w:szCs w:val="20"/>
        </w:rPr>
        <w:t>.</w:t>
      </w:r>
    </w:p>
    <w:p w:rsidR="004C1611" w:rsidRDefault="004C1611" w:rsidP="004C1611">
      <w:pPr>
        <w:pStyle w:val="PHEBodytext"/>
      </w:pPr>
      <w:r w:rsidRPr="00C73653">
        <w:rPr>
          <w:b/>
        </w:rPr>
        <w:t xml:space="preserve">Commercial agars:  </w:t>
      </w:r>
      <w:r w:rsidRPr="00033C2D">
        <w:t>As stated previously, there</w:t>
      </w:r>
      <w:r w:rsidRPr="00C73653">
        <w:t xml:space="preserve"> are </w:t>
      </w:r>
      <w:r>
        <w:t xml:space="preserve">several </w:t>
      </w:r>
      <w:r w:rsidRPr="00C73653">
        <w:t>commercially available chromogenic media designed for isolation of carbapenem-resistant Enterobacteriaceae</w:t>
      </w:r>
      <w:r>
        <w:t xml:space="preserve"> and for </w:t>
      </w:r>
      <w:r w:rsidRPr="00C73653">
        <w:t>carbapenemase producers</w:t>
      </w:r>
      <w:r>
        <w:t>,</w:t>
      </w:r>
      <w:r w:rsidRPr="00C73653">
        <w:t xml:space="preserve"> including those producing OXA-48</w:t>
      </w:r>
      <w:r>
        <w:t>-like enzymes</w:t>
      </w:r>
      <w:r w:rsidR="00E40793">
        <w:fldChar w:fldCharType="begin" w:fldLock="1">
          <w:fldData xml:space="preserve">PFJlZm1hbj48Q2l0ZT48QXV0aG9yPk5vcmRtYW5uPC9BdXRob3I+PFllYXI+MjAxMTwvWWVhcj48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</w:fldData>
        </w:fldChar>
      </w:r>
      <w:r w:rsidR="00C45326">
        <w:instrText xml:space="preserve"> ADDIN REFMGR.CITE </w:instrText>
      </w:r>
      <w:r w:rsidR="00C45326">
        <w:fldChar w:fldCharType="begin" w:fldLock="1">
          <w:fldData xml:space="preserve">PFJlZm1hbj48Q2l0ZT48QXV0aG9yPk5vcmRtYW5uPC9BdXRob3I+PFllYXI+MjAxMTwvWWVhcj48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</w:fldData>
        </w:fldChar>
      </w:r>
      <w:r w:rsidR="00C45326">
        <w:instrText xml:space="preserve"> ADDIN EN.CITE.DATA </w:instrText>
      </w:r>
      <w:r w:rsidR="00C45326">
        <w:fldChar w:fldCharType="end"/>
      </w:r>
      <w:r w:rsidR="00E40793">
        <w:fldChar w:fldCharType="separate"/>
      </w:r>
      <w:r w:rsidR="00E40793" w:rsidRPr="00E40793">
        <w:rPr>
          <w:noProof/>
          <w:vertAlign w:val="superscript"/>
        </w:rPr>
        <w:t>20-25</w:t>
      </w:r>
      <w:r w:rsidR="00E40793">
        <w:fldChar w:fldCharType="end"/>
      </w:r>
      <w:r w:rsidRPr="00C73653">
        <w:t>. Chromogenic media have also been developed for detection of ESBL-producers, but these are likely to be less specific, particularly in areas where ESBL producers are commonplace and no advantage has yet been demonstrated in trials with clinical samples</w:t>
      </w:r>
      <w:r w:rsidR="00E40793">
        <w:fldChar w:fldCharType="begin" w:fldLock="1">
          <w:fldData xml:space="preserve">PFJlZm1hbj48Q2l0ZT48QXV0aG9yPk5vcmRtYW5uPC9BdXRob3I+PFllYXI+MjAxMTwvWWVhcj48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==
</w:fldData>
        </w:fldChar>
      </w:r>
      <w:r w:rsidR="00C45326">
        <w:instrText xml:space="preserve"> ADDIN REFMGR.CITE </w:instrText>
      </w:r>
      <w:r w:rsidR="00C45326">
        <w:fldChar w:fldCharType="begin" w:fldLock="1">
          <w:fldData xml:space="preserve">PFJlZm1hbj48Q2l0ZT48QXV0aG9yPk5vcmRtYW5uPC9BdXRob3I+PFllYXI+MjAxMTwvWWVhcj48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==
</w:fldData>
        </w:fldChar>
      </w:r>
      <w:r w:rsidR="00C45326">
        <w:instrText xml:space="preserve"> ADDIN EN.CITE.DATA </w:instrText>
      </w:r>
      <w:r w:rsidR="00C45326">
        <w:fldChar w:fldCharType="end"/>
      </w:r>
      <w:r w:rsidR="00E40793">
        <w:fldChar w:fldCharType="separate"/>
      </w:r>
      <w:r w:rsidR="00E40793" w:rsidRPr="00E40793">
        <w:rPr>
          <w:noProof/>
          <w:vertAlign w:val="superscript"/>
        </w:rPr>
        <w:t>20,23-28</w:t>
      </w:r>
      <w:r w:rsidR="00E40793">
        <w:fldChar w:fldCharType="end"/>
      </w:r>
      <w:r w:rsidRPr="00C73653">
        <w:t xml:space="preserve">. </w:t>
      </w:r>
      <w:r>
        <w:t xml:space="preserve">Media designed for ESBL producers may show reduced sensitivity for some carbapenemase producers (eg those with </w:t>
      </w:r>
      <w:r>
        <w:lastRenderedPageBreak/>
        <w:t xml:space="preserve">OXA-48-like enzymes but lacking co-resident ESBLs). Two chromogenic agars may be needed to maximise sensitivity. </w:t>
      </w:r>
    </w:p>
    <w:p w:rsidR="004A40D6" w:rsidRDefault="001A6660" w:rsidP="004C1611">
      <w:pPr>
        <w:pStyle w:val="PHEBodytext"/>
        <w:rPr>
          <w:b/>
          <w:sz w:val="28"/>
        </w:rPr>
      </w:pPr>
      <w:r w:rsidRPr="001A6660">
        <w:rPr>
          <w:b/>
          <w:sz w:val="28"/>
        </w:rPr>
        <w:t>Rap</w:t>
      </w:r>
      <w:r w:rsidR="004A40D6">
        <w:rPr>
          <w:b/>
          <w:sz w:val="28"/>
        </w:rPr>
        <w:t xml:space="preserve">id </w:t>
      </w:r>
      <w:r w:rsidR="008D76B2">
        <w:rPr>
          <w:b/>
          <w:sz w:val="28"/>
        </w:rPr>
        <w:t>m</w:t>
      </w:r>
      <w:r w:rsidR="004A40D6">
        <w:rPr>
          <w:b/>
          <w:sz w:val="28"/>
        </w:rPr>
        <w:t>ethods</w:t>
      </w:r>
    </w:p>
    <w:p w:rsidR="004C1611" w:rsidRPr="004A40D6" w:rsidRDefault="004C1611" w:rsidP="004C1611">
      <w:pPr>
        <w:pStyle w:val="PHEBodytext"/>
        <w:rPr>
          <w:b/>
          <w:sz w:val="28"/>
        </w:rPr>
      </w:pPr>
      <w:r w:rsidRPr="00C73653">
        <w:rPr>
          <w:b/>
        </w:rPr>
        <w:t>Matrix-Assisted Laser Desorption/Ionisation - Time of Flight (MALDI-ToF):</w:t>
      </w:r>
      <w:r w:rsidRPr="00C73653">
        <w:t xml:space="preserve"> This is increasingly available to diagnostic laboratories; MALDI-ToF also offers the potential to detect carbapenemase production</w:t>
      </w:r>
      <w:r w:rsidR="00E40793">
        <w:fldChar w:fldCharType="begin" w:fldLock="1">
          <w:fldData xml:space="preserve">PFJlZm1hbj48Q2l0ZT48QXV0aG9yPkJ1cmNraGFyZHQ8L0F1dGhvcj48WWVhcj4yMDExPC9ZZWFy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</w:fldData>
        </w:fldChar>
      </w:r>
      <w:r w:rsidR="00C45326">
        <w:instrText xml:space="preserve"> ADDIN REFMGR.CITE </w:instrText>
      </w:r>
      <w:r w:rsidR="00C45326">
        <w:fldChar w:fldCharType="begin" w:fldLock="1">
          <w:fldData xml:space="preserve">PFJlZm1hbj48Q2l0ZT48QXV0aG9yPkJ1cmNraGFyZHQ8L0F1dGhvcj48WWVhcj4yMDExPC9ZZWFy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</w:fldData>
        </w:fldChar>
      </w:r>
      <w:r w:rsidR="00C45326">
        <w:instrText xml:space="preserve"> ADDIN EN.CITE.DATA </w:instrText>
      </w:r>
      <w:r w:rsidR="00C45326">
        <w:fldChar w:fldCharType="end"/>
      </w:r>
      <w:r w:rsidR="00E40793">
        <w:fldChar w:fldCharType="separate"/>
      </w:r>
      <w:r w:rsidR="00E40793" w:rsidRPr="00E40793">
        <w:rPr>
          <w:noProof/>
          <w:vertAlign w:val="superscript"/>
        </w:rPr>
        <w:t>49-53</w:t>
      </w:r>
      <w:r w:rsidR="00E40793">
        <w:fldChar w:fldCharType="end"/>
      </w:r>
      <w:r w:rsidRPr="00C73653">
        <w:t xml:space="preserve">. The assay detects mass changes that follow hydrolysis of a carbapenem molecule. </w:t>
      </w:r>
      <w:r>
        <w:t xml:space="preserve">It </w:t>
      </w:r>
      <w:r w:rsidRPr="00C73653">
        <w:t xml:space="preserve">requires pre-incubation of a carbapenem with the test organism, but can be completed in less than 2 hours. The test gives a ‘Yes / No’ result, but needs validation before it can be recommended as a diagnostic method, to determine its sensitivity </w:t>
      </w:r>
      <w:r w:rsidRPr="00C73653">
        <w:rPr>
          <w:i/>
        </w:rPr>
        <w:t>vs.</w:t>
      </w:r>
      <w:r w:rsidRPr="00C73653">
        <w:t xml:space="preserve"> all carbapenemase types and its specificity </w:t>
      </w:r>
      <w:r w:rsidRPr="00C73653">
        <w:rPr>
          <w:i/>
        </w:rPr>
        <w:t>vs.</w:t>
      </w:r>
      <w:r w:rsidRPr="00C73653">
        <w:t xml:space="preserve"> isolates with large amounts of AmpC enzyme.</w:t>
      </w:r>
      <w:r>
        <w:t xml:space="preserve"> This assay is not yet commercially available, but is under development. </w:t>
      </w:r>
    </w:p>
    <w:p w:rsidR="004C1611" w:rsidRPr="00C73653" w:rsidRDefault="004C1611" w:rsidP="004C1611">
      <w:pPr>
        <w:pStyle w:val="PHEBodytext"/>
      </w:pPr>
      <w:r w:rsidRPr="00C73653">
        <w:rPr>
          <w:b/>
        </w:rPr>
        <w:t>Molecular tests:</w:t>
      </w:r>
      <w:r w:rsidRPr="00C73653">
        <w:t xml:space="preserve"> There are numerous block-based or real-time </w:t>
      </w:r>
      <w:r w:rsidR="00E020D5">
        <w:t>amplification (</w:t>
      </w:r>
      <w:r w:rsidRPr="00C73653">
        <w:t xml:space="preserve">PCR </w:t>
      </w:r>
      <w:r w:rsidR="00E020D5">
        <w:t xml:space="preserve">or LAMP) </w:t>
      </w:r>
      <w:r w:rsidRPr="00C73653">
        <w:t>assays in the literature, either using simple</w:t>
      </w:r>
      <w:r w:rsidR="0085131A">
        <w:t>x</w:t>
      </w:r>
      <w:r w:rsidRPr="00C73653">
        <w:t xml:space="preserve"> or multiplex formats</w:t>
      </w:r>
      <w:r w:rsidR="00E40793">
        <w:fldChar w:fldCharType="begin" w:fldLock="1">
          <w:fldData xml:space="preserve">PFJlZm1hbj48Q2l0ZT48QXV0aG9yPkVsbGluZ3RvbjwvQXV0aG9yPjxZZWFyPjIwMDc8L1llYXI+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=
</w:fldData>
        </w:fldChar>
      </w:r>
      <w:r w:rsidR="00C45326">
        <w:instrText xml:space="preserve"> ADDIN REFMGR.CITE </w:instrText>
      </w:r>
      <w:r w:rsidR="00C45326">
        <w:fldChar w:fldCharType="begin" w:fldLock="1">
          <w:fldData xml:space="preserve">PFJlZm1hbj48Q2l0ZT48QXV0aG9yPkVsbGluZ3RvbjwvQXV0aG9yPjxZZWFyPjIwMDc8L1llYXI+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=
</w:fldData>
        </w:fldChar>
      </w:r>
      <w:r w:rsidR="00C45326">
        <w:instrText xml:space="preserve"> ADDIN EN.CITE.DATA </w:instrText>
      </w:r>
      <w:r w:rsidR="00C45326">
        <w:fldChar w:fldCharType="end"/>
      </w:r>
      <w:r w:rsidR="00E40793">
        <w:fldChar w:fldCharType="separate"/>
      </w:r>
      <w:r w:rsidR="00E40793" w:rsidRPr="00E40793">
        <w:rPr>
          <w:noProof/>
          <w:vertAlign w:val="superscript"/>
        </w:rPr>
        <w:t>54-59</w:t>
      </w:r>
      <w:r w:rsidR="00E40793">
        <w:fldChar w:fldCharType="end"/>
      </w:r>
      <w:r w:rsidRPr="00C73653">
        <w:t>.</w:t>
      </w:r>
      <w:r w:rsidRPr="00C73653">
        <w:rPr>
          <w:vertAlign w:val="superscript"/>
        </w:rPr>
        <w:t xml:space="preserve"> </w:t>
      </w:r>
      <w:r w:rsidRPr="00C73653">
        <w:t xml:space="preserve">Some are commercially available. </w:t>
      </w:r>
      <w:r w:rsidR="00D140F5" w:rsidRPr="00D140F5">
        <w:t xml:space="preserve">Many are suitable either for screening for colonisation (ie using rectal swabs) or for confirmation of carbapenemases in bacterial colonies. </w:t>
      </w:r>
      <w:r w:rsidRPr="00C73653">
        <w:t>These</w:t>
      </w:r>
      <w:r w:rsidR="00D140F5">
        <w:t xml:space="preserve"> assays</w:t>
      </w:r>
      <w:r w:rsidRPr="00C73653">
        <w:t xml:space="preserve"> vary in their scope (ie the range of genes sought) and the extent to which they can be customised by the end-user. PCR has been successfully utilized for the detection of single or multiple carbapenemase genes directly from clinical</w:t>
      </w:r>
      <w:r>
        <w:t xml:space="preserve"> or screening</w:t>
      </w:r>
      <w:r w:rsidRPr="00C73653">
        <w:t xml:space="preserve"> samples</w:t>
      </w:r>
      <w:r w:rsidR="00E40793">
        <w:fldChar w:fldCharType="begin" w:fldLock="1">
          <w:fldData xml:space="preserve">PFJlZm1hbj48Q2l0ZT48QXV0aG9yPkF2bGFtaTwvQXV0aG9yPjxZZWFyPjIwMTA8L1llYXI+PFJl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</w:fldData>
        </w:fldChar>
      </w:r>
      <w:r w:rsidR="00C45326">
        <w:instrText xml:space="preserve"> ADDIN REFMGR.CITE </w:instrText>
      </w:r>
      <w:r w:rsidR="00C45326">
        <w:fldChar w:fldCharType="begin" w:fldLock="1">
          <w:fldData xml:space="preserve">PFJlZm1hbj48Q2l0ZT48QXV0aG9yPkF2bGFtaTwvQXV0aG9yPjxZZWFyPjIwMTA8L1llYXI+PFJl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</w:fldData>
        </w:fldChar>
      </w:r>
      <w:r w:rsidR="00C45326">
        <w:instrText xml:space="preserve"> ADDIN EN.CITE.DATA </w:instrText>
      </w:r>
      <w:r w:rsidR="00C45326">
        <w:fldChar w:fldCharType="end"/>
      </w:r>
      <w:r w:rsidR="00E40793">
        <w:fldChar w:fldCharType="separate"/>
      </w:r>
      <w:r w:rsidR="00E40793" w:rsidRPr="00E40793">
        <w:rPr>
          <w:noProof/>
          <w:vertAlign w:val="superscript"/>
        </w:rPr>
        <w:t>18,26,56,60</w:t>
      </w:r>
      <w:r w:rsidR="00E40793">
        <w:fldChar w:fldCharType="end"/>
      </w:r>
      <w:r w:rsidRPr="00C73653">
        <w:t>. Obvious advantages include a greater speed of detection and potentially a higher sensitivity than that offered by culture</w:t>
      </w:r>
      <w:r w:rsidR="00E40793">
        <w:fldChar w:fldCharType="begin" w:fldLock="1">
          <w:fldData xml:space="preserve">PFJlZm1hbj48Q2l0ZT48QXV0aG9yPlNpbmdoPC9BdXRob3I+PFllYXI+MjAxMjwvWWVhcj48UmVj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</w:fldData>
        </w:fldChar>
      </w:r>
      <w:r w:rsidR="00C45326">
        <w:instrText xml:space="preserve"> ADDIN REFMGR.CITE </w:instrText>
      </w:r>
      <w:r w:rsidR="00C45326">
        <w:fldChar w:fldCharType="begin" w:fldLock="1">
          <w:fldData xml:space="preserve">PFJlZm1hbj48Q2l0ZT48QXV0aG9yPlNpbmdoPC9BdXRob3I+PFllYXI+MjAxMjwvWWVhcj48UmVj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</w:fldData>
        </w:fldChar>
      </w:r>
      <w:r w:rsidR="00C45326">
        <w:instrText xml:space="preserve"> ADDIN EN.CITE.DATA </w:instrText>
      </w:r>
      <w:r w:rsidR="00C45326">
        <w:fldChar w:fldCharType="end"/>
      </w:r>
      <w:r w:rsidR="00E40793">
        <w:fldChar w:fldCharType="separate"/>
      </w:r>
      <w:r w:rsidR="00E40793" w:rsidRPr="00E40793">
        <w:rPr>
          <w:noProof/>
          <w:vertAlign w:val="superscript"/>
        </w:rPr>
        <w:t>26</w:t>
      </w:r>
      <w:r w:rsidR="00E40793">
        <w:fldChar w:fldCharType="end"/>
      </w:r>
      <w:r w:rsidRPr="00C73653">
        <w:t>. Disadvantages include a higher cost for processing sa</w:t>
      </w:r>
      <w:r>
        <w:t>mples and the need for specialis</w:t>
      </w:r>
      <w:r w:rsidRPr="00C73653">
        <w:t>ed equipment and/or expertise and so</w:t>
      </w:r>
      <w:r w:rsidRPr="00BF4D59">
        <w:t xml:space="preserve"> molecular tests</w:t>
      </w:r>
      <w:r w:rsidRPr="00C73653">
        <w:t xml:space="preserve"> might be considered expensive in some settings. Given the range of carbapenemases that may be encountered in the UK it would be necessary to target a range of genes to rule out the presence of carbapenemase-producing Enterobacteriaceae. </w:t>
      </w:r>
    </w:p>
    <w:p w:rsidR="004C1611" w:rsidRDefault="004C1611" w:rsidP="004C1611">
      <w:pPr>
        <w:pStyle w:val="PHEBodytext"/>
        <w:rPr>
          <w:vertAlign w:val="superscript"/>
        </w:rPr>
      </w:pPr>
      <w:r w:rsidRPr="00C73653">
        <w:t>There are also commercial DNA micro-arrays to detect and distinguish the ‘big five’ carbapenemases</w:t>
      </w:r>
      <w:r w:rsidR="00D140F5" w:rsidRPr="00D140F5">
        <w:t>, together with rarer enzymes</w:t>
      </w:r>
      <w:r w:rsidR="00E40793">
        <w:fldChar w:fldCharType="begin" w:fldLock="1">
          <w:fldData xml:space="preserve">PFJlZm1hbj48Q2l0ZT48QXV0aG9yPkVuZGltaWFuaTwvQXV0aG9yPjxZZWFyPjIwMTA8L1llYXI+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</w:fldData>
        </w:fldChar>
      </w:r>
      <w:r w:rsidR="00C45326">
        <w:instrText xml:space="preserve"> ADDIN REFMGR.CITE </w:instrText>
      </w:r>
      <w:r w:rsidR="00C45326">
        <w:fldChar w:fldCharType="begin" w:fldLock="1">
          <w:fldData xml:space="preserve">PFJlZm1hbj48Q2l0ZT48QXV0aG9yPkVuZGltaWFuaTwvQXV0aG9yPjxZZWFyPjIwMTA8L1llYXI+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</w:fldData>
        </w:fldChar>
      </w:r>
      <w:r w:rsidR="00C45326">
        <w:instrText xml:space="preserve"> ADDIN EN.CITE.DATA </w:instrText>
      </w:r>
      <w:r w:rsidR="00C45326">
        <w:fldChar w:fldCharType="end"/>
      </w:r>
      <w:r w:rsidR="00E40793">
        <w:fldChar w:fldCharType="separate"/>
      </w:r>
      <w:r w:rsidR="00E40793" w:rsidRPr="00E40793">
        <w:rPr>
          <w:noProof/>
          <w:vertAlign w:val="superscript"/>
        </w:rPr>
        <w:t>61-65</w:t>
      </w:r>
      <w:r w:rsidR="00E40793">
        <w:fldChar w:fldCharType="end"/>
      </w:r>
      <w:r w:rsidRPr="00C73653">
        <w:t>.</w:t>
      </w:r>
      <w:r w:rsidRPr="00C73653">
        <w:rPr>
          <w:vertAlign w:val="superscript"/>
        </w:rPr>
        <w:t xml:space="preserve"> </w:t>
      </w:r>
    </w:p>
    <w:p w:rsidR="004C1611" w:rsidRDefault="004C1611" w:rsidP="004C1611">
      <w:pPr>
        <w:pStyle w:val="PHEBodytext"/>
      </w:pPr>
      <w:r w:rsidRPr="00C73653">
        <w:t>Some commercial systems will give a ‘Yes / No’ result, while others identify the carbapenemase type (KPC, OXA-48, IMP, NDM or VIM). Molecular tests are the only reliable means of detecting production of multiple carbapenemases by an isolate.</w:t>
      </w:r>
    </w:p>
    <w:p w:rsidR="004C1611" w:rsidRDefault="00FF4731" w:rsidP="004C1611">
      <w:pPr>
        <w:pStyle w:val="PHEBodytext"/>
      </w:pPr>
      <w:r>
        <w:t>Molecular methods will</w:t>
      </w:r>
      <w:r w:rsidR="004C1611">
        <w:t xml:space="preserve"> not identify </w:t>
      </w:r>
      <w:r w:rsidR="002D49CB">
        <w:t xml:space="preserve">producers of </w:t>
      </w:r>
      <w:r w:rsidR="004C1611">
        <w:t xml:space="preserve">rare or </w:t>
      </w:r>
      <w:r w:rsidR="004C1611" w:rsidRPr="00C73653">
        <w:t xml:space="preserve">new </w:t>
      </w:r>
      <w:r w:rsidR="004C1611">
        <w:t>carbapene</w:t>
      </w:r>
      <w:r w:rsidR="004C1611" w:rsidRPr="00C73653">
        <w:t>mase</w:t>
      </w:r>
      <w:r w:rsidR="004C1611">
        <w:t>s (unlike, for example, a test that detects carbapenem hydrolysis),</w:t>
      </w:r>
      <w:r w:rsidR="004C1611" w:rsidRPr="00C73653">
        <w:t xml:space="preserve"> </w:t>
      </w:r>
      <w:r w:rsidR="004C1611">
        <w:t xml:space="preserve">and do </w:t>
      </w:r>
      <w:r w:rsidR="004C1611" w:rsidRPr="00C73653">
        <w:t xml:space="preserve">not provide information </w:t>
      </w:r>
      <w:r w:rsidR="004C1611">
        <w:t xml:space="preserve">on the </w:t>
      </w:r>
      <w:r w:rsidR="004C1611" w:rsidRPr="00C73653">
        <w:t>host species</w:t>
      </w:r>
      <w:r w:rsidR="004C1611" w:rsidRPr="00270D21">
        <w:t xml:space="preserve"> </w:t>
      </w:r>
      <w:r w:rsidR="004C1611">
        <w:t>if performed directly on clinical specimens;</w:t>
      </w:r>
      <w:r w:rsidR="004C1611" w:rsidRPr="00C73653">
        <w:t xml:space="preserve"> </w:t>
      </w:r>
      <w:r w:rsidR="004C1611">
        <w:t>culture of positive samples would be required to obtain the carbapenemase producer for susceptibility testing and identification</w:t>
      </w:r>
      <w:r w:rsidR="00E40793">
        <w:fldChar w:fldCharType="begin" w:fldLock="1"/>
      </w:r>
      <w:r w:rsidR="00C45326">
        <w:instrText xml:space="preserve"> ADDIN REFMGR.CITE &lt;Refman&gt;&lt;Cite&gt;&lt;Author&gt;Giske&lt;/Author&gt;&lt;Year&gt;2013&lt;/Year&gt;&lt;RecNum&gt;37778&lt;/RecNum&gt;&lt;IDText&gt;EUCAST guideline for the detection of resistance mechanisms and specific resistances of clinical and/or epidemiological importance&lt;/IDText&gt;&lt;MDL Ref_Type="Report"&gt;&lt;Ref_Type&gt;Report&lt;/Ref_Type&gt;&lt;Ref_ID&gt;37778&lt;/Ref_ID&gt;&lt;Title_Primary&gt;EUCAST guideline for the detection of resistance mechanisms and specific resistances of clinical and/or epidemiological importance&lt;/Title_Primary&gt;&lt;Authors_Primary&gt;Giske,C.G.&lt;/Authors_Primary&gt;&lt;Authors_Primary&gt;Martinez-Martinez,L.&lt;/Authors_Primary&gt;&lt;Authors_Primary&gt;Canton R&lt;/Authors_Primary&gt;&lt;Authors_Primary&gt;Stefani,S.&lt;/Authors_Primary&gt;&lt;Authors_Primary&gt;Skov,R.&lt;/Authors_Primary&gt;&lt;Authors_Primary&gt;Glupczynski Y&lt;/Authors_Primary&gt;&lt;Authors_Primary&gt;Nordmann,P.&lt;/Authors_Primary&gt;&lt;Authors_Primary&gt;Wooton,M.&lt;/Authors_Primary&gt;&lt;Authors_Primary&gt;Miriagou,V.&lt;/Authors_Primary&gt;&lt;Authors_Primary&gt;Simonsen,G.S.&lt;/Authors_Primary&gt;&lt;Authors_Primary&gt;Zemlickova,H.&lt;/Authors_Primary&gt;&lt;Authors_Primary&gt;Cohen-Stuart,J.&lt;/Authors_Primary&gt;&lt;Authors_Primary&gt;Gniadkowski M&lt;/Authors_Primary&gt;&lt;Date_Primary&gt;2013&lt;/Date_Primary&gt;&lt;Keywords&gt;detection of resistance mechanisms&lt;/Keywords&gt;&lt;Keywords&gt;EUCAST&lt;/Keywords&gt;&lt;Keywords&gt;Guidelines&lt;/Keywords&gt;&lt;Keywords&gt;P 8&lt;/Keywords&gt;&lt;Reprint&gt;Not in File&lt;/Reprint&gt;&lt;Start_Page&gt;1&lt;/Start_Page&gt;&lt;End_Page&gt;40&lt;/End_Page&gt;&lt;Volume&gt;Version 1.0&lt;/Volume&gt;&lt;Publisher&gt;EUCAST (European Committee on Antimicrobial Suceptibility Testing) http://www.eucast.org/fileadmin/src/media/PDFs/EUCAST_files/Resistance_mechanisms/EUCAST_detection_of_resistance_mechanisms_v1.0_20131211.pdf&lt;/Publisher&gt;&lt;Web_URL_Link2&gt;&lt;u&gt;http://www.eucast.org/resistance_mechanisms/&lt;/u&gt;&lt;/Web_URL_Link2&gt;&lt;ZZ_WorkformID&gt;24&lt;/ZZ_WorkformID&gt;&lt;/MDL&gt;&lt;/Cite&gt;&lt;/Refman&gt;</w:instrText>
      </w:r>
      <w:r w:rsidR="00E40793">
        <w:fldChar w:fldCharType="separate"/>
      </w:r>
      <w:r w:rsidR="00E40793" w:rsidRPr="00E40793">
        <w:rPr>
          <w:noProof/>
          <w:vertAlign w:val="superscript"/>
        </w:rPr>
        <w:t>42</w:t>
      </w:r>
      <w:r w:rsidR="00E40793">
        <w:fldChar w:fldCharType="end"/>
      </w:r>
      <w:r w:rsidR="004C1611">
        <w:t>.</w:t>
      </w:r>
    </w:p>
    <w:p w:rsidR="004C1611" w:rsidRPr="00C73653" w:rsidRDefault="004C1611" w:rsidP="004C1611">
      <w:pPr>
        <w:pStyle w:val="PHEBodytext"/>
      </w:pPr>
      <w:r w:rsidRPr="00BF4D59">
        <w:t xml:space="preserve">Commercial molecular assays offer a reliable means of detecting bacteria with the most clinically-significant carbapenemases, especially KPC, NDM and VIM types. Coverage of some assays </w:t>
      </w:r>
      <w:r w:rsidR="00E020D5">
        <w:t>has been</w:t>
      </w:r>
      <w:r w:rsidRPr="00BF4D59">
        <w:t xml:space="preserve"> expanded to detect OXA-181 producers and so maximize the sensitivity for OXA-48-like carbapenemases. Choice will ultimately depend on preferred gene coverage, intended throughput, cost, and abil</w:t>
      </w:r>
      <w:r w:rsidR="007E12AC">
        <w:t>ity to fit into local workflows.</w:t>
      </w:r>
    </w:p>
    <w:p w:rsidR="004C1611" w:rsidRPr="00C73653" w:rsidRDefault="004C1611" w:rsidP="004C1611">
      <w:pPr>
        <w:pStyle w:val="PHEreportHeading2BlueHighlight"/>
      </w:pPr>
      <w:r w:rsidRPr="00C73653">
        <w:t xml:space="preserve">Controls for </w:t>
      </w:r>
      <w:r w:rsidR="008D76B2">
        <w:t>c</w:t>
      </w:r>
      <w:r w:rsidRPr="00C73653">
        <w:t xml:space="preserve">arbapenemase </w:t>
      </w:r>
      <w:r w:rsidR="008D76B2">
        <w:t>t</w:t>
      </w:r>
      <w:r w:rsidRPr="00C73653">
        <w:t>ests</w:t>
      </w:r>
    </w:p>
    <w:p w:rsidR="004C1611" w:rsidRPr="00C73653" w:rsidRDefault="004C1611" w:rsidP="004C1611">
      <w:pPr>
        <w:pStyle w:val="PHEBodytext"/>
      </w:pPr>
      <w:r w:rsidRPr="00C73653">
        <w:t>Quality control of the carbapenem discs used in the primary screening</w:t>
      </w:r>
      <w:r w:rsidR="0085131A">
        <w:t xml:space="preserve"> should follow standard BSAC, </w:t>
      </w:r>
      <w:r w:rsidRPr="00C73653">
        <w:t xml:space="preserve">EUCAST or CLSI recommendations. </w:t>
      </w:r>
    </w:p>
    <w:p w:rsidR="001A6660" w:rsidRDefault="004C1611" w:rsidP="004C1611">
      <w:pPr>
        <w:pStyle w:val="PHEBodytext"/>
        <w:rPr>
          <w:szCs w:val="24"/>
        </w:rPr>
      </w:pPr>
      <w:r w:rsidRPr="00C73653">
        <w:rPr>
          <w:szCs w:val="24"/>
        </w:rPr>
        <w:lastRenderedPageBreak/>
        <w:t>Positive controls should be used to ensure the performance of carbapenemase confirmatory tests. Various strains with known carbapenemases are available from NCTC (</w:t>
      </w:r>
      <w:hyperlink r:id="rId34" w:history="1">
        <w:r w:rsidRPr="00C73653">
          <w:rPr>
            <w:rStyle w:val="Hyperlink"/>
            <w:sz w:val="24"/>
            <w:szCs w:val="24"/>
          </w:rPr>
          <w:t>https://www.phe-culturecollections.org.uk/media/63614/m01520130827v4_antimicrobresmech-a4.pdf</w:t>
        </w:r>
      </w:hyperlink>
      <w:r w:rsidRPr="00C73653">
        <w:rPr>
          <w:szCs w:val="24"/>
        </w:rPr>
        <w:t>). Alternatively, some may be obtained commercially from other suppliers.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5"/>
      </w:tblGrid>
      <w:tr w:rsidR="004C1611" w:rsidRPr="00C73653" w:rsidTr="005043D6">
        <w:tc>
          <w:tcPr>
            <w:tcW w:w="9395" w:type="dxa"/>
            <w:shd w:val="clear" w:color="auto" w:fill="auto"/>
          </w:tcPr>
          <w:p w:rsidR="004C1611" w:rsidRPr="00C73653" w:rsidRDefault="004C1611" w:rsidP="001340C9">
            <w:pPr>
              <w:pStyle w:val="PHEBodytext"/>
            </w:pPr>
            <w:r w:rsidRPr="00C73653">
              <w:rPr>
                <w:b/>
              </w:rPr>
              <w:t xml:space="preserve">Table </w:t>
            </w:r>
            <w:r w:rsidR="004A40D6">
              <w:rPr>
                <w:b/>
              </w:rPr>
              <w:t>3</w:t>
            </w:r>
            <w:r w:rsidRPr="00C73653">
              <w:rPr>
                <w:b/>
              </w:rPr>
              <w:t>.</w:t>
            </w:r>
            <w:r w:rsidRPr="00C73653">
              <w:t xml:space="preserve"> Control strains producing carbapenemases available from the NCTC </w:t>
            </w:r>
          </w:p>
        </w:tc>
      </w:tr>
      <w:tr w:rsidR="004C1611" w:rsidRPr="00C73653" w:rsidTr="005043D6">
        <w:tc>
          <w:tcPr>
            <w:tcW w:w="9395" w:type="dxa"/>
            <w:shd w:val="clear" w:color="auto" w:fill="8DB3E2"/>
          </w:tcPr>
          <w:p w:rsidR="004C1611" w:rsidRPr="00C73653" w:rsidRDefault="004C1611" w:rsidP="005043D6">
            <w:pPr>
              <w:autoSpaceDE w:val="0"/>
              <w:autoSpaceDN w:val="0"/>
              <w:adjustRightInd w:val="0"/>
              <w:spacing w:before="60" w:after="120"/>
              <w:ind w:left="0" w:firstLine="0"/>
              <w:jc w:val="center"/>
              <w:rPr>
                <w:rFonts w:ascii="PraxisEF-Light" w:hAnsi="PraxisEF-Light" w:cs="PraxisEF-Light"/>
                <w:szCs w:val="28"/>
              </w:rPr>
            </w:pPr>
            <w:r>
              <w:rPr>
                <w:rFonts w:ascii="PraxisEF-Light" w:hAnsi="PraxisEF-Light" w:cs="PraxisEF-Light"/>
                <w:noProof/>
                <w:szCs w:val="28"/>
              </w:rPr>
              <w:drawing>
                <wp:inline distT="0" distB="0" distL="0" distR="0" wp14:anchorId="3C262E92" wp14:editId="1FD5735A">
                  <wp:extent cx="5136515" cy="2663825"/>
                  <wp:effectExtent l="0" t="0" r="6985" b="3175"/>
                  <wp:docPr id="12" name="Picture 12" descr="C:\Documents and Settings\neil.woodford\Local Settings\Temporary Internet Files\Content.Word\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eil.woodford\Local Settings\Temporary Internet Files\Content.Word\New Picture (4).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6515" cy="2663825"/>
                          </a:xfrm>
                          <a:prstGeom prst="rect">
                            <a:avLst/>
                          </a:prstGeom>
                          <a:noFill/>
                          <a:ln>
                            <a:noFill/>
                          </a:ln>
                        </pic:spPr>
                      </pic:pic>
                    </a:graphicData>
                  </a:graphic>
                </wp:inline>
              </w:drawing>
            </w:r>
          </w:p>
        </w:tc>
      </w:tr>
    </w:tbl>
    <w:p w:rsidR="00926393" w:rsidRPr="006856FA" w:rsidRDefault="004C1611" w:rsidP="004C1611">
      <w:pPr>
        <w:pStyle w:val="PHEBodytext"/>
      </w:pPr>
      <w:r w:rsidRPr="009D0FFC">
        <w:rPr>
          <w:b/>
        </w:rPr>
        <w:t xml:space="preserve">Note: </w:t>
      </w:r>
      <w:r w:rsidRPr="00C73653">
        <w:t xml:space="preserve">Either </w:t>
      </w:r>
      <w:r w:rsidRPr="00C73653">
        <w:rPr>
          <w:i/>
        </w:rPr>
        <w:t xml:space="preserve">E. coli </w:t>
      </w:r>
      <w:r w:rsidRPr="00C73653">
        <w:t>NCTC 10418 or ATCC 25922 should be used as a negative</w:t>
      </w:r>
      <w:r>
        <w:t xml:space="preserve"> control in confirmation tests.</w:t>
      </w:r>
    </w:p>
    <w:p w:rsidR="0090734C" w:rsidRPr="00FF0EC0" w:rsidRDefault="001D4C88" w:rsidP="00FF0EC0">
      <w:pPr>
        <w:pStyle w:val="PHEreportHeading1"/>
      </w:pPr>
      <w:bookmarkStart w:id="20" w:name="_Toc421092227"/>
      <w:r w:rsidRPr="00FF0EC0">
        <w:t xml:space="preserve">Technical </w:t>
      </w:r>
      <w:r w:rsidR="008D76B2">
        <w:t>i</w:t>
      </w:r>
      <w:r w:rsidRPr="00FF0EC0">
        <w:t>nformation/</w:t>
      </w:r>
      <w:r w:rsidR="008D76B2">
        <w:t>l</w:t>
      </w:r>
      <w:r w:rsidRPr="00FF0EC0">
        <w:t>imitations</w:t>
      </w:r>
      <w:bookmarkEnd w:id="15"/>
      <w:bookmarkEnd w:id="20"/>
    </w:p>
    <w:p w:rsidR="00341A6E" w:rsidRPr="00AB3D2E" w:rsidRDefault="00341A6E" w:rsidP="00B03725">
      <w:pPr>
        <w:pStyle w:val="PHEreportHeading2BlueHighlight"/>
      </w:pPr>
      <w:bookmarkStart w:id="21" w:name="_Toc210040703"/>
      <w:r w:rsidRPr="00AB3D2E">
        <w:t>Limitations of UK SMIs</w:t>
      </w:r>
    </w:p>
    <w:p w:rsidR="00A9535B" w:rsidRPr="00AB3D2E" w:rsidRDefault="004545B0" w:rsidP="00A9535B">
      <w:pPr>
        <w:pStyle w:val="PHEBodytext"/>
      </w:pPr>
      <w:r w:rsidRPr="00AB3D2E">
        <w:t xml:space="preserve">The recommendations made in UK SMIs </w:t>
      </w:r>
      <w:r w:rsidR="004955CA" w:rsidRPr="00AB3D2E">
        <w:t>are based on evidence (eg</w:t>
      </w:r>
      <w:r w:rsidRPr="00AB3D2E">
        <w:t xml:space="preserve"> sensitivity and specificity) where available, expert opinion and pragmatism</w:t>
      </w:r>
      <w:r w:rsidR="004955CA" w:rsidRPr="00AB3D2E">
        <w:t>, with c</w:t>
      </w:r>
      <w:r w:rsidRPr="00AB3D2E">
        <w:t>onsideration also</w:t>
      </w:r>
      <w:r w:rsidR="004955CA" w:rsidRPr="00AB3D2E">
        <w:t xml:space="preserve"> being</w:t>
      </w:r>
      <w:r w:rsidRPr="00AB3D2E">
        <w:t xml:space="preserve"> given to available resources.</w:t>
      </w:r>
      <w:r w:rsidRPr="00AB3D2E">
        <w:rPr>
          <w:rFonts w:ascii="Helvetica" w:hAnsi="Helvetica" w:cs="Helvetica"/>
          <w:color w:val="000000"/>
        </w:rPr>
        <w:t xml:space="preserve"> </w:t>
      </w:r>
      <w:r w:rsidR="00C05480" w:rsidRPr="00AB3D2E">
        <w:rPr>
          <w:rFonts w:ascii="Helvetica" w:hAnsi="Helvetica" w:cs="Helvetica"/>
          <w:color w:val="000000"/>
        </w:rPr>
        <w:t>L</w:t>
      </w:r>
      <w:r w:rsidRPr="00AB3D2E">
        <w:t>aboratories should take account of local requirements and undertake additional investigations where appropriate</w:t>
      </w:r>
      <w:r w:rsidR="004955CA" w:rsidRPr="00AB3D2E">
        <w:t xml:space="preserve">. </w:t>
      </w:r>
      <w:r w:rsidR="00A9535B" w:rsidRPr="00AB3D2E">
        <w:t>Prior to use, laboratories should ensure that all commercial and in-house tests have been validated and are fit for purpose.</w:t>
      </w:r>
    </w:p>
    <w:p w:rsidR="00DC2D92" w:rsidRPr="00A7228B" w:rsidRDefault="00DC2D92" w:rsidP="00A9535B">
      <w:pPr>
        <w:pStyle w:val="PHEreportHeading2BlueHighlight"/>
      </w:pPr>
      <w:r w:rsidRPr="00A7228B">
        <w:t xml:space="preserve">Selective </w:t>
      </w:r>
      <w:r w:rsidR="008D76B2">
        <w:t>m</w:t>
      </w:r>
      <w:r w:rsidRPr="00A7228B">
        <w:t>edia</w:t>
      </w:r>
      <w:r w:rsidR="00B03725" w:rsidRPr="00A7228B">
        <w:t xml:space="preserve"> in </w:t>
      </w:r>
      <w:r w:rsidR="008D76B2">
        <w:t>s</w:t>
      </w:r>
      <w:r w:rsidR="00B03725" w:rsidRPr="00A7228B">
        <w:t xml:space="preserve">creening </w:t>
      </w:r>
      <w:r w:rsidR="008D76B2">
        <w:t>p</w:t>
      </w:r>
      <w:r w:rsidR="00B03725" w:rsidRPr="00A7228B">
        <w:t>rocedures</w:t>
      </w:r>
    </w:p>
    <w:p w:rsidR="00246D91" w:rsidRPr="006B29FF" w:rsidRDefault="00DC2D92" w:rsidP="00C05480">
      <w:pPr>
        <w:pStyle w:val="PHEBodytext"/>
      </w:pPr>
      <w:r w:rsidRPr="00A7228B">
        <w:t>Selective media which does not support the growth of all circulating strains of organisms may be recommended based on the evidence available. A balance therefore must be sought between available evidence, and available resources required if more</w:t>
      </w:r>
      <w:r w:rsidR="00C05480" w:rsidRPr="00A7228B">
        <w:t xml:space="preserve"> than one media plate is used.</w:t>
      </w:r>
      <w:r w:rsidR="00C05480">
        <w:t xml:space="preserve"> </w:t>
      </w:r>
    </w:p>
    <w:p w:rsidR="000A433D" w:rsidRPr="00B03725" w:rsidRDefault="000A433D" w:rsidP="00B03725">
      <w:pPr>
        <w:pStyle w:val="PHEreportHeading2BlueHighlight"/>
      </w:pPr>
      <w:r w:rsidRPr="00B03725">
        <w:t xml:space="preserve">Specimen </w:t>
      </w:r>
      <w:r w:rsidR="008D76B2">
        <w:t>c</w:t>
      </w:r>
      <w:r w:rsidRPr="00B03725">
        <w:t>ontainers</w:t>
      </w:r>
      <w:r w:rsidR="00E40793">
        <w:rPr>
          <w:vertAlign w:val="superscript"/>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C45326">
        <w:rPr>
          <w:vertAlign w:val="superscript"/>
        </w:rPr>
        <w:instrText xml:space="preserve"> ADDIN REFMGR.CITE </w:instrText>
      </w:r>
      <w:r w:rsidR="00C45326">
        <w:rPr>
          <w:vertAlign w:val="superscript"/>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C45326">
        <w:rPr>
          <w:vertAlign w:val="superscript"/>
        </w:rPr>
        <w:instrText xml:space="preserve"> ADDIN EN.CITE.DATA </w:instrText>
      </w:r>
      <w:r w:rsidR="00C45326">
        <w:rPr>
          <w:vertAlign w:val="superscript"/>
        </w:rPr>
      </w:r>
      <w:r w:rsidR="00C45326">
        <w:rPr>
          <w:vertAlign w:val="superscript"/>
        </w:rPr>
        <w:fldChar w:fldCharType="end"/>
      </w:r>
      <w:r w:rsidR="00E40793">
        <w:rPr>
          <w:vertAlign w:val="superscript"/>
        </w:rPr>
      </w:r>
      <w:r w:rsidR="00E40793">
        <w:rPr>
          <w:vertAlign w:val="superscript"/>
        </w:rPr>
        <w:fldChar w:fldCharType="separate"/>
      </w:r>
      <w:r w:rsidR="00E40793">
        <w:rPr>
          <w:noProof/>
          <w:vertAlign w:val="superscript"/>
        </w:rPr>
        <w:t>66,67</w:t>
      </w:r>
      <w:r w:rsidR="00E40793">
        <w:rPr>
          <w:vertAlign w:val="superscript"/>
        </w:rPr>
        <w:fldChar w:fldCharType="end"/>
      </w:r>
    </w:p>
    <w:p w:rsidR="001A6660" w:rsidRDefault="00C37669" w:rsidP="00CE7CC6">
      <w:pPr>
        <w:pStyle w:val="PHEBodytext"/>
        <w:rPr>
          <w:rFonts w:cs="Arial"/>
          <w:iCs/>
          <w:szCs w:val="24"/>
        </w:rPr>
      </w:pPr>
      <w:r w:rsidRPr="006B29FF">
        <w:rPr>
          <w:rFonts w:cs="Arial"/>
          <w:szCs w:val="24"/>
        </w:rPr>
        <w:t>SMIs use the term “CE marked leak proof container” to describe containers bearing the CE marking used for the collection and transport of clinical specimens. The</w:t>
      </w:r>
      <w:r w:rsidRPr="006B29FF">
        <w:rPr>
          <w:rFonts w:cs="Arial"/>
          <w:iCs/>
          <w:szCs w:val="24"/>
        </w:rPr>
        <w:t xml:space="preserve"> requirements for specimen containers are given in the EU in vitro Diagnostic Medical Devices Directive (98/79/EC Annex 1 B 2.1) which states: “The design must allow easy handling and, where necessary, reduce as far as possible contamination of, and </w:t>
      </w:r>
      <w:r w:rsidRPr="006B29FF">
        <w:rPr>
          <w:rFonts w:cs="Arial"/>
          <w:iCs/>
          <w:szCs w:val="24"/>
        </w:rPr>
        <w:lastRenderedPageBreak/>
        <w:t>leakage from, the device during use and, in the case of specimen receptacles, the risk of contamination of the specimen. The manufacturing processes must be a</w:t>
      </w:r>
      <w:r w:rsidR="00CE7CC6" w:rsidRPr="006B29FF">
        <w:rPr>
          <w:rFonts w:cs="Arial"/>
          <w:iCs/>
          <w:szCs w:val="24"/>
        </w:rPr>
        <w:t>ppropriate for these purposes”.</w:t>
      </w:r>
    </w:p>
    <w:p w:rsidR="007E7FDF" w:rsidRPr="007E7FDF" w:rsidRDefault="007E7FDF" w:rsidP="007E7FDF">
      <w:pPr>
        <w:pStyle w:val="PHEreportHeading2BlueHighlight"/>
      </w:pPr>
      <w:r>
        <w:t xml:space="preserve">Quality </w:t>
      </w:r>
      <w:r w:rsidR="008D76B2">
        <w:t>c</w:t>
      </w:r>
      <w:r>
        <w:t xml:space="preserve">ontrol </w:t>
      </w:r>
    </w:p>
    <w:p w:rsidR="00830A4A" w:rsidRPr="00E93374" w:rsidRDefault="007E7FDF" w:rsidP="007E7FDF">
      <w:pPr>
        <w:pStyle w:val="PHEBodytext"/>
        <w:rPr>
          <w:rFonts w:cs="Arial"/>
          <w:iCs/>
          <w:szCs w:val="24"/>
        </w:rPr>
      </w:pPr>
      <w:r w:rsidRPr="00E93374">
        <w:rPr>
          <w:rFonts w:cs="Arial"/>
          <w:iCs/>
          <w:szCs w:val="24"/>
        </w:rPr>
        <w:t xml:space="preserve">The carbapenem discs that are used should be quality control tested using disc diffusion methods and quality control strains as described in the </w:t>
      </w:r>
      <w:r w:rsidR="0085131A">
        <w:t xml:space="preserve">BSAC, </w:t>
      </w:r>
      <w:r w:rsidRPr="00E93374">
        <w:t>EUCAST or CLSI</w:t>
      </w:r>
      <w:r w:rsidRPr="00E93374">
        <w:rPr>
          <w:rFonts w:cs="Arial"/>
          <w:iCs/>
          <w:szCs w:val="24"/>
        </w:rPr>
        <w:t xml:space="preserve"> guideline documents. Follow guidelines for frequency of disc quality control testing and corrective action if results are out of range.</w:t>
      </w:r>
    </w:p>
    <w:p w:rsidR="00246D91" w:rsidRPr="00E93374" w:rsidRDefault="00246D91" w:rsidP="00246D91">
      <w:pPr>
        <w:pStyle w:val="PHEreportHeading2BlueHighlight"/>
      </w:pPr>
      <w:r w:rsidRPr="00E93374">
        <w:t xml:space="preserve">Chromogenic </w:t>
      </w:r>
      <w:r w:rsidR="008D76B2">
        <w:t>m</w:t>
      </w:r>
      <w:r w:rsidRPr="00E93374">
        <w:t>edia</w:t>
      </w:r>
    </w:p>
    <w:p w:rsidR="00830A4A" w:rsidRDefault="00246D91" w:rsidP="00CE7CC6">
      <w:pPr>
        <w:pStyle w:val="PHEBodytext"/>
        <w:rPr>
          <w:rFonts w:cs="Arial"/>
          <w:iCs/>
          <w:szCs w:val="24"/>
        </w:rPr>
      </w:pPr>
      <w:r w:rsidRPr="00E93374">
        <w:rPr>
          <w:szCs w:val="24"/>
        </w:rPr>
        <w:t>Chromogenic media are affected by light and plates should be stored in the dark and not left in the light before or after inoculation. Incubation times for chromogenic media should be as recommended by the manufacturers</w:t>
      </w:r>
      <w:r w:rsidRPr="00E93374">
        <w:rPr>
          <w:sz w:val="23"/>
          <w:szCs w:val="23"/>
        </w:rPr>
        <w:t>.</w:t>
      </w:r>
    </w:p>
    <w:p w:rsidR="004A40D6" w:rsidRDefault="004A40D6" w:rsidP="004A40D6">
      <w:pPr>
        <w:pStyle w:val="PHEreportHeading1"/>
        <w:pBdr>
          <w:bottom w:val="none" w:sz="0" w:space="0" w:color="auto"/>
        </w:pBdr>
      </w:pPr>
      <w:bookmarkStart w:id="22" w:name="_Toc401234816"/>
      <w:bookmarkStart w:id="23" w:name="_Toc119225993"/>
      <w:bookmarkStart w:id="24" w:name="_Toc210040707"/>
      <w:bookmarkEnd w:id="21"/>
    </w:p>
    <w:p w:rsidR="004A40D6" w:rsidRDefault="004A40D6" w:rsidP="004A40D6">
      <w:pPr>
        <w:pStyle w:val="PHEreportHeading1"/>
        <w:pBdr>
          <w:bottom w:val="none" w:sz="0" w:space="0" w:color="auto"/>
        </w:pBdr>
      </w:pPr>
    </w:p>
    <w:p w:rsidR="004A40D6" w:rsidRDefault="004A40D6" w:rsidP="004A40D6">
      <w:pPr>
        <w:pStyle w:val="PHEreportHeading1"/>
        <w:pBdr>
          <w:bottom w:val="none" w:sz="0" w:space="0" w:color="auto"/>
        </w:pBdr>
      </w:pPr>
    </w:p>
    <w:p w:rsidR="004A40D6" w:rsidRDefault="004A40D6" w:rsidP="004A40D6">
      <w:pPr>
        <w:pStyle w:val="PHEreportHeading1"/>
        <w:pBdr>
          <w:bottom w:val="none" w:sz="0" w:space="0" w:color="auto"/>
        </w:pBdr>
      </w:pPr>
    </w:p>
    <w:p w:rsidR="00DC5426" w:rsidRDefault="00DC5426" w:rsidP="004A40D6">
      <w:pPr>
        <w:pStyle w:val="PHEreportHeading1"/>
        <w:pBdr>
          <w:bottom w:val="none" w:sz="0" w:space="0" w:color="auto"/>
        </w:pBdr>
      </w:pPr>
    </w:p>
    <w:p w:rsidR="00DC5426" w:rsidRDefault="00DC5426" w:rsidP="004A40D6">
      <w:pPr>
        <w:pStyle w:val="PHEreportHeading1"/>
        <w:pBdr>
          <w:bottom w:val="none" w:sz="0" w:space="0" w:color="auto"/>
        </w:pBdr>
      </w:pPr>
    </w:p>
    <w:p w:rsidR="00DC5426" w:rsidRDefault="00DC5426" w:rsidP="004A40D6">
      <w:pPr>
        <w:pStyle w:val="PHEreportHeading1"/>
        <w:pBdr>
          <w:bottom w:val="none" w:sz="0" w:space="0" w:color="auto"/>
        </w:pBdr>
      </w:pPr>
    </w:p>
    <w:p w:rsidR="00DC5426" w:rsidRDefault="00DC5426" w:rsidP="004A40D6">
      <w:pPr>
        <w:pStyle w:val="PHEreportHeading1"/>
        <w:pBdr>
          <w:bottom w:val="none" w:sz="0" w:space="0" w:color="auto"/>
        </w:pBdr>
      </w:pPr>
    </w:p>
    <w:p w:rsidR="00DC5426" w:rsidRDefault="00DC5426" w:rsidP="004A40D6">
      <w:pPr>
        <w:pStyle w:val="PHEreportHeading1"/>
        <w:pBdr>
          <w:bottom w:val="none" w:sz="0" w:space="0" w:color="auto"/>
        </w:pBdr>
      </w:pPr>
    </w:p>
    <w:p w:rsidR="00DC5426" w:rsidRDefault="00DC5426" w:rsidP="004A40D6">
      <w:pPr>
        <w:pStyle w:val="PHEreportHeading1"/>
        <w:pBdr>
          <w:bottom w:val="none" w:sz="0" w:space="0" w:color="auto"/>
        </w:pBdr>
      </w:pPr>
    </w:p>
    <w:p w:rsidR="00DC5426" w:rsidRDefault="00DC5426" w:rsidP="004A40D6">
      <w:pPr>
        <w:pStyle w:val="PHEreportHeading1"/>
        <w:pBdr>
          <w:bottom w:val="none" w:sz="0" w:space="0" w:color="auto"/>
        </w:pBdr>
      </w:pPr>
    </w:p>
    <w:p w:rsidR="00DC5426" w:rsidRDefault="00DC5426" w:rsidP="004A40D6">
      <w:pPr>
        <w:pStyle w:val="PHEreportHeading1"/>
        <w:pBdr>
          <w:bottom w:val="none" w:sz="0" w:space="0" w:color="auto"/>
        </w:pBdr>
      </w:pPr>
    </w:p>
    <w:p w:rsidR="00DC5426" w:rsidRDefault="00DC5426" w:rsidP="004A40D6">
      <w:pPr>
        <w:pStyle w:val="PHEreportHeading1"/>
        <w:pBdr>
          <w:bottom w:val="none" w:sz="0" w:space="0" w:color="auto"/>
        </w:pBdr>
      </w:pPr>
    </w:p>
    <w:p w:rsidR="00DC5426" w:rsidRDefault="00DC5426" w:rsidP="004A40D6">
      <w:pPr>
        <w:pStyle w:val="PHEreportHeading1"/>
        <w:pBdr>
          <w:bottom w:val="none" w:sz="0" w:space="0" w:color="auto"/>
        </w:pBdr>
      </w:pPr>
    </w:p>
    <w:p w:rsidR="00DC5426" w:rsidRDefault="00DC5426" w:rsidP="004A40D6">
      <w:pPr>
        <w:pStyle w:val="PHEreportHeading1"/>
        <w:pBdr>
          <w:bottom w:val="none" w:sz="0" w:space="0" w:color="auto"/>
        </w:pBdr>
      </w:pPr>
    </w:p>
    <w:p w:rsidR="00B96940" w:rsidRPr="00CB3B85" w:rsidRDefault="00B96940" w:rsidP="00B96940">
      <w:pPr>
        <w:pStyle w:val="PHEreportHeading1"/>
      </w:pPr>
      <w:bookmarkStart w:id="25" w:name="_Toc421092228"/>
      <w:r w:rsidRPr="00CB3B85">
        <w:lastRenderedPageBreak/>
        <w:t xml:space="preserve">1 </w:t>
      </w:r>
      <w:r w:rsidRPr="00CB3B85">
        <w:tab/>
        <w:t xml:space="preserve">Safety </w:t>
      </w:r>
      <w:r w:rsidR="008D76B2">
        <w:t>c</w:t>
      </w:r>
      <w:r w:rsidRPr="00CB3B85">
        <w:t>onsiderations</w:t>
      </w:r>
      <w:bookmarkEnd w:id="22"/>
      <w:r w:rsidR="00E40793">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C45326">
        <w:instrText xml:space="preserve"> ADDIN REFMGR.CITE </w:instrText>
      </w:r>
      <w:r w:rsidR="00C4532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C45326">
        <w:instrText xml:space="preserve"> ADDIN EN.CITE.DATA </w:instrText>
      </w:r>
      <w:r w:rsidR="00C45326">
        <w:fldChar w:fldCharType="end"/>
      </w:r>
      <w:r w:rsidR="00E40793">
        <w:fldChar w:fldCharType="separate"/>
      </w:r>
      <w:r w:rsidR="00E40793" w:rsidRPr="00E40793">
        <w:rPr>
          <w:noProof/>
          <w:vertAlign w:val="superscript"/>
        </w:rPr>
        <w:t>66-82</w:t>
      </w:r>
      <w:bookmarkEnd w:id="25"/>
      <w:r w:rsidR="00E40793">
        <w:fldChar w:fldCharType="end"/>
      </w:r>
    </w:p>
    <w:p w:rsidR="00B96940" w:rsidRPr="00CB3B85" w:rsidRDefault="00B96940" w:rsidP="00B96940">
      <w:pPr>
        <w:pStyle w:val="PHEreportHeading2BlueHighlight"/>
        <w:ind w:left="0" w:firstLine="0"/>
      </w:pPr>
      <w:r w:rsidRPr="00CB3B85">
        <w:t>1.1</w:t>
      </w:r>
      <w:r w:rsidRPr="00CB3B85">
        <w:tab/>
        <w:t xml:space="preserve">Specimen </w:t>
      </w:r>
      <w:r w:rsidR="008D76B2">
        <w:t>c</w:t>
      </w:r>
      <w:r w:rsidRPr="00CB3B85">
        <w:t>ollection</w:t>
      </w:r>
      <w:r w:rsidR="00921D3C" w:rsidRPr="00CB3B85">
        <w:t xml:space="preserve">, </w:t>
      </w:r>
      <w:r w:rsidR="008D76B2">
        <w:t>t</w:t>
      </w:r>
      <w:r w:rsidR="00921D3C" w:rsidRPr="00CB3B85">
        <w:t xml:space="preserve">ransport and </w:t>
      </w:r>
      <w:r w:rsidR="008D76B2">
        <w:t>s</w:t>
      </w:r>
      <w:r w:rsidR="00921D3C" w:rsidRPr="00CB3B85">
        <w:t>torage</w:t>
      </w:r>
      <w:r w:rsidR="00E40793">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C45326">
        <w:instrText xml:space="preserve"> ADDIN REFMGR.CITE </w:instrText>
      </w:r>
      <w:r w:rsidR="00C4532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C45326">
        <w:instrText xml:space="preserve"> ADDIN EN.CITE.DATA </w:instrText>
      </w:r>
      <w:r w:rsidR="00C45326">
        <w:fldChar w:fldCharType="end"/>
      </w:r>
      <w:r w:rsidR="00E40793">
        <w:fldChar w:fldCharType="separate"/>
      </w:r>
      <w:r w:rsidR="00E40793" w:rsidRPr="00E40793">
        <w:rPr>
          <w:noProof/>
          <w:vertAlign w:val="superscript"/>
        </w:rPr>
        <w:t>66-71</w:t>
      </w:r>
      <w:r w:rsidR="00E40793">
        <w:fldChar w:fldCharType="end"/>
      </w:r>
    </w:p>
    <w:p w:rsidR="005337F8" w:rsidRPr="00C56074" w:rsidRDefault="00B96940" w:rsidP="00B96940">
      <w:pPr>
        <w:pStyle w:val="PHEBodytext"/>
        <w:rPr>
          <w:rFonts w:cs="Arial"/>
        </w:rPr>
      </w:pPr>
      <w:bookmarkStart w:id="26" w:name="_Toc156896233"/>
      <w:bookmarkStart w:id="27" w:name="_Toc157500768"/>
      <w:r w:rsidRPr="00C56074">
        <w:rPr>
          <w:rFonts w:cs="Arial"/>
        </w:rPr>
        <w:t>Use aseptic technique.</w:t>
      </w:r>
    </w:p>
    <w:p w:rsidR="00B96940" w:rsidRPr="00C56074" w:rsidRDefault="00B96940" w:rsidP="00B96940">
      <w:pPr>
        <w:pStyle w:val="PHEBodytext"/>
        <w:rPr>
          <w:rFonts w:cs="Arial"/>
        </w:rPr>
      </w:pPr>
      <w:r w:rsidRPr="00C56074">
        <w:rPr>
          <w:rFonts w:cs="Arial"/>
        </w:rPr>
        <w:t>Collect specimens in appropriate CE marked leak proof containers</w:t>
      </w:r>
      <w:r w:rsidR="00921D3C" w:rsidRPr="00C56074">
        <w:rPr>
          <w:rFonts w:cs="Arial"/>
        </w:rPr>
        <w:t xml:space="preserve"> and transport in sealed plastic bags.</w:t>
      </w:r>
    </w:p>
    <w:p w:rsidR="005337F8" w:rsidRPr="00C56074" w:rsidRDefault="00B96940" w:rsidP="00B96940">
      <w:pPr>
        <w:pStyle w:val="PHEBodytext"/>
        <w:rPr>
          <w:rFonts w:cs="Arial"/>
        </w:rPr>
      </w:pPr>
      <w:r w:rsidRPr="00C56074">
        <w:rPr>
          <w:rFonts w:cs="Arial"/>
        </w:rPr>
        <w:t xml:space="preserve">Collect swabs into </w:t>
      </w:r>
      <w:r w:rsidR="001A28D1" w:rsidRPr="00C56074">
        <w:rPr>
          <w:rFonts w:cs="Arial"/>
        </w:rPr>
        <w:t>appropriate</w:t>
      </w:r>
      <w:r w:rsidRPr="00C56074">
        <w:rPr>
          <w:rFonts w:cs="Arial"/>
        </w:rPr>
        <w:t xml:space="preserve"> transport medium</w:t>
      </w:r>
      <w:r w:rsidR="00921D3C" w:rsidRPr="00C56074">
        <w:rPr>
          <w:rFonts w:cs="Arial"/>
        </w:rPr>
        <w:t xml:space="preserve"> and transport in sealed plastic bags.</w:t>
      </w:r>
    </w:p>
    <w:bookmarkEnd w:id="26"/>
    <w:bookmarkEnd w:id="27"/>
    <w:p w:rsidR="00B96940" w:rsidRPr="00CB3B85" w:rsidRDefault="007519B3" w:rsidP="00B96940">
      <w:pPr>
        <w:pStyle w:val="PHEBodytext"/>
        <w:rPr>
          <w:rFonts w:cs="Arial"/>
        </w:rPr>
      </w:pPr>
      <w:r w:rsidRPr="00C56074">
        <w:rPr>
          <w:rFonts w:cs="Arial"/>
        </w:rPr>
        <w:t>Compliance with postal</w:t>
      </w:r>
      <w:r w:rsidR="001A28D1" w:rsidRPr="00C56074">
        <w:rPr>
          <w:rFonts w:cs="Arial"/>
        </w:rPr>
        <w:t>,</w:t>
      </w:r>
      <w:r w:rsidRPr="00C56074">
        <w:rPr>
          <w:rFonts w:cs="Arial"/>
        </w:rPr>
        <w:t xml:space="preserve"> transport</w:t>
      </w:r>
      <w:r w:rsidR="001A28D1" w:rsidRPr="00C56074">
        <w:rPr>
          <w:rFonts w:cs="Arial"/>
        </w:rPr>
        <w:t xml:space="preserve"> and storage</w:t>
      </w:r>
      <w:r w:rsidRPr="00C56074">
        <w:rPr>
          <w:rFonts w:cs="Arial"/>
        </w:rPr>
        <w:t xml:space="preserve"> regulations is essential.</w:t>
      </w:r>
    </w:p>
    <w:p w:rsidR="00B96940" w:rsidRPr="00CB3B85" w:rsidRDefault="00795229" w:rsidP="00B96940">
      <w:pPr>
        <w:pStyle w:val="PHEreportHeading2BlueHighlight"/>
      </w:pPr>
      <w:r w:rsidRPr="00CB3B85">
        <w:t>1.2</w:t>
      </w:r>
      <w:r w:rsidR="00B96940" w:rsidRPr="00CB3B85">
        <w:tab/>
        <w:t xml:space="preserve">Specimen </w:t>
      </w:r>
      <w:r w:rsidR="008D76B2">
        <w:t>p</w:t>
      </w:r>
      <w:r w:rsidR="00B96940" w:rsidRPr="00CB3B85">
        <w:t>rocessing</w:t>
      </w:r>
      <w:r w:rsidR="00E40793">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C45326">
        <w:instrText xml:space="preserve"> ADDIN REFMGR.CITE </w:instrText>
      </w:r>
      <w:r w:rsidR="00C4532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C45326">
        <w:instrText xml:space="preserve"> ADDIN EN.CITE.DATA </w:instrText>
      </w:r>
      <w:r w:rsidR="00C45326">
        <w:fldChar w:fldCharType="end"/>
      </w:r>
      <w:r w:rsidR="00E40793">
        <w:fldChar w:fldCharType="separate"/>
      </w:r>
      <w:r w:rsidR="00E40793" w:rsidRPr="00E40793">
        <w:rPr>
          <w:noProof/>
          <w:vertAlign w:val="superscript"/>
        </w:rPr>
        <w:t>66-82</w:t>
      </w:r>
      <w:r w:rsidR="00E40793">
        <w:fldChar w:fldCharType="end"/>
      </w:r>
    </w:p>
    <w:p w:rsidR="007519B3" w:rsidRPr="006B29FF" w:rsidRDefault="007519B3" w:rsidP="00947328">
      <w:pPr>
        <w:pStyle w:val="PHEBodytext"/>
        <w:rPr>
          <w:b/>
          <w:i/>
          <w:highlight w:val="yellow"/>
        </w:rPr>
      </w:pPr>
      <w:r w:rsidRPr="00CB3B85">
        <w:t xml:space="preserve">Containment </w:t>
      </w:r>
      <w:r w:rsidRPr="00C56074">
        <w:t>Level 2</w:t>
      </w:r>
      <w:r w:rsidR="00A016AC" w:rsidRPr="00C56074">
        <w:t xml:space="preserve"> organisms</w:t>
      </w:r>
      <w:r w:rsidRPr="00C56074">
        <w:t>.</w:t>
      </w:r>
      <w:r w:rsidR="00A06C0C" w:rsidRPr="00C56074">
        <w:rPr>
          <w:b/>
          <w:i/>
        </w:rPr>
        <w:t xml:space="preserve"> </w:t>
      </w:r>
    </w:p>
    <w:p w:rsidR="007519B3" w:rsidRPr="00CB3B85" w:rsidRDefault="007519B3" w:rsidP="007519B3">
      <w:pPr>
        <w:pStyle w:val="PHEBodytext"/>
        <w:rPr>
          <w:rFonts w:cs="Arial"/>
        </w:rPr>
      </w:pPr>
      <w:r w:rsidRPr="00CB3B85">
        <w:rPr>
          <w:rFonts w:cs="Arial"/>
        </w:rPr>
        <w:t>Laboratory procedures that give rise to infectious aerosols must be conducted in a microbiological safety cabinet</w:t>
      </w:r>
      <w:r w:rsidR="00E40793">
        <w:rPr>
          <w:rFonts w:cs="Arial"/>
        </w:rPr>
        <w:fldChar w:fldCharType="begin" w:fldLock="1"/>
      </w:r>
      <w:r w:rsidR="00C45326">
        <w:rPr>
          <w:rFonts w:cs="Arial"/>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E40793">
        <w:rPr>
          <w:rFonts w:cs="Arial"/>
        </w:rPr>
        <w:fldChar w:fldCharType="separate"/>
      </w:r>
      <w:r w:rsidR="00E40793" w:rsidRPr="00E40793">
        <w:rPr>
          <w:rFonts w:cs="Arial"/>
          <w:noProof/>
          <w:vertAlign w:val="superscript"/>
        </w:rPr>
        <w:t>74</w:t>
      </w:r>
      <w:r w:rsidR="00E40793">
        <w:rPr>
          <w:rFonts w:cs="Arial"/>
        </w:rPr>
        <w:fldChar w:fldCharType="end"/>
      </w:r>
      <w:r w:rsidRPr="00CB3B85">
        <w:rPr>
          <w:rFonts w:cs="Arial"/>
        </w:rPr>
        <w:t>.</w:t>
      </w:r>
    </w:p>
    <w:p w:rsidR="007519B3" w:rsidRPr="00CB3B85" w:rsidRDefault="007519B3" w:rsidP="007519B3">
      <w:pPr>
        <w:pStyle w:val="PHEBodytext"/>
      </w:pPr>
      <w:r w:rsidRPr="00CB3B85">
        <w:rPr>
          <w:rFonts w:cs="Arial"/>
        </w:rPr>
        <w:t>Refer to current guidance on the safe handling of all organisms documented in this SMI.</w:t>
      </w:r>
    </w:p>
    <w:p w:rsidR="00B96940" w:rsidRPr="00387492" w:rsidRDefault="007519B3" w:rsidP="007519B3">
      <w:pPr>
        <w:pStyle w:val="PHEBodytext"/>
        <w:rPr>
          <w:rFonts w:cs="Arial"/>
        </w:rPr>
      </w:pPr>
      <w:r w:rsidRPr="00CB3B85">
        <w:rPr>
          <w:rFonts w:cs="Arial"/>
        </w:rPr>
        <w:t xml:space="preserve">The above guidance should be supplemented with local COSHH and risk </w:t>
      </w:r>
      <w:r w:rsidRPr="00387492">
        <w:rPr>
          <w:rFonts w:cs="Arial"/>
        </w:rPr>
        <w:t>assessments.</w:t>
      </w:r>
    </w:p>
    <w:p w:rsidR="00B96940" w:rsidRPr="00CB3B85" w:rsidRDefault="00B96940" w:rsidP="00B96940">
      <w:pPr>
        <w:pStyle w:val="PHEreportHeading1"/>
      </w:pPr>
      <w:bookmarkStart w:id="28" w:name="_Toc298404290"/>
      <w:bookmarkStart w:id="29" w:name="_Toc303777547"/>
      <w:bookmarkStart w:id="30" w:name="_Toc367787584"/>
      <w:bookmarkStart w:id="31" w:name="_Toc401234817"/>
      <w:bookmarkStart w:id="32" w:name="_Toc421092229"/>
      <w:bookmarkStart w:id="33" w:name="_Toc243888796"/>
      <w:r w:rsidRPr="00CB3B85">
        <w:t>2</w:t>
      </w:r>
      <w:r w:rsidRPr="00CB3B85">
        <w:tab/>
        <w:t xml:space="preserve">Specimen </w:t>
      </w:r>
      <w:r w:rsidR="008D76B2">
        <w:t>c</w:t>
      </w:r>
      <w:r w:rsidRPr="00CB3B85">
        <w:t>ollection</w:t>
      </w:r>
      <w:bookmarkEnd w:id="28"/>
      <w:bookmarkEnd w:id="29"/>
      <w:bookmarkEnd w:id="30"/>
      <w:bookmarkEnd w:id="31"/>
      <w:bookmarkEnd w:id="32"/>
    </w:p>
    <w:p w:rsidR="00B96940" w:rsidRPr="00CB3B85" w:rsidRDefault="00B96940" w:rsidP="00B96940">
      <w:pPr>
        <w:pStyle w:val="PHEreportHeading2BlueHighlight"/>
        <w:ind w:left="0" w:firstLine="0"/>
      </w:pPr>
      <w:r w:rsidRPr="00CB3B85">
        <w:t>2.1</w:t>
      </w:r>
      <w:r w:rsidRPr="00CB3B85">
        <w:tab/>
        <w:t xml:space="preserve">Type of </w:t>
      </w:r>
      <w:r w:rsidR="008D76B2">
        <w:t>s</w:t>
      </w:r>
      <w:r w:rsidRPr="00CB3B85">
        <w:t>pecimen</w:t>
      </w:r>
      <w:bookmarkEnd w:id="33"/>
      <w:r w:rsidRPr="00CB3B85">
        <w:t>s</w:t>
      </w:r>
    </w:p>
    <w:p w:rsidR="00C16062" w:rsidRDefault="00C16062" w:rsidP="00A016AC">
      <w:pPr>
        <w:pStyle w:val="PHEBodytext"/>
      </w:pPr>
      <w:r w:rsidRPr="00C16062">
        <w:t>Sto</w:t>
      </w:r>
      <w:r w:rsidR="00DC5426">
        <w:t>ol, rectal or peri-rectal swabs – send specifically for screening,</w:t>
      </w:r>
      <w:r w:rsidRPr="00C16062">
        <w:t xml:space="preserve"> clinical specimens such as blood, wounds or urine</w:t>
      </w:r>
      <w:r>
        <w:t>.</w:t>
      </w:r>
    </w:p>
    <w:p w:rsidR="00CD1575" w:rsidRPr="00C73653" w:rsidRDefault="00CD1575" w:rsidP="00A016AC">
      <w:pPr>
        <w:pStyle w:val="PHEBodytext"/>
      </w:pPr>
      <w:r w:rsidRPr="00C73653">
        <w:t xml:space="preserve">The potential for spread of acquired carbapenemases means that an indicator carbapenem should be tested against </w:t>
      </w:r>
      <w:r>
        <w:t xml:space="preserve">all clinically-significant Gram </w:t>
      </w:r>
      <w:r w:rsidRPr="00C73653">
        <w:t>negative bacteria.</w:t>
      </w:r>
    </w:p>
    <w:p w:rsidR="00B96940" w:rsidRPr="00CB3B85" w:rsidRDefault="00921D3C" w:rsidP="00B96940">
      <w:pPr>
        <w:pStyle w:val="PHEreportHeading2BlueHighlight"/>
      </w:pPr>
      <w:r w:rsidRPr="00CB3B85">
        <w:t>2.2</w:t>
      </w:r>
      <w:r w:rsidR="00B96940" w:rsidRPr="00CB3B85">
        <w:tab/>
      </w:r>
      <w:r w:rsidRPr="00CB3B85">
        <w:t xml:space="preserve">Optimal </w:t>
      </w:r>
      <w:r w:rsidR="008D76B2">
        <w:t>t</w:t>
      </w:r>
      <w:r w:rsidR="00D0654A" w:rsidRPr="00CB3B85">
        <w:t xml:space="preserve">ime and </w:t>
      </w:r>
      <w:r w:rsidR="008D76B2">
        <w:t>m</w:t>
      </w:r>
      <w:r w:rsidR="00B96940" w:rsidRPr="00CB3B85">
        <w:t xml:space="preserve">ethod of </w:t>
      </w:r>
      <w:r w:rsidR="008D76B2">
        <w:t>c</w:t>
      </w:r>
      <w:r w:rsidRPr="00CB3B85">
        <w:t>ollection</w:t>
      </w:r>
      <w:r w:rsidR="00E40793">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C45326">
        <w:instrText xml:space="preserve"> ADDIN REFMGR.CITE </w:instrText>
      </w:r>
      <w:r w:rsidR="00C45326">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C45326">
        <w:instrText xml:space="preserve"> ADDIN EN.CITE.DATA </w:instrText>
      </w:r>
      <w:r w:rsidR="00C45326">
        <w:fldChar w:fldCharType="end"/>
      </w:r>
      <w:r w:rsidR="00E40793">
        <w:fldChar w:fldCharType="separate"/>
      </w:r>
      <w:r w:rsidR="00E40793" w:rsidRPr="00E40793">
        <w:rPr>
          <w:noProof/>
          <w:vertAlign w:val="superscript"/>
        </w:rPr>
        <w:t>83</w:t>
      </w:r>
      <w:r w:rsidR="00E40793">
        <w:fldChar w:fldCharType="end"/>
      </w:r>
    </w:p>
    <w:p w:rsidR="00795229" w:rsidRPr="00CB3B85" w:rsidRDefault="00795229" w:rsidP="007519B3">
      <w:pPr>
        <w:pStyle w:val="PHEBodytext"/>
        <w:rPr>
          <w:rFonts w:cs="Arial"/>
        </w:rPr>
      </w:pPr>
      <w:r w:rsidRPr="00CB3B85">
        <w:rPr>
          <w:rFonts w:cs="Arial"/>
        </w:rPr>
        <w:t>For safety considerations refer to Section 1.1.</w:t>
      </w:r>
    </w:p>
    <w:p w:rsidR="00974714" w:rsidRPr="00084534" w:rsidRDefault="00921D3C" w:rsidP="007519B3">
      <w:pPr>
        <w:pStyle w:val="PHEBodytext"/>
        <w:rPr>
          <w:rFonts w:cs="Arial"/>
        </w:rPr>
      </w:pPr>
      <w:r w:rsidRPr="00084534">
        <w:rPr>
          <w:rFonts w:cs="Arial"/>
        </w:rPr>
        <w:t>Collect specimens before antimicrobial therapy where possible</w:t>
      </w:r>
      <w:r w:rsidR="00E40793">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C45326">
        <w:rPr>
          <w:rFonts w:cs="Arial"/>
        </w:rPr>
        <w:instrText xml:space="preserve"> ADDIN REFMGR.CITE </w:instrText>
      </w:r>
      <w:r w:rsidR="00C45326">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C45326">
        <w:rPr>
          <w:rFonts w:cs="Arial"/>
        </w:rPr>
        <w:instrText xml:space="preserve"> ADDIN EN.CITE.DATA </w:instrText>
      </w:r>
      <w:r w:rsidR="00C45326">
        <w:rPr>
          <w:rFonts w:cs="Arial"/>
        </w:rPr>
      </w:r>
      <w:r w:rsidR="00C45326">
        <w:rPr>
          <w:rFonts w:cs="Arial"/>
        </w:rPr>
        <w:fldChar w:fldCharType="end"/>
      </w:r>
      <w:r w:rsidR="00E40793">
        <w:rPr>
          <w:rFonts w:cs="Arial"/>
        </w:rPr>
      </w:r>
      <w:r w:rsidR="00E40793">
        <w:rPr>
          <w:rFonts w:cs="Arial"/>
        </w:rPr>
        <w:fldChar w:fldCharType="separate"/>
      </w:r>
      <w:r w:rsidR="00E40793" w:rsidRPr="00E40793">
        <w:rPr>
          <w:rFonts w:cs="Arial"/>
          <w:noProof/>
          <w:vertAlign w:val="superscript"/>
        </w:rPr>
        <w:t>83</w:t>
      </w:r>
      <w:r w:rsidR="00E40793">
        <w:rPr>
          <w:rFonts w:cs="Arial"/>
        </w:rPr>
        <w:fldChar w:fldCharType="end"/>
      </w:r>
      <w:r w:rsidRPr="00084534">
        <w:rPr>
          <w:rFonts w:cs="Arial"/>
        </w:rPr>
        <w:t>.</w:t>
      </w:r>
    </w:p>
    <w:p w:rsidR="00EE2816" w:rsidRPr="00084534" w:rsidRDefault="007519B3" w:rsidP="007519B3">
      <w:pPr>
        <w:pStyle w:val="PHEBodytext"/>
        <w:rPr>
          <w:rFonts w:cs="Arial"/>
        </w:rPr>
      </w:pPr>
      <w:r w:rsidRPr="00084534">
        <w:rPr>
          <w:rFonts w:cs="Arial"/>
        </w:rPr>
        <w:t xml:space="preserve">Unless otherwise stated, swabs for bacterial culture should be placed in </w:t>
      </w:r>
      <w:r w:rsidR="001A28D1" w:rsidRPr="00084534">
        <w:rPr>
          <w:rFonts w:cs="Arial"/>
        </w:rPr>
        <w:t>appropriate</w:t>
      </w:r>
      <w:r w:rsidRPr="00084534">
        <w:rPr>
          <w:rFonts w:cs="Arial"/>
        </w:rPr>
        <w:t xml:space="preserve"> transport medium</w:t>
      </w:r>
      <w:r w:rsidR="00E40793">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C45326">
        <w:rPr>
          <w:rFonts w:cs="Arial"/>
        </w:rPr>
        <w:instrText xml:space="preserve"> ADDIN REFMGR.CITE </w:instrText>
      </w:r>
      <w:r w:rsidR="00C45326">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C45326">
        <w:rPr>
          <w:rFonts w:cs="Arial"/>
        </w:rPr>
        <w:instrText xml:space="preserve"> ADDIN EN.CITE.DATA </w:instrText>
      </w:r>
      <w:r w:rsidR="00C45326">
        <w:rPr>
          <w:rFonts w:cs="Arial"/>
        </w:rPr>
      </w:r>
      <w:r w:rsidR="00C45326">
        <w:rPr>
          <w:rFonts w:cs="Arial"/>
        </w:rPr>
        <w:fldChar w:fldCharType="end"/>
      </w:r>
      <w:r w:rsidR="00E40793">
        <w:rPr>
          <w:rFonts w:cs="Arial"/>
        </w:rPr>
      </w:r>
      <w:r w:rsidR="00E40793">
        <w:rPr>
          <w:rFonts w:cs="Arial"/>
        </w:rPr>
        <w:fldChar w:fldCharType="separate"/>
      </w:r>
      <w:r w:rsidR="00E40793" w:rsidRPr="00E40793">
        <w:rPr>
          <w:rFonts w:cs="Arial"/>
          <w:noProof/>
          <w:vertAlign w:val="superscript"/>
        </w:rPr>
        <w:t>84-88</w:t>
      </w:r>
      <w:r w:rsidR="00E40793">
        <w:rPr>
          <w:rFonts w:cs="Arial"/>
        </w:rPr>
        <w:fldChar w:fldCharType="end"/>
      </w:r>
      <w:r w:rsidRPr="00084534">
        <w:rPr>
          <w:rFonts w:cs="Arial"/>
        </w:rPr>
        <w:t>.</w:t>
      </w:r>
      <w:r w:rsidR="00EE2816" w:rsidRPr="00084534">
        <w:rPr>
          <w:rFonts w:cs="Arial"/>
        </w:rPr>
        <w:t xml:space="preserve"> </w:t>
      </w:r>
    </w:p>
    <w:p w:rsidR="00B96940" w:rsidRPr="00CB3B85" w:rsidRDefault="007519B3" w:rsidP="007519B3">
      <w:pPr>
        <w:pStyle w:val="PHEBodytext"/>
        <w:rPr>
          <w:rFonts w:cs="Arial"/>
        </w:rPr>
      </w:pPr>
      <w:r w:rsidRPr="00084534">
        <w:rPr>
          <w:rFonts w:cs="Arial"/>
        </w:rPr>
        <w:t>Collect specimens into appropriate CE marked leak proof containers and place in sealed plastic bags.</w:t>
      </w:r>
    </w:p>
    <w:p w:rsidR="00084534" w:rsidRDefault="00921D3C" w:rsidP="0054115B">
      <w:pPr>
        <w:pStyle w:val="PHEreportHeading2BlueHighlight"/>
      </w:pPr>
      <w:r w:rsidRPr="00CB3B85">
        <w:t>2.3</w:t>
      </w:r>
      <w:r w:rsidR="00B96940" w:rsidRPr="00CB3B85">
        <w:tab/>
        <w:t xml:space="preserve">Adequate </w:t>
      </w:r>
      <w:r w:rsidR="008D76B2">
        <w:t>q</w:t>
      </w:r>
      <w:r w:rsidR="00B96940" w:rsidRPr="00CB3B85">
        <w:t xml:space="preserve">uantity and </w:t>
      </w:r>
      <w:r w:rsidR="008D76B2">
        <w:t>a</w:t>
      </w:r>
      <w:r w:rsidR="00B96940" w:rsidRPr="00CB3B85">
        <w:t xml:space="preserve">ppropriate </w:t>
      </w:r>
      <w:r w:rsidR="008D76B2">
        <w:t>n</w:t>
      </w:r>
      <w:r w:rsidR="00B96940" w:rsidRPr="00CB3B85">
        <w:t xml:space="preserve">umber of </w:t>
      </w:r>
      <w:r w:rsidR="008D76B2">
        <w:t>s</w:t>
      </w:r>
      <w:r w:rsidR="00B96940" w:rsidRPr="00CB3B85">
        <w:t>pecimens</w:t>
      </w:r>
      <w:r w:rsidR="00E40793">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C45326">
        <w:instrText xml:space="preserve"> ADDIN REFMGR.CITE </w:instrText>
      </w:r>
      <w:r w:rsidR="00C45326">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C45326">
        <w:instrText xml:space="preserve"> ADDIN EN.CITE.DATA </w:instrText>
      </w:r>
      <w:r w:rsidR="00C45326">
        <w:fldChar w:fldCharType="end"/>
      </w:r>
      <w:r w:rsidR="00E40793">
        <w:fldChar w:fldCharType="separate"/>
      </w:r>
      <w:r w:rsidR="00E40793" w:rsidRPr="00E40793">
        <w:rPr>
          <w:noProof/>
          <w:vertAlign w:val="superscript"/>
        </w:rPr>
        <w:t>83</w:t>
      </w:r>
      <w:r w:rsidR="00E40793">
        <w:fldChar w:fldCharType="end"/>
      </w:r>
    </w:p>
    <w:p w:rsidR="00084534" w:rsidRPr="00E93374" w:rsidRDefault="00084534" w:rsidP="00947328">
      <w:pPr>
        <w:pStyle w:val="PHEBodytext"/>
      </w:pPr>
      <w:r w:rsidRPr="00E93374">
        <w:t xml:space="preserve">There should be visible faecal material on the </w:t>
      </w:r>
      <w:r w:rsidR="004C1611" w:rsidRPr="00E93374">
        <w:t xml:space="preserve">rectal or peri-rectal </w:t>
      </w:r>
      <w:r w:rsidRPr="00E93374">
        <w:t>swab</w:t>
      </w:r>
      <w:r w:rsidR="004C1611" w:rsidRPr="00E93374">
        <w:t>s</w:t>
      </w:r>
      <w:r w:rsidR="00C56074" w:rsidRPr="00E93374">
        <w:t xml:space="preserve"> taken</w:t>
      </w:r>
      <w:r w:rsidRPr="00E93374">
        <w:t xml:space="preserve">. </w:t>
      </w:r>
    </w:p>
    <w:p w:rsidR="00D1438A" w:rsidRPr="00084534" w:rsidRDefault="00D1438A" w:rsidP="00947328">
      <w:pPr>
        <w:pStyle w:val="PHEBodytext"/>
      </w:pPr>
      <w:r w:rsidRPr="00E93374">
        <w:t xml:space="preserve">In </w:t>
      </w:r>
      <w:r w:rsidR="00D140F5">
        <w:t xml:space="preserve">patients who fulfil the criteria to be considered to be </w:t>
      </w:r>
      <w:r w:rsidRPr="00E93374">
        <w:t xml:space="preserve">a suspected case of </w:t>
      </w:r>
      <w:r w:rsidR="00D140F5">
        <w:t xml:space="preserve">colonisation or </w:t>
      </w:r>
      <w:r w:rsidRPr="00E93374">
        <w:t xml:space="preserve">infection, a rectal swab </w:t>
      </w:r>
      <w:r w:rsidR="00291102" w:rsidRPr="00E93374">
        <w:t xml:space="preserve">or stool sample </w:t>
      </w:r>
      <w:r w:rsidRPr="00E93374">
        <w:t xml:space="preserve">is taken and if result is negative, a further two consecutive samples are taken 48 hours apart. </w:t>
      </w:r>
      <w:r w:rsidR="00D140F5">
        <w:t>In addition</w:t>
      </w:r>
      <w:r w:rsidR="00291102" w:rsidRPr="00E93374">
        <w:t>, if patient has been hospitalised in a country with reported high prevalence, include samples from any wounds or device-related sites.</w:t>
      </w:r>
    </w:p>
    <w:p w:rsidR="00674F59" w:rsidRDefault="007519B3" w:rsidP="00084534">
      <w:pPr>
        <w:pStyle w:val="PHEBodytext"/>
        <w:rPr>
          <w:rFonts w:cs="Arial"/>
        </w:rPr>
      </w:pPr>
      <w:r w:rsidRPr="00C56074">
        <w:rPr>
          <w:rFonts w:cs="Arial"/>
        </w:rPr>
        <w:lastRenderedPageBreak/>
        <w:t>Numbers and frequency of specimen collection are dependent on clinical condition of patient</w:t>
      </w:r>
      <w:r w:rsidR="004A40D6">
        <w:rPr>
          <w:rFonts w:cs="Arial"/>
        </w:rPr>
        <w:t xml:space="preserve"> </w:t>
      </w:r>
      <w:r w:rsidR="004A40D6" w:rsidRPr="004A40D6">
        <w:rPr>
          <w:rFonts w:cs="Arial"/>
        </w:rPr>
        <w:t>or for screening specimens, on local policies and practices</w:t>
      </w:r>
      <w:r w:rsidR="004A40D6">
        <w:rPr>
          <w:rFonts w:cs="Arial"/>
        </w:rPr>
        <w:t>.</w:t>
      </w:r>
    </w:p>
    <w:p w:rsidR="00B96940" w:rsidRPr="00CB3B85" w:rsidRDefault="00B96940" w:rsidP="00B96940">
      <w:pPr>
        <w:pStyle w:val="PHEreportHeading1"/>
      </w:pPr>
      <w:bookmarkStart w:id="34" w:name="_Toc367787585"/>
      <w:bookmarkStart w:id="35" w:name="_Toc401234818"/>
      <w:bookmarkStart w:id="36" w:name="_Toc421092230"/>
      <w:r w:rsidRPr="00CB3B85">
        <w:t>3</w:t>
      </w:r>
      <w:r w:rsidRPr="00CB3B85">
        <w:tab/>
        <w:t xml:space="preserve">Specimen </w:t>
      </w:r>
      <w:r w:rsidR="008D76B2">
        <w:t>t</w:t>
      </w:r>
      <w:r w:rsidRPr="00CB3B85">
        <w:t xml:space="preserve">ransport and </w:t>
      </w:r>
      <w:r w:rsidR="008D76B2">
        <w:t>s</w:t>
      </w:r>
      <w:r w:rsidRPr="00CB3B85">
        <w:t>torage</w:t>
      </w:r>
      <w:bookmarkEnd w:id="34"/>
      <w:bookmarkEnd w:id="35"/>
      <w:r w:rsidR="00E40793">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C45326">
        <w:instrText xml:space="preserve"> ADDIN REFMGR.CITE </w:instrText>
      </w:r>
      <w:r w:rsidR="00C4532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C45326">
        <w:instrText xml:space="preserve"> ADDIN EN.CITE.DATA </w:instrText>
      </w:r>
      <w:r w:rsidR="00C45326">
        <w:fldChar w:fldCharType="end"/>
      </w:r>
      <w:r w:rsidR="00E40793">
        <w:fldChar w:fldCharType="separate"/>
      </w:r>
      <w:r w:rsidR="00E40793" w:rsidRPr="00E40793">
        <w:rPr>
          <w:noProof/>
          <w:vertAlign w:val="superscript"/>
        </w:rPr>
        <w:t>66,67</w:t>
      </w:r>
      <w:bookmarkEnd w:id="36"/>
      <w:r w:rsidR="00E40793">
        <w:fldChar w:fldCharType="end"/>
      </w:r>
    </w:p>
    <w:p w:rsidR="00D0654A" w:rsidRPr="00387492" w:rsidRDefault="00D0654A" w:rsidP="00D0654A">
      <w:pPr>
        <w:pStyle w:val="PHEreportHeading2BlueHighlight"/>
      </w:pPr>
      <w:r w:rsidRPr="00387492">
        <w:t xml:space="preserve">3.1 </w:t>
      </w:r>
      <w:r w:rsidR="009E3592" w:rsidRPr="00387492">
        <w:tab/>
      </w:r>
      <w:r w:rsidRPr="00387492">
        <w:t xml:space="preserve">Optimal </w:t>
      </w:r>
      <w:r w:rsidR="008D76B2">
        <w:t>t</w:t>
      </w:r>
      <w:r w:rsidRPr="00387492">
        <w:t xml:space="preserve">ransport and </w:t>
      </w:r>
      <w:r w:rsidR="008D76B2">
        <w:t>s</w:t>
      </w:r>
      <w:r w:rsidRPr="00387492">
        <w:t xml:space="preserve">torage </w:t>
      </w:r>
      <w:r w:rsidR="008D76B2">
        <w:t>c</w:t>
      </w:r>
      <w:r w:rsidRPr="00387492">
        <w:t>onditions</w:t>
      </w:r>
    </w:p>
    <w:p w:rsidR="00795229" w:rsidRPr="00CB3B85" w:rsidRDefault="00795229" w:rsidP="007519B3">
      <w:pPr>
        <w:pStyle w:val="PHEBodytext"/>
        <w:rPr>
          <w:rFonts w:cs="Arial"/>
        </w:rPr>
      </w:pPr>
      <w:r w:rsidRPr="00CB3B85">
        <w:rPr>
          <w:rFonts w:cs="Arial"/>
        </w:rPr>
        <w:t>For safety considerations refer to Section 1.1.</w:t>
      </w:r>
    </w:p>
    <w:p w:rsidR="00B96940" w:rsidRPr="00CB3B85" w:rsidRDefault="007519B3" w:rsidP="007519B3">
      <w:pPr>
        <w:pStyle w:val="PHEBodytext"/>
        <w:rPr>
          <w:rFonts w:cs="Arial"/>
        </w:rPr>
      </w:pPr>
      <w:r w:rsidRPr="00CB3B85">
        <w:rPr>
          <w:rFonts w:cs="Arial"/>
        </w:rPr>
        <w:t>Specimens should be transported and processed as soon as possible</w:t>
      </w:r>
      <w:r w:rsidR="00E40793">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C45326">
        <w:rPr>
          <w:rFonts w:cs="Arial"/>
        </w:rPr>
        <w:instrText xml:space="preserve"> ADDIN REFMGR.CITE </w:instrText>
      </w:r>
      <w:r w:rsidR="00C45326">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C45326">
        <w:rPr>
          <w:rFonts w:cs="Arial"/>
        </w:rPr>
        <w:instrText xml:space="preserve"> ADDIN EN.CITE.DATA </w:instrText>
      </w:r>
      <w:r w:rsidR="00C45326">
        <w:rPr>
          <w:rFonts w:cs="Arial"/>
        </w:rPr>
      </w:r>
      <w:r w:rsidR="00C45326">
        <w:rPr>
          <w:rFonts w:cs="Arial"/>
        </w:rPr>
        <w:fldChar w:fldCharType="end"/>
      </w:r>
      <w:r w:rsidR="00E40793">
        <w:rPr>
          <w:rFonts w:cs="Arial"/>
        </w:rPr>
      </w:r>
      <w:r w:rsidR="00E40793">
        <w:rPr>
          <w:rFonts w:cs="Arial"/>
        </w:rPr>
        <w:fldChar w:fldCharType="separate"/>
      </w:r>
      <w:r w:rsidR="00E40793" w:rsidRPr="00E40793">
        <w:rPr>
          <w:rFonts w:cs="Arial"/>
          <w:noProof/>
          <w:vertAlign w:val="superscript"/>
        </w:rPr>
        <w:t>83</w:t>
      </w:r>
      <w:r w:rsidR="00E40793">
        <w:rPr>
          <w:rFonts w:cs="Arial"/>
        </w:rPr>
        <w:fldChar w:fldCharType="end"/>
      </w:r>
      <w:r w:rsidR="008E1A77" w:rsidRPr="00CB3B85">
        <w:rPr>
          <w:rFonts w:cs="Arial"/>
        </w:rPr>
        <w:t>.</w:t>
      </w:r>
    </w:p>
    <w:p w:rsidR="001A28D1" w:rsidRPr="00CB3B85" w:rsidRDefault="007519B3" w:rsidP="007519B3">
      <w:pPr>
        <w:pStyle w:val="PHEBodytext"/>
        <w:rPr>
          <w:rFonts w:cs="Arial"/>
        </w:rPr>
      </w:pPr>
      <w:r w:rsidRPr="00C56074">
        <w:rPr>
          <w:rFonts w:cs="Arial"/>
        </w:rPr>
        <w:t>If processing is delayed, refrigeration is preferable to storage at ambient temperature</w:t>
      </w:r>
      <w:r w:rsidR="00E40793">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C45326">
        <w:rPr>
          <w:rFonts w:cs="Arial"/>
        </w:rPr>
        <w:instrText xml:space="preserve"> ADDIN REFMGR.CITE </w:instrText>
      </w:r>
      <w:r w:rsidR="00C45326">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ViAyNzwvS2V5d29yZHM+PEtleXdvcmRzPlYgMjg8L0tleXdvcmRzPjxLZXl3b3Jkcz5WIDM3PC9L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</w:fldData>
        </w:fldChar>
      </w:r>
      <w:r w:rsidR="00C45326">
        <w:rPr>
          <w:rFonts w:cs="Arial"/>
        </w:rPr>
        <w:instrText xml:space="preserve"> ADDIN EN.CITE.DATA </w:instrText>
      </w:r>
      <w:r w:rsidR="00C45326">
        <w:rPr>
          <w:rFonts w:cs="Arial"/>
        </w:rPr>
      </w:r>
      <w:r w:rsidR="00C45326">
        <w:rPr>
          <w:rFonts w:cs="Arial"/>
        </w:rPr>
        <w:fldChar w:fldCharType="end"/>
      </w:r>
      <w:r w:rsidR="00E40793">
        <w:rPr>
          <w:rFonts w:cs="Arial"/>
        </w:rPr>
      </w:r>
      <w:r w:rsidR="00E40793">
        <w:rPr>
          <w:rFonts w:cs="Arial"/>
        </w:rPr>
        <w:fldChar w:fldCharType="separate"/>
      </w:r>
      <w:r w:rsidR="00E40793" w:rsidRPr="00E40793">
        <w:rPr>
          <w:rFonts w:cs="Arial"/>
          <w:noProof/>
          <w:vertAlign w:val="superscript"/>
        </w:rPr>
        <w:t>83</w:t>
      </w:r>
      <w:r w:rsidR="00E40793">
        <w:rPr>
          <w:rFonts w:cs="Arial"/>
        </w:rPr>
        <w:fldChar w:fldCharType="end"/>
      </w:r>
      <w:r w:rsidRPr="00C56074">
        <w:rPr>
          <w:rFonts w:cs="Arial"/>
        </w:rPr>
        <w:t>.</w:t>
      </w:r>
      <w:r w:rsidRPr="00CB3B85">
        <w:rPr>
          <w:rFonts w:cs="Arial"/>
        </w:rPr>
        <w:t xml:space="preserve"> </w:t>
      </w:r>
    </w:p>
    <w:p w:rsidR="007519B3" w:rsidRPr="00CB3B85" w:rsidRDefault="007519B3" w:rsidP="007519B3">
      <w:pPr>
        <w:pStyle w:val="PHEreportHeading1"/>
      </w:pPr>
      <w:bookmarkStart w:id="37" w:name="_Toc367787588"/>
      <w:bookmarkStart w:id="38" w:name="_Toc401234819"/>
      <w:bookmarkStart w:id="39" w:name="_Toc421092231"/>
      <w:r w:rsidRPr="00CB3B85">
        <w:t>4</w:t>
      </w:r>
      <w:r w:rsidRPr="00CB3B85">
        <w:tab/>
        <w:t xml:space="preserve">Specimen </w:t>
      </w:r>
      <w:r w:rsidR="008D76B2">
        <w:t>p</w:t>
      </w:r>
      <w:r w:rsidRPr="00CB3B85">
        <w:t>rocessing/</w:t>
      </w:r>
      <w:r w:rsidR="008D76B2">
        <w:t>p</w:t>
      </w:r>
      <w:r w:rsidRPr="00CB3B85">
        <w:t>rocedure</w:t>
      </w:r>
      <w:bookmarkEnd w:id="37"/>
      <w:bookmarkEnd w:id="38"/>
      <w:r w:rsidR="00E40793">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C45326">
        <w:instrText xml:space="preserve"> ADDIN REFMGR.CITE </w:instrText>
      </w:r>
      <w:r w:rsidR="00C45326">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C45326">
        <w:instrText xml:space="preserve"> ADDIN EN.CITE.DATA </w:instrText>
      </w:r>
      <w:r w:rsidR="00C45326">
        <w:fldChar w:fldCharType="end"/>
      </w:r>
      <w:r w:rsidR="00E40793">
        <w:fldChar w:fldCharType="separate"/>
      </w:r>
      <w:r w:rsidR="00E40793" w:rsidRPr="00E40793">
        <w:rPr>
          <w:noProof/>
          <w:vertAlign w:val="superscript"/>
        </w:rPr>
        <w:t>66,67</w:t>
      </w:r>
      <w:bookmarkEnd w:id="39"/>
      <w:r w:rsidR="00E40793">
        <w:fldChar w:fldCharType="end"/>
      </w:r>
    </w:p>
    <w:p w:rsidR="007519B3" w:rsidRPr="00CB3B85" w:rsidRDefault="007519B3" w:rsidP="007519B3">
      <w:pPr>
        <w:pStyle w:val="PHEreportHeading2BlueHighlight"/>
      </w:pPr>
      <w:bookmarkStart w:id="40" w:name="_Toc156896243"/>
      <w:bookmarkStart w:id="41" w:name="_Toc157500778"/>
      <w:r w:rsidRPr="00CB3B85">
        <w:t>4.1</w:t>
      </w:r>
      <w:r w:rsidRPr="00CB3B85">
        <w:tab/>
        <w:t xml:space="preserve">Test </w:t>
      </w:r>
      <w:r w:rsidR="00EE4AAA">
        <w:t>s</w:t>
      </w:r>
      <w:r w:rsidRPr="00CB3B85">
        <w:t>election</w:t>
      </w:r>
      <w:bookmarkEnd w:id="40"/>
      <w:bookmarkEnd w:id="41"/>
    </w:p>
    <w:p w:rsidR="0027434C" w:rsidRDefault="0054115B" w:rsidP="0027434C">
      <w:pPr>
        <w:pStyle w:val="PHEBodytext"/>
        <w:rPr>
          <w:rFonts w:cs="Arial"/>
        </w:rPr>
      </w:pPr>
      <w:bookmarkStart w:id="42" w:name="_Toc210040717"/>
      <w:r w:rsidRPr="0044304E">
        <w:rPr>
          <w:rFonts w:cs="Arial"/>
        </w:rPr>
        <w:t>N/A</w:t>
      </w:r>
    </w:p>
    <w:p w:rsidR="004C1611" w:rsidRPr="00CB3B85" w:rsidRDefault="004C1611" w:rsidP="004C1611">
      <w:pPr>
        <w:pStyle w:val="PHEreportHeading2BlueHighlight"/>
      </w:pPr>
      <w:r w:rsidRPr="00CB3B85">
        <w:t>4.2</w:t>
      </w:r>
      <w:r w:rsidRPr="00CB3B85">
        <w:tab/>
        <w:t>Appearance</w:t>
      </w:r>
    </w:p>
    <w:p w:rsidR="004C1611" w:rsidRPr="00CB3B85" w:rsidRDefault="004C1611" w:rsidP="0027434C">
      <w:pPr>
        <w:pStyle w:val="PHEBodytext"/>
        <w:rPr>
          <w:rFonts w:cs="Arial"/>
        </w:rPr>
      </w:pPr>
      <w:r>
        <w:rPr>
          <w:rFonts w:cs="Arial"/>
        </w:rPr>
        <w:t>N/A</w:t>
      </w:r>
    </w:p>
    <w:p w:rsidR="0027434C" w:rsidRPr="00CB3B85" w:rsidRDefault="00674F59" w:rsidP="0027434C">
      <w:pPr>
        <w:pStyle w:val="PHEreportHeading2BlueHighlight"/>
      </w:pPr>
      <w:r w:rsidRPr="00CB3B85">
        <w:t>4.3</w:t>
      </w:r>
      <w:r w:rsidR="0027434C" w:rsidRPr="00CB3B85">
        <w:t xml:space="preserve"> </w:t>
      </w:r>
      <w:r w:rsidR="0027434C" w:rsidRPr="00CB3B85">
        <w:tab/>
        <w:t xml:space="preserve">Sample </w:t>
      </w:r>
      <w:r w:rsidR="00EE4AAA">
        <w:t>p</w:t>
      </w:r>
      <w:r w:rsidR="0027434C" w:rsidRPr="00CB3B85">
        <w:t>reparation</w:t>
      </w:r>
    </w:p>
    <w:p w:rsidR="00795229" w:rsidRPr="00CB3B85" w:rsidRDefault="00795229" w:rsidP="0027434C">
      <w:pPr>
        <w:pStyle w:val="PHEBodytext"/>
        <w:rPr>
          <w:rFonts w:cs="Arial"/>
        </w:rPr>
      </w:pPr>
      <w:r w:rsidRPr="00CB3B85">
        <w:rPr>
          <w:rFonts w:cs="Arial"/>
        </w:rPr>
        <w:t>For safety considerations refer to Section 1.2.</w:t>
      </w:r>
    </w:p>
    <w:p w:rsidR="0027434C" w:rsidRPr="00CB3B85" w:rsidRDefault="00674F59" w:rsidP="0027434C">
      <w:pPr>
        <w:pStyle w:val="PHEreportHeading2BlueHighlight"/>
      </w:pPr>
      <w:r w:rsidRPr="00CB3B85">
        <w:t>4.4</w:t>
      </w:r>
      <w:r w:rsidR="0027434C" w:rsidRPr="00CB3B85">
        <w:tab/>
        <w:t>Microscopy</w:t>
      </w:r>
      <w:bookmarkEnd w:id="42"/>
    </w:p>
    <w:p w:rsidR="0027434C" w:rsidRPr="00CB3B85" w:rsidRDefault="00674F59" w:rsidP="0027434C">
      <w:pPr>
        <w:pStyle w:val="PHEreportHeading3"/>
      </w:pPr>
      <w:r w:rsidRPr="00CB3B85">
        <w:t>4.4</w:t>
      </w:r>
      <w:r w:rsidR="0027434C" w:rsidRPr="00CB3B85">
        <w:t>.1</w:t>
      </w:r>
      <w:r w:rsidR="0027434C" w:rsidRPr="00CB3B85">
        <w:tab/>
        <w:t>Standard</w:t>
      </w:r>
    </w:p>
    <w:p w:rsidR="00341A6E" w:rsidRPr="00CB3B85" w:rsidRDefault="00A016AC" w:rsidP="00341A6E">
      <w:pPr>
        <w:pStyle w:val="PHEBodytext"/>
        <w:rPr>
          <w:rFonts w:cs="Arial"/>
        </w:rPr>
      </w:pPr>
      <w:r>
        <w:rPr>
          <w:rFonts w:cs="Arial"/>
        </w:rPr>
        <w:t>N/A</w:t>
      </w:r>
    </w:p>
    <w:p w:rsidR="0027434C" w:rsidRPr="0054115B" w:rsidRDefault="00674F59" w:rsidP="0027434C">
      <w:pPr>
        <w:pStyle w:val="PHEreportHeading3"/>
      </w:pPr>
      <w:r w:rsidRPr="00CB3B85">
        <w:t>4.4</w:t>
      </w:r>
      <w:r w:rsidR="0027434C" w:rsidRPr="00CB3B85">
        <w:t>.</w:t>
      </w:r>
      <w:r w:rsidR="0027434C" w:rsidRPr="0054115B">
        <w:t>2</w:t>
      </w:r>
      <w:r w:rsidR="0027434C" w:rsidRPr="0054115B">
        <w:tab/>
        <w:t xml:space="preserve">Supplementary / </w:t>
      </w:r>
      <w:r w:rsidR="00EE4AAA">
        <w:t>p</w:t>
      </w:r>
      <w:r w:rsidR="0027434C" w:rsidRPr="0054115B">
        <w:t>reparation of smears</w:t>
      </w:r>
    </w:p>
    <w:p w:rsidR="00341A6E" w:rsidRPr="00CB3B85" w:rsidRDefault="00A016AC" w:rsidP="00341A6E">
      <w:pPr>
        <w:pStyle w:val="PHEBodytext"/>
        <w:rPr>
          <w:rFonts w:cs="Arial"/>
        </w:rPr>
      </w:pPr>
      <w:bookmarkStart w:id="43" w:name="_Toc156896244"/>
      <w:bookmarkStart w:id="44" w:name="_Toc157500779"/>
      <w:r w:rsidRPr="0054115B">
        <w:rPr>
          <w:rFonts w:cs="Arial"/>
        </w:rPr>
        <w:t>N/A</w:t>
      </w:r>
    </w:p>
    <w:p w:rsidR="007519B3" w:rsidRPr="00CB3B85" w:rsidRDefault="00674F59" w:rsidP="007519B3">
      <w:pPr>
        <w:pStyle w:val="PHEreportHeading2BlueHighlight"/>
      </w:pPr>
      <w:r w:rsidRPr="00CB3B85">
        <w:t>4.5</w:t>
      </w:r>
      <w:r w:rsidR="007519B3" w:rsidRPr="00CB3B85">
        <w:tab/>
        <w:t xml:space="preserve">Culture and </w:t>
      </w:r>
      <w:r w:rsidR="00EE4AAA">
        <w:t>i</w:t>
      </w:r>
      <w:r w:rsidR="007519B3" w:rsidRPr="00CB3B85">
        <w:t>nvestigation</w:t>
      </w:r>
      <w:bookmarkEnd w:id="43"/>
      <w:bookmarkEnd w:id="44"/>
      <w:r w:rsidR="007519B3" w:rsidRPr="00CB3B85">
        <w:t xml:space="preserve"> </w:t>
      </w:r>
    </w:p>
    <w:p w:rsidR="000004FE" w:rsidRPr="000004FE" w:rsidRDefault="000004FE" w:rsidP="000004FE">
      <w:pPr>
        <w:pStyle w:val="PHEBodytext"/>
        <w:rPr>
          <w:b/>
          <w:szCs w:val="24"/>
        </w:rPr>
      </w:pPr>
      <w:r w:rsidRPr="000004FE">
        <w:rPr>
          <w:b/>
          <w:szCs w:val="24"/>
        </w:rPr>
        <w:t>Direct culture</w:t>
      </w:r>
    </w:p>
    <w:p w:rsidR="00A12B18" w:rsidRPr="001340C9" w:rsidRDefault="000004FE" w:rsidP="001340C9">
      <w:pPr>
        <w:pStyle w:val="PHEBodytext"/>
      </w:pPr>
      <w:r w:rsidRPr="000004FE">
        <w:rPr>
          <w:szCs w:val="24"/>
        </w:rPr>
        <w:t xml:space="preserve">Inoculate culture media with swab or other sample (refer to </w:t>
      </w:r>
      <w:hyperlink r:id="rId36" w:anchor="quality-related-guidance" w:history="1">
        <w:r w:rsidRPr="000004FE">
          <w:rPr>
            <w:rStyle w:val="Hyperlink"/>
            <w:rFonts w:cs="Arial"/>
            <w:bCs/>
            <w:iCs/>
            <w:sz w:val="24"/>
            <w:szCs w:val="24"/>
          </w:rPr>
          <w:t xml:space="preserve">Q 5 – Inoculation of </w:t>
        </w:r>
        <w:r w:rsidR="00EE4AAA">
          <w:rPr>
            <w:rStyle w:val="Hyperlink"/>
            <w:rFonts w:cs="Arial"/>
            <w:bCs/>
            <w:iCs/>
            <w:sz w:val="24"/>
            <w:szCs w:val="24"/>
          </w:rPr>
          <w:t>c</w:t>
        </w:r>
        <w:r w:rsidRPr="000004FE">
          <w:rPr>
            <w:rStyle w:val="Hyperlink"/>
            <w:rFonts w:cs="Arial"/>
            <w:bCs/>
            <w:iCs/>
            <w:sz w:val="24"/>
            <w:szCs w:val="24"/>
          </w:rPr>
          <w:t xml:space="preserve">ulture </w:t>
        </w:r>
        <w:r w:rsidR="00EE4AAA">
          <w:rPr>
            <w:rStyle w:val="Hyperlink"/>
            <w:rFonts w:cs="Arial"/>
            <w:bCs/>
            <w:iCs/>
            <w:sz w:val="24"/>
            <w:szCs w:val="24"/>
          </w:rPr>
          <w:t>m</w:t>
        </w:r>
        <w:r w:rsidRPr="000004FE">
          <w:rPr>
            <w:rStyle w:val="Hyperlink"/>
            <w:rFonts w:cs="Arial"/>
            <w:bCs/>
            <w:iCs/>
            <w:sz w:val="24"/>
            <w:szCs w:val="24"/>
          </w:rPr>
          <w:t xml:space="preserve">edia in </w:t>
        </w:r>
        <w:r w:rsidR="00EE4AAA">
          <w:rPr>
            <w:rStyle w:val="Hyperlink"/>
            <w:rFonts w:cs="Arial"/>
            <w:bCs/>
            <w:iCs/>
            <w:sz w:val="24"/>
            <w:szCs w:val="24"/>
          </w:rPr>
          <w:t>b</w:t>
        </w:r>
        <w:r w:rsidRPr="000004FE">
          <w:rPr>
            <w:rStyle w:val="Hyperlink"/>
            <w:rFonts w:cs="Arial"/>
            <w:bCs/>
            <w:iCs/>
            <w:sz w:val="24"/>
            <w:szCs w:val="24"/>
          </w:rPr>
          <w:t>acteriology</w:t>
        </w:r>
      </w:hyperlink>
      <w:r w:rsidRPr="00814AC5">
        <w:t>).</w:t>
      </w:r>
    </w:p>
    <w:p w:rsidR="00E020D5" w:rsidRDefault="00E020D5" w:rsidP="00E020D5">
      <w:pPr>
        <w:pStyle w:val="PHEBodyTextHyperlink"/>
        <w:rPr>
          <w:color w:val="auto"/>
          <w:u w:val="none"/>
        </w:rPr>
      </w:pPr>
    </w:p>
    <w:p w:rsidR="00DC5426" w:rsidRDefault="00DC5426" w:rsidP="00E020D5">
      <w:pPr>
        <w:pStyle w:val="PHEBodyTextHyperlink"/>
        <w:rPr>
          <w:color w:val="auto"/>
          <w:u w:val="none"/>
        </w:rPr>
      </w:pPr>
    </w:p>
    <w:p w:rsidR="00DC5426" w:rsidRDefault="00DC5426" w:rsidP="00E020D5">
      <w:pPr>
        <w:pStyle w:val="PHEBodyTextHyperlink"/>
        <w:rPr>
          <w:color w:val="auto"/>
          <w:u w:val="none"/>
        </w:rPr>
      </w:pPr>
    </w:p>
    <w:p w:rsidR="00E020D5" w:rsidRDefault="00E020D5" w:rsidP="00E020D5">
      <w:pPr>
        <w:pStyle w:val="PHEBodyTextHyperlink"/>
        <w:rPr>
          <w:color w:val="auto"/>
          <w:u w:val="none"/>
        </w:rPr>
      </w:pPr>
    </w:p>
    <w:p w:rsidR="00E020D5" w:rsidRDefault="00E020D5" w:rsidP="00E020D5">
      <w:pPr>
        <w:pStyle w:val="PHEBodyTextHyperlink"/>
        <w:rPr>
          <w:color w:val="auto"/>
          <w:u w:val="none"/>
        </w:rPr>
      </w:pPr>
    </w:p>
    <w:p w:rsidR="00E020D5" w:rsidRDefault="00E020D5" w:rsidP="00E020D5">
      <w:pPr>
        <w:pStyle w:val="PHEBodyTextHyperlink"/>
        <w:rPr>
          <w:color w:val="auto"/>
          <w:u w:val="none"/>
        </w:rPr>
      </w:pPr>
    </w:p>
    <w:p w:rsidR="00E020D5" w:rsidRDefault="00E020D5" w:rsidP="00E020D5">
      <w:pPr>
        <w:pStyle w:val="PHEBodyTextHyperlink"/>
        <w:rPr>
          <w:color w:val="auto"/>
          <w:u w:val="none"/>
        </w:rPr>
      </w:pPr>
    </w:p>
    <w:p w:rsidR="00E020D5" w:rsidRDefault="00E020D5" w:rsidP="00E020D5">
      <w:pPr>
        <w:pStyle w:val="PHEBodyTextHyperlink"/>
        <w:rPr>
          <w:color w:val="auto"/>
          <w:u w:val="none"/>
        </w:rPr>
      </w:pPr>
    </w:p>
    <w:p w:rsidR="00246D91" w:rsidRPr="000004FE" w:rsidRDefault="00674F59" w:rsidP="00E020D5">
      <w:pPr>
        <w:pStyle w:val="PHEreportHeading3"/>
        <w:ind w:left="0" w:firstLine="0"/>
        <w:rPr>
          <w:spacing w:val="-2"/>
        </w:rPr>
      </w:pPr>
      <w:r w:rsidRPr="00CB3B85">
        <w:lastRenderedPageBreak/>
        <w:t>4.5.</w:t>
      </w:r>
      <w:r w:rsidR="006C7B65" w:rsidRPr="00CB3B85">
        <w:t>1</w:t>
      </w:r>
      <w:r w:rsidR="003C5E07" w:rsidRPr="00CB3B85">
        <w:tab/>
        <w:t>Culture media, conditions and organisms</w:t>
      </w:r>
    </w:p>
    <w:tbl>
      <w:tblPr>
        <w:tblW w:w="9639" w:type="dxa"/>
        <w:jc w:val="center"/>
        <w:tblLayout w:type="fixed"/>
        <w:tblCellMar>
          <w:left w:w="120" w:type="dxa"/>
          <w:right w:w="120" w:type="dxa"/>
        </w:tblCellMar>
        <w:tblLook w:val="0600" w:firstRow="0" w:lastRow="0" w:firstColumn="0" w:lastColumn="0" w:noHBand="1" w:noVBand="1"/>
      </w:tblPr>
      <w:tblGrid>
        <w:gridCol w:w="1223"/>
        <w:gridCol w:w="1134"/>
        <w:gridCol w:w="1559"/>
        <w:gridCol w:w="850"/>
        <w:gridCol w:w="851"/>
        <w:gridCol w:w="992"/>
        <w:gridCol w:w="992"/>
        <w:gridCol w:w="2038"/>
      </w:tblGrid>
      <w:tr w:rsidR="003C5E07" w:rsidRPr="00CB3B85" w:rsidTr="00377CB1">
        <w:trPr>
          <w:jc w:val="center"/>
        </w:trPr>
        <w:tc>
          <w:tcPr>
            <w:tcW w:w="1223" w:type="dxa"/>
            <w:vMerge w:val="restart"/>
            <w:tcBorders>
              <w:top w:val="single" w:sz="8" w:space="0" w:color="auto"/>
              <w:left w:val="single" w:sz="4" w:space="0" w:color="auto"/>
              <w:right w:val="single" w:sz="8" w:space="0" w:color="auto"/>
            </w:tcBorders>
          </w:tcPr>
          <w:p w:rsidR="003C5E07" w:rsidRPr="00CB3B85" w:rsidRDefault="003C5E07" w:rsidP="006C7B65">
            <w:pPr>
              <w:pStyle w:val="PHEbodytextTable"/>
              <w:rPr>
                <w:b/>
                <w:sz w:val="18"/>
                <w:szCs w:val="18"/>
              </w:rPr>
            </w:pPr>
            <w:r w:rsidRPr="00CB3B85">
              <w:rPr>
                <w:b/>
                <w:sz w:val="18"/>
                <w:szCs w:val="18"/>
              </w:rPr>
              <w:t>Clinical details/</w:t>
            </w:r>
          </w:p>
          <w:p w:rsidR="003C5E07" w:rsidRPr="00CB3B85" w:rsidRDefault="003C5E07" w:rsidP="006C7B65">
            <w:pPr>
              <w:pStyle w:val="PHEbodytextTable"/>
              <w:rPr>
                <w:b/>
                <w:sz w:val="18"/>
                <w:szCs w:val="18"/>
              </w:rPr>
            </w:pPr>
            <w:r w:rsidRPr="00CB3B85">
              <w:rPr>
                <w:b/>
                <w:sz w:val="18"/>
                <w:szCs w:val="18"/>
              </w:rPr>
              <w:t>conditions</w:t>
            </w:r>
          </w:p>
        </w:tc>
        <w:tc>
          <w:tcPr>
            <w:tcW w:w="1134" w:type="dxa"/>
            <w:vMerge w:val="restart"/>
            <w:tcBorders>
              <w:top w:val="single" w:sz="8" w:space="0" w:color="auto"/>
              <w:left w:val="single" w:sz="8" w:space="0" w:color="auto"/>
              <w:right w:val="single" w:sz="8" w:space="0" w:color="auto"/>
            </w:tcBorders>
          </w:tcPr>
          <w:p w:rsidR="003C5E07" w:rsidRPr="00CB3B85" w:rsidRDefault="003C5E07" w:rsidP="006C7B65">
            <w:pPr>
              <w:pStyle w:val="PHEbodytextTable"/>
              <w:rPr>
                <w:b/>
                <w:sz w:val="18"/>
                <w:szCs w:val="18"/>
              </w:rPr>
            </w:pPr>
            <w:r w:rsidRPr="00CB3B85">
              <w:rPr>
                <w:b/>
                <w:sz w:val="18"/>
                <w:szCs w:val="18"/>
              </w:rPr>
              <w:t>Specimen</w:t>
            </w:r>
          </w:p>
        </w:tc>
        <w:tc>
          <w:tcPr>
            <w:tcW w:w="1559" w:type="dxa"/>
            <w:vMerge w:val="restart"/>
            <w:tcBorders>
              <w:top w:val="single" w:sz="8" w:space="0" w:color="auto"/>
              <w:left w:val="single" w:sz="8" w:space="0" w:color="auto"/>
              <w:right w:val="single" w:sz="8" w:space="0" w:color="auto"/>
            </w:tcBorders>
          </w:tcPr>
          <w:p w:rsidR="003C5E07" w:rsidRPr="00CB3B85" w:rsidRDefault="003C5E07" w:rsidP="006C7B65">
            <w:pPr>
              <w:pStyle w:val="PHEbodytextTable"/>
              <w:rPr>
                <w:b/>
                <w:sz w:val="18"/>
                <w:szCs w:val="18"/>
              </w:rPr>
            </w:pPr>
            <w:r w:rsidRPr="00CB3B85">
              <w:rPr>
                <w:b/>
                <w:sz w:val="18"/>
                <w:szCs w:val="18"/>
              </w:rPr>
              <w:t>Standard media</w:t>
            </w:r>
          </w:p>
        </w:tc>
        <w:tc>
          <w:tcPr>
            <w:tcW w:w="2693" w:type="dxa"/>
            <w:gridSpan w:val="3"/>
            <w:tcBorders>
              <w:top w:val="single" w:sz="8" w:space="0" w:color="auto"/>
              <w:left w:val="single" w:sz="8" w:space="0" w:color="auto"/>
              <w:bottom w:val="single" w:sz="4" w:space="0" w:color="auto"/>
              <w:right w:val="single" w:sz="8" w:space="0" w:color="auto"/>
            </w:tcBorders>
          </w:tcPr>
          <w:p w:rsidR="003C5E07" w:rsidRPr="00CB3B85" w:rsidRDefault="003C5E07" w:rsidP="006C7B65">
            <w:pPr>
              <w:pStyle w:val="PHEbodytextTable"/>
              <w:rPr>
                <w:b/>
                <w:sz w:val="18"/>
                <w:szCs w:val="18"/>
              </w:rPr>
            </w:pPr>
            <w:r w:rsidRPr="00CB3B85">
              <w:rPr>
                <w:b/>
                <w:sz w:val="18"/>
                <w:szCs w:val="18"/>
              </w:rPr>
              <w:t>Incubation</w:t>
            </w:r>
          </w:p>
        </w:tc>
        <w:tc>
          <w:tcPr>
            <w:tcW w:w="992" w:type="dxa"/>
            <w:vMerge w:val="restart"/>
            <w:tcBorders>
              <w:top w:val="single" w:sz="8" w:space="0" w:color="auto"/>
              <w:left w:val="single" w:sz="8" w:space="0" w:color="auto"/>
              <w:right w:val="single" w:sz="8" w:space="0" w:color="auto"/>
            </w:tcBorders>
          </w:tcPr>
          <w:p w:rsidR="003C5E07" w:rsidRPr="00CB3B85" w:rsidRDefault="003C5E07" w:rsidP="006C7B65">
            <w:pPr>
              <w:pStyle w:val="PHEbodytextTable"/>
              <w:rPr>
                <w:b/>
                <w:sz w:val="18"/>
                <w:szCs w:val="18"/>
              </w:rPr>
            </w:pPr>
            <w:r w:rsidRPr="00CB3B85">
              <w:rPr>
                <w:b/>
                <w:sz w:val="18"/>
                <w:szCs w:val="18"/>
              </w:rPr>
              <w:t>Cultures read</w:t>
            </w:r>
          </w:p>
        </w:tc>
        <w:tc>
          <w:tcPr>
            <w:tcW w:w="2038" w:type="dxa"/>
            <w:vMerge w:val="restart"/>
            <w:tcBorders>
              <w:top w:val="single" w:sz="8" w:space="0" w:color="auto"/>
              <w:left w:val="single" w:sz="8" w:space="0" w:color="auto"/>
              <w:right w:val="single" w:sz="4" w:space="0" w:color="auto"/>
            </w:tcBorders>
          </w:tcPr>
          <w:p w:rsidR="003C5E07" w:rsidRPr="00CB3B85" w:rsidRDefault="003C5E07" w:rsidP="006C7B65">
            <w:pPr>
              <w:pStyle w:val="PHEbodytextTable"/>
              <w:rPr>
                <w:b/>
                <w:sz w:val="18"/>
                <w:szCs w:val="18"/>
              </w:rPr>
            </w:pPr>
            <w:r w:rsidRPr="00CB3B85">
              <w:rPr>
                <w:b/>
                <w:sz w:val="18"/>
                <w:szCs w:val="18"/>
              </w:rPr>
              <w:t>Target organism(s)</w:t>
            </w:r>
          </w:p>
        </w:tc>
      </w:tr>
      <w:tr w:rsidR="003C5E07" w:rsidRPr="00CB3B85" w:rsidTr="0054668E">
        <w:trPr>
          <w:trHeight w:val="470"/>
          <w:jc w:val="center"/>
        </w:trPr>
        <w:tc>
          <w:tcPr>
            <w:tcW w:w="1223" w:type="dxa"/>
            <w:vMerge/>
            <w:tcBorders>
              <w:left w:val="single" w:sz="4" w:space="0" w:color="auto"/>
              <w:right w:val="single" w:sz="8" w:space="0" w:color="auto"/>
            </w:tcBorders>
          </w:tcPr>
          <w:p w:rsidR="003C5E07" w:rsidRPr="00CB3B85" w:rsidRDefault="003C5E07" w:rsidP="00CD03D9">
            <w:pPr>
              <w:pStyle w:val="PHEbodytextTable"/>
              <w:rPr>
                <w:sz w:val="18"/>
                <w:szCs w:val="18"/>
              </w:rPr>
            </w:pPr>
          </w:p>
        </w:tc>
        <w:tc>
          <w:tcPr>
            <w:tcW w:w="1134" w:type="dxa"/>
            <w:vMerge/>
            <w:tcBorders>
              <w:left w:val="single" w:sz="8" w:space="0" w:color="auto"/>
              <w:right w:val="single" w:sz="8" w:space="0" w:color="auto"/>
            </w:tcBorders>
          </w:tcPr>
          <w:p w:rsidR="003C5E07" w:rsidRPr="00CB3B85" w:rsidRDefault="003C5E07" w:rsidP="00CD03D9">
            <w:pPr>
              <w:pStyle w:val="PHEbodytextTable"/>
              <w:rPr>
                <w:sz w:val="18"/>
                <w:szCs w:val="18"/>
              </w:rPr>
            </w:pPr>
          </w:p>
        </w:tc>
        <w:tc>
          <w:tcPr>
            <w:tcW w:w="1559" w:type="dxa"/>
            <w:vMerge/>
            <w:tcBorders>
              <w:left w:val="single" w:sz="8" w:space="0" w:color="auto"/>
              <w:right w:val="single" w:sz="8" w:space="0" w:color="auto"/>
            </w:tcBorders>
          </w:tcPr>
          <w:p w:rsidR="003C5E07" w:rsidRPr="00CB3B85" w:rsidRDefault="003C5E07" w:rsidP="00CD03D9">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3C5E07" w:rsidRPr="00CB3B85" w:rsidRDefault="003C5E07" w:rsidP="00CD03D9">
            <w:pPr>
              <w:pStyle w:val="PHEbodytextTable"/>
              <w:rPr>
                <w:b/>
                <w:sz w:val="18"/>
                <w:szCs w:val="18"/>
              </w:rPr>
            </w:pPr>
            <w:r w:rsidRPr="00CB3B85">
              <w:rPr>
                <w:b/>
                <w:sz w:val="18"/>
                <w:szCs w:val="18"/>
              </w:rPr>
              <w:t>Temp °C</w:t>
            </w:r>
          </w:p>
        </w:tc>
        <w:tc>
          <w:tcPr>
            <w:tcW w:w="851" w:type="dxa"/>
            <w:tcBorders>
              <w:top w:val="single" w:sz="4" w:space="0" w:color="auto"/>
              <w:left w:val="single" w:sz="8" w:space="0" w:color="auto"/>
              <w:bottom w:val="single" w:sz="4" w:space="0" w:color="auto"/>
              <w:right w:val="single" w:sz="8" w:space="0" w:color="auto"/>
            </w:tcBorders>
          </w:tcPr>
          <w:p w:rsidR="003C5E07" w:rsidRPr="00CB3B85" w:rsidRDefault="00B40322" w:rsidP="00CD03D9">
            <w:pPr>
              <w:pStyle w:val="PHEbodytextTable"/>
              <w:rPr>
                <w:b/>
                <w:sz w:val="18"/>
                <w:szCs w:val="18"/>
              </w:rPr>
            </w:pPr>
            <w:r w:rsidRPr="00CB3B85">
              <w:rPr>
                <w:b/>
                <w:sz w:val="18"/>
                <w:szCs w:val="18"/>
              </w:rPr>
              <w:t>Atoms</w:t>
            </w:r>
          </w:p>
        </w:tc>
        <w:tc>
          <w:tcPr>
            <w:tcW w:w="992" w:type="dxa"/>
            <w:tcBorders>
              <w:top w:val="single" w:sz="4" w:space="0" w:color="auto"/>
              <w:left w:val="single" w:sz="8" w:space="0" w:color="auto"/>
              <w:bottom w:val="single" w:sz="4" w:space="0" w:color="auto"/>
              <w:right w:val="single" w:sz="8" w:space="0" w:color="auto"/>
            </w:tcBorders>
          </w:tcPr>
          <w:p w:rsidR="003C5E07" w:rsidRPr="00CB3B85" w:rsidRDefault="003C5E07" w:rsidP="00CD03D9">
            <w:pPr>
              <w:pStyle w:val="PHEbodytextTable"/>
              <w:rPr>
                <w:b/>
                <w:sz w:val="18"/>
                <w:szCs w:val="18"/>
              </w:rPr>
            </w:pPr>
            <w:r w:rsidRPr="00CB3B85">
              <w:rPr>
                <w:b/>
                <w:sz w:val="18"/>
                <w:szCs w:val="18"/>
              </w:rPr>
              <w:t>Time</w:t>
            </w:r>
          </w:p>
        </w:tc>
        <w:tc>
          <w:tcPr>
            <w:tcW w:w="992" w:type="dxa"/>
            <w:vMerge/>
            <w:tcBorders>
              <w:left w:val="single" w:sz="8" w:space="0" w:color="auto"/>
              <w:right w:val="single" w:sz="8" w:space="0" w:color="auto"/>
            </w:tcBorders>
          </w:tcPr>
          <w:p w:rsidR="003C5E07" w:rsidRPr="00CB3B85" w:rsidRDefault="003C5E07" w:rsidP="00CD03D9">
            <w:pPr>
              <w:pStyle w:val="PHEbodytextTable"/>
              <w:rPr>
                <w:sz w:val="18"/>
                <w:szCs w:val="18"/>
              </w:rPr>
            </w:pPr>
          </w:p>
        </w:tc>
        <w:tc>
          <w:tcPr>
            <w:tcW w:w="2038" w:type="dxa"/>
            <w:vMerge/>
            <w:tcBorders>
              <w:left w:val="single" w:sz="8" w:space="0" w:color="auto"/>
              <w:bottom w:val="single" w:sz="8" w:space="0" w:color="auto"/>
              <w:right w:val="single" w:sz="4" w:space="0" w:color="auto"/>
            </w:tcBorders>
          </w:tcPr>
          <w:p w:rsidR="003C5E07" w:rsidRPr="00CB3B85" w:rsidRDefault="003C5E07" w:rsidP="00CD03D9">
            <w:pPr>
              <w:pStyle w:val="PHEbodytextTable"/>
              <w:rPr>
                <w:sz w:val="18"/>
                <w:szCs w:val="18"/>
              </w:rPr>
            </w:pPr>
          </w:p>
        </w:tc>
      </w:tr>
      <w:tr w:rsidR="000004FE" w:rsidRPr="00CB3B85" w:rsidTr="00DC5426">
        <w:trPr>
          <w:trHeight w:val="1008"/>
          <w:jc w:val="center"/>
        </w:trPr>
        <w:tc>
          <w:tcPr>
            <w:tcW w:w="1223" w:type="dxa"/>
            <w:vMerge w:val="restart"/>
            <w:tcBorders>
              <w:top w:val="single" w:sz="7" w:space="0" w:color="auto"/>
              <w:left w:val="single" w:sz="4" w:space="0" w:color="auto"/>
              <w:right w:val="single" w:sz="8" w:space="0" w:color="auto"/>
            </w:tcBorders>
          </w:tcPr>
          <w:p w:rsidR="004A40D6" w:rsidRPr="00D375CB" w:rsidRDefault="004A40D6" w:rsidP="004A40D6">
            <w:pPr>
              <w:pStyle w:val="PHEbodytextTable"/>
              <w:rPr>
                <w:b/>
                <w:sz w:val="18"/>
                <w:szCs w:val="18"/>
              </w:rPr>
            </w:pPr>
            <w:r w:rsidRPr="00D375CB">
              <w:rPr>
                <w:b/>
                <w:sz w:val="18"/>
                <w:szCs w:val="18"/>
              </w:rPr>
              <w:t>Detection:</w:t>
            </w:r>
          </w:p>
          <w:p w:rsidR="00DC5426" w:rsidRPr="00DC5426" w:rsidRDefault="00DC5426" w:rsidP="00DC5426">
            <w:pPr>
              <w:pStyle w:val="PHEbodytextTable"/>
              <w:rPr>
                <w:sz w:val="16"/>
                <w:szCs w:val="16"/>
              </w:rPr>
            </w:pPr>
            <w:r w:rsidRPr="00DC5426">
              <w:rPr>
                <w:sz w:val="16"/>
                <w:szCs w:val="16"/>
              </w:rPr>
              <w:t>Any condition</w:t>
            </w:r>
          </w:p>
          <w:p w:rsidR="00DC5426" w:rsidRPr="00DC5426" w:rsidRDefault="00DC5426" w:rsidP="00DC5426">
            <w:pPr>
              <w:pStyle w:val="PHEbodytextTable"/>
              <w:rPr>
                <w:sz w:val="16"/>
                <w:szCs w:val="16"/>
              </w:rPr>
            </w:pPr>
            <w:r w:rsidRPr="00DC5426">
              <w:rPr>
                <w:sz w:val="16"/>
                <w:szCs w:val="16"/>
              </w:rPr>
              <w:t xml:space="preserve"> +</w:t>
            </w:r>
          </w:p>
          <w:p w:rsidR="000004FE" w:rsidRPr="00EA0240" w:rsidRDefault="00DC5426" w:rsidP="00DC5426">
            <w:pPr>
              <w:pStyle w:val="PHEbodytextTable"/>
              <w:rPr>
                <w:rFonts w:cs="Arial"/>
                <w:sz w:val="16"/>
                <w:szCs w:val="16"/>
              </w:rPr>
            </w:pPr>
            <w:r w:rsidRPr="00DC5426">
              <w:rPr>
                <w:sz w:val="16"/>
                <w:szCs w:val="16"/>
              </w:rPr>
              <w:t xml:space="preserve">detection of </w:t>
            </w:r>
            <w:r>
              <w:rPr>
                <w:sz w:val="16"/>
                <w:szCs w:val="16"/>
              </w:rPr>
              <w:t>carbapenemase resistance/ carbapenemase production</w:t>
            </w:r>
          </w:p>
        </w:tc>
        <w:tc>
          <w:tcPr>
            <w:tcW w:w="1134" w:type="dxa"/>
            <w:vMerge w:val="restart"/>
            <w:tcBorders>
              <w:top w:val="single" w:sz="7" w:space="0" w:color="auto"/>
              <w:left w:val="single" w:sz="8" w:space="0" w:color="auto"/>
              <w:right w:val="single" w:sz="8" w:space="0" w:color="auto"/>
            </w:tcBorders>
          </w:tcPr>
          <w:p w:rsidR="000004FE" w:rsidRPr="00B40322" w:rsidRDefault="00DC5426" w:rsidP="00CD03D9">
            <w:pPr>
              <w:pStyle w:val="PHEbodytextTable"/>
              <w:rPr>
                <w:sz w:val="16"/>
                <w:szCs w:val="16"/>
              </w:rPr>
            </w:pPr>
            <w:r>
              <w:rPr>
                <w:sz w:val="16"/>
                <w:szCs w:val="16"/>
              </w:rPr>
              <w:t>Any sample</w:t>
            </w:r>
          </w:p>
        </w:tc>
        <w:tc>
          <w:tcPr>
            <w:tcW w:w="1559" w:type="dxa"/>
            <w:vMerge w:val="restart"/>
            <w:tcBorders>
              <w:top w:val="single" w:sz="7" w:space="0" w:color="auto"/>
              <w:left w:val="single" w:sz="8" w:space="0" w:color="auto"/>
              <w:right w:val="single" w:sz="8" w:space="0" w:color="auto"/>
            </w:tcBorders>
          </w:tcPr>
          <w:p w:rsidR="000004FE" w:rsidRDefault="000004FE" w:rsidP="00CD03D9">
            <w:pPr>
              <w:pStyle w:val="PHEbodytextTable"/>
              <w:rPr>
                <w:sz w:val="16"/>
                <w:szCs w:val="16"/>
              </w:rPr>
            </w:pPr>
            <w:r w:rsidRPr="00B40322">
              <w:rPr>
                <w:sz w:val="16"/>
                <w:szCs w:val="16"/>
              </w:rPr>
              <w:t>MacConkey agar or CLED agar + 10</w:t>
            </w:r>
            <w:r w:rsidRPr="00B40322">
              <w:rPr>
                <w:rFonts w:cs="Arial"/>
                <w:sz w:val="16"/>
                <w:szCs w:val="16"/>
              </w:rPr>
              <w:t>µ</w:t>
            </w:r>
            <w:r w:rsidRPr="00B40322">
              <w:rPr>
                <w:sz w:val="16"/>
                <w:szCs w:val="16"/>
              </w:rPr>
              <w:t>g MEM disc</w:t>
            </w:r>
            <w:r>
              <w:rPr>
                <w:sz w:val="16"/>
                <w:szCs w:val="16"/>
              </w:rPr>
              <w:t>*</w:t>
            </w:r>
            <w:r w:rsidR="00E40793">
              <w:rPr>
                <w:sz w:val="16"/>
                <w:szCs w:val="16"/>
              </w:rPr>
              <w:fldChar w:fldCharType="begin" w:fldLock="1">
                <w:fldData xml:space="preserve">PFJlZm1hbj48Q2l0ZT48QXV0aG9yPkxvbGFuczwvQXV0aG9yPjxZZWFyPjIwMTA8L1llYXI+PFJl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</w:fldData>
              </w:fldChar>
            </w:r>
            <w:r w:rsidR="00C45326">
              <w:rPr>
                <w:sz w:val="16"/>
                <w:szCs w:val="16"/>
              </w:rPr>
              <w:instrText xml:space="preserve"> ADDIN REFMGR.CITE </w:instrText>
            </w:r>
            <w:r w:rsidR="00C45326">
              <w:rPr>
                <w:sz w:val="16"/>
                <w:szCs w:val="16"/>
              </w:rPr>
              <w:fldChar w:fldCharType="begin" w:fldLock="1">
                <w:fldData xml:space="preserve">PFJlZm1hbj48Q2l0ZT48QXV0aG9yPkxvbGFuczwvQXV0aG9yPjxZZWFyPjIwMTA8L1llYXI+PFJl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</w:fldData>
              </w:fldChar>
            </w:r>
            <w:r w:rsidR="00C45326">
              <w:rPr>
                <w:sz w:val="16"/>
                <w:szCs w:val="16"/>
              </w:rPr>
              <w:instrText xml:space="preserve"> ADDIN EN.CITE.DATA </w:instrText>
            </w:r>
            <w:r w:rsidR="00C45326">
              <w:rPr>
                <w:sz w:val="16"/>
                <w:szCs w:val="16"/>
              </w:rPr>
            </w:r>
            <w:r w:rsidR="00C45326">
              <w:rPr>
                <w:sz w:val="16"/>
                <w:szCs w:val="16"/>
              </w:rPr>
              <w:fldChar w:fldCharType="end"/>
            </w:r>
            <w:r w:rsidR="00E40793">
              <w:rPr>
                <w:sz w:val="16"/>
                <w:szCs w:val="16"/>
              </w:rPr>
            </w:r>
            <w:r w:rsidR="00E40793">
              <w:rPr>
                <w:sz w:val="16"/>
                <w:szCs w:val="16"/>
              </w:rPr>
              <w:fldChar w:fldCharType="separate"/>
            </w:r>
            <w:r w:rsidR="00E40793" w:rsidRPr="00E40793">
              <w:rPr>
                <w:noProof/>
                <w:sz w:val="16"/>
                <w:szCs w:val="16"/>
                <w:vertAlign w:val="superscript"/>
              </w:rPr>
              <w:t>89</w:t>
            </w:r>
            <w:r w:rsidR="00E40793">
              <w:rPr>
                <w:sz w:val="16"/>
                <w:szCs w:val="16"/>
              </w:rPr>
              <w:fldChar w:fldCharType="end"/>
            </w:r>
          </w:p>
          <w:p w:rsidR="000004FE" w:rsidRDefault="000004FE" w:rsidP="00CD03D9">
            <w:pPr>
              <w:pStyle w:val="PHEbodytextTable"/>
              <w:rPr>
                <w:sz w:val="16"/>
                <w:szCs w:val="16"/>
              </w:rPr>
            </w:pPr>
          </w:p>
          <w:p w:rsidR="000004FE" w:rsidRPr="00B40322" w:rsidRDefault="000004FE" w:rsidP="00DC5426">
            <w:pPr>
              <w:pStyle w:val="PHEbodytextTable"/>
              <w:rPr>
                <w:sz w:val="16"/>
                <w:szCs w:val="16"/>
              </w:rPr>
            </w:pPr>
            <w:r>
              <w:rPr>
                <w:sz w:val="16"/>
                <w:szCs w:val="16"/>
              </w:rPr>
              <w:t xml:space="preserve">      </w:t>
            </w:r>
            <w:r w:rsidR="00DC5426">
              <w:rPr>
                <w:sz w:val="16"/>
                <w:szCs w:val="16"/>
              </w:rPr>
              <w:t>OR</w:t>
            </w:r>
          </w:p>
        </w:tc>
        <w:tc>
          <w:tcPr>
            <w:tcW w:w="850" w:type="dxa"/>
            <w:tcBorders>
              <w:top w:val="single" w:sz="4" w:space="0" w:color="auto"/>
              <w:left w:val="single" w:sz="8" w:space="0" w:color="auto"/>
              <w:right w:val="single" w:sz="8" w:space="0" w:color="auto"/>
            </w:tcBorders>
          </w:tcPr>
          <w:p w:rsidR="000004FE" w:rsidRPr="000004FE" w:rsidRDefault="000004FE" w:rsidP="000004FE">
            <w:pPr>
              <w:pStyle w:val="PHEbodytextTable"/>
              <w:rPr>
                <w:sz w:val="16"/>
                <w:szCs w:val="16"/>
              </w:rPr>
            </w:pPr>
            <w:r w:rsidRPr="0044304E">
              <w:rPr>
                <w:sz w:val="16"/>
                <w:szCs w:val="16"/>
              </w:rPr>
              <w:t>35-37</w:t>
            </w:r>
          </w:p>
        </w:tc>
        <w:tc>
          <w:tcPr>
            <w:tcW w:w="851" w:type="dxa"/>
            <w:tcBorders>
              <w:top w:val="single" w:sz="4" w:space="0" w:color="auto"/>
              <w:left w:val="single" w:sz="8" w:space="0" w:color="auto"/>
              <w:right w:val="single" w:sz="8" w:space="0" w:color="auto"/>
            </w:tcBorders>
          </w:tcPr>
          <w:p w:rsidR="000004FE" w:rsidRPr="0044304E" w:rsidRDefault="000004FE" w:rsidP="00CD03D9">
            <w:pPr>
              <w:pStyle w:val="PHEbodytextTable"/>
              <w:rPr>
                <w:sz w:val="16"/>
                <w:szCs w:val="16"/>
              </w:rPr>
            </w:pPr>
            <w:r w:rsidRPr="0044304E">
              <w:rPr>
                <w:sz w:val="16"/>
                <w:szCs w:val="16"/>
              </w:rPr>
              <w:t>Aerobic</w:t>
            </w:r>
          </w:p>
        </w:tc>
        <w:tc>
          <w:tcPr>
            <w:tcW w:w="992" w:type="dxa"/>
            <w:tcBorders>
              <w:top w:val="single" w:sz="4" w:space="0" w:color="auto"/>
              <w:left w:val="single" w:sz="8" w:space="0" w:color="auto"/>
              <w:right w:val="single" w:sz="8" w:space="0" w:color="auto"/>
            </w:tcBorders>
          </w:tcPr>
          <w:p w:rsidR="000004FE" w:rsidRPr="0044304E" w:rsidRDefault="000004FE" w:rsidP="00CD03D9">
            <w:pPr>
              <w:pStyle w:val="PHEbodytextTable"/>
              <w:rPr>
                <w:sz w:val="16"/>
                <w:szCs w:val="16"/>
              </w:rPr>
            </w:pPr>
            <w:r w:rsidRPr="0044304E">
              <w:rPr>
                <w:sz w:val="16"/>
                <w:szCs w:val="16"/>
              </w:rPr>
              <w:t>18-24hr</w:t>
            </w:r>
          </w:p>
        </w:tc>
        <w:tc>
          <w:tcPr>
            <w:tcW w:w="992" w:type="dxa"/>
            <w:tcBorders>
              <w:top w:val="single" w:sz="7" w:space="0" w:color="auto"/>
              <w:left w:val="single" w:sz="8" w:space="0" w:color="auto"/>
              <w:right w:val="single" w:sz="8" w:space="0" w:color="auto"/>
            </w:tcBorders>
          </w:tcPr>
          <w:p w:rsidR="000004FE" w:rsidRPr="0044304E" w:rsidRDefault="000004FE" w:rsidP="00CD03D9">
            <w:pPr>
              <w:pStyle w:val="PHEbodytextTable"/>
              <w:rPr>
                <w:sz w:val="16"/>
                <w:szCs w:val="16"/>
              </w:rPr>
            </w:pPr>
            <w:r w:rsidRPr="0044304E">
              <w:rPr>
                <w:rFonts w:cs="Arial"/>
                <w:sz w:val="16"/>
                <w:szCs w:val="16"/>
              </w:rPr>
              <w:t>≥</w:t>
            </w:r>
            <w:r w:rsidRPr="0044304E">
              <w:rPr>
                <w:sz w:val="16"/>
                <w:szCs w:val="16"/>
              </w:rPr>
              <w:t>18hr</w:t>
            </w:r>
          </w:p>
        </w:tc>
        <w:tc>
          <w:tcPr>
            <w:tcW w:w="2038" w:type="dxa"/>
            <w:tcBorders>
              <w:top w:val="single" w:sz="8" w:space="0" w:color="auto"/>
              <w:left w:val="single" w:sz="8" w:space="0" w:color="auto"/>
              <w:right w:val="single" w:sz="4" w:space="0" w:color="auto"/>
            </w:tcBorders>
          </w:tcPr>
          <w:p w:rsidR="000004FE" w:rsidRPr="009473E4" w:rsidRDefault="000004FE" w:rsidP="00CD03D9">
            <w:pPr>
              <w:pStyle w:val="PHEbodytextTable"/>
              <w:rPr>
                <w:sz w:val="16"/>
                <w:szCs w:val="16"/>
              </w:rPr>
            </w:pPr>
            <w:r w:rsidRPr="009473E4">
              <w:rPr>
                <w:sz w:val="16"/>
                <w:szCs w:val="16"/>
              </w:rPr>
              <w:t>Carbapenemase producing Enterobacteriaceae</w:t>
            </w:r>
          </w:p>
        </w:tc>
      </w:tr>
      <w:tr w:rsidR="000004FE" w:rsidRPr="00CB3B85" w:rsidTr="0059733D">
        <w:trPr>
          <w:trHeight w:val="581"/>
          <w:jc w:val="center"/>
        </w:trPr>
        <w:tc>
          <w:tcPr>
            <w:tcW w:w="1223" w:type="dxa"/>
            <w:vMerge/>
            <w:tcBorders>
              <w:left w:val="single" w:sz="4" w:space="0" w:color="auto"/>
              <w:right w:val="single" w:sz="8" w:space="0" w:color="auto"/>
            </w:tcBorders>
          </w:tcPr>
          <w:p w:rsidR="000004FE" w:rsidRPr="001F20D2" w:rsidRDefault="000004FE" w:rsidP="00CD03D9">
            <w:pPr>
              <w:pStyle w:val="PHEbodytextTable"/>
              <w:rPr>
                <w:sz w:val="16"/>
                <w:szCs w:val="16"/>
              </w:rPr>
            </w:pPr>
          </w:p>
        </w:tc>
        <w:tc>
          <w:tcPr>
            <w:tcW w:w="1134" w:type="dxa"/>
            <w:vMerge/>
            <w:tcBorders>
              <w:top w:val="single" w:sz="7" w:space="0" w:color="auto"/>
              <w:left w:val="single" w:sz="8" w:space="0" w:color="auto"/>
              <w:right w:val="single" w:sz="8" w:space="0" w:color="auto"/>
            </w:tcBorders>
          </w:tcPr>
          <w:p w:rsidR="000004FE" w:rsidRPr="00B40322" w:rsidRDefault="000004FE" w:rsidP="00CD03D9">
            <w:pPr>
              <w:pStyle w:val="PHEbodytextTable"/>
              <w:rPr>
                <w:sz w:val="16"/>
                <w:szCs w:val="16"/>
              </w:rPr>
            </w:pPr>
          </w:p>
        </w:tc>
        <w:tc>
          <w:tcPr>
            <w:tcW w:w="1559" w:type="dxa"/>
            <w:vMerge/>
            <w:tcBorders>
              <w:left w:val="single" w:sz="8" w:space="0" w:color="auto"/>
              <w:right w:val="single" w:sz="8" w:space="0" w:color="auto"/>
            </w:tcBorders>
          </w:tcPr>
          <w:p w:rsidR="000004FE" w:rsidRPr="00B40322" w:rsidRDefault="000004FE" w:rsidP="00CD03D9">
            <w:pPr>
              <w:pStyle w:val="PHEbodytextTable"/>
              <w:rPr>
                <w:sz w:val="16"/>
                <w:szCs w:val="16"/>
              </w:rPr>
            </w:pPr>
          </w:p>
        </w:tc>
        <w:tc>
          <w:tcPr>
            <w:tcW w:w="850" w:type="dxa"/>
            <w:tcBorders>
              <w:top w:val="single" w:sz="4" w:space="0" w:color="auto"/>
              <w:left w:val="single" w:sz="8" w:space="0" w:color="auto"/>
              <w:bottom w:val="single" w:sz="4" w:space="0" w:color="auto"/>
              <w:right w:val="single" w:sz="8" w:space="0" w:color="auto"/>
            </w:tcBorders>
          </w:tcPr>
          <w:p w:rsidR="000004FE" w:rsidRPr="0044304E" w:rsidRDefault="000004FE" w:rsidP="00031F37">
            <w:pPr>
              <w:pStyle w:val="PHEbodytextTable"/>
              <w:rPr>
                <w:sz w:val="16"/>
                <w:szCs w:val="16"/>
              </w:rPr>
            </w:pPr>
            <w:r w:rsidRPr="0044304E">
              <w:rPr>
                <w:sz w:val="16"/>
                <w:szCs w:val="16"/>
              </w:rPr>
              <w:t>35-37</w:t>
            </w:r>
          </w:p>
        </w:tc>
        <w:tc>
          <w:tcPr>
            <w:tcW w:w="851" w:type="dxa"/>
            <w:tcBorders>
              <w:top w:val="single" w:sz="4" w:space="0" w:color="auto"/>
              <w:left w:val="single" w:sz="8" w:space="0" w:color="auto"/>
              <w:bottom w:val="single" w:sz="4" w:space="0" w:color="auto"/>
              <w:right w:val="single" w:sz="8" w:space="0" w:color="auto"/>
            </w:tcBorders>
          </w:tcPr>
          <w:p w:rsidR="000004FE" w:rsidRPr="0044304E" w:rsidRDefault="000004FE" w:rsidP="00031F37">
            <w:pPr>
              <w:pStyle w:val="PHEbodytextTable"/>
              <w:rPr>
                <w:sz w:val="16"/>
                <w:szCs w:val="16"/>
              </w:rPr>
            </w:pPr>
            <w:r w:rsidRPr="0044304E">
              <w:rPr>
                <w:sz w:val="16"/>
                <w:szCs w:val="16"/>
              </w:rPr>
              <w:t>Aerobic</w:t>
            </w:r>
          </w:p>
        </w:tc>
        <w:tc>
          <w:tcPr>
            <w:tcW w:w="992" w:type="dxa"/>
            <w:tcBorders>
              <w:top w:val="single" w:sz="4" w:space="0" w:color="auto"/>
              <w:left w:val="single" w:sz="8" w:space="0" w:color="auto"/>
              <w:bottom w:val="single" w:sz="4" w:space="0" w:color="auto"/>
              <w:right w:val="single" w:sz="8" w:space="0" w:color="auto"/>
            </w:tcBorders>
          </w:tcPr>
          <w:p w:rsidR="000004FE" w:rsidRPr="0044304E" w:rsidRDefault="000004FE" w:rsidP="00031F37">
            <w:pPr>
              <w:pStyle w:val="PHEbodytextTable"/>
              <w:rPr>
                <w:sz w:val="16"/>
                <w:szCs w:val="16"/>
              </w:rPr>
            </w:pPr>
            <w:r>
              <w:rPr>
                <w:sz w:val="16"/>
                <w:szCs w:val="16"/>
              </w:rPr>
              <w:t>16-</w:t>
            </w:r>
            <w:r w:rsidRPr="0044304E">
              <w:rPr>
                <w:sz w:val="16"/>
                <w:szCs w:val="16"/>
              </w:rPr>
              <w:t>4</w:t>
            </w:r>
            <w:r>
              <w:rPr>
                <w:sz w:val="16"/>
                <w:szCs w:val="16"/>
              </w:rPr>
              <w:t>8</w:t>
            </w:r>
            <w:r w:rsidRPr="0044304E">
              <w:rPr>
                <w:sz w:val="16"/>
                <w:szCs w:val="16"/>
              </w:rPr>
              <w:t>hr</w:t>
            </w:r>
          </w:p>
        </w:tc>
        <w:tc>
          <w:tcPr>
            <w:tcW w:w="992" w:type="dxa"/>
            <w:tcBorders>
              <w:top w:val="single" w:sz="7" w:space="0" w:color="auto"/>
              <w:left w:val="single" w:sz="8" w:space="0" w:color="auto"/>
              <w:bottom w:val="single" w:sz="4" w:space="0" w:color="auto"/>
              <w:right w:val="single" w:sz="8" w:space="0" w:color="auto"/>
            </w:tcBorders>
          </w:tcPr>
          <w:p w:rsidR="000004FE" w:rsidRPr="0044304E" w:rsidRDefault="000004FE" w:rsidP="00031F37">
            <w:pPr>
              <w:pStyle w:val="PHEbodytextTable"/>
              <w:rPr>
                <w:sz w:val="16"/>
                <w:szCs w:val="16"/>
              </w:rPr>
            </w:pPr>
            <w:r w:rsidRPr="0044304E">
              <w:rPr>
                <w:rFonts w:cs="Arial"/>
                <w:sz w:val="16"/>
                <w:szCs w:val="16"/>
              </w:rPr>
              <w:t>≥</w:t>
            </w:r>
            <w:r>
              <w:rPr>
                <w:sz w:val="16"/>
                <w:szCs w:val="16"/>
              </w:rPr>
              <w:t>16</w:t>
            </w:r>
            <w:r w:rsidRPr="0044304E">
              <w:rPr>
                <w:sz w:val="16"/>
                <w:szCs w:val="16"/>
              </w:rPr>
              <w:t>hr</w:t>
            </w:r>
          </w:p>
        </w:tc>
        <w:tc>
          <w:tcPr>
            <w:tcW w:w="2038" w:type="dxa"/>
            <w:tcBorders>
              <w:top w:val="single" w:sz="8" w:space="0" w:color="auto"/>
              <w:left w:val="single" w:sz="8" w:space="0" w:color="auto"/>
              <w:bottom w:val="single" w:sz="4" w:space="0" w:color="auto"/>
              <w:right w:val="single" w:sz="4" w:space="0" w:color="auto"/>
            </w:tcBorders>
          </w:tcPr>
          <w:p w:rsidR="000004FE" w:rsidRDefault="000004FE" w:rsidP="00031F37">
            <w:pPr>
              <w:pStyle w:val="PHEbodytextTable"/>
              <w:rPr>
                <w:sz w:val="16"/>
                <w:szCs w:val="16"/>
              </w:rPr>
            </w:pPr>
            <w:r w:rsidRPr="002D3EA9">
              <w:rPr>
                <w:i/>
                <w:sz w:val="16"/>
                <w:szCs w:val="16"/>
              </w:rPr>
              <w:t>Pseudomonas</w:t>
            </w:r>
            <w:r>
              <w:rPr>
                <w:sz w:val="16"/>
                <w:szCs w:val="16"/>
              </w:rPr>
              <w:t xml:space="preserve"> species</w:t>
            </w:r>
          </w:p>
          <w:p w:rsidR="000004FE" w:rsidRPr="009473E4" w:rsidRDefault="000004FE" w:rsidP="00031F37">
            <w:pPr>
              <w:pStyle w:val="PHEbodytextTable"/>
              <w:rPr>
                <w:sz w:val="16"/>
                <w:szCs w:val="16"/>
              </w:rPr>
            </w:pPr>
            <w:r w:rsidRPr="009F6F7D">
              <w:rPr>
                <w:i/>
                <w:sz w:val="16"/>
                <w:szCs w:val="16"/>
              </w:rPr>
              <w:t>Acinetobacter</w:t>
            </w:r>
            <w:r>
              <w:rPr>
                <w:sz w:val="16"/>
                <w:szCs w:val="16"/>
              </w:rPr>
              <w:t xml:space="preserve"> species</w:t>
            </w:r>
          </w:p>
        </w:tc>
      </w:tr>
      <w:tr w:rsidR="000004FE" w:rsidRPr="00CB3B85" w:rsidTr="00162196">
        <w:trPr>
          <w:trHeight w:val="756"/>
          <w:jc w:val="center"/>
        </w:trPr>
        <w:tc>
          <w:tcPr>
            <w:tcW w:w="1223" w:type="dxa"/>
            <w:vMerge/>
            <w:tcBorders>
              <w:left w:val="single" w:sz="4" w:space="0" w:color="auto"/>
              <w:bottom w:val="single" w:sz="4" w:space="0" w:color="auto"/>
              <w:right w:val="single" w:sz="8" w:space="0" w:color="auto"/>
            </w:tcBorders>
          </w:tcPr>
          <w:p w:rsidR="000004FE" w:rsidRPr="00CB3B85" w:rsidRDefault="000004FE" w:rsidP="00CD03D9">
            <w:pPr>
              <w:pStyle w:val="PHEbodytextTable"/>
              <w:rPr>
                <w:sz w:val="18"/>
                <w:szCs w:val="18"/>
              </w:rPr>
            </w:pPr>
          </w:p>
        </w:tc>
        <w:tc>
          <w:tcPr>
            <w:tcW w:w="1134" w:type="dxa"/>
            <w:vMerge/>
            <w:tcBorders>
              <w:left w:val="single" w:sz="8" w:space="0" w:color="auto"/>
              <w:bottom w:val="single" w:sz="4" w:space="0" w:color="auto"/>
              <w:right w:val="single" w:sz="8" w:space="0" w:color="auto"/>
            </w:tcBorders>
          </w:tcPr>
          <w:p w:rsidR="000004FE" w:rsidRPr="00B40322" w:rsidRDefault="000004FE" w:rsidP="00CD03D9">
            <w:pPr>
              <w:pStyle w:val="PHEbodytextTable"/>
              <w:rPr>
                <w:sz w:val="16"/>
                <w:szCs w:val="16"/>
              </w:rPr>
            </w:pPr>
          </w:p>
        </w:tc>
        <w:tc>
          <w:tcPr>
            <w:tcW w:w="1559" w:type="dxa"/>
            <w:tcBorders>
              <w:top w:val="single" w:sz="4" w:space="0" w:color="auto"/>
              <w:left w:val="single" w:sz="8" w:space="0" w:color="auto"/>
              <w:bottom w:val="single" w:sz="4" w:space="0" w:color="auto"/>
              <w:right w:val="single" w:sz="4" w:space="0" w:color="auto"/>
            </w:tcBorders>
          </w:tcPr>
          <w:p w:rsidR="000004FE" w:rsidRPr="00B40322" w:rsidRDefault="000004FE" w:rsidP="00162196">
            <w:pPr>
              <w:pStyle w:val="PHEbodytextTable"/>
              <w:rPr>
                <w:sz w:val="16"/>
                <w:szCs w:val="16"/>
              </w:rPr>
            </w:pPr>
            <w:r w:rsidRPr="00B40322">
              <w:rPr>
                <w:sz w:val="16"/>
                <w:szCs w:val="16"/>
              </w:rPr>
              <w:t xml:space="preserve">Chromogenic agar with carbapenem </w:t>
            </w:r>
            <w:r w:rsidR="00970AD4">
              <w:rPr>
                <w:sz w:val="16"/>
                <w:szCs w:val="16"/>
              </w:rPr>
              <w:t>**</w:t>
            </w:r>
            <w:r w:rsidR="00613ED3">
              <w:rPr>
                <w:sz w:val="16"/>
                <w:szCs w:val="16"/>
              </w:rPr>
              <w:t>*</w:t>
            </w:r>
          </w:p>
        </w:tc>
        <w:tc>
          <w:tcPr>
            <w:tcW w:w="850" w:type="dxa"/>
            <w:tcBorders>
              <w:top w:val="single" w:sz="4" w:space="0" w:color="auto"/>
              <w:left w:val="single" w:sz="4" w:space="0" w:color="auto"/>
              <w:bottom w:val="single" w:sz="4" w:space="0" w:color="auto"/>
              <w:right w:val="single" w:sz="8" w:space="0" w:color="auto"/>
            </w:tcBorders>
          </w:tcPr>
          <w:p w:rsidR="000004FE" w:rsidRPr="0044304E" w:rsidRDefault="000004FE" w:rsidP="005043D6">
            <w:pPr>
              <w:pStyle w:val="PHEbodytextTable"/>
              <w:rPr>
                <w:sz w:val="16"/>
                <w:szCs w:val="16"/>
              </w:rPr>
            </w:pPr>
            <w:r w:rsidRPr="0044304E">
              <w:rPr>
                <w:sz w:val="16"/>
                <w:szCs w:val="16"/>
              </w:rPr>
              <w:t>35-37</w:t>
            </w:r>
          </w:p>
        </w:tc>
        <w:tc>
          <w:tcPr>
            <w:tcW w:w="851" w:type="dxa"/>
            <w:tcBorders>
              <w:top w:val="single" w:sz="4" w:space="0" w:color="auto"/>
              <w:left w:val="single" w:sz="8" w:space="0" w:color="auto"/>
              <w:bottom w:val="single" w:sz="4" w:space="0" w:color="auto"/>
              <w:right w:val="single" w:sz="8" w:space="0" w:color="auto"/>
            </w:tcBorders>
          </w:tcPr>
          <w:p w:rsidR="000004FE" w:rsidRPr="0044304E" w:rsidRDefault="000004FE" w:rsidP="005043D6">
            <w:pPr>
              <w:pStyle w:val="PHEbodytextTable"/>
              <w:rPr>
                <w:sz w:val="16"/>
                <w:szCs w:val="16"/>
              </w:rPr>
            </w:pPr>
            <w:r w:rsidRPr="0044304E">
              <w:rPr>
                <w:sz w:val="16"/>
                <w:szCs w:val="16"/>
              </w:rPr>
              <w:t>Aerobic</w:t>
            </w:r>
          </w:p>
        </w:tc>
        <w:tc>
          <w:tcPr>
            <w:tcW w:w="992" w:type="dxa"/>
            <w:tcBorders>
              <w:top w:val="single" w:sz="4" w:space="0" w:color="auto"/>
              <w:left w:val="single" w:sz="8" w:space="0" w:color="auto"/>
              <w:bottom w:val="single" w:sz="4" w:space="0" w:color="auto"/>
              <w:right w:val="single" w:sz="8" w:space="0" w:color="auto"/>
            </w:tcBorders>
          </w:tcPr>
          <w:p w:rsidR="000004FE" w:rsidRPr="0044304E" w:rsidRDefault="000004FE" w:rsidP="00CD03D9">
            <w:pPr>
              <w:pStyle w:val="PHEbodytextTable"/>
              <w:rPr>
                <w:sz w:val="16"/>
                <w:szCs w:val="16"/>
              </w:rPr>
            </w:pPr>
            <w:r w:rsidRPr="0044304E">
              <w:rPr>
                <w:sz w:val="16"/>
                <w:szCs w:val="16"/>
              </w:rPr>
              <w:t>18-24hr</w:t>
            </w:r>
          </w:p>
        </w:tc>
        <w:tc>
          <w:tcPr>
            <w:tcW w:w="992" w:type="dxa"/>
            <w:tcBorders>
              <w:top w:val="single" w:sz="4" w:space="0" w:color="auto"/>
              <w:left w:val="single" w:sz="8" w:space="0" w:color="auto"/>
              <w:bottom w:val="single" w:sz="4" w:space="0" w:color="auto"/>
              <w:right w:val="single" w:sz="8" w:space="0" w:color="auto"/>
            </w:tcBorders>
          </w:tcPr>
          <w:p w:rsidR="000004FE" w:rsidRPr="0044304E" w:rsidRDefault="000004FE" w:rsidP="00CD03D9">
            <w:pPr>
              <w:pStyle w:val="PHEbodytextTable"/>
              <w:rPr>
                <w:sz w:val="16"/>
                <w:szCs w:val="16"/>
              </w:rPr>
            </w:pPr>
            <w:r w:rsidRPr="0044304E">
              <w:rPr>
                <w:rFonts w:cs="Arial"/>
                <w:sz w:val="16"/>
                <w:szCs w:val="16"/>
              </w:rPr>
              <w:t>≥</w:t>
            </w:r>
            <w:r w:rsidRPr="0044304E">
              <w:rPr>
                <w:sz w:val="16"/>
                <w:szCs w:val="16"/>
              </w:rPr>
              <w:t>18hr</w:t>
            </w:r>
          </w:p>
        </w:tc>
        <w:tc>
          <w:tcPr>
            <w:tcW w:w="2038" w:type="dxa"/>
            <w:tcBorders>
              <w:top w:val="single" w:sz="4" w:space="0" w:color="auto"/>
              <w:left w:val="single" w:sz="8" w:space="0" w:color="auto"/>
              <w:bottom w:val="single" w:sz="4" w:space="0" w:color="auto"/>
              <w:right w:val="single" w:sz="4" w:space="0" w:color="auto"/>
            </w:tcBorders>
          </w:tcPr>
          <w:p w:rsidR="000004FE" w:rsidRPr="00CB3B85" w:rsidRDefault="000004FE" w:rsidP="00CD03D9">
            <w:pPr>
              <w:pStyle w:val="PHEbodytextTable"/>
              <w:rPr>
                <w:sz w:val="18"/>
                <w:szCs w:val="18"/>
              </w:rPr>
            </w:pPr>
            <w:r w:rsidRPr="009473E4">
              <w:rPr>
                <w:sz w:val="16"/>
                <w:szCs w:val="16"/>
              </w:rPr>
              <w:t>Carbapenemase producing Enterobacteriaceae</w:t>
            </w:r>
          </w:p>
        </w:tc>
      </w:tr>
      <w:tr w:rsidR="000004FE" w:rsidRPr="00CB3B85" w:rsidTr="00377CB1">
        <w:trPr>
          <w:jc w:val="center"/>
        </w:trPr>
        <w:tc>
          <w:tcPr>
            <w:tcW w:w="9639" w:type="dxa"/>
            <w:gridSpan w:val="8"/>
            <w:tcBorders>
              <w:top w:val="single" w:sz="7" w:space="0" w:color="auto"/>
              <w:left w:val="single" w:sz="4" w:space="0" w:color="auto"/>
              <w:right w:val="single" w:sz="4" w:space="0" w:color="auto"/>
            </w:tcBorders>
          </w:tcPr>
          <w:p w:rsidR="000004FE" w:rsidRPr="00CB3B85" w:rsidRDefault="000004FE" w:rsidP="00CD03D9">
            <w:pPr>
              <w:pStyle w:val="PHEbodytextTable"/>
              <w:rPr>
                <w:sz w:val="18"/>
                <w:szCs w:val="18"/>
              </w:rPr>
            </w:pPr>
            <w:r w:rsidRPr="00CB3B85">
              <w:rPr>
                <w:sz w:val="18"/>
                <w:szCs w:val="18"/>
              </w:rPr>
              <w:t>For these situations, add the following:</w:t>
            </w:r>
          </w:p>
        </w:tc>
      </w:tr>
      <w:tr w:rsidR="000004FE" w:rsidRPr="00CB3B85" w:rsidTr="00377CB1">
        <w:trPr>
          <w:jc w:val="center"/>
        </w:trPr>
        <w:tc>
          <w:tcPr>
            <w:tcW w:w="1223" w:type="dxa"/>
            <w:vMerge w:val="restart"/>
            <w:tcBorders>
              <w:top w:val="single" w:sz="7" w:space="0" w:color="auto"/>
              <w:left w:val="single" w:sz="4" w:space="0" w:color="auto"/>
              <w:right w:val="single" w:sz="8" w:space="0" w:color="auto"/>
            </w:tcBorders>
          </w:tcPr>
          <w:p w:rsidR="000004FE" w:rsidRPr="00CB3B85" w:rsidRDefault="000004FE" w:rsidP="00CD03D9">
            <w:pPr>
              <w:pStyle w:val="PHEbodytextTable"/>
              <w:rPr>
                <w:b/>
                <w:sz w:val="18"/>
                <w:szCs w:val="18"/>
              </w:rPr>
            </w:pPr>
            <w:r w:rsidRPr="00CB3B85">
              <w:rPr>
                <w:b/>
                <w:sz w:val="18"/>
                <w:szCs w:val="18"/>
              </w:rPr>
              <w:t>Clinical details/</w:t>
            </w:r>
          </w:p>
          <w:p w:rsidR="000004FE" w:rsidRPr="00CB3B85" w:rsidRDefault="000004FE" w:rsidP="00CD03D9">
            <w:pPr>
              <w:pStyle w:val="PHEbodytextTable"/>
              <w:rPr>
                <w:b/>
                <w:sz w:val="18"/>
                <w:szCs w:val="18"/>
              </w:rPr>
            </w:pPr>
            <w:r w:rsidRPr="00CB3B85">
              <w:rPr>
                <w:b/>
                <w:sz w:val="18"/>
                <w:szCs w:val="18"/>
              </w:rPr>
              <w:t>conditions</w:t>
            </w:r>
          </w:p>
        </w:tc>
        <w:tc>
          <w:tcPr>
            <w:tcW w:w="1134" w:type="dxa"/>
            <w:vMerge w:val="restart"/>
            <w:tcBorders>
              <w:top w:val="single" w:sz="7" w:space="0" w:color="auto"/>
              <w:left w:val="single" w:sz="8" w:space="0" w:color="auto"/>
              <w:right w:val="single" w:sz="8" w:space="0" w:color="auto"/>
            </w:tcBorders>
          </w:tcPr>
          <w:p w:rsidR="000004FE" w:rsidRPr="00CB3B85" w:rsidRDefault="000004FE" w:rsidP="00CD03D9">
            <w:pPr>
              <w:pStyle w:val="PHEbodytextTable"/>
              <w:rPr>
                <w:b/>
                <w:sz w:val="18"/>
                <w:szCs w:val="18"/>
              </w:rPr>
            </w:pPr>
            <w:r w:rsidRPr="00CB3B85">
              <w:rPr>
                <w:b/>
                <w:sz w:val="18"/>
                <w:szCs w:val="18"/>
              </w:rPr>
              <w:t>Specimen</w:t>
            </w:r>
          </w:p>
        </w:tc>
        <w:tc>
          <w:tcPr>
            <w:tcW w:w="1559" w:type="dxa"/>
            <w:vMerge w:val="restart"/>
            <w:tcBorders>
              <w:top w:val="single" w:sz="7" w:space="0" w:color="auto"/>
              <w:left w:val="single" w:sz="8" w:space="0" w:color="auto"/>
              <w:right w:val="single" w:sz="8" w:space="0" w:color="auto"/>
            </w:tcBorders>
          </w:tcPr>
          <w:p w:rsidR="000004FE" w:rsidRPr="00CB3B85" w:rsidRDefault="000004FE" w:rsidP="00CD03D9">
            <w:pPr>
              <w:pStyle w:val="PHEbodytextTable"/>
              <w:rPr>
                <w:b/>
                <w:sz w:val="18"/>
                <w:szCs w:val="18"/>
              </w:rPr>
            </w:pPr>
            <w:r w:rsidRPr="00CB3B85">
              <w:rPr>
                <w:b/>
                <w:sz w:val="18"/>
                <w:szCs w:val="18"/>
              </w:rPr>
              <w:t>Supplementary media</w:t>
            </w:r>
          </w:p>
        </w:tc>
        <w:tc>
          <w:tcPr>
            <w:tcW w:w="2693" w:type="dxa"/>
            <w:gridSpan w:val="3"/>
            <w:tcBorders>
              <w:top w:val="single" w:sz="7" w:space="0" w:color="auto"/>
              <w:left w:val="single" w:sz="8" w:space="0" w:color="auto"/>
              <w:bottom w:val="single" w:sz="4" w:space="0" w:color="auto"/>
              <w:right w:val="single" w:sz="8" w:space="0" w:color="auto"/>
            </w:tcBorders>
          </w:tcPr>
          <w:p w:rsidR="000004FE" w:rsidRPr="00CB3B85" w:rsidRDefault="000004FE" w:rsidP="00CD03D9">
            <w:pPr>
              <w:pStyle w:val="PHEbodytextTable"/>
              <w:rPr>
                <w:b/>
                <w:sz w:val="18"/>
                <w:szCs w:val="18"/>
              </w:rPr>
            </w:pPr>
            <w:r w:rsidRPr="00CB3B85">
              <w:rPr>
                <w:b/>
                <w:sz w:val="18"/>
                <w:szCs w:val="18"/>
              </w:rPr>
              <w:t>Incubation</w:t>
            </w:r>
          </w:p>
        </w:tc>
        <w:tc>
          <w:tcPr>
            <w:tcW w:w="992" w:type="dxa"/>
            <w:vMerge w:val="restart"/>
            <w:tcBorders>
              <w:top w:val="single" w:sz="7" w:space="0" w:color="auto"/>
              <w:left w:val="single" w:sz="8" w:space="0" w:color="auto"/>
              <w:right w:val="single" w:sz="8" w:space="0" w:color="auto"/>
            </w:tcBorders>
          </w:tcPr>
          <w:p w:rsidR="000004FE" w:rsidRPr="00CB3B85" w:rsidRDefault="000004FE" w:rsidP="00CD03D9">
            <w:pPr>
              <w:pStyle w:val="PHEbodytextTable"/>
              <w:rPr>
                <w:b/>
                <w:sz w:val="18"/>
                <w:szCs w:val="18"/>
              </w:rPr>
            </w:pPr>
            <w:r w:rsidRPr="00CB3B85">
              <w:rPr>
                <w:b/>
                <w:sz w:val="18"/>
                <w:szCs w:val="18"/>
              </w:rPr>
              <w:t>Cultures read</w:t>
            </w:r>
          </w:p>
        </w:tc>
        <w:tc>
          <w:tcPr>
            <w:tcW w:w="2038" w:type="dxa"/>
            <w:vMerge w:val="restart"/>
            <w:tcBorders>
              <w:top w:val="single" w:sz="7" w:space="0" w:color="auto"/>
              <w:left w:val="single" w:sz="8" w:space="0" w:color="auto"/>
              <w:right w:val="single" w:sz="4" w:space="0" w:color="auto"/>
            </w:tcBorders>
          </w:tcPr>
          <w:p w:rsidR="000004FE" w:rsidRPr="00CB3B85" w:rsidRDefault="000004FE" w:rsidP="00CD03D9">
            <w:pPr>
              <w:pStyle w:val="PHEbodytextTable"/>
              <w:rPr>
                <w:b/>
                <w:sz w:val="18"/>
                <w:szCs w:val="18"/>
              </w:rPr>
            </w:pPr>
            <w:r w:rsidRPr="00CB3B85">
              <w:rPr>
                <w:b/>
                <w:sz w:val="18"/>
                <w:szCs w:val="18"/>
              </w:rPr>
              <w:t>Target organism(s)</w:t>
            </w:r>
          </w:p>
        </w:tc>
      </w:tr>
      <w:tr w:rsidR="000004FE" w:rsidRPr="00CB3B85" w:rsidTr="00377CB1">
        <w:trPr>
          <w:jc w:val="center"/>
        </w:trPr>
        <w:tc>
          <w:tcPr>
            <w:tcW w:w="1223" w:type="dxa"/>
            <w:vMerge/>
            <w:tcBorders>
              <w:left w:val="single" w:sz="4" w:space="0" w:color="auto"/>
              <w:right w:val="single" w:sz="8" w:space="0" w:color="auto"/>
            </w:tcBorders>
          </w:tcPr>
          <w:p w:rsidR="000004FE" w:rsidRPr="00CB3B85" w:rsidRDefault="000004FE" w:rsidP="00CD03D9">
            <w:pPr>
              <w:pStyle w:val="PHEbodytextTable"/>
              <w:rPr>
                <w:sz w:val="18"/>
                <w:szCs w:val="18"/>
              </w:rPr>
            </w:pPr>
          </w:p>
        </w:tc>
        <w:tc>
          <w:tcPr>
            <w:tcW w:w="1134" w:type="dxa"/>
            <w:vMerge/>
            <w:tcBorders>
              <w:left w:val="single" w:sz="8" w:space="0" w:color="auto"/>
              <w:right w:val="single" w:sz="8" w:space="0" w:color="auto"/>
            </w:tcBorders>
          </w:tcPr>
          <w:p w:rsidR="000004FE" w:rsidRPr="00CB3B85" w:rsidRDefault="000004FE" w:rsidP="00CD03D9">
            <w:pPr>
              <w:pStyle w:val="PHEbodytextTable"/>
              <w:rPr>
                <w:sz w:val="18"/>
                <w:szCs w:val="18"/>
              </w:rPr>
            </w:pPr>
          </w:p>
        </w:tc>
        <w:tc>
          <w:tcPr>
            <w:tcW w:w="1559" w:type="dxa"/>
            <w:vMerge/>
            <w:tcBorders>
              <w:left w:val="single" w:sz="8" w:space="0" w:color="auto"/>
              <w:right w:val="single" w:sz="8" w:space="0" w:color="auto"/>
            </w:tcBorders>
          </w:tcPr>
          <w:p w:rsidR="000004FE" w:rsidRPr="00CB3B85" w:rsidRDefault="000004FE" w:rsidP="00CD03D9">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0004FE" w:rsidRPr="00CB3B85" w:rsidRDefault="000004FE" w:rsidP="00CD03D9">
            <w:pPr>
              <w:pStyle w:val="PHEbodytextTable"/>
              <w:rPr>
                <w:b/>
                <w:sz w:val="18"/>
                <w:szCs w:val="18"/>
              </w:rPr>
            </w:pPr>
            <w:r w:rsidRPr="00CB3B85">
              <w:rPr>
                <w:b/>
                <w:sz w:val="18"/>
                <w:szCs w:val="18"/>
              </w:rPr>
              <w:t>Temp °C</w:t>
            </w:r>
          </w:p>
        </w:tc>
        <w:tc>
          <w:tcPr>
            <w:tcW w:w="851" w:type="dxa"/>
            <w:tcBorders>
              <w:top w:val="single" w:sz="4" w:space="0" w:color="auto"/>
              <w:left w:val="single" w:sz="8" w:space="0" w:color="auto"/>
              <w:bottom w:val="single" w:sz="4" w:space="0" w:color="auto"/>
              <w:right w:val="single" w:sz="8" w:space="0" w:color="auto"/>
            </w:tcBorders>
          </w:tcPr>
          <w:p w:rsidR="000004FE" w:rsidRPr="00CB3B85" w:rsidRDefault="000004FE" w:rsidP="00CD03D9">
            <w:pPr>
              <w:pStyle w:val="PHEbodytextTable"/>
              <w:rPr>
                <w:b/>
                <w:sz w:val="18"/>
                <w:szCs w:val="18"/>
              </w:rPr>
            </w:pPr>
            <w:r w:rsidRPr="00CB3B85">
              <w:rPr>
                <w:b/>
                <w:sz w:val="18"/>
                <w:szCs w:val="18"/>
              </w:rPr>
              <w:t>Atmos</w:t>
            </w:r>
          </w:p>
        </w:tc>
        <w:tc>
          <w:tcPr>
            <w:tcW w:w="992" w:type="dxa"/>
            <w:tcBorders>
              <w:top w:val="single" w:sz="4" w:space="0" w:color="auto"/>
              <w:left w:val="single" w:sz="8" w:space="0" w:color="auto"/>
              <w:bottom w:val="single" w:sz="4" w:space="0" w:color="auto"/>
              <w:right w:val="single" w:sz="8" w:space="0" w:color="auto"/>
            </w:tcBorders>
          </w:tcPr>
          <w:p w:rsidR="000004FE" w:rsidRPr="00CB3B85" w:rsidRDefault="000004FE" w:rsidP="00CD03D9">
            <w:pPr>
              <w:pStyle w:val="PHEbodytextTable"/>
              <w:rPr>
                <w:b/>
                <w:sz w:val="18"/>
                <w:szCs w:val="18"/>
              </w:rPr>
            </w:pPr>
            <w:r w:rsidRPr="00CB3B85">
              <w:rPr>
                <w:b/>
                <w:sz w:val="18"/>
                <w:szCs w:val="18"/>
              </w:rPr>
              <w:t>Time</w:t>
            </w:r>
          </w:p>
        </w:tc>
        <w:tc>
          <w:tcPr>
            <w:tcW w:w="992" w:type="dxa"/>
            <w:vMerge/>
            <w:tcBorders>
              <w:left w:val="single" w:sz="8" w:space="0" w:color="auto"/>
              <w:right w:val="single" w:sz="8" w:space="0" w:color="auto"/>
            </w:tcBorders>
          </w:tcPr>
          <w:p w:rsidR="000004FE" w:rsidRPr="00CB3B85" w:rsidRDefault="000004FE" w:rsidP="00CD03D9">
            <w:pPr>
              <w:pStyle w:val="PHEbodytextTable"/>
              <w:rPr>
                <w:sz w:val="18"/>
                <w:szCs w:val="18"/>
              </w:rPr>
            </w:pPr>
          </w:p>
        </w:tc>
        <w:tc>
          <w:tcPr>
            <w:tcW w:w="2038" w:type="dxa"/>
            <w:vMerge/>
            <w:tcBorders>
              <w:left w:val="single" w:sz="8" w:space="0" w:color="auto"/>
              <w:right w:val="single" w:sz="4" w:space="0" w:color="auto"/>
            </w:tcBorders>
          </w:tcPr>
          <w:p w:rsidR="000004FE" w:rsidRPr="00CB3B85" w:rsidRDefault="000004FE" w:rsidP="00CD03D9">
            <w:pPr>
              <w:pStyle w:val="PHEbodytextTable"/>
              <w:rPr>
                <w:sz w:val="18"/>
                <w:szCs w:val="18"/>
              </w:rPr>
            </w:pPr>
          </w:p>
        </w:tc>
      </w:tr>
      <w:tr w:rsidR="000004FE" w:rsidRPr="00CB3B85" w:rsidTr="00613ED3">
        <w:trPr>
          <w:trHeight w:val="3030"/>
          <w:jc w:val="center"/>
        </w:trPr>
        <w:tc>
          <w:tcPr>
            <w:tcW w:w="1223" w:type="dxa"/>
            <w:tcBorders>
              <w:top w:val="single" w:sz="7" w:space="0" w:color="auto"/>
              <w:left w:val="single" w:sz="4" w:space="0" w:color="auto"/>
              <w:right w:val="single" w:sz="8" w:space="0" w:color="auto"/>
            </w:tcBorders>
          </w:tcPr>
          <w:p w:rsidR="000004FE" w:rsidRPr="00291102" w:rsidRDefault="00992B58" w:rsidP="00E020D5">
            <w:pPr>
              <w:pStyle w:val="PHEbodytextTable"/>
              <w:rPr>
                <w:sz w:val="16"/>
                <w:szCs w:val="16"/>
              </w:rPr>
            </w:pPr>
            <w:r w:rsidRPr="00F235C5">
              <w:rPr>
                <w:sz w:val="18"/>
                <w:szCs w:val="18"/>
              </w:rPr>
              <w:t>If increased sensitivity is desired</w:t>
            </w:r>
          </w:p>
        </w:tc>
        <w:tc>
          <w:tcPr>
            <w:tcW w:w="1134" w:type="dxa"/>
            <w:tcBorders>
              <w:top w:val="single" w:sz="7" w:space="0" w:color="auto"/>
              <w:left w:val="single" w:sz="8" w:space="0" w:color="auto"/>
              <w:right w:val="single" w:sz="8" w:space="0" w:color="auto"/>
            </w:tcBorders>
          </w:tcPr>
          <w:p w:rsidR="000004FE" w:rsidRDefault="00992B58" w:rsidP="0059733D">
            <w:pPr>
              <w:pStyle w:val="PHEbodytextTable"/>
              <w:rPr>
                <w:sz w:val="16"/>
                <w:szCs w:val="16"/>
              </w:rPr>
            </w:pPr>
            <w:r>
              <w:rPr>
                <w:sz w:val="16"/>
                <w:szCs w:val="16"/>
              </w:rPr>
              <w:t>Any sample</w:t>
            </w:r>
          </w:p>
          <w:p w:rsidR="000004FE" w:rsidRPr="00CB3B85" w:rsidRDefault="000004FE" w:rsidP="0059733D">
            <w:pPr>
              <w:pStyle w:val="PHEbodytextTable"/>
              <w:rPr>
                <w:sz w:val="18"/>
                <w:szCs w:val="18"/>
              </w:rPr>
            </w:pPr>
          </w:p>
        </w:tc>
        <w:tc>
          <w:tcPr>
            <w:tcW w:w="1559" w:type="dxa"/>
            <w:tcBorders>
              <w:top w:val="single" w:sz="7" w:space="0" w:color="auto"/>
              <w:left w:val="single" w:sz="8" w:space="0" w:color="auto"/>
              <w:right w:val="single" w:sz="8" w:space="0" w:color="auto"/>
            </w:tcBorders>
          </w:tcPr>
          <w:p w:rsidR="00992B58" w:rsidRDefault="00992B58" w:rsidP="000004FE">
            <w:pPr>
              <w:pStyle w:val="PHEbodytextTable"/>
              <w:rPr>
                <w:sz w:val="16"/>
                <w:szCs w:val="16"/>
              </w:rPr>
            </w:pPr>
            <w:r w:rsidRPr="00992B58">
              <w:rPr>
                <w:sz w:val="16"/>
                <w:szCs w:val="16"/>
              </w:rPr>
              <w:t>MacCon</w:t>
            </w:r>
            <w:r w:rsidR="002D49CB">
              <w:rPr>
                <w:sz w:val="16"/>
                <w:szCs w:val="16"/>
              </w:rPr>
              <w:t xml:space="preserve">key agar or CLED agar + 10µg ETP </w:t>
            </w:r>
            <w:r w:rsidRPr="00992B58">
              <w:rPr>
                <w:sz w:val="16"/>
                <w:szCs w:val="16"/>
              </w:rPr>
              <w:t>disc</w:t>
            </w:r>
            <w:r w:rsidR="00613ED3">
              <w:rPr>
                <w:sz w:val="16"/>
                <w:szCs w:val="16"/>
              </w:rPr>
              <w:t>**</w:t>
            </w:r>
          </w:p>
          <w:p w:rsidR="00992B58" w:rsidRDefault="00992B58" w:rsidP="000004FE">
            <w:pPr>
              <w:pStyle w:val="PHEbodytextTable"/>
              <w:rPr>
                <w:sz w:val="16"/>
                <w:szCs w:val="16"/>
              </w:rPr>
            </w:pPr>
          </w:p>
          <w:p w:rsidR="000004FE" w:rsidRDefault="000004FE" w:rsidP="000004FE">
            <w:pPr>
              <w:pStyle w:val="PHEbodytextTable"/>
              <w:rPr>
                <w:sz w:val="16"/>
                <w:szCs w:val="16"/>
              </w:rPr>
            </w:pPr>
            <w:r w:rsidRPr="00162196">
              <w:rPr>
                <w:sz w:val="16"/>
                <w:szCs w:val="16"/>
              </w:rPr>
              <w:t>Enrichmen</w:t>
            </w:r>
            <w:r w:rsidR="00FF4731">
              <w:rPr>
                <w:sz w:val="16"/>
                <w:szCs w:val="16"/>
              </w:rPr>
              <w:t>t broths***</w:t>
            </w:r>
            <w:r w:rsidR="00613ED3">
              <w:rPr>
                <w:sz w:val="16"/>
                <w:szCs w:val="16"/>
              </w:rPr>
              <w:t>*</w:t>
            </w:r>
            <w:r w:rsidRPr="00162196">
              <w:rPr>
                <w:sz w:val="16"/>
                <w:szCs w:val="16"/>
              </w:rPr>
              <w:t>(eg Tryptic</w:t>
            </w:r>
            <w:r>
              <w:rPr>
                <w:sz w:val="16"/>
                <w:szCs w:val="16"/>
              </w:rPr>
              <w:t>ase</w:t>
            </w:r>
            <w:r w:rsidRPr="00162196">
              <w:rPr>
                <w:sz w:val="16"/>
                <w:szCs w:val="16"/>
              </w:rPr>
              <w:t xml:space="preserve"> Soy broth) </w:t>
            </w:r>
            <w:r>
              <w:rPr>
                <w:sz w:val="16"/>
                <w:szCs w:val="16"/>
              </w:rPr>
              <w:t>+</w:t>
            </w:r>
            <w:r w:rsidRPr="007E7FDF">
              <w:rPr>
                <w:sz w:val="16"/>
                <w:szCs w:val="16"/>
              </w:rPr>
              <w:t>10µg</w:t>
            </w:r>
            <w:r w:rsidR="009723F5">
              <w:rPr>
                <w:sz w:val="16"/>
                <w:szCs w:val="16"/>
              </w:rPr>
              <w:t xml:space="preserve"> ETP or </w:t>
            </w:r>
            <w:r w:rsidRPr="007E7FDF">
              <w:rPr>
                <w:sz w:val="16"/>
                <w:szCs w:val="16"/>
              </w:rPr>
              <w:t>MEM disc</w:t>
            </w:r>
            <w:r>
              <w:rPr>
                <w:sz w:val="16"/>
                <w:szCs w:val="16"/>
              </w:rPr>
              <w:t xml:space="preserve"> </w:t>
            </w:r>
            <w:r w:rsidRPr="00162196">
              <w:rPr>
                <w:sz w:val="16"/>
                <w:szCs w:val="16"/>
              </w:rPr>
              <w:t>and then subculture on MacConkey agar</w:t>
            </w:r>
            <w:r>
              <w:rPr>
                <w:sz w:val="16"/>
                <w:szCs w:val="16"/>
              </w:rPr>
              <w:t xml:space="preserve"> (and incubate under the same conditions)</w:t>
            </w:r>
          </w:p>
          <w:p w:rsidR="000004FE" w:rsidRPr="00CB3B85" w:rsidRDefault="000004FE" w:rsidP="0059733D">
            <w:pPr>
              <w:pStyle w:val="PHEbodytextTable"/>
              <w:rPr>
                <w:sz w:val="18"/>
                <w:szCs w:val="18"/>
              </w:rPr>
            </w:pPr>
          </w:p>
        </w:tc>
        <w:tc>
          <w:tcPr>
            <w:tcW w:w="850" w:type="dxa"/>
            <w:tcBorders>
              <w:top w:val="single" w:sz="7" w:space="0" w:color="auto"/>
              <w:left w:val="single" w:sz="8" w:space="0" w:color="auto"/>
              <w:right w:val="single" w:sz="8" w:space="0" w:color="auto"/>
            </w:tcBorders>
          </w:tcPr>
          <w:p w:rsidR="00992B58" w:rsidRDefault="00992B58" w:rsidP="0059733D">
            <w:pPr>
              <w:pStyle w:val="PHEbodytextTable"/>
              <w:rPr>
                <w:sz w:val="16"/>
                <w:szCs w:val="16"/>
              </w:rPr>
            </w:pPr>
          </w:p>
          <w:p w:rsidR="00992B58" w:rsidRDefault="00992B58" w:rsidP="0059733D">
            <w:pPr>
              <w:pStyle w:val="PHEbodytextTable"/>
              <w:rPr>
                <w:sz w:val="16"/>
                <w:szCs w:val="16"/>
              </w:rPr>
            </w:pPr>
          </w:p>
          <w:p w:rsidR="00992B58" w:rsidRDefault="00992B58" w:rsidP="0059733D">
            <w:pPr>
              <w:pStyle w:val="PHEbodytextTable"/>
              <w:rPr>
                <w:sz w:val="16"/>
                <w:szCs w:val="16"/>
              </w:rPr>
            </w:pPr>
          </w:p>
          <w:p w:rsidR="00992B58" w:rsidRDefault="00992B58" w:rsidP="0059733D">
            <w:pPr>
              <w:pStyle w:val="PHEbodytextTable"/>
              <w:rPr>
                <w:sz w:val="16"/>
                <w:szCs w:val="16"/>
              </w:rPr>
            </w:pPr>
          </w:p>
          <w:p w:rsidR="00992B58" w:rsidRDefault="00992B58" w:rsidP="0059733D">
            <w:pPr>
              <w:pStyle w:val="PHEbodytextTable"/>
              <w:rPr>
                <w:sz w:val="16"/>
                <w:szCs w:val="16"/>
              </w:rPr>
            </w:pPr>
          </w:p>
          <w:p w:rsidR="000004FE" w:rsidRPr="0044304E" w:rsidRDefault="000004FE" w:rsidP="0059733D">
            <w:pPr>
              <w:pStyle w:val="PHEbodytextTable"/>
              <w:rPr>
                <w:sz w:val="16"/>
                <w:szCs w:val="16"/>
              </w:rPr>
            </w:pPr>
            <w:r w:rsidRPr="0044304E">
              <w:rPr>
                <w:sz w:val="16"/>
                <w:szCs w:val="16"/>
              </w:rPr>
              <w:t>35-37</w:t>
            </w:r>
          </w:p>
        </w:tc>
        <w:tc>
          <w:tcPr>
            <w:tcW w:w="851" w:type="dxa"/>
            <w:tcBorders>
              <w:top w:val="single" w:sz="7" w:space="0" w:color="auto"/>
              <w:left w:val="single" w:sz="8" w:space="0" w:color="auto"/>
              <w:right w:val="single" w:sz="8" w:space="0" w:color="auto"/>
            </w:tcBorders>
          </w:tcPr>
          <w:p w:rsidR="00992B58" w:rsidRDefault="00992B58" w:rsidP="0059733D">
            <w:pPr>
              <w:pStyle w:val="PHEbodytextTable"/>
              <w:rPr>
                <w:sz w:val="16"/>
                <w:szCs w:val="16"/>
              </w:rPr>
            </w:pPr>
          </w:p>
          <w:p w:rsidR="00992B58" w:rsidRDefault="00992B58" w:rsidP="0059733D">
            <w:pPr>
              <w:pStyle w:val="PHEbodytextTable"/>
              <w:rPr>
                <w:sz w:val="16"/>
                <w:szCs w:val="16"/>
              </w:rPr>
            </w:pPr>
          </w:p>
          <w:p w:rsidR="00992B58" w:rsidRDefault="00992B58" w:rsidP="0059733D">
            <w:pPr>
              <w:pStyle w:val="PHEbodytextTable"/>
              <w:rPr>
                <w:sz w:val="16"/>
                <w:szCs w:val="16"/>
              </w:rPr>
            </w:pPr>
          </w:p>
          <w:p w:rsidR="00992B58" w:rsidRDefault="00992B58" w:rsidP="0059733D">
            <w:pPr>
              <w:pStyle w:val="PHEbodytextTable"/>
              <w:rPr>
                <w:sz w:val="16"/>
                <w:szCs w:val="16"/>
              </w:rPr>
            </w:pPr>
          </w:p>
          <w:p w:rsidR="00992B58" w:rsidRDefault="00992B58" w:rsidP="0059733D">
            <w:pPr>
              <w:pStyle w:val="PHEbodytextTable"/>
              <w:rPr>
                <w:sz w:val="16"/>
                <w:szCs w:val="16"/>
              </w:rPr>
            </w:pPr>
          </w:p>
          <w:p w:rsidR="000004FE" w:rsidRPr="0044304E" w:rsidRDefault="000004FE" w:rsidP="0059733D">
            <w:pPr>
              <w:pStyle w:val="PHEbodytextTable"/>
              <w:rPr>
                <w:sz w:val="16"/>
                <w:szCs w:val="16"/>
              </w:rPr>
            </w:pPr>
            <w:r w:rsidRPr="0044304E">
              <w:rPr>
                <w:sz w:val="16"/>
                <w:szCs w:val="16"/>
              </w:rPr>
              <w:t>Aerobic</w:t>
            </w:r>
          </w:p>
        </w:tc>
        <w:tc>
          <w:tcPr>
            <w:tcW w:w="992" w:type="dxa"/>
            <w:tcBorders>
              <w:top w:val="single" w:sz="7" w:space="0" w:color="auto"/>
              <w:left w:val="single" w:sz="8" w:space="0" w:color="auto"/>
              <w:right w:val="single" w:sz="8" w:space="0" w:color="auto"/>
            </w:tcBorders>
          </w:tcPr>
          <w:p w:rsidR="00992B58" w:rsidRDefault="00992B58" w:rsidP="0059733D">
            <w:pPr>
              <w:pStyle w:val="PHEbodytextTable"/>
              <w:rPr>
                <w:sz w:val="16"/>
                <w:szCs w:val="16"/>
              </w:rPr>
            </w:pPr>
          </w:p>
          <w:p w:rsidR="00992B58" w:rsidRDefault="00992B58" w:rsidP="0059733D">
            <w:pPr>
              <w:pStyle w:val="PHEbodytextTable"/>
              <w:rPr>
                <w:sz w:val="16"/>
                <w:szCs w:val="16"/>
              </w:rPr>
            </w:pPr>
          </w:p>
          <w:p w:rsidR="00992B58" w:rsidRDefault="00992B58" w:rsidP="0059733D">
            <w:pPr>
              <w:pStyle w:val="PHEbodytextTable"/>
              <w:rPr>
                <w:sz w:val="16"/>
                <w:szCs w:val="16"/>
              </w:rPr>
            </w:pPr>
          </w:p>
          <w:p w:rsidR="00992B58" w:rsidRDefault="00992B58" w:rsidP="0059733D">
            <w:pPr>
              <w:pStyle w:val="PHEbodytextTable"/>
              <w:rPr>
                <w:sz w:val="16"/>
                <w:szCs w:val="16"/>
              </w:rPr>
            </w:pPr>
          </w:p>
          <w:p w:rsidR="00992B58" w:rsidRDefault="00992B58" w:rsidP="0059733D">
            <w:pPr>
              <w:pStyle w:val="PHEbodytextTable"/>
              <w:rPr>
                <w:sz w:val="16"/>
                <w:szCs w:val="16"/>
              </w:rPr>
            </w:pPr>
          </w:p>
          <w:p w:rsidR="000004FE" w:rsidRPr="0044304E" w:rsidRDefault="000004FE" w:rsidP="0059733D">
            <w:pPr>
              <w:pStyle w:val="PHEbodytextTable"/>
              <w:rPr>
                <w:sz w:val="16"/>
                <w:szCs w:val="16"/>
              </w:rPr>
            </w:pPr>
            <w:r w:rsidRPr="0044304E">
              <w:rPr>
                <w:sz w:val="16"/>
                <w:szCs w:val="16"/>
              </w:rPr>
              <w:t>18-24hr</w:t>
            </w:r>
          </w:p>
        </w:tc>
        <w:tc>
          <w:tcPr>
            <w:tcW w:w="992" w:type="dxa"/>
            <w:tcBorders>
              <w:top w:val="single" w:sz="7" w:space="0" w:color="auto"/>
              <w:left w:val="single" w:sz="8" w:space="0" w:color="auto"/>
              <w:right w:val="single" w:sz="8" w:space="0" w:color="auto"/>
            </w:tcBorders>
          </w:tcPr>
          <w:p w:rsidR="00992B58" w:rsidRDefault="00992B58" w:rsidP="0059733D">
            <w:pPr>
              <w:pStyle w:val="PHEbodytextTable"/>
              <w:rPr>
                <w:rFonts w:cs="Arial"/>
                <w:sz w:val="16"/>
                <w:szCs w:val="16"/>
              </w:rPr>
            </w:pPr>
          </w:p>
          <w:p w:rsidR="00992B58" w:rsidRDefault="00992B58" w:rsidP="0059733D">
            <w:pPr>
              <w:pStyle w:val="PHEbodytextTable"/>
              <w:rPr>
                <w:rFonts w:cs="Arial"/>
                <w:sz w:val="16"/>
                <w:szCs w:val="16"/>
              </w:rPr>
            </w:pPr>
          </w:p>
          <w:p w:rsidR="00992B58" w:rsidRDefault="00992B58" w:rsidP="0059733D">
            <w:pPr>
              <w:pStyle w:val="PHEbodytextTable"/>
              <w:rPr>
                <w:rFonts w:cs="Arial"/>
                <w:sz w:val="16"/>
                <w:szCs w:val="16"/>
              </w:rPr>
            </w:pPr>
          </w:p>
          <w:p w:rsidR="00992B58" w:rsidRDefault="00992B58" w:rsidP="0059733D">
            <w:pPr>
              <w:pStyle w:val="PHEbodytextTable"/>
              <w:rPr>
                <w:rFonts w:cs="Arial"/>
                <w:sz w:val="16"/>
                <w:szCs w:val="16"/>
              </w:rPr>
            </w:pPr>
          </w:p>
          <w:p w:rsidR="00992B58" w:rsidRDefault="00992B58" w:rsidP="0059733D">
            <w:pPr>
              <w:pStyle w:val="PHEbodytextTable"/>
              <w:rPr>
                <w:rFonts w:cs="Arial"/>
                <w:sz w:val="16"/>
                <w:szCs w:val="16"/>
              </w:rPr>
            </w:pPr>
          </w:p>
          <w:p w:rsidR="000004FE" w:rsidRPr="0044304E" w:rsidRDefault="000004FE" w:rsidP="0059733D">
            <w:pPr>
              <w:pStyle w:val="PHEbodytextTable"/>
              <w:rPr>
                <w:sz w:val="16"/>
                <w:szCs w:val="16"/>
              </w:rPr>
            </w:pPr>
            <w:r w:rsidRPr="0044304E">
              <w:rPr>
                <w:rFonts w:cs="Arial"/>
                <w:sz w:val="16"/>
                <w:szCs w:val="16"/>
              </w:rPr>
              <w:t>≥</w:t>
            </w:r>
            <w:r w:rsidRPr="0044304E">
              <w:rPr>
                <w:sz w:val="16"/>
                <w:szCs w:val="16"/>
              </w:rPr>
              <w:t>18hr</w:t>
            </w:r>
          </w:p>
        </w:tc>
        <w:tc>
          <w:tcPr>
            <w:tcW w:w="2038" w:type="dxa"/>
            <w:tcBorders>
              <w:top w:val="single" w:sz="7" w:space="0" w:color="auto"/>
              <w:left w:val="single" w:sz="8" w:space="0" w:color="auto"/>
              <w:right w:val="single" w:sz="4" w:space="0" w:color="auto"/>
            </w:tcBorders>
          </w:tcPr>
          <w:p w:rsidR="00992B58" w:rsidRDefault="00992B58" w:rsidP="0059733D">
            <w:pPr>
              <w:pStyle w:val="PHEbodytextTable"/>
              <w:rPr>
                <w:rFonts w:cs="Arial"/>
                <w:bCs/>
                <w:i/>
                <w:iCs/>
                <w:sz w:val="16"/>
                <w:szCs w:val="16"/>
              </w:rPr>
            </w:pPr>
          </w:p>
          <w:p w:rsidR="00992B58" w:rsidRDefault="00992B58" w:rsidP="0059733D">
            <w:pPr>
              <w:pStyle w:val="PHEbodytextTable"/>
              <w:rPr>
                <w:rFonts w:cs="Arial"/>
                <w:bCs/>
                <w:i/>
                <w:iCs/>
                <w:sz w:val="16"/>
                <w:szCs w:val="16"/>
              </w:rPr>
            </w:pPr>
          </w:p>
          <w:p w:rsidR="00992B58" w:rsidRDefault="00992B58" w:rsidP="0059733D">
            <w:pPr>
              <w:pStyle w:val="PHEbodytextTable"/>
              <w:rPr>
                <w:rFonts w:cs="Arial"/>
                <w:bCs/>
                <w:i/>
                <w:iCs/>
                <w:sz w:val="16"/>
                <w:szCs w:val="16"/>
              </w:rPr>
            </w:pPr>
          </w:p>
          <w:p w:rsidR="00992B58" w:rsidRDefault="00992B58" w:rsidP="0059733D">
            <w:pPr>
              <w:pStyle w:val="PHEbodytextTable"/>
              <w:rPr>
                <w:rFonts w:cs="Arial"/>
                <w:bCs/>
                <w:i/>
                <w:iCs/>
                <w:sz w:val="16"/>
                <w:szCs w:val="16"/>
              </w:rPr>
            </w:pPr>
          </w:p>
          <w:p w:rsidR="00992B58" w:rsidRDefault="00992B58" w:rsidP="0059733D">
            <w:pPr>
              <w:pStyle w:val="PHEbodytextTable"/>
              <w:rPr>
                <w:rFonts w:cs="Arial"/>
                <w:bCs/>
                <w:i/>
                <w:iCs/>
                <w:sz w:val="16"/>
                <w:szCs w:val="16"/>
              </w:rPr>
            </w:pPr>
          </w:p>
          <w:p w:rsidR="000004FE" w:rsidRDefault="000004FE" w:rsidP="0059733D">
            <w:pPr>
              <w:pStyle w:val="PHEbodytextTable"/>
              <w:rPr>
                <w:rFonts w:cs="Arial"/>
                <w:bCs/>
                <w:i/>
                <w:iCs/>
                <w:sz w:val="16"/>
                <w:szCs w:val="16"/>
              </w:rPr>
            </w:pPr>
            <w:r w:rsidRPr="008579CC">
              <w:rPr>
                <w:rFonts w:cs="Arial"/>
                <w:bCs/>
                <w:i/>
                <w:iCs/>
                <w:sz w:val="16"/>
                <w:szCs w:val="16"/>
              </w:rPr>
              <w:t>Klebsiella pneumoniae</w:t>
            </w:r>
          </w:p>
          <w:p w:rsidR="000004FE" w:rsidRPr="004A5A19" w:rsidRDefault="000004FE" w:rsidP="0059733D">
            <w:pPr>
              <w:pStyle w:val="PHEbodytextTable"/>
              <w:rPr>
                <w:rFonts w:cs="Arial"/>
                <w:sz w:val="16"/>
                <w:szCs w:val="16"/>
              </w:rPr>
            </w:pPr>
            <w:r w:rsidRPr="004A5A19">
              <w:rPr>
                <w:rFonts w:cs="Arial"/>
                <w:i/>
                <w:iCs/>
                <w:sz w:val="16"/>
                <w:szCs w:val="16"/>
              </w:rPr>
              <w:t>Escherichia coli</w:t>
            </w:r>
          </w:p>
        </w:tc>
      </w:tr>
      <w:tr w:rsidR="000004FE" w:rsidRPr="00CB3B85" w:rsidTr="00377CB1">
        <w:trPr>
          <w:jc w:val="center"/>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rsidR="00613ED3" w:rsidRDefault="00992B58" w:rsidP="00CD03D9">
            <w:pPr>
              <w:pStyle w:val="PHEbodytextTable"/>
              <w:rPr>
                <w:sz w:val="18"/>
                <w:szCs w:val="18"/>
              </w:rPr>
            </w:pPr>
            <w:r>
              <w:rPr>
                <w:sz w:val="18"/>
                <w:szCs w:val="18"/>
              </w:rPr>
              <w:t xml:space="preserve">* </w:t>
            </w:r>
            <w:r w:rsidR="000004FE">
              <w:rPr>
                <w:sz w:val="18"/>
                <w:szCs w:val="18"/>
              </w:rPr>
              <w:t>Meropenem =  MEM</w:t>
            </w:r>
            <w:r w:rsidR="00613ED3">
              <w:rPr>
                <w:sz w:val="18"/>
                <w:szCs w:val="18"/>
              </w:rPr>
              <w:t xml:space="preserve"> ** </w:t>
            </w:r>
            <w:r w:rsidR="00613ED3" w:rsidRPr="00613ED3">
              <w:rPr>
                <w:sz w:val="18"/>
                <w:szCs w:val="18"/>
              </w:rPr>
              <w:t>Ertapenem = ETP</w:t>
            </w:r>
          </w:p>
          <w:p w:rsidR="000004FE" w:rsidRDefault="00A12B18" w:rsidP="00A12B18">
            <w:pPr>
              <w:pStyle w:val="Default"/>
              <w:rPr>
                <w:sz w:val="18"/>
                <w:szCs w:val="18"/>
              </w:rPr>
            </w:pPr>
            <w:r>
              <w:rPr>
                <w:sz w:val="18"/>
                <w:szCs w:val="18"/>
              </w:rPr>
              <w:t>**</w:t>
            </w:r>
            <w:r w:rsidR="00613ED3">
              <w:rPr>
                <w:sz w:val="18"/>
                <w:szCs w:val="18"/>
              </w:rPr>
              <w:t xml:space="preserve">* </w:t>
            </w:r>
            <w:r>
              <w:rPr>
                <w:sz w:val="18"/>
                <w:szCs w:val="18"/>
              </w:rPr>
              <w:t xml:space="preserve">For chromogenic media, </w:t>
            </w:r>
            <w:r w:rsidR="00970AD4">
              <w:rPr>
                <w:sz w:val="18"/>
                <w:szCs w:val="18"/>
              </w:rPr>
              <w:t xml:space="preserve">refer to manufacturer’s instructions for recommended incubation times. </w:t>
            </w:r>
          </w:p>
          <w:p w:rsidR="00FF4731" w:rsidRDefault="00FF4731" w:rsidP="00A12B18">
            <w:pPr>
              <w:pStyle w:val="Default"/>
              <w:rPr>
                <w:sz w:val="18"/>
                <w:szCs w:val="18"/>
              </w:rPr>
            </w:pPr>
          </w:p>
          <w:p w:rsidR="00FF4731" w:rsidRDefault="00FF4731" w:rsidP="00A12B18">
            <w:pPr>
              <w:pStyle w:val="Default"/>
              <w:rPr>
                <w:sz w:val="18"/>
                <w:szCs w:val="18"/>
              </w:rPr>
            </w:pPr>
            <w:r>
              <w:rPr>
                <w:sz w:val="18"/>
                <w:szCs w:val="18"/>
              </w:rPr>
              <w:t>***</w:t>
            </w:r>
            <w:r w:rsidR="00613ED3">
              <w:rPr>
                <w:sz w:val="18"/>
                <w:szCs w:val="18"/>
              </w:rPr>
              <w:t>*</w:t>
            </w:r>
            <w:r>
              <w:rPr>
                <w:sz w:val="18"/>
                <w:szCs w:val="18"/>
              </w:rPr>
              <w:t xml:space="preserve"> In selected situations where maximal sensitivity is required, enrichment broths can be used.</w:t>
            </w:r>
          </w:p>
          <w:p w:rsidR="00992B58" w:rsidRDefault="00992B58" w:rsidP="00A12B18">
            <w:pPr>
              <w:pStyle w:val="Default"/>
              <w:rPr>
                <w:sz w:val="18"/>
                <w:szCs w:val="18"/>
              </w:rPr>
            </w:pPr>
          </w:p>
          <w:p w:rsidR="00992B58" w:rsidRPr="00CB3B85" w:rsidRDefault="00992B58" w:rsidP="00947328">
            <w:pPr>
              <w:pStyle w:val="Default"/>
              <w:rPr>
                <w:sz w:val="18"/>
                <w:szCs w:val="18"/>
              </w:rPr>
            </w:pPr>
            <w:r w:rsidRPr="00992B58">
              <w:rPr>
                <w:b/>
                <w:sz w:val="18"/>
                <w:szCs w:val="18"/>
              </w:rPr>
              <w:t>N</w:t>
            </w:r>
            <w:r w:rsidR="00947328">
              <w:rPr>
                <w:b/>
                <w:sz w:val="18"/>
                <w:szCs w:val="18"/>
              </w:rPr>
              <w:t>ote</w:t>
            </w:r>
            <w:r w:rsidRPr="00992B58">
              <w:rPr>
                <w:b/>
                <w:sz w:val="18"/>
                <w:szCs w:val="18"/>
              </w:rPr>
              <w:t>:</w:t>
            </w:r>
            <w:r>
              <w:rPr>
                <w:sz w:val="18"/>
                <w:szCs w:val="18"/>
              </w:rPr>
              <w:t xml:space="preserve"> Molecular methods such as PCR or LAMP assays </w:t>
            </w:r>
            <w:r w:rsidR="00A355DD">
              <w:rPr>
                <w:sz w:val="18"/>
                <w:szCs w:val="18"/>
              </w:rPr>
              <w:t xml:space="preserve">and </w:t>
            </w:r>
            <w:r w:rsidR="00A355DD" w:rsidRPr="00A355DD">
              <w:rPr>
                <w:sz w:val="18"/>
                <w:szCs w:val="18"/>
              </w:rPr>
              <w:t xml:space="preserve">MALDI-TOF MS </w:t>
            </w:r>
            <w:r>
              <w:rPr>
                <w:sz w:val="18"/>
                <w:szCs w:val="18"/>
              </w:rPr>
              <w:t>can be used for detection</w:t>
            </w:r>
            <w:r w:rsidR="00A355DD">
              <w:rPr>
                <w:sz w:val="18"/>
                <w:szCs w:val="18"/>
              </w:rPr>
              <w:t xml:space="preserve">. </w:t>
            </w:r>
          </w:p>
        </w:tc>
      </w:tr>
    </w:tbl>
    <w:p w:rsidR="007519B3" w:rsidRPr="004A40D6" w:rsidRDefault="007519B3" w:rsidP="004A40D6">
      <w:pPr>
        <w:pStyle w:val="PHEreportHeading2BlueHighlight"/>
        <w:ind w:left="0" w:firstLine="0"/>
      </w:pPr>
      <w:bookmarkStart w:id="45" w:name="_Toc156896245"/>
      <w:bookmarkStart w:id="46" w:name="_Toc157500780"/>
      <w:r w:rsidRPr="004A40D6">
        <w:t>4.</w:t>
      </w:r>
      <w:r w:rsidR="00674F59" w:rsidRPr="004A40D6">
        <w:t>6</w:t>
      </w:r>
      <w:r w:rsidRPr="004A40D6">
        <w:tab/>
        <w:t>Identification</w:t>
      </w:r>
      <w:bookmarkEnd w:id="45"/>
      <w:bookmarkEnd w:id="46"/>
    </w:p>
    <w:p w:rsidR="00613ED3" w:rsidRDefault="003C5E07" w:rsidP="003C5E07">
      <w:pPr>
        <w:pStyle w:val="PHEBodytext"/>
        <w:rPr>
          <w:rFonts w:cs="Arial"/>
        </w:rPr>
      </w:pPr>
      <w:r w:rsidRPr="00CB3B85">
        <w:rPr>
          <w:rFonts w:cs="Arial"/>
        </w:rPr>
        <w:t>Refer to individual SMIs for organism identification.</w:t>
      </w:r>
    </w:p>
    <w:p w:rsidR="00900D26" w:rsidRDefault="00900D26" w:rsidP="003C5E07">
      <w:pPr>
        <w:pStyle w:val="PHEBodytext"/>
        <w:rPr>
          <w:rFonts w:cs="Arial"/>
        </w:rPr>
      </w:pPr>
    </w:p>
    <w:p w:rsidR="00900D26" w:rsidRDefault="00900D26" w:rsidP="003C5E07">
      <w:pPr>
        <w:pStyle w:val="PHEBodytext"/>
        <w:rPr>
          <w:rFonts w:cs="Arial"/>
        </w:rPr>
      </w:pPr>
    </w:p>
    <w:p w:rsidR="00900D26" w:rsidRDefault="00900D26" w:rsidP="003C5E07">
      <w:pPr>
        <w:pStyle w:val="PHEBodytext"/>
        <w:rPr>
          <w:rFonts w:cs="Arial"/>
        </w:rPr>
      </w:pPr>
    </w:p>
    <w:p w:rsidR="00900D26" w:rsidRDefault="00900D26" w:rsidP="003C5E07">
      <w:pPr>
        <w:pStyle w:val="PHEBodytext"/>
        <w:rPr>
          <w:rFonts w:cs="Arial"/>
        </w:rPr>
      </w:pPr>
    </w:p>
    <w:p w:rsidR="00900D26" w:rsidRDefault="00900D26" w:rsidP="003C5E07">
      <w:pPr>
        <w:pStyle w:val="PHEBodytext"/>
        <w:rPr>
          <w:rFonts w:cs="Arial"/>
        </w:rPr>
      </w:pPr>
    </w:p>
    <w:p w:rsidR="00900D26" w:rsidRDefault="00900D26" w:rsidP="003C5E07">
      <w:pPr>
        <w:pStyle w:val="PHEreportHeading3"/>
      </w:pPr>
    </w:p>
    <w:p w:rsidR="003C5E07" w:rsidRPr="00CB3B85" w:rsidRDefault="003C5E07" w:rsidP="003C5E07">
      <w:pPr>
        <w:pStyle w:val="PHEreportHeading3"/>
      </w:pPr>
      <w:r w:rsidRPr="00CB3B85">
        <w:lastRenderedPageBreak/>
        <w:t>4.</w:t>
      </w:r>
      <w:r w:rsidR="00674F59" w:rsidRPr="00CB3B85">
        <w:t>6</w:t>
      </w:r>
      <w:r w:rsidRPr="00CB3B85">
        <w:t>.1</w:t>
      </w:r>
      <w:r w:rsidRPr="00CB3B85">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485F3C" w:rsidRPr="00CB3B85" w:rsidTr="00031F37">
        <w:trPr>
          <w:trHeight w:val="2510"/>
          <w:jc w:val="center"/>
        </w:trPr>
        <w:tc>
          <w:tcPr>
            <w:tcW w:w="3452" w:type="dxa"/>
          </w:tcPr>
          <w:p w:rsidR="00485F3C" w:rsidRPr="00CB3B85" w:rsidRDefault="00C631A2" w:rsidP="006A41A5">
            <w:pPr>
              <w:pStyle w:val="PHEbodytextTable"/>
              <w:rPr>
                <w:rFonts w:cs="Arial"/>
                <w:szCs w:val="20"/>
              </w:rPr>
            </w:pPr>
            <w:hyperlink r:id="rId37" w:anchor="identification" w:history="1">
              <w:r w:rsidR="00485F3C">
                <w:rPr>
                  <w:rStyle w:val="Hyperlink"/>
                  <w:rFonts w:cs="Arial"/>
                  <w:i/>
                  <w:sz w:val="20"/>
                  <w:szCs w:val="20"/>
                </w:rPr>
                <w:t>Klebsiella</w:t>
              </w:r>
              <w:r w:rsidR="00485F3C" w:rsidRPr="00CB3B85">
                <w:rPr>
                  <w:rStyle w:val="Hyperlink"/>
                  <w:rFonts w:cs="Arial"/>
                  <w:i/>
                  <w:sz w:val="20"/>
                  <w:szCs w:val="20"/>
                </w:rPr>
                <w:t xml:space="preserve"> </w:t>
              </w:r>
              <w:r w:rsidR="00485F3C" w:rsidRPr="00CB3B85">
                <w:rPr>
                  <w:rStyle w:val="Hyperlink"/>
                  <w:rFonts w:cs="Arial"/>
                  <w:sz w:val="20"/>
                  <w:szCs w:val="20"/>
                </w:rPr>
                <w:t>species</w:t>
              </w:r>
            </w:hyperlink>
          </w:p>
          <w:p w:rsidR="00485F3C" w:rsidRPr="00CB3B85" w:rsidRDefault="00C631A2" w:rsidP="006A41A5">
            <w:pPr>
              <w:pStyle w:val="PHEBodyTextTableHyperlink"/>
              <w:rPr>
                <w:rFonts w:cs="Arial"/>
                <w:szCs w:val="20"/>
              </w:rPr>
            </w:pPr>
            <w:hyperlink r:id="rId38" w:anchor="identification" w:history="1">
              <w:r w:rsidR="00485F3C">
                <w:rPr>
                  <w:rStyle w:val="PHEBodyTextHyperlinkChar"/>
                  <w:rFonts w:cs="Arial"/>
                  <w:i/>
                  <w:sz w:val="20"/>
                  <w:szCs w:val="20"/>
                </w:rPr>
                <w:t>Enterobacter</w:t>
              </w:r>
              <w:r w:rsidR="00485F3C" w:rsidRPr="00CB3B85">
                <w:rPr>
                  <w:rStyle w:val="PHEBodyTextHyperlinkChar"/>
                  <w:rFonts w:cs="Arial"/>
                  <w:i/>
                  <w:sz w:val="20"/>
                  <w:szCs w:val="20"/>
                </w:rPr>
                <w:t xml:space="preserve"> </w:t>
              </w:r>
              <w:r w:rsidR="00485F3C" w:rsidRPr="00CB3B85">
                <w:rPr>
                  <w:rStyle w:val="PHEBodyTextHyperlinkChar"/>
                  <w:rFonts w:cs="Arial"/>
                  <w:sz w:val="20"/>
                  <w:szCs w:val="20"/>
                </w:rPr>
                <w:t>species</w:t>
              </w:r>
            </w:hyperlink>
          </w:p>
          <w:p w:rsidR="00485F3C" w:rsidRPr="00CB3B85" w:rsidRDefault="00C631A2" w:rsidP="006A41A5">
            <w:pPr>
              <w:pStyle w:val="PHEbodytextTable"/>
              <w:rPr>
                <w:rFonts w:cs="Arial"/>
                <w:szCs w:val="20"/>
              </w:rPr>
            </w:pPr>
            <w:hyperlink r:id="rId39" w:anchor="identification" w:history="1">
              <w:r w:rsidR="00485F3C">
                <w:rPr>
                  <w:rStyle w:val="PHEBodyTextHyperlinkChar"/>
                  <w:rFonts w:cs="Arial"/>
                  <w:i/>
                  <w:sz w:val="20"/>
                  <w:szCs w:val="20"/>
                </w:rPr>
                <w:t>Escherichia</w:t>
              </w:r>
              <w:r w:rsidR="00485F3C" w:rsidRPr="00CB3B85">
                <w:rPr>
                  <w:rStyle w:val="PHEBodyTextHyperlinkChar"/>
                  <w:rFonts w:cs="Arial"/>
                  <w:i/>
                  <w:sz w:val="20"/>
                  <w:szCs w:val="20"/>
                </w:rPr>
                <w:t xml:space="preserve"> </w:t>
              </w:r>
              <w:r w:rsidR="00485F3C" w:rsidRPr="00CB3B85">
                <w:rPr>
                  <w:rStyle w:val="PHEBodyTextHyperlinkChar"/>
                  <w:rFonts w:cs="Arial"/>
                  <w:sz w:val="20"/>
                  <w:szCs w:val="20"/>
                </w:rPr>
                <w:t>species</w:t>
              </w:r>
            </w:hyperlink>
          </w:p>
          <w:p w:rsidR="00485F3C" w:rsidRDefault="00485F3C" w:rsidP="00CD03D9">
            <w:pPr>
              <w:pStyle w:val="PHEBodyTextTableHyperlink"/>
            </w:pPr>
            <w:r w:rsidRPr="009D5F7C">
              <w:rPr>
                <w:i/>
              </w:rPr>
              <w:t>Serratia</w:t>
            </w:r>
            <w:r>
              <w:t xml:space="preserve"> </w:t>
            </w:r>
            <w:hyperlink r:id="rId40" w:anchor="identification" w:history="1">
              <w:r w:rsidRPr="009D5F7C">
                <w:rPr>
                  <w:rStyle w:val="Hyperlink"/>
                  <w:sz w:val="20"/>
                </w:rPr>
                <w:t>species</w:t>
              </w:r>
            </w:hyperlink>
          </w:p>
          <w:p w:rsidR="00485F3C" w:rsidRDefault="00C631A2" w:rsidP="00CD03D9">
            <w:pPr>
              <w:pStyle w:val="PHEBodyTextTableHyperlink"/>
            </w:pPr>
            <w:hyperlink r:id="rId41" w:anchor="identification" w:history="1">
              <w:r w:rsidR="00485F3C" w:rsidRPr="00485F3C">
                <w:rPr>
                  <w:rStyle w:val="Hyperlink"/>
                  <w:i/>
                  <w:sz w:val="20"/>
                </w:rPr>
                <w:t>Morganella</w:t>
              </w:r>
            </w:hyperlink>
            <w:r w:rsidR="00485F3C" w:rsidRPr="00485F3C">
              <w:rPr>
                <w:i/>
              </w:rPr>
              <w:t xml:space="preserve"> </w:t>
            </w:r>
            <w:r w:rsidR="00485F3C">
              <w:t>species</w:t>
            </w:r>
          </w:p>
          <w:p w:rsidR="00485F3C" w:rsidRDefault="00C631A2" w:rsidP="00CD03D9">
            <w:pPr>
              <w:pStyle w:val="PHEBodyTextTableHyperlink"/>
            </w:pPr>
            <w:hyperlink r:id="rId42" w:anchor="identification" w:history="1">
              <w:r w:rsidR="00485F3C" w:rsidRPr="00485F3C">
                <w:rPr>
                  <w:rStyle w:val="Hyperlink"/>
                  <w:i/>
                  <w:sz w:val="20"/>
                </w:rPr>
                <w:t>Proteus</w:t>
              </w:r>
            </w:hyperlink>
            <w:r w:rsidR="00485F3C">
              <w:t xml:space="preserve"> species</w:t>
            </w:r>
          </w:p>
          <w:p w:rsidR="00485F3C" w:rsidRPr="00CB3B85" w:rsidRDefault="00485F3C" w:rsidP="00CD03D9">
            <w:pPr>
              <w:pStyle w:val="PHEBodyTextTableHyperlink"/>
              <w:rPr>
                <w:rFonts w:cs="Arial"/>
                <w:szCs w:val="20"/>
              </w:rPr>
            </w:pPr>
          </w:p>
        </w:tc>
        <w:tc>
          <w:tcPr>
            <w:tcW w:w="6187" w:type="dxa"/>
          </w:tcPr>
          <w:p w:rsidR="00E020D5" w:rsidRDefault="00485F3C" w:rsidP="00E020D5">
            <w:pPr>
              <w:pStyle w:val="PHEbodytextTable"/>
              <w:rPr>
                <w:rFonts w:cs="Arial"/>
                <w:szCs w:val="20"/>
              </w:rPr>
            </w:pPr>
            <w:r>
              <w:rPr>
                <w:rFonts w:cs="Arial"/>
                <w:szCs w:val="20"/>
              </w:rPr>
              <w:t>species</w:t>
            </w:r>
            <w:r w:rsidRPr="00CB3B85">
              <w:rPr>
                <w:rFonts w:cs="Arial"/>
                <w:szCs w:val="20"/>
              </w:rPr>
              <w:t xml:space="preserve"> level</w:t>
            </w:r>
            <w:r w:rsidR="0049138B">
              <w:rPr>
                <w:rFonts w:cs="Arial"/>
                <w:szCs w:val="20"/>
              </w:rPr>
              <w:t xml:space="preserve"> </w:t>
            </w:r>
          </w:p>
          <w:p w:rsidR="00485F3C" w:rsidRPr="00CB3B85" w:rsidRDefault="00C631A2" w:rsidP="00E020D5">
            <w:pPr>
              <w:pStyle w:val="PHEbodytextTable"/>
              <w:rPr>
                <w:rFonts w:cs="Arial"/>
                <w:szCs w:val="20"/>
              </w:rPr>
            </w:pPr>
            <w:hyperlink r:id="rId43" w:anchor="identification" w:history="1">
              <w:r w:rsidR="00485F3C" w:rsidRPr="00CB3B85">
                <w:rPr>
                  <w:rStyle w:val="Hyperlink"/>
                  <w:rFonts w:cs="Arial"/>
                  <w:sz w:val="20"/>
                  <w:szCs w:val="20"/>
                </w:rPr>
                <w:t>ID 1</w:t>
              </w:r>
              <w:r w:rsidR="00485F3C">
                <w:rPr>
                  <w:rStyle w:val="Hyperlink"/>
                  <w:rFonts w:cs="Arial"/>
                  <w:sz w:val="20"/>
                  <w:szCs w:val="20"/>
                </w:rPr>
                <w:t>6</w:t>
              </w:r>
              <w:r w:rsidR="00485F3C" w:rsidRPr="00CB3B85">
                <w:rPr>
                  <w:rStyle w:val="Hyperlink"/>
                  <w:rFonts w:cs="Arial"/>
                  <w:sz w:val="20"/>
                  <w:szCs w:val="20"/>
                </w:rPr>
                <w:t xml:space="preserve"> -</w:t>
              </w:r>
              <w:r w:rsidR="00C45326">
                <w:rPr>
                  <w:rStyle w:val="Hyperlink"/>
                  <w:rFonts w:cs="Arial"/>
                  <w:sz w:val="20"/>
                  <w:szCs w:val="20"/>
                </w:rPr>
                <w:t xml:space="preserve"> </w:t>
              </w:r>
              <w:r w:rsidR="00485F3C" w:rsidRPr="00CB3B85">
                <w:rPr>
                  <w:rStyle w:val="Hyperlink"/>
                  <w:rFonts w:cs="Arial"/>
                  <w:sz w:val="20"/>
                  <w:szCs w:val="20"/>
                </w:rPr>
                <w:t xml:space="preserve">Identification of </w:t>
              </w:r>
              <w:r w:rsidR="00485F3C">
                <w:rPr>
                  <w:rStyle w:val="Hyperlink"/>
                  <w:rFonts w:cs="Arial"/>
                  <w:sz w:val="20"/>
                  <w:szCs w:val="20"/>
                </w:rPr>
                <w:t>Enterobacteriaceae</w:t>
              </w:r>
            </w:hyperlink>
            <w:r w:rsidR="00485F3C">
              <w:rPr>
                <w:rFonts w:cs="Arial"/>
                <w:szCs w:val="20"/>
              </w:rPr>
              <w:t xml:space="preserve"> </w:t>
            </w:r>
          </w:p>
        </w:tc>
      </w:tr>
      <w:tr w:rsidR="00485F3C" w:rsidRPr="00CB3B85" w:rsidTr="00031F37">
        <w:trPr>
          <w:trHeight w:val="1180"/>
          <w:jc w:val="center"/>
        </w:trPr>
        <w:tc>
          <w:tcPr>
            <w:tcW w:w="3452" w:type="dxa"/>
          </w:tcPr>
          <w:p w:rsidR="00485F3C" w:rsidRPr="00CB3B85" w:rsidRDefault="00C631A2" w:rsidP="00031F37">
            <w:pPr>
              <w:pStyle w:val="PHEBodyTextTableHyperlink"/>
              <w:rPr>
                <w:rFonts w:cs="Arial"/>
                <w:szCs w:val="20"/>
              </w:rPr>
            </w:pPr>
            <w:hyperlink r:id="rId44" w:anchor="identification" w:history="1">
              <w:r w:rsidR="00485F3C">
                <w:rPr>
                  <w:rStyle w:val="PHEBodyTextHyperlinkChar"/>
                  <w:rFonts w:cs="Arial"/>
                  <w:i/>
                  <w:sz w:val="20"/>
                  <w:szCs w:val="20"/>
                </w:rPr>
                <w:t>Pseudomonas</w:t>
              </w:r>
              <w:r w:rsidR="00485F3C" w:rsidRPr="00CB3B85">
                <w:rPr>
                  <w:rStyle w:val="PHEBodyTextHyperlinkChar"/>
                  <w:rFonts w:cs="Arial"/>
                  <w:i/>
                  <w:sz w:val="20"/>
                  <w:szCs w:val="20"/>
                </w:rPr>
                <w:t xml:space="preserve"> </w:t>
              </w:r>
              <w:r w:rsidR="00485F3C" w:rsidRPr="00CB3B85">
                <w:rPr>
                  <w:rStyle w:val="PHEBodyTextHyperlinkChar"/>
                  <w:rFonts w:cs="Arial"/>
                  <w:sz w:val="20"/>
                  <w:szCs w:val="20"/>
                </w:rPr>
                <w:t>species</w:t>
              </w:r>
            </w:hyperlink>
          </w:p>
          <w:p w:rsidR="00485F3C" w:rsidRPr="00CB3B85" w:rsidRDefault="00C631A2" w:rsidP="00031F37">
            <w:pPr>
              <w:pStyle w:val="PHEBodyTextTableHyperlink"/>
              <w:rPr>
                <w:rFonts w:cs="Arial"/>
                <w:szCs w:val="20"/>
              </w:rPr>
            </w:pPr>
            <w:hyperlink r:id="rId45" w:anchor="identification" w:history="1">
              <w:r w:rsidR="00485F3C">
                <w:rPr>
                  <w:rStyle w:val="PHEBodyTextHyperlinkChar"/>
                  <w:rFonts w:cs="Arial"/>
                  <w:i/>
                  <w:sz w:val="20"/>
                  <w:szCs w:val="20"/>
                </w:rPr>
                <w:t>Acinetobacter</w:t>
              </w:r>
              <w:r w:rsidR="00485F3C" w:rsidRPr="00CB3B85">
                <w:rPr>
                  <w:rStyle w:val="PHEBodyTextHyperlinkChar"/>
                  <w:rFonts w:cs="Arial"/>
                  <w:i/>
                  <w:sz w:val="20"/>
                  <w:szCs w:val="20"/>
                </w:rPr>
                <w:t xml:space="preserve"> </w:t>
              </w:r>
              <w:r w:rsidR="00485F3C" w:rsidRPr="00CB3B85">
                <w:rPr>
                  <w:rStyle w:val="PHEBodyTextHyperlinkChar"/>
                  <w:rFonts w:cs="Arial"/>
                  <w:sz w:val="20"/>
                  <w:szCs w:val="20"/>
                </w:rPr>
                <w:t>species</w:t>
              </w:r>
            </w:hyperlink>
          </w:p>
        </w:tc>
        <w:tc>
          <w:tcPr>
            <w:tcW w:w="6187" w:type="dxa"/>
          </w:tcPr>
          <w:p w:rsidR="00485F3C" w:rsidRDefault="00485F3C" w:rsidP="00CD03D9">
            <w:pPr>
              <w:pStyle w:val="PHEbodytextTable"/>
            </w:pPr>
            <w:r>
              <w:t>species level</w:t>
            </w:r>
          </w:p>
          <w:p w:rsidR="00485F3C" w:rsidRPr="00CB3B85" w:rsidRDefault="00C631A2" w:rsidP="00C45326">
            <w:pPr>
              <w:pStyle w:val="PHEbodytextTable"/>
              <w:rPr>
                <w:rFonts w:cs="Arial"/>
              </w:rPr>
            </w:pPr>
            <w:hyperlink r:id="rId46" w:anchor="identification" w:history="1">
              <w:r w:rsidR="002D3EA9">
                <w:rPr>
                  <w:rStyle w:val="Hyperlink"/>
                  <w:rFonts w:cs="Arial"/>
                  <w:sz w:val="20"/>
                  <w:szCs w:val="20"/>
                </w:rPr>
                <w:t>ID 17</w:t>
              </w:r>
              <w:r w:rsidR="00485F3C" w:rsidRPr="00CB3B85">
                <w:rPr>
                  <w:rStyle w:val="Hyperlink"/>
                  <w:rFonts w:cs="Arial"/>
                  <w:sz w:val="20"/>
                  <w:szCs w:val="20"/>
                </w:rPr>
                <w:t xml:space="preserve"> -</w:t>
              </w:r>
              <w:r w:rsidR="00C45326">
                <w:rPr>
                  <w:rStyle w:val="Hyperlink"/>
                  <w:rFonts w:cs="Arial"/>
                  <w:sz w:val="20"/>
                  <w:szCs w:val="20"/>
                </w:rPr>
                <w:t xml:space="preserve"> </w:t>
              </w:r>
              <w:r w:rsidR="002D3EA9" w:rsidRPr="002D3EA9">
                <w:rPr>
                  <w:rStyle w:val="Hyperlink"/>
                  <w:rFonts w:cs="Arial"/>
                  <w:sz w:val="20"/>
                  <w:szCs w:val="20"/>
                </w:rPr>
                <w:t xml:space="preserve">Identification of </w:t>
              </w:r>
              <w:r w:rsidR="002D3EA9" w:rsidRPr="002D3EA9">
                <w:rPr>
                  <w:rStyle w:val="Hyperlink"/>
                  <w:rFonts w:cs="Arial"/>
                  <w:i/>
                  <w:sz w:val="20"/>
                  <w:szCs w:val="20"/>
                </w:rPr>
                <w:t>Pseudomonas</w:t>
              </w:r>
              <w:r w:rsidR="002D3EA9" w:rsidRPr="002D3EA9">
                <w:rPr>
                  <w:rStyle w:val="Hyperlink"/>
                  <w:rFonts w:cs="Arial"/>
                  <w:sz w:val="20"/>
                  <w:szCs w:val="20"/>
                </w:rPr>
                <w:t xml:space="preserve"> species and other </w:t>
              </w:r>
              <w:r w:rsidR="00C45326">
                <w:rPr>
                  <w:rStyle w:val="Hyperlink"/>
                  <w:rFonts w:cs="Arial"/>
                  <w:sz w:val="20"/>
                  <w:szCs w:val="20"/>
                </w:rPr>
                <w:t>n</w:t>
              </w:r>
              <w:r w:rsidR="002D3EA9" w:rsidRPr="002D3EA9">
                <w:rPr>
                  <w:rStyle w:val="Hyperlink"/>
                  <w:rFonts w:cs="Arial"/>
                  <w:sz w:val="20"/>
                  <w:szCs w:val="20"/>
                </w:rPr>
                <w:t>on-</w:t>
              </w:r>
              <w:r w:rsidR="00C45326">
                <w:rPr>
                  <w:rStyle w:val="Hyperlink"/>
                  <w:rFonts w:cs="Arial"/>
                  <w:sz w:val="20"/>
                  <w:szCs w:val="20"/>
                </w:rPr>
                <w:t>g</w:t>
              </w:r>
              <w:r w:rsidR="002D3EA9" w:rsidRPr="002D3EA9">
                <w:rPr>
                  <w:rStyle w:val="Hyperlink"/>
                  <w:rFonts w:cs="Arial"/>
                  <w:sz w:val="20"/>
                  <w:szCs w:val="20"/>
                </w:rPr>
                <w:t xml:space="preserve">lucose </w:t>
              </w:r>
              <w:r w:rsidR="00C45326">
                <w:rPr>
                  <w:rStyle w:val="Hyperlink"/>
                  <w:rFonts w:cs="Arial"/>
                  <w:sz w:val="20"/>
                  <w:szCs w:val="20"/>
                </w:rPr>
                <w:t>f</w:t>
              </w:r>
              <w:r w:rsidR="002D3EA9" w:rsidRPr="002D3EA9">
                <w:rPr>
                  <w:rStyle w:val="Hyperlink"/>
                  <w:rFonts w:cs="Arial"/>
                  <w:sz w:val="20"/>
                  <w:szCs w:val="20"/>
                </w:rPr>
                <w:t>ermenters</w:t>
              </w:r>
            </w:hyperlink>
          </w:p>
        </w:tc>
      </w:tr>
    </w:tbl>
    <w:p w:rsidR="00B96940" w:rsidRPr="00CB3B85" w:rsidRDefault="003C5E07" w:rsidP="009C325E">
      <w:pPr>
        <w:ind w:left="0" w:firstLine="0"/>
      </w:pPr>
      <w:r w:rsidRPr="00CB3B85">
        <w:rPr>
          <w:rFonts w:cs="Arial"/>
        </w:rPr>
        <w:t>Organisms may be further identified if this is clinically or epidemiologically indicated.</w:t>
      </w:r>
    </w:p>
    <w:p w:rsidR="003C5E07" w:rsidRPr="00CB3B85" w:rsidRDefault="003C5E07" w:rsidP="003C5E07">
      <w:pPr>
        <w:pStyle w:val="PHEreportHeading2BlueHighlight"/>
      </w:pPr>
      <w:r w:rsidRPr="00CB3B85">
        <w:t>4.</w:t>
      </w:r>
      <w:r w:rsidR="001C3362" w:rsidRPr="00CB3B85">
        <w:t>7</w:t>
      </w:r>
      <w:r w:rsidRPr="00CB3B85">
        <w:tab/>
        <w:t xml:space="preserve">Antimicrobial </w:t>
      </w:r>
      <w:r w:rsidR="00EE4AAA">
        <w:t>s</w:t>
      </w:r>
      <w:r w:rsidRPr="00CB3B85">
        <w:t xml:space="preserve">usceptibility </w:t>
      </w:r>
      <w:r w:rsidR="00EE4AAA">
        <w:t>t</w:t>
      </w:r>
      <w:r w:rsidRPr="00CB3B85">
        <w:t>esting</w:t>
      </w:r>
    </w:p>
    <w:p w:rsidR="001340C9" w:rsidRPr="00BF5AFE" w:rsidRDefault="009D0A8E" w:rsidP="001340C9">
      <w:pPr>
        <w:pStyle w:val="PHEBodytext"/>
        <w:rPr>
          <w:rFonts w:cs="Arial"/>
        </w:rPr>
      </w:pPr>
      <w:r w:rsidRPr="00BF5AFE">
        <w:rPr>
          <w:rFonts w:cs="Arial"/>
        </w:rPr>
        <w:t xml:space="preserve">As the media used are not as recommended in BSAC/EUCAST/CLSI methodology, </w:t>
      </w:r>
      <w:r w:rsidR="00EE5D62" w:rsidRPr="00BF5AFE">
        <w:rPr>
          <w:rFonts w:cs="Arial"/>
        </w:rPr>
        <w:t xml:space="preserve">a cut-off value of within </w:t>
      </w:r>
      <w:r w:rsidR="004A3B49" w:rsidRPr="00BF5AFE">
        <w:rPr>
          <w:rFonts w:cs="Arial"/>
        </w:rPr>
        <w:t>20</w:t>
      </w:r>
      <w:r w:rsidR="00083E0B" w:rsidRPr="00BF5AFE">
        <w:rPr>
          <w:rFonts w:cs="Arial"/>
        </w:rPr>
        <w:t xml:space="preserve">mm is recommended, taking due regard of inoculum density or mixed cultures. Any isolates </w:t>
      </w:r>
      <w:r w:rsidRPr="00BF5AFE">
        <w:rPr>
          <w:rFonts w:cs="Arial"/>
        </w:rPr>
        <w:t xml:space="preserve">that shows </w:t>
      </w:r>
      <w:r w:rsidR="00083E0B" w:rsidRPr="00BF5AFE">
        <w:rPr>
          <w:rFonts w:cs="Arial"/>
        </w:rPr>
        <w:t xml:space="preserve">suspected </w:t>
      </w:r>
      <w:r w:rsidRPr="00BF5AFE">
        <w:rPr>
          <w:rFonts w:cs="Arial"/>
        </w:rPr>
        <w:t>resistance should be identified and submitted for formal susceptibility testing.</w:t>
      </w:r>
    </w:p>
    <w:p w:rsidR="009D0A8E" w:rsidRDefault="006476DB" w:rsidP="001340C9">
      <w:pPr>
        <w:pStyle w:val="PHEBodytext"/>
        <w:rPr>
          <w:rFonts w:cs="Arial"/>
        </w:rPr>
      </w:pPr>
      <w:r w:rsidRPr="00BF5AFE">
        <w:rPr>
          <w:rFonts w:cs="Arial"/>
        </w:rPr>
        <w:t xml:space="preserve">If using the recommended media by </w:t>
      </w:r>
      <w:hyperlink r:id="rId47" w:history="1">
        <w:r w:rsidR="00D91CAC" w:rsidRPr="00BF5AFE">
          <w:rPr>
            <w:rStyle w:val="Hyperlink"/>
            <w:rFonts w:cs="Arial"/>
            <w:sz w:val="24"/>
          </w:rPr>
          <w:t>British Society for Antimicrobial Chemotherapy (BSAC)</w:t>
        </w:r>
      </w:hyperlink>
      <w:r w:rsidR="00D91CAC" w:rsidRPr="00BF5AFE">
        <w:rPr>
          <w:rFonts w:cs="Arial"/>
        </w:rPr>
        <w:t xml:space="preserve">, </w:t>
      </w:r>
      <w:hyperlink r:id="rId48" w:history="1">
        <w:r w:rsidR="00D91CAC" w:rsidRPr="00BF5AFE">
          <w:rPr>
            <w:rStyle w:val="Hyperlink"/>
            <w:rFonts w:cs="Arial"/>
            <w:sz w:val="24"/>
          </w:rPr>
          <w:t>European Committee on Antimicrobial Susceptibility Testing</w:t>
        </w:r>
      </w:hyperlink>
      <w:r w:rsidR="00D91CAC" w:rsidRPr="00BF5AFE">
        <w:rPr>
          <w:rFonts w:cs="Arial"/>
          <w:u w:val="single"/>
        </w:rPr>
        <w:t xml:space="preserve"> (</w:t>
      </w:r>
      <w:hyperlink r:id="rId49" w:history="1">
        <w:r w:rsidR="00D91CAC" w:rsidRPr="00BF5AFE">
          <w:rPr>
            <w:rStyle w:val="Hyperlink"/>
            <w:rFonts w:cs="Arial"/>
            <w:sz w:val="24"/>
          </w:rPr>
          <w:t>EUCAST</w:t>
        </w:r>
      </w:hyperlink>
      <w:r w:rsidR="00D91CAC" w:rsidRPr="00BF5AFE">
        <w:rPr>
          <w:rFonts w:cs="Arial"/>
          <w:u w:val="single"/>
        </w:rPr>
        <w:t xml:space="preserve">) or </w:t>
      </w:r>
      <w:hyperlink r:id="rId50" w:history="1">
        <w:r w:rsidR="00D91CAC" w:rsidRPr="00BF5AFE">
          <w:rPr>
            <w:rStyle w:val="Hyperlink"/>
            <w:rFonts w:cs="Arial"/>
            <w:sz w:val="24"/>
          </w:rPr>
          <w:t>Clinical and Laboratory Standards Institute (CLSI)</w:t>
        </w:r>
      </w:hyperlink>
      <w:r w:rsidRPr="00BF5AFE">
        <w:rPr>
          <w:rFonts w:cs="Arial"/>
        </w:rPr>
        <w:t xml:space="preserve"> </w:t>
      </w:r>
      <w:r w:rsidR="00D91CAC" w:rsidRPr="00BF5AFE">
        <w:rPr>
          <w:rFonts w:cs="Arial"/>
        </w:rPr>
        <w:t>methodology, r</w:t>
      </w:r>
      <w:r w:rsidRPr="00BF5AFE">
        <w:rPr>
          <w:rFonts w:cs="Arial"/>
        </w:rPr>
        <w:t>efer to</w:t>
      </w:r>
      <w:r w:rsidR="00D91CAC" w:rsidRPr="00BF5AFE">
        <w:rPr>
          <w:rFonts w:cs="Arial"/>
        </w:rPr>
        <w:t xml:space="preserve"> the respective</w:t>
      </w:r>
      <w:r w:rsidRPr="00BF5AFE">
        <w:rPr>
          <w:rFonts w:cs="Arial"/>
        </w:rPr>
        <w:t xml:space="preserve"> </w:t>
      </w:r>
      <w:r w:rsidR="00D91CAC" w:rsidRPr="00BF5AFE">
        <w:rPr>
          <w:rFonts w:cs="Arial"/>
        </w:rPr>
        <w:t>guidelines.</w:t>
      </w:r>
      <w:r w:rsidRPr="006476DB">
        <w:rPr>
          <w:rFonts w:cs="Arial"/>
        </w:rPr>
        <w:t xml:space="preserve"> </w:t>
      </w:r>
    </w:p>
    <w:p w:rsidR="004A40D6" w:rsidRPr="004A40D6" w:rsidRDefault="004A40D6" w:rsidP="004A40D6">
      <w:pPr>
        <w:pStyle w:val="PHEBodytext"/>
        <w:rPr>
          <w:rFonts w:cs="Arial"/>
          <w:bCs/>
        </w:rPr>
      </w:pPr>
      <w:r w:rsidRPr="004A40D6">
        <w:rPr>
          <w:rFonts w:cs="Arial"/>
          <w:bCs/>
        </w:rPr>
        <w:t>Species identification is highly desirable to allow proper interpretation of results. BSAC and EUCAST recommended breakpoints for the carbapenems advocated are updated annually and should be sought from the links above.</w:t>
      </w:r>
    </w:p>
    <w:p w:rsidR="004A40D6" w:rsidRPr="004A40D6" w:rsidRDefault="004A40D6" w:rsidP="004A40D6">
      <w:pPr>
        <w:pStyle w:val="PHEBodytext"/>
        <w:rPr>
          <w:rFonts w:cs="Arial"/>
        </w:rPr>
      </w:pPr>
      <w:r w:rsidRPr="004A40D6">
        <w:rPr>
          <w:rFonts w:cs="Arial"/>
        </w:rPr>
        <w:t>Variations in enzyme expression and interplay with other host strain factors, mean that not all carbapenemase producers will show phenotypic resistance ie MICs for some or all carbapenems may lie below the clinical breakpoints or zone size diameters may be larger. Hence reliance on these values for detection of producers lacks sensitivity.</w:t>
      </w:r>
    </w:p>
    <w:p w:rsidR="004A40D6" w:rsidRPr="004A40D6" w:rsidRDefault="004A40D6" w:rsidP="004A40D6">
      <w:pPr>
        <w:pStyle w:val="PHEBodytext"/>
        <w:rPr>
          <w:rFonts w:cs="Arial"/>
        </w:rPr>
      </w:pPr>
      <w:r w:rsidRPr="004A40D6">
        <w:rPr>
          <w:rFonts w:cs="Arial"/>
        </w:rPr>
        <w:t xml:space="preserve">EUCAST has </w:t>
      </w:r>
      <w:r w:rsidR="00387C01">
        <w:rPr>
          <w:rFonts w:cs="Arial"/>
        </w:rPr>
        <w:t xml:space="preserve">therefore </w:t>
      </w:r>
      <w:r w:rsidRPr="004A40D6">
        <w:rPr>
          <w:rFonts w:cs="Arial"/>
        </w:rPr>
        <w:t>recommended screening cut-off</w:t>
      </w:r>
      <w:r w:rsidRPr="004A40D6">
        <w:rPr>
          <w:rFonts w:cs="Arial"/>
          <w:i/>
        </w:rPr>
        <w:t xml:space="preserve"> </w:t>
      </w:r>
      <w:r w:rsidRPr="004A40D6">
        <w:rPr>
          <w:rFonts w:cs="Arial"/>
        </w:rPr>
        <w:t xml:space="preserve">values (Table </w:t>
      </w:r>
      <w:r>
        <w:rPr>
          <w:rFonts w:cs="Arial"/>
        </w:rPr>
        <w:t>4</w:t>
      </w:r>
      <w:r w:rsidRPr="004A40D6">
        <w:rPr>
          <w:rFonts w:cs="Arial"/>
        </w:rPr>
        <w:t>) for detecting putative carbapenemase-producing Enterobacteriaceae</w:t>
      </w:r>
      <w:r w:rsidR="00387C01">
        <w:t xml:space="preserve">, </w:t>
      </w:r>
      <w:r w:rsidR="00387C01" w:rsidRPr="00387C01">
        <w:rPr>
          <w:rFonts w:cs="Arial"/>
        </w:rPr>
        <w:t>with meropenem the preferred screening agent since it offers the best compromise between sensitivity and</w:t>
      </w:r>
      <w:r w:rsidR="00387C01">
        <w:rPr>
          <w:rFonts w:cs="Arial"/>
        </w:rPr>
        <w:t xml:space="preserve"> </w:t>
      </w:r>
      <w:r w:rsidRPr="004A40D6">
        <w:rPr>
          <w:rFonts w:cs="Arial"/>
        </w:rPr>
        <w:t>specificity.</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3"/>
        <w:gridCol w:w="3213"/>
        <w:gridCol w:w="3213"/>
      </w:tblGrid>
      <w:tr w:rsidR="004A40D6" w:rsidRPr="004A40D6" w:rsidTr="005A4BFF">
        <w:tc>
          <w:tcPr>
            <w:tcW w:w="9639" w:type="dxa"/>
            <w:gridSpan w:val="3"/>
            <w:shd w:val="clear" w:color="auto" w:fill="auto"/>
          </w:tcPr>
          <w:p w:rsidR="004A40D6" w:rsidRPr="004A40D6" w:rsidRDefault="004A40D6" w:rsidP="004A40D6">
            <w:pPr>
              <w:pStyle w:val="PHEBodytext"/>
              <w:rPr>
                <w:rFonts w:cs="Arial"/>
                <w:b/>
              </w:rPr>
            </w:pPr>
            <w:r w:rsidRPr="004A40D6">
              <w:rPr>
                <w:rFonts w:cs="Arial"/>
                <w:b/>
              </w:rPr>
              <w:t xml:space="preserve">Table </w:t>
            </w:r>
            <w:r>
              <w:rPr>
                <w:rFonts w:cs="Arial"/>
                <w:b/>
              </w:rPr>
              <w:t>4</w:t>
            </w:r>
            <w:r w:rsidRPr="004A40D6">
              <w:rPr>
                <w:rFonts w:cs="Arial"/>
                <w:b/>
              </w:rPr>
              <w:t>.</w:t>
            </w:r>
            <w:r w:rsidRPr="004A40D6">
              <w:rPr>
                <w:rFonts w:cs="Arial"/>
              </w:rPr>
              <w:t xml:space="preserve"> Recommended  EUCAST screening cut-off values for recognising possible carbapenemase-producing Enterobacteriaceae*</w:t>
            </w:r>
          </w:p>
        </w:tc>
      </w:tr>
      <w:tr w:rsidR="004A40D6" w:rsidRPr="004A40D6" w:rsidTr="005A4BFF">
        <w:tc>
          <w:tcPr>
            <w:tcW w:w="3213" w:type="dxa"/>
            <w:shd w:val="clear" w:color="auto" w:fill="8DB3E2"/>
          </w:tcPr>
          <w:p w:rsidR="004A40D6" w:rsidRPr="004A40D6" w:rsidRDefault="004A40D6" w:rsidP="004A40D6">
            <w:pPr>
              <w:pStyle w:val="PHEBodytext"/>
              <w:rPr>
                <w:rFonts w:cs="Arial"/>
                <w:b/>
              </w:rPr>
            </w:pPr>
            <w:r w:rsidRPr="004A40D6">
              <w:rPr>
                <w:rFonts w:cs="Arial"/>
                <w:b/>
              </w:rPr>
              <w:t>Carbapenem</w:t>
            </w:r>
          </w:p>
        </w:tc>
        <w:tc>
          <w:tcPr>
            <w:tcW w:w="3213" w:type="dxa"/>
            <w:shd w:val="clear" w:color="auto" w:fill="8DB3E2"/>
          </w:tcPr>
          <w:p w:rsidR="004A40D6" w:rsidRPr="004A40D6" w:rsidRDefault="004A40D6" w:rsidP="004A40D6">
            <w:pPr>
              <w:pStyle w:val="PHEBodytext"/>
              <w:rPr>
                <w:rFonts w:cs="Arial"/>
                <w:b/>
              </w:rPr>
            </w:pPr>
            <w:r w:rsidRPr="004A40D6">
              <w:rPr>
                <w:rFonts w:cs="Arial"/>
                <w:b/>
              </w:rPr>
              <w:t>MIC (mg/L)</w:t>
            </w:r>
          </w:p>
        </w:tc>
        <w:tc>
          <w:tcPr>
            <w:tcW w:w="3213" w:type="dxa"/>
            <w:shd w:val="clear" w:color="auto" w:fill="8DB3E2"/>
          </w:tcPr>
          <w:p w:rsidR="004A40D6" w:rsidRPr="004A40D6" w:rsidRDefault="004A40D6" w:rsidP="004A40D6">
            <w:pPr>
              <w:pStyle w:val="PHEBodytext"/>
              <w:rPr>
                <w:rFonts w:cs="Arial"/>
                <w:b/>
              </w:rPr>
            </w:pPr>
            <w:r w:rsidRPr="004A40D6">
              <w:rPr>
                <w:rFonts w:cs="Arial"/>
                <w:b/>
              </w:rPr>
              <w:t>Zone diameter (mm)</w:t>
            </w:r>
          </w:p>
        </w:tc>
      </w:tr>
      <w:tr w:rsidR="004A40D6" w:rsidRPr="004A40D6" w:rsidTr="005A4BFF">
        <w:tc>
          <w:tcPr>
            <w:tcW w:w="3213" w:type="dxa"/>
            <w:shd w:val="clear" w:color="auto" w:fill="8DB3E2"/>
          </w:tcPr>
          <w:p w:rsidR="004A40D6" w:rsidRPr="004A40D6" w:rsidRDefault="004A40D6" w:rsidP="004A40D6">
            <w:pPr>
              <w:pStyle w:val="PHEBodytext"/>
              <w:rPr>
                <w:rFonts w:cs="Arial"/>
                <w:vertAlign w:val="superscript"/>
              </w:rPr>
            </w:pPr>
            <w:r w:rsidRPr="004A40D6">
              <w:rPr>
                <w:rFonts w:cs="Arial"/>
              </w:rPr>
              <w:t>Meropenem</w:t>
            </w:r>
            <w:r w:rsidRPr="004A40D6">
              <w:rPr>
                <w:rFonts w:cs="Arial"/>
                <w:vertAlign w:val="superscript"/>
              </w:rPr>
              <w:t>1</w:t>
            </w:r>
          </w:p>
        </w:tc>
        <w:tc>
          <w:tcPr>
            <w:tcW w:w="3213" w:type="dxa"/>
            <w:shd w:val="clear" w:color="auto" w:fill="auto"/>
          </w:tcPr>
          <w:p w:rsidR="004A40D6" w:rsidRPr="004A40D6" w:rsidRDefault="004A40D6" w:rsidP="004A40D6">
            <w:pPr>
              <w:pStyle w:val="PHEBodytext"/>
              <w:rPr>
                <w:rFonts w:cs="Arial"/>
              </w:rPr>
            </w:pPr>
            <w:r w:rsidRPr="004A40D6">
              <w:rPr>
                <w:rFonts w:cs="Arial"/>
              </w:rPr>
              <w:t>&gt;0.12</w:t>
            </w:r>
          </w:p>
        </w:tc>
        <w:tc>
          <w:tcPr>
            <w:tcW w:w="3213" w:type="dxa"/>
            <w:shd w:val="clear" w:color="auto" w:fill="auto"/>
          </w:tcPr>
          <w:p w:rsidR="004A40D6" w:rsidRPr="004A40D6" w:rsidRDefault="004A40D6" w:rsidP="004A40D6">
            <w:pPr>
              <w:pStyle w:val="PHEBodytext"/>
              <w:rPr>
                <w:rFonts w:cs="Arial"/>
                <w:vertAlign w:val="superscript"/>
              </w:rPr>
            </w:pPr>
            <w:r w:rsidRPr="004A40D6">
              <w:rPr>
                <w:rFonts w:cs="Arial"/>
              </w:rPr>
              <w:t>&lt;25</w:t>
            </w:r>
            <w:r w:rsidRPr="004A40D6">
              <w:rPr>
                <w:rFonts w:cs="Arial"/>
                <w:vertAlign w:val="superscript"/>
              </w:rPr>
              <w:t>2</w:t>
            </w:r>
          </w:p>
        </w:tc>
      </w:tr>
      <w:tr w:rsidR="004A40D6" w:rsidRPr="004A40D6" w:rsidTr="005A4BFF">
        <w:tc>
          <w:tcPr>
            <w:tcW w:w="3213" w:type="dxa"/>
            <w:shd w:val="clear" w:color="auto" w:fill="8DB3E2"/>
          </w:tcPr>
          <w:p w:rsidR="004A40D6" w:rsidRPr="004A40D6" w:rsidRDefault="004A40D6" w:rsidP="004A40D6">
            <w:pPr>
              <w:pStyle w:val="PHEBodytext"/>
              <w:rPr>
                <w:rFonts w:cs="Arial"/>
                <w:vertAlign w:val="superscript"/>
              </w:rPr>
            </w:pPr>
            <w:r w:rsidRPr="004A40D6">
              <w:rPr>
                <w:rFonts w:cs="Arial"/>
              </w:rPr>
              <w:t>Imipenem</w:t>
            </w:r>
            <w:r w:rsidRPr="004A40D6">
              <w:rPr>
                <w:rFonts w:cs="Arial"/>
                <w:vertAlign w:val="superscript"/>
              </w:rPr>
              <w:t>3</w:t>
            </w:r>
          </w:p>
        </w:tc>
        <w:tc>
          <w:tcPr>
            <w:tcW w:w="3213" w:type="dxa"/>
            <w:shd w:val="clear" w:color="auto" w:fill="auto"/>
          </w:tcPr>
          <w:p w:rsidR="004A40D6" w:rsidRPr="004A40D6" w:rsidRDefault="004A40D6" w:rsidP="004A40D6">
            <w:pPr>
              <w:pStyle w:val="PHEBodytext"/>
              <w:rPr>
                <w:rFonts w:cs="Arial"/>
              </w:rPr>
            </w:pPr>
            <w:r w:rsidRPr="004A40D6">
              <w:rPr>
                <w:rFonts w:cs="Arial"/>
              </w:rPr>
              <w:t>&gt;1</w:t>
            </w:r>
          </w:p>
        </w:tc>
        <w:tc>
          <w:tcPr>
            <w:tcW w:w="3213" w:type="dxa"/>
            <w:shd w:val="clear" w:color="auto" w:fill="auto"/>
          </w:tcPr>
          <w:p w:rsidR="004A40D6" w:rsidRPr="004A40D6" w:rsidRDefault="004A40D6" w:rsidP="004A40D6">
            <w:pPr>
              <w:pStyle w:val="PHEBodytext"/>
              <w:rPr>
                <w:rFonts w:cs="Arial"/>
              </w:rPr>
            </w:pPr>
            <w:r w:rsidRPr="004A40D6">
              <w:rPr>
                <w:rFonts w:cs="Arial"/>
              </w:rPr>
              <w:t>&lt;23</w:t>
            </w:r>
          </w:p>
        </w:tc>
      </w:tr>
      <w:tr w:rsidR="004A40D6" w:rsidRPr="004A40D6" w:rsidTr="005A4BFF">
        <w:tc>
          <w:tcPr>
            <w:tcW w:w="3213" w:type="dxa"/>
            <w:shd w:val="clear" w:color="auto" w:fill="8DB3E2"/>
          </w:tcPr>
          <w:p w:rsidR="004A40D6" w:rsidRPr="004A40D6" w:rsidRDefault="004A40D6" w:rsidP="004A40D6">
            <w:pPr>
              <w:pStyle w:val="PHEBodytext"/>
              <w:rPr>
                <w:rFonts w:cs="Arial"/>
                <w:vertAlign w:val="superscript"/>
              </w:rPr>
            </w:pPr>
            <w:r w:rsidRPr="004A40D6">
              <w:rPr>
                <w:rFonts w:cs="Arial"/>
              </w:rPr>
              <w:t>Ertapenem</w:t>
            </w:r>
            <w:r w:rsidRPr="004A40D6">
              <w:rPr>
                <w:rFonts w:cs="Arial"/>
                <w:vertAlign w:val="superscript"/>
              </w:rPr>
              <w:t>4</w:t>
            </w:r>
          </w:p>
        </w:tc>
        <w:tc>
          <w:tcPr>
            <w:tcW w:w="3213" w:type="dxa"/>
            <w:shd w:val="clear" w:color="auto" w:fill="auto"/>
          </w:tcPr>
          <w:p w:rsidR="004A40D6" w:rsidRPr="004A40D6" w:rsidRDefault="004A40D6" w:rsidP="004A40D6">
            <w:pPr>
              <w:pStyle w:val="PHEBodytext"/>
              <w:rPr>
                <w:rFonts w:cs="Arial"/>
              </w:rPr>
            </w:pPr>
            <w:r w:rsidRPr="004A40D6">
              <w:rPr>
                <w:rFonts w:cs="Arial"/>
              </w:rPr>
              <w:t>&gt;0.12</w:t>
            </w:r>
          </w:p>
        </w:tc>
        <w:tc>
          <w:tcPr>
            <w:tcW w:w="3213" w:type="dxa"/>
            <w:shd w:val="clear" w:color="auto" w:fill="auto"/>
          </w:tcPr>
          <w:p w:rsidR="004A40D6" w:rsidRPr="004A40D6" w:rsidRDefault="004A40D6" w:rsidP="004A40D6">
            <w:pPr>
              <w:pStyle w:val="PHEBodytext"/>
              <w:rPr>
                <w:rFonts w:cs="Arial"/>
              </w:rPr>
            </w:pPr>
            <w:r w:rsidRPr="004A40D6">
              <w:rPr>
                <w:rFonts w:cs="Arial"/>
              </w:rPr>
              <w:t>&lt;25</w:t>
            </w:r>
          </w:p>
        </w:tc>
      </w:tr>
      <w:tr w:rsidR="004A40D6" w:rsidRPr="004A40D6" w:rsidTr="005A4BFF">
        <w:tc>
          <w:tcPr>
            <w:tcW w:w="9639" w:type="dxa"/>
            <w:gridSpan w:val="3"/>
            <w:shd w:val="clear" w:color="auto" w:fill="8DB3E2"/>
          </w:tcPr>
          <w:p w:rsidR="004A40D6" w:rsidRPr="004A40D6" w:rsidRDefault="004A40D6" w:rsidP="004A40D6">
            <w:pPr>
              <w:pStyle w:val="PHEBodytext"/>
              <w:rPr>
                <w:rFonts w:cs="Arial"/>
              </w:rPr>
            </w:pPr>
            <w:r w:rsidRPr="004A40D6">
              <w:rPr>
                <w:rFonts w:cs="Arial"/>
                <w:vertAlign w:val="superscript"/>
              </w:rPr>
              <w:t>1</w:t>
            </w:r>
            <w:r w:rsidRPr="004A40D6">
              <w:rPr>
                <w:rFonts w:cs="Arial"/>
              </w:rPr>
              <w:t xml:space="preserve"> Meropenem offers the best compromise between sensitivity and specificity in terms of </w:t>
            </w:r>
            <w:r w:rsidRPr="004A40D6">
              <w:rPr>
                <w:rFonts w:cs="Arial"/>
              </w:rPr>
              <w:lastRenderedPageBreak/>
              <w:t>detecting carbapenemase producers</w:t>
            </w:r>
          </w:p>
          <w:p w:rsidR="004A40D6" w:rsidRPr="004A40D6" w:rsidRDefault="004A40D6" w:rsidP="004A40D6">
            <w:pPr>
              <w:pStyle w:val="PHEBodytext"/>
              <w:rPr>
                <w:rFonts w:cs="Arial"/>
              </w:rPr>
            </w:pPr>
            <w:r w:rsidRPr="004A40D6">
              <w:rPr>
                <w:rFonts w:cs="Arial"/>
                <w:vertAlign w:val="superscript"/>
              </w:rPr>
              <w:t>2</w:t>
            </w:r>
            <w:r w:rsidRPr="004A40D6">
              <w:rPr>
                <w:rFonts w:cs="Arial"/>
              </w:rPr>
              <w:t xml:space="preserve"> In some cases zone diameters for OXA-48-producers are up to 26 mm, so &lt;27 mm may be used as a screening cut-off in countries where OXA-48 is endemic, but at the expense of lower specificity</w:t>
            </w:r>
          </w:p>
          <w:p w:rsidR="004A40D6" w:rsidRPr="004A40D6" w:rsidRDefault="004A40D6" w:rsidP="004A40D6">
            <w:pPr>
              <w:pStyle w:val="PHEBodytext"/>
              <w:rPr>
                <w:rFonts w:cs="Arial"/>
              </w:rPr>
            </w:pPr>
            <w:r w:rsidRPr="004A40D6">
              <w:rPr>
                <w:rFonts w:cs="Arial"/>
                <w:vertAlign w:val="superscript"/>
              </w:rPr>
              <w:t xml:space="preserve">3 </w:t>
            </w:r>
            <w:r w:rsidRPr="004A40D6">
              <w:rPr>
                <w:rFonts w:cs="Arial"/>
              </w:rPr>
              <w:t>Imipenem is not recommended for use as a stand-alone screening test compound because it is relatively poor for separating wild-type organisms and carbapenemase producers.</w:t>
            </w:r>
          </w:p>
          <w:p w:rsidR="004A40D6" w:rsidRPr="004A40D6" w:rsidRDefault="004A40D6" w:rsidP="004A40D6">
            <w:pPr>
              <w:pStyle w:val="PHEBodytext"/>
              <w:rPr>
                <w:rFonts w:cs="Arial"/>
              </w:rPr>
            </w:pPr>
            <w:r w:rsidRPr="004A40D6">
              <w:rPr>
                <w:rFonts w:cs="Arial"/>
                <w:vertAlign w:val="superscript"/>
              </w:rPr>
              <w:t xml:space="preserve">4 </w:t>
            </w:r>
            <w:r w:rsidRPr="004A40D6">
              <w:rPr>
                <w:rFonts w:cs="Arial"/>
              </w:rPr>
              <w:t>Ertapenem shows high sensitivity but low specificity in terms of detecting carbapenemase producers, and so is not recommended for routine use.</w:t>
            </w:r>
          </w:p>
        </w:tc>
      </w:tr>
    </w:tbl>
    <w:p w:rsidR="004A40D6" w:rsidRPr="00D375CB" w:rsidRDefault="004A40D6" w:rsidP="001340C9">
      <w:pPr>
        <w:pStyle w:val="PHEBodytext"/>
        <w:rPr>
          <w:rFonts w:cs="Arial"/>
        </w:rPr>
      </w:pPr>
      <w:r w:rsidRPr="004A40D6">
        <w:rPr>
          <w:rFonts w:cs="Arial"/>
        </w:rPr>
        <w:lastRenderedPageBreak/>
        <w:t xml:space="preserve">*The EUCAST guidelines document is available at: </w:t>
      </w:r>
      <w:hyperlink r:id="rId51" w:history="1">
        <w:r w:rsidRPr="004A40D6">
          <w:rPr>
            <w:rStyle w:val="Hyperlink"/>
            <w:rFonts w:cs="Arial"/>
            <w:sz w:val="24"/>
          </w:rPr>
          <w:t>http://www.eucast.org/fileadmin/src/media/PDFs/EUCAST_files/Resistance_mechanisms/EUCAST_detection_of_resistance_mechanisms_v1.0_20131211.pdf</w:t>
        </w:r>
      </w:hyperlink>
      <w:r w:rsidRPr="004A40D6">
        <w:rPr>
          <w:rFonts w:cs="Arial"/>
        </w:rPr>
        <w:t xml:space="preserve">  OR </w:t>
      </w:r>
      <w:hyperlink r:id="rId52" w:history="1">
        <w:r w:rsidRPr="004A40D6">
          <w:rPr>
            <w:rStyle w:val="Hyperlink"/>
            <w:rFonts w:cs="Arial"/>
            <w:sz w:val="24"/>
          </w:rPr>
          <w:t>http://www.eucast.org/resistance_mechanisms/</w:t>
        </w:r>
      </w:hyperlink>
      <w:r w:rsidR="00A355DD">
        <w:rPr>
          <w:rFonts w:cs="Arial"/>
        </w:rPr>
        <w:t>.</w:t>
      </w:r>
    </w:p>
    <w:p w:rsidR="0027434C" w:rsidRPr="00CB3B85" w:rsidRDefault="00674F59" w:rsidP="0027434C">
      <w:pPr>
        <w:pStyle w:val="PHEreportHeading2BlueHighlight"/>
      </w:pPr>
      <w:r w:rsidRPr="00CB3B85">
        <w:t>4.</w:t>
      </w:r>
      <w:r w:rsidR="001C3362" w:rsidRPr="00CB3B85">
        <w:t>8</w:t>
      </w:r>
      <w:r w:rsidR="00EE4AAA">
        <w:tab/>
        <w:t>Referral for o</w:t>
      </w:r>
      <w:r w:rsidR="0027434C" w:rsidRPr="00CB3B85">
        <w:t xml:space="preserve">utbreak </w:t>
      </w:r>
      <w:r w:rsidR="00EE4AAA">
        <w:t>i</w:t>
      </w:r>
      <w:r w:rsidR="0027434C" w:rsidRPr="00CB3B85">
        <w:t>nvestigations</w:t>
      </w:r>
    </w:p>
    <w:p w:rsidR="0027434C" w:rsidRPr="00CB3B85" w:rsidRDefault="00D57A17" w:rsidP="0027434C">
      <w:pPr>
        <w:pStyle w:val="PHEBodytext"/>
      </w:pPr>
      <w:bookmarkStart w:id="47" w:name="_Toc210040721"/>
      <w:r>
        <w:rPr>
          <w:rFonts w:cs="Arial"/>
        </w:rPr>
        <w:t>See 4.9</w:t>
      </w:r>
      <w:r w:rsidR="00EE4AAA">
        <w:rPr>
          <w:rFonts w:cs="Arial"/>
        </w:rPr>
        <w:t>.</w:t>
      </w:r>
    </w:p>
    <w:bookmarkEnd w:id="47"/>
    <w:p w:rsidR="003C5E07" w:rsidRPr="00CB3B85" w:rsidRDefault="003C5E07" w:rsidP="003C5E07">
      <w:pPr>
        <w:pStyle w:val="PHEreportHeading2BlueHighlight"/>
      </w:pPr>
      <w:r w:rsidRPr="00CB3B85">
        <w:t>4.</w:t>
      </w:r>
      <w:r w:rsidR="001C3362" w:rsidRPr="00CB3B85">
        <w:t>9</w:t>
      </w:r>
      <w:r w:rsidRPr="00CB3B85">
        <w:tab/>
        <w:t xml:space="preserve">Referral to </w:t>
      </w:r>
      <w:r w:rsidR="00EE4AAA">
        <w:t>r</w:t>
      </w:r>
      <w:r w:rsidRPr="00CB3B85">
        <w:t xml:space="preserve">eference </w:t>
      </w:r>
      <w:r w:rsidR="00EE4AAA">
        <w:t>l</w:t>
      </w:r>
      <w:r w:rsidRPr="00CB3B85">
        <w:t xml:space="preserve">aboratories </w:t>
      </w:r>
    </w:p>
    <w:p w:rsidR="00EE5D62" w:rsidRDefault="00EE5D62" w:rsidP="002D2F53">
      <w:pPr>
        <w:pStyle w:val="PHEBodytext"/>
      </w:pPr>
      <w:r w:rsidRPr="00EE5D62">
        <w:t>Any isolate which appears to be resistant to the indicator carbapenem should be referred for confirmation. Most NHS laboratories in England submit their isolates to AMRHAI. Some PHE Specialist Laboratories offer</w:t>
      </w:r>
      <w:r>
        <w:t xml:space="preserve"> referral services</w:t>
      </w:r>
      <w:r w:rsidRPr="00EE5D62">
        <w:t xml:space="preserve"> at a regional level, and then refer selected isolates onwards to AMRHAI</w:t>
      </w:r>
      <w:r w:rsidRPr="00AD4557">
        <w:rPr>
          <w:vertAlign w:val="superscript"/>
        </w:rPr>
        <w:t>90</w:t>
      </w:r>
      <w:r w:rsidRPr="00EE5D62">
        <w:t>. Laboratories using this regional service should not submit isolates to AMRHAI directly.</w:t>
      </w:r>
    </w:p>
    <w:p w:rsidR="002D2F53" w:rsidRPr="002D2F53" w:rsidRDefault="002D2F53" w:rsidP="002D2F53">
      <w:pPr>
        <w:pStyle w:val="PHEBodytext"/>
      </w:pPr>
      <w:r w:rsidRPr="007E12AC">
        <w:t xml:space="preserve">NHS microbiology laboratories are now required to use the web-based Electronic Reporting System (ERS) </w:t>
      </w:r>
      <w:r w:rsidR="0085131A" w:rsidRPr="007E12AC">
        <w:t>(</w:t>
      </w:r>
      <w:hyperlink r:id="rId53" w:history="1">
        <w:r w:rsidR="0085131A" w:rsidRPr="007E12AC">
          <w:rPr>
            <w:rStyle w:val="Hyperlink"/>
            <w:sz w:val="24"/>
          </w:rPr>
          <w:t>https://cro.phe.nhs.uk/</w:t>
        </w:r>
      </w:hyperlink>
      <w:r w:rsidR="0085131A" w:rsidRPr="007E12AC">
        <w:t xml:space="preserve">) </w:t>
      </w:r>
      <w:r w:rsidRPr="007E12AC">
        <w:t xml:space="preserve">when submitting isolates of Gram-negative bacteria suspected to produce an acquired </w:t>
      </w:r>
      <w:r w:rsidR="00AD4557">
        <w:t>carbapenemase.</w:t>
      </w:r>
    </w:p>
    <w:p w:rsidR="00412595" w:rsidRDefault="00412595" w:rsidP="00412595">
      <w:pPr>
        <w:pStyle w:val="PHEBodytext"/>
      </w:pPr>
      <w:r w:rsidRPr="00C73653">
        <w:t xml:space="preserve">The </w:t>
      </w:r>
      <w:r>
        <w:t>AMRHAI</w:t>
      </w:r>
      <w:r w:rsidRPr="00C73653">
        <w:t xml:space="preserve"> </w:t>
      </w:r>
      <w:r>
        <w:t>Reference Unit</w:t>
      </w:r>
      <w:r w:rsidRPr="00C73653">
        <w:t xml:space="preserve"> at PHE Colindale seeks:</w:t>
      </w:r>
    </w:p>
    <w:p w:rsidR="00412595" w:rsidRPr="001F2B01" w:rsidRDefault="00EE4AAA" w:rsidP="00412595">
      <w:pPr>
        <w:pStyle w:val="PHEBodytext"/>
        <w:numPr>
          <w:ilvl w:val="0"/>
          <w:numId w:val="34"/>
        </w:numPr>
      </w:pPr>
      <w:r>
        <w:t>a</w:t>
      </w:r>
      <w:r w:rsidR="00412595" w:rsidRPr="001F2B01">
        <w:t xml:space="preserve">ll Enterobacteriaceae suspected to produce a carbapenemase. </w:t>
      </w:r>
    </w:p>
    <w:p w:rsidR="00412595" w:rsidRPr="001F2B01" w:rsidRDefault="00EE4AAA" w:rsidP="00412595">
      <w:pPr>
        <w:pStyle w:val="PHEBodytext"/>
        <w:numPr>
          <w:ilvl w:val="1"/>
          <w:numId w:val="31"/>
        </w:numPr>
        <w:ind w:hanging="447"/>
      </w:pPr>
      <w:r>
        <w:t>i</w:t>
      </w:r>
      <w:r w:rsidR="00412595" w:rsidRPr="001F2B01">
        <w:t xml:space="preserve">solates of </w:t>
      </w:r>
      <w:r w:rsidR="00412595" w:rsidRPr="001F2B01">
        <w:rPr>
          <w:i/>
        </w:rPr>
        <w:t>Enterobacter</w:t>
      </w:r>
      <w:r w:rsidR="00412595" w:rsidRPr="001F2B01">
        <w:t xml:space="preserve"> that </w:t>
      </w:r>
      <w:r w:rsidR="00412595">
        <w:t>have borderline resistance</w:t>
      </w:r>
      <w:r w:rsidR="00412595" w:rsidRPr="001F2B01">
        <w:t xml:space="preserve"> to ertapenem, but </w:t>
      </w:r>
      <w:r w:rsidR="00412595">
        <w:t xml:space="preserve">remain fully </w:t>
      </w:r>
      <w:r w:rsidR="00412595" w:rsidRPr="001F2B01">
        <w:t>susceptible to other carbapenems</w:t>
      </w:r>
      <w:r w:rsidR="00412595">
        <w:t xml:space="preserve"> should not be sent.</w:t>
      </w:r>
    </w:p>
    <w:p w:rsidR="00412595" w:rsidRPr="001F2B01" w:rsidRDefault="00EE4AAA" w:rsidP="00412595">
      <w:pPr>
        <w:pStyle w:val="PHEBodytext"/>
        <w:numPr>
          <w:ilvl w:val="1"/>
          <w:numId w:val="31"/>
        </w:numPr>
      </w:pPr>
      <w:r>
        <w:t>i</w:t>
      </w:r>
      <w:r w:rsidR="00412595" w:rsidRPr="001F2B01">
        <w:t xml:space="preserve">solates of </w:t>
      </w:r>
      <w:r w:rsidR="00412595" w:rsidRPr="001F2B01">
        <w:rPr>
          <w:i/>
        </w:rPr>
        <w:t>Serratia</w:t>
      </w:r>
      <w:r w:rsidR="00412595" w:rsidRPr="001F2B01">
        <w:t xml:space="preserve">, </w:t>
      </w:r>
      <w:r w:rsidR="00412595" w:rsidRPr="001F2B01">
        <w:rPr>
          <w:i/>
        </w:rPr>
        <w:t>Morganella</w:t>
      </w:r>
      <w:r w:rsidR="00412595" w:rsidRPr="001F2B01">
        <w:t xml:space="preserve"> or </w:t>
      </w:r>
      <w:r w:rsidR="00412595" w:rsidRPr="001F2B01">
        <w:rPr>
          <w:i/>
        </w:rPr>
        <w:t xml:space="preserve">Proteus </w:t>
      </w:r>
      <w:r w:rsidR="00412595" w:rsidRPr="001F2B01">
        <w:t>sp</w:t>
      </w:r>
      <w:r w:rsidR="00412595">
        <w:t>ecies</w:t>
      </w:r>
      <w:r w:rsidR="00412595" w:rsidRPr="001F2B01">
        <w:t xml:space="preserve"> that are </w:t>
      </w:r>
      <w:r w:rsidR="00412595">
        <w:t xml:space="preserve">borderline </w:t>
      </w:r>
      <w:r w:rsidR="00412595" w:rsidRPr="001F2B01">
        <w:t>resistant to imipenem, but susceptible to other carbapenems</w:t>
      </w:r>
      <w:r w:rsidR="00412595" w:rsidRPr="00BF4D59">
        <w:t xml:space="preserve"> should not be sent</w:t>
      </w:r>
      <w:r w:rsidR="00412595" w:rsidRPr="001F2B01">
        <w:t>.</w:t>
      </w:r>
    </w:p>
    <w:p w:rsidR="00412595" w:rsidRPr="00CF7478" w:rsidRDefault="00EE4AAA" w:rsidP="00412595">
      <w:pPr>
        <w:pStyle w:val="PHEBodytext"/>
        <w:numPr>
          <w:ilvl w:val="0"/>
          <w:numId w:val="31"/>
        </w:numPr>
      </w:pPr>
      <w:r>
        <w:t>a</w:t>
      </w:r>
      <w:r w:rsidR="00412595" w:rsidRPr="00CF7478">
        <w:t xml:space="preserve">ll </w:t>
      </w:r>
      <w:r w:rsidR="00412595" w:rsidRPr="009E733A">
        <w:rPr>
          <w:i/>
        </w:rPr>
        <w:t>Pseudomonas</w:t>
      </w:r>
      <w:r w:rsidR="00412595" w:rsidRPr="009E733A">
        <w:t xml:space="preserve"> sp</w:t>
      </w:r>
      <w:r w:rsidR="00412595">
        <w:t>ecies</w:t>
      </w:r>
      <w:r w:rsidR="00412595" w:rsidRPr="00CF5062">
        <w:t xml:space="preserve"> suspected </w:t>
      </w:r>
      <w:r w:rsidR="00412595" w:rsidRPr="00287B0B">
        <w:t xml:space="preserve">validly </w:t>
      </w:r>
      <w:r w:rsidR="00412595" w:rsidRPr="009E733A">
        <w:t xml:space="preserve">to produce a carbapenemase </w:t>
      </w:r>
      <w:r w:rsidR="00412595" w:rsidRPr="00364F15">
        <w:t>(</w:t>
      </w:r>
      <w:r w:rsidR="00412595" w:rsidRPr="00EE4AAA">
        <w:t>ie</w:t>
      </w:r>
      <w:r w:rsidR="00412595" w:rsidRPr="00364F15">
        <w:t xml:space="preserve"> a transferable carbapenem resistance mechanism). Such isolates should be resistant to all </w:t>
      </w:r>
      <w:r w:rsidR="00412595" w:rsidRPr="00BF4D59">
        <w:t xml:space="preserve">relevant </w:t>
      </w:r>
      <w:r w:rsidR="00412595" w:rsidRPr="00364F15">
        <w:t>carbapenems (</w:t>
      </w:r>
      <w:r w:rsidR="00412595" w:rsidRPr="00947328">
        <w:t>ie</w:t>
      </w:r>
      <w:r w:rsidR="00412595" w:rsidRPr="00364F15">
        <w:t xml:space="preserve"> imipenem, meropenem and doripenem</w:t>
      </w:r>
      <w:r w:rsidR="00412595" w:rsidRPr="00287B0B">
        <w:t>) and</w:t>
      </w:r>
      <w:r w:rsidR="00412595" w:rsidRPr="00364F15">
        <w:t xml:space="preserve"> piperacillin-tazobactam </w:t>
      </w:r>
      <w:r w:rsidR="00412595" w:rsidRPr="00287B0B">
        <w:t xml:space="preserve">and usually </w:t>
      </w:r>
      <w:r w:rsidR="00412595" w:rsidRPr="00364F15">
        <w:t>ceftazidime; susceptibility or resistance to aztreonam is variable because most carbapenemase-producing pseudomonads have metallo-enzymes, usually VIM-types.</w:t>
      </w:r>
    </w:p>
    <w:p w:rsidR="00412595" w:rsidRPr="001F2B01" w:rsidRDefault="00EE4AAA" w:rsidP="00412595">
      <w:pPr>
        <w:pStyle w:val="PHEBodytext"/>
        <w:numPr>
          <w:ilvl w:val="0"/>
          <w:numId w:val="35"/>
        </w:numPr>
        <w:ind w:left="1418" w:hanging="425"/>
      </w:pPr>
      <w:r>
        <w:t>i</w:t>
      </w:r>
      <w:r w:rsidR="00412595" w:rsidRPr="001F2B01">
        <w:t xml:space="preserve">solates of </w:t>
      </w:r>
      <w:r w:rsidR="00412595" w:rsidRPr="001F2B01">
        <w:rPr>
          <w:i/>
        </w:rPr>
        <w:t>Pseudomonas</w:t>
      </w:r>
      <w:r w:rsidR="00412595" w:rsidRPr="001F2B01">
        <w:t xml:space="preserve"> sp</w:t>
      </w:r>
      <w:r w:rsidR="00412595">
        <w:t>ecies</w:t>
      </w:r>
      <w:r w:rsidR="00412595" w:rsidRPr="001F2B01">
        <w:t xml:space="preserve"> resistant only to carbapenems and susceptible to other β-lactams</w:t>
      </w:r>
      <w:r w:rsidR="00412595">
        <w:t xml:space="preserve"> should not be sent</w:t>
      </w:r>
      <w:r w:rsidR="00412595" w:rsidRPr="001F2B01">
        <w:t>.</w:t>
      </w:r>
    </w:p>
    <w:p w:rsidR="00412595" w:rsidRPr="001F2B01" w:rsidRDefault="00EE4AAA" w:rsidP="00412595">
      <w:pPr>
        <w:pStyle w:val="PHEBodytext"/>
        <w:numPr>
          <w:ilvl w:val="0"/>
          <w:numId w:val="35"/>
        </w:numPr>
        <w:ind w:left="1418" w:hanging="425"/>
      </w:pPr>
      <w:r>
        <w:t>i</w:t>
      </w:r>
      <w:r w:rsidR="00412595" w:rsidRPr="001F2B01">
        <w:t xml:space="preserve">solates of </w:t>
      </w:r>
      <w:r w:rsidR="00412595" w:rsidRPr="001F2B01">
        <w:rPr>
          <w:i/>
        </w:rPr>
        <w:t>Pseudomonas</w:t>
      </w:r>
      <w:r w:rsidR="00412595" w:rsidRPr="001F2B01">
        <w:t xml:space="preserve"> sp</w:t>
      </w:r>
      <w:r w:rsidR="00412595">
        <w:t>ecies</w:t>
      </w:r>
      <w:r w:rsidR="00412595" w:rsidRPr="001F2B01">
        <w:t xml:space="preserve"> that are resistant to ertapenem, but susceptible to other carbapenems</w:t>
      </w:r>
      <w:r w:rsidR="00412595">
        <w:t xml:space="preserve"> should not be sent</w:t>
      </w:r>
      <w:r w:rsidR="00412595" w:rsidRPr="001F2B01">
        <w:t>.</w:t>
      </w:r>
      <w:r w:rsidR="00412595">
        <w:t xml:space="preserve"> Ertapenem resistance is inherent in the genus.</w:t>
      </w:r>
    </w:p>
    <w:p w:rsidR="00412595" w:rsidRPr="001F2B01" w:rsidRDefault="00EE4AAA" w:rsidP="00412595">
      <w:pPr>
        <w:pStyle w:val="PHEBodytext"/>
        <w:numPr>
          <w:ilvl w:val="0"/>
          <w:numId w:val="33"/>
        </w:numPr>
      </w:pPr>
      <w:r>
        <w:lastRenderedPageBreak/>
        <w:t>a</w:t>
      </w:r>
      <w:r w:rsidR="00412595" w:rsidRPr="001F2B01">
        <w:t xml:space="preserve">ll </w:t>
      </w:r>
      <w:r w:rsidR="00412595" w:rsidRPr="001F2B01">
        <w:rPr>
          <w:i/>
        </w:rPr>
        <w:t>Acinetobacter</w:t>
      </w:r>
      <w:r w:rsidR="00412595" w:rsidRPr="001F2B01">
        <w:t xml:space="preserve"> sp</w:t>
      </w:r>
      <w:r w:rsidR="00412595">
        <w:t>ecies</w:t>
      </w:r>
      <w:r w:rsidR="00412595" w:rsidRPr="001F2B01">
        <w:t xml:space="preserve"> suspected to produce a </w:t>
      </w:r>
      <w:r w:rsidR="00412595" w:rsidRPr="000E7224">
        <w:t>metallo-carbapenemase</w:t>
      </w:r>
      <w:r w:rsidR="0085131A">
        <w:t>,</w:t>
      </w:r>
      <w:r w:rsidR="00412595" w:rsidRPr="001F2B01">
        <w:t xml:space="preserve"> ie with strong imipenem-EDTA synergy. </w:t>
      </w:r>
    </w:p>
    <w:p w:rsidR="00412595" w:rsidRPr="001F2B01" w:rsidRDefault="00EE4AAA" w:rsidP="00412595">
      <w:pPr>
        <w:pStyle w:val="PHEBodytext"/>
        <w:numPr>
          <w:ilvl w:val="0"/>
          <w:numId w:val="36"/>
        </w:numPr>
        <w:ind w:left="1418" w:hanging="425"/>
      </w:pPr>
      <w:r>
        <w:t>i</w:t>
      </w:r>
      <w:r w:rsidR="00412595" w:rsidRPr="001F2B01">
        <w:t xml:space="preserve">solates of </w:t>
      </w:r>
      <w:r w:rsidR="00412595" w:rsidRPr="001F2B01">
        <w:rPr>
          <w:i/>
        </w:rPr>
        <w:t>Acinetobacter</w:t>
      </w:r>
      <w:r w:rsidR="00412595" w:rsidRPr="001F2B01">
        <w:t xml:space="preserve"> that are resistant to ertapenem, but susceptible to other carbapenems</w:t>
      </w:r>
      <w:r w:rsidR="00412595">
        <w:t xml:space="preserve"> should not be sent</w:t>
      </w:r>
      <w:r w:rsidR="00412595" w:rsidRPr="001F2B01">
        <w:t>.</w:t>
      </w:r>
      <w:r w:rsidR="00412595">
        <w:t xml:space="preserve"> Ertapenem resistance is inherent in the genus.</w:t>
      </w:r>
    </w:p>
    <w:p w:rsidR="00412595" w:rsidRPr="001F2B01" w:rsidRDefault="00EE4AAA" w:rsidP="00412595">
      <w:pPr>
        <w:pStyle w:val="PHEBodytext"/>
        <w:numPr>
          <w:ilvl w:val="0"/>
          <w:numId w:val="32"/>
        </w:numPr>
      </w:pPr>
      <w:r>
        <w:t>d</w:t>
      </w:r>
      <w:r w:rsidR="00412595">
        <w:t>espite all of the above, m</w:t>
      </w:r>
      <w:r w:rsidR="00412595" w:rsidRPr="001F2B01">
        <w:t>icrobiology laboratories are encouraged to have a high index of suspicion, at le</w:t>
      </w:r>
      <w:r w:rsidR="00387C01">
        <w:t>ast for Enterobacteriaceae, and Reference laboratories to also accept that they</w:t>
      </w:r>
      <w:r w:rsidR="00412595">
        <w:t xml:space="preserve"> </w:t>
      </w:r>
      <w:r w:rsidR="00412595" w:rsidRPr="00E93374">
        <w:t>would not find</w:t>
      </w:r>
      <w:r w:rsidR="00412595" w:rsidRPr="001F2B01">
        <w:t xml:space="preserve"> a carbapenemase in all referred </w:t>
      </w:r>
      <w:r w:rsidR="00412595">
        <w:t xml:space="preserve">carbapenem-resistant </w:t>
      </w:r>
      <w:r w:rsidR="00412595" w:rsidRPr="001F2B01">
        <w:t xml:space="preserve">isolates. </w:t>
      </w:r>
      <w:r w:rsidR="00412595" w:rsidRPr="00A85DCC">
        <w:t>Th</w:t>
      </w:r>
      <w:r w:rsidR="0085131A">
        <w:t>ere is no penalty charge when the</w:t>
      </w:r>
      <w:r w:rsidR="00412595" w:rsidRPr="00A85DCC">
        <w:t xml:space="preserve"> </w:t>
      </w:r>
      <w:r w:rsidR="0085131A" w:rsidRPr="0085131A">
        <w:t xml:space="preserve">AMRHAI Reference Unit </w:t>
      </w:r>
      <w:r w:rsidR="00412595" w:rsidRPr="00A85DCC">
        <w:t>don’t (unless isolates turn out to be fully susceptible).</w:t>
      </w:r>
    </w:p>
    <w:p w:rsidR="00412595" w:rsidRPr="001F2B01" w:rsidRDefault="00EE4AAA" w:rsidP="00412595">
      <w:pPr>
        <w:pStyle w:val="PHEBodytext"/>
        <w:numPr>
          <w:ilvl w:val="0"/>
          <w:numId w:val="32"/>
        </w:numPr>
      </w:pPr>
      <w:r>
        <w:t>i</w:t>
      </w:r>
      <w:r w:rsidR="00412595" w:rsidRPr="001F2B01">
        <w:t xml:space="preserve">solates of </w:t>
      </w:r>
      <w:r w:rsidR="00412595" w:rsidRPr="001F2B01">
        <w:rPr>
          <w:i/>
        </w:rPr>
        <w:t>Stenotrophomonas maltophilia</w:t>
      </w:r>
      <w:r w:rsidR="00412595" w:rsidRPr="001F2B01">
        <w:t xml:space="preserve">, </w:t>
      </w:r>
      <w:r w:rsidR="00412595" w:rsidRPr="001F2B01">
        <w:rPr>
          <w:i/>
        </w:rPr>
        <w:t>Aeromonas</w:t>
      </w:r>
      <w:r w:rsidR="00412595" w:rsidRPr="001F2B01">
        <w:t xml:space="preserve"> sp</w:t>
      </w:r>
      <w:r w:rsidR="00412595">
        <w:t>ecies</w:t>
      </w:r>
      <w:r w:rsidR="00412595" w:rsidRPr="001F2B01">
        <w:t xml:space="preserve"> and ‘chryseobacteria’ </w:t>
      </w:r>
      <w:r w:rsidR="00412595" w:rsidRPr="00287B0B">
        <w:t>for investigation of carbapenem resistance</w:t>
      </w:r>
      <w:r w:rsidR="00412595" w:rsidRPr="001F2B01">
        <w:t xml:space="preserve"> (though note final bullet below)</w:t>
      </w:r>
      <w:r w:rsidR="00412595">
        <w:t xml:space="preserve"> should not be sent</w:t>
      </w:r>
      <w:r w:rsidR="00412595" w:rsidRPr="001F2B01">
        <w:t xml:space="preserve"> because metallo-carbapenemase production is an intrinsic characteristic of these bacteria.</w:t>
      </w:r>
    </w:p>
    <w:p w:rsidR="00412595" w:rsidRPr="009D5F7C" w:rsidRDefault="00EE4AAA" w:rsidP="00412595">
      <w:pPr>
        <w:pStyle w:val="PHEBodytext"/>
        <w:numPr>
          <w:ilvl w:val="0"/>
          <w:numId w:val="32"/>
        </w:numPr>
        <w:rPr>
          <w:szCs w:val="24"/>
        </w:rPr>
      </w:pPr>
      <w:r>
        <w:rPr>
          <w:rFonts w:cs="Arial"/>
          <w:szCs w:val="24"/>
        </w:rPr>
        <w:t>i</w:t>
      </w:r>
      <w:r w:rsidR="00412595" w:rsidRPr="009D5F7C">
        <w:rPr>
          <w:rFonts w:cs="Arial"/>
          <w:szCs w:val="24"/>
        </w:rPr>
        <w:t xml:space="preserve">n addition, </w:t>
      </w:r>
      <w:r w:rsidR="00D57A17">
        <w:rPr>
          <w:rFonts w:cs="Arial"/>
          <w:szCs w:val="24"/>
        </w:rPr>
        <w:t>the AMRHAI Reference Unit</w:t>
      </w:r>
      <w:r w:rsidR="00412595" w:rsidRPr="009D5F7C">
        <w:rPr>
          <w:rFonts w:cs="Arial"/>
          <w:szCs w:val="24"/>
        </w:rPr>
        <w:t xml:space="preserve"> seek representatives of any carbapenem-resistant strains (irrespective of suspected mechanism, and including species with intrinsic carbapenem resistance) that are associated with clusters or outbreaks of infection or colonization.</w:t>
      </w:r>
    </w:p>
    <w:p w:rsidR="002D2F53" w:rsidRPr="002D2F53" w:rsidRDefault="003C5E07" w:rsidP="002D2F53">
      <w:pPr>
        <w:pStyle w:val="PHEBodytext"/>
        <w:rPr>
          <w:rFonts w:cs="Arial"/>
        </w:rPr>
      </w:pPr>
      <w:r w:rsidRPr="00CB3B85">
        <w:rPr>
          <w:rFonts w:cs="Arial"/>
        </w:rPr>
        <w:t xml:space="preserve">For information on the tests offered, </w:t>
      </w:r>
      <w:r w:rsidR="00B26590" w:rsidRPr="00CB3B85">
        <w:rPr>
          <w:rFonts w:cs="Arial"/>
        </w:rPr>
        <w:t>turnaround</w:t>
      </w:r>
      <w:r w:rsidRPr="00CB3B85">
        <w:rPr>
          <w:rFonts w:cs="Arial"/>
        </w:rPr>
        <w:t xml:space="preserve"> times, transport procedure and the other requirements of the reference laboratory </w:t>
      </w:r>
      <w:hyperlink r:id="rId54" w:history="1">
        <w:r w:rsidRPr="00CB3B85">
          <w:rPr>
            <w:rStyle w:val="Hyperlink"/>
            <w:rFonts w:cs="Arial"/>
            <w:sz w:val="24"/>
          </w:rPr>
          <w:t>click here for user manuals and request forms</w:t>
        </w:r>
      </w:hyperlink>
      <w:r w:rsidRPr="00CB3B85">
        <w:rPr>
          <w:rFonts w:cs="Arial"/>
        </w:rPr>
        <w:t>.</w:t>
      </w:r>
      <w:r w:rsidR="00D57A17">
        <w:rPr>
          <w:rFonts w:cs="Arial"/>
        </w:rPr>
        <w:t xml:space="preserve"> </w:t>
      </w:r>
    </w:p>
    <w:p w:rsidR="003C5E07" w:rsidRPr="00CB3B85" w:rsidRDefault="003C5E07" w:rsidP="003C5E07">
      <w:pPr>
        <w:pStyle w:val="PHEBodytext"/>
        <w:rPr>
          <w:rFonts w:cs="Arial"/>
        </w:rPr>
      </w:pPr>
      <w:r w:rsidRPr="00CB3B85">
        <w:rPr>
          <w:rFonts w:cs="Arial"/>
        </w:rPr>
        <w:t>Organisms with unusua</w:t>
      </w:r>
      <w:r w:rsidR="008E1A77" w:rsidRPr="00CB3B85">
        <w:rPr>
          <w:rFonts w:cs="Arial"/>
        </w:rPr>
        <w:t xml:space="preserve">l or unexpected </w:t>
      </w:r>
      <w:r w:rsidR="00412595" w:rsidRPr="00CB3B85">
        <w:rPr>
          <w:rFonts w:cs="Arial"/>
        </w:rPr>
        <w:t>resistance</w:t>
      </w:r>
      <w:r w:rsidRPr="00CB3B85">
        <w:rPr>
          <w:rFonts w:cs="Arial"/>
        </w:rPr>
        <w:t xml:space="preserve"> and whenever there is a laboratory or clinical problem, or anomaly that requires elucidation should be sent to the appropriate reference laboratory.</w:t>
      </w:r>
    </w:p>
    <w:p w:rsidR="003C5E07" w:rsidRDefault="003C5E07" w:rsidP="003C5E07">
      <w:pPr>
        <w:pStyle w:val="PHEBodytext"/>
        <w:rPr>
          <w:rFonts w:cs="Arial"/>
        </w:rPr>
      </w:pPr>
      <w:r w:rsidRPr="00CB3B85">
        <w:rPr>
          <w:rFonts w:cs="Arial"/>
        </w:rPr>
        <w:t>Contact appropriate devolved nation</w:t>
      </w:r>
      <w:r w:rsidR="00F15050">
        <w:rPr>
          <w:rFonts w:cs="Arial"/>
        </w:rPr>
        <w:t>al</w:t>
      </w:r>
      <w:r w:rsidRPr="00CB3B85">
        <w:rPr>
          <w:rFonts w:cs="Arial"/>
        </w:rPr>
        <w:t xml:space="preserve"> reference laboratory for information on the tests available, </w:t>
      </w:r>
      <w:r w:rsidR="00B26590" w:rsidRPr="00CB3B85">
        <w:rPr>
          <w:rFonts w:cs="Arial"/>
        </w:rPr>
        <w:t>turnaround</w:t>
      </w:r>
      <w:r w:rsidRPr="00CB3B85">
        <w:rPr>
          <w:rFonts w:cs="Arial"/>
        </w:rPr>
        <w:t xml:space="preserve"> times, transport procedure and any other requirements for sample submission:</w:t>
      </w:r>
    </w:p>
    <w:p w:rsidR="00C011CF" w:rsidRDefault="00C011CF" w:rsidP="00C011CF">
      <w:pPr>
        <w:autoSpaceDE w:val="0"/>
        <w:autoSpaceDN w:val="0"/>
        <w:adjustRightInd w:val="0"/>
        <w:ind w:left="0" w:firstLine="0"/>
        <w:rPr>
          <w:rFonts w:cs="PraxisEF-Light"/>
          <w:szCs w:val="28"/>
        </w:rPr>
      </w:pPr>
      <w:r w:rsidRPr="00CC515E">
        <w:rPr>
          <w:rFonts w:cs="PraxisEF-Light"/>
          <w:szCs w:val="28"/>
        </w:rPr>
        <w:t>Antimicrobial Resistance and Healthcare Associated Infections Reference Unit (AMRHAI)</w:t>
      </w:r>
    </w:p>
    <w:p w:rsidR="00C011CF" w:rsidRPr="00CC515E" w:rsidRDefault="00C011CF" w:rsidP="00C011CF">
      <w:pPr>
        <w:autoSpaceDE w:val="0"/>
        <w:autoSpaceDN w:val="0"/>
        <w:adjustRightInd w:val="0"/>
        <w:ind w:left="0" w:firstLine="0"/>
        <w:rPr>
          <w:rFonts w:cs="PraxisEF-Light"/>
          <w:szCs w:val="28"/>
        </w:rPr>
      </w:pPr>
      <w:r>
        <w:rPr>
          <w:rFonts w:cs="PraxisEF-Light"/>
          <w:szCs w:val="28"/>
        </w:rPr>
        <w:t>Bacteriology Reference Department</w:t>
      </w:r>
    </w:p>
    <w:p w:rsidR="00C011CF" w:rsidRPr="00CC515E" w:rsidRDefault="00C011CF" w:rsidP="00C011CF">
      <w:pPr>
        <w:autoSpaceDE w:val="0"/>
        <w:autoSpaceDN w:val="0"/>
        <w:adjustRightInd w:val="0"/>
        <w:ind w:left="0" w:firstLine="0"/>
        <w:rPr>
          <w:rFonts w:cs="Arial"/>
          <w:szCs w:val="28"/>
        </w:rPr>
      </w:pPr>
      <w:r w:rsidRPr="00CC515E">
        <w:rPr>
          <w:rFonts w:cs="Arial"/>
          <w:szCs w:val="28"/>
        </w:rPr>
        <w:t>Microbiology Services Division</w:t>
      </w:r>
    </w:p>
    <w:p w:rsidR="00C011CF" w:rsidRPr="00CC515E" w:rsidRDefault="00C011CF" w:rsidP="00C011CF">
      <w:pPr>
        <w:autoSpaceDE w:val="0"/>
        <w:autoSpaceDN w:val="0"/>
        <w:adjustRightInd w:val="0"/>
        <w:ind w:left="0" w:firstLine="0"/>
        <w:rPr>
          <w:rFonts w:cs="PraxisEF-Light"/>
          <w:szCs w:val="28"/>
        </w:rPr>
      </w:pPr>
      <w:r w:rsidRPr="00CC515E">
        <w:rPr>
          <w:rFonts w:cs="PraxisEF-Light"/>
          <w:szCs w:val="28"/>
        </w:rPr>
        <w:t xml:space="preserve">Public Health England </w:t>
      </w:r>
    </w:p>
    <w:p w:rsidR="00C011CF" w:rsidRPr="00CC515E" w:rsidRDefault="00C011CF" w:rsidP="00C011CF">
      <w:pPr>
        <w:autoSpaceDE w:val="0"/>
        <w:autoSpaceDN w:val="0"/>
        <w:adjustRightInd w:val="0"/>
        <w:ind w:left="0" w:firstLine="0"/>
        <w:rPr>
          <w:rFonts w:cs="PraxisEF-Light"/>
          <w:szCs w:val="28"/>
        </w:rPr>
      </w:pPr>
      <w:r w:rsidRPr="00CC515E">
        <w:rPr>
          <w:rFonts w:cs="PraxisEF-Light"/>
          <w:szCs w:val="28"/>
        </w:rPr>
        <w:t>61 Colindale Avenue</w:t>
      </w:r>
    </w:p>
    <w:p w:rsidR="00C011CF" w:rsidRPr="00CC515E" w:rsidRDefault="00C011CF" w:rsidP="00C011CF">
      <w:pPr>
        <w:autoSpaceDE w:val="0"/>
        <w:autoSpaceDN w:val="0"/>
        <w:adjustRightInd w:val="0"/>
        <w:ind w:left="0" w:firstLine="0"/>
        <w:rPr>
          <w:rFonts w:cs="PraxisEF-Light"/>
          <w:szCs w:val="28"/>
        </w:rPr>
      </w:pPr>
      <w:r w:rsidRPr="00CC515E">
        <w:rPr>
          <w:rFonts w:cs="PraxisEF-Light"/>
          <w:szCs w:val="28"/>
        </w:rPr>
        <w:t>London</w:t>
      </w:r>
    </w:p>
    <w:p w:rsidR="00C011CF" w:rsidRPr="00CC515E" w:rsidRDefault="00C011CF" w:rsidP="00C011CF">
      <w:pPr>
        <w:autoSpaceDE w:val="0"/>
        <w:autoSpaceDN w:val="0"/>
        <w:adjustRightInd w:val="0"/>
        <w:ind w:left="0" w:firstLine="0"/>
        <w:rPr>
          <w:rFonts w:cs="PraxisEF-Light"/>
          <w:szCs w:val="28"/>
        </w:rPr>
      </w:pPr>
      <w:r w:rsidRPr="00CC515E">
        <w:rPr>
          <w:rFonts w:cs="PraxisEF-Light"/>
          <w:szCs w:val="28"/>
        </w:rPr>
        <w:t>NW9 5EQ</w:t>
      </w:r>
    </w:p>
    <w:p w:rsidR="00C011CF" w:rsidRDefault="00C631A2" w:rsidP="00C011CF">
      <w:pPr>
        <w:autoSpaceDE w:val="0"/>
        <w:autoSpaceDN w:val="0"/>
        <w:adjustRightInd w:val="0"/>
        <w:spacing w:before="60" w:after="120"/>
        <w:ind w:left="0" w:firstLine="0"/>
        <w:rPr>
          <w:rFonts w:cs="PraxisEF-Light"/>
          <w:szCs w:val="28"/>
        </w:rPr>
      </w:pPr>
      <w:hyperlink r:id="rId55" w:history="1">
        <w:r w:rsidR="00C011CF" w:rsidRPr="008834B3">
          <w:rPr>
            <w:rStyle w:val="Hyperlink"/>
            <w:rFonts w:cs="PraxisEF-Light"/>
            <w:sz w:val="24"/>
            <w:szCs w:val="28"/>
          </w:rPr>
          <w:t>https://www.gov.uk/amrhai-reference-unit-reference-and-diagnostic-services</w:t>
        </w:r>
      </w:hyperlink>
    </w:p>
    <w:p w:rsidR="00C011CF" w:rsidRDefault="00C011CF" w:rsidP="00C011CF">
      <w:pPr>
        <w:autoSpaceDE w:val="0"/>
        <w:autoSpaceDN w:val="0"/>
        <w:adjustRightInd w:val="0"/>
        <w:spacing w:before="60" w:after="120"/>
        <w:ind w:left="0" w:firstLine="0"/>
        <w:rPr>
          <w:rFonts w:cs="PraxisEF-Light"/>
          <w:szCs w:val="28"/>
        </w:rPr>
      </w:pPr>
      <w:r w:rsidRPr="00CC515E">
        <w:rPr>
          <w:rFonts w:cs="PraxisEF-Light"/>
          <w:szCs w:val="28"/>
        </w:rPr>
        <w:t>Telephone: +44 (0) 208 3276511</w:t>
      </w:r>
      <w:r>
        <w:rPr>
          <w:rFonts w:cs="PraxisEF-Light"/>
          <w:szCs w:val="28"/>
        </w:rPr>
        <w:t>/ 7877</w:t>
      </w:r>
    </w:p>
    <w:p w:rsidR="00C011CF" w:rsidRDefault="00C011CF" w:rsidP="00C011CF">
      <w:pPr>
        <w:autoSpaceDE w:val="0"/>
        <w:autoSpaceDN w:val="0"/>
        <w:adjustRightInd w:val="0"/>
        <w:spacing w:before="60" w:after="120"/>
        <w:ind w:left="0" w:firstLine="0"/>
        <w:rPr>
          <w:rFonts w:cs="PraxisEF-Light"/>
          <w:szCs w:val="28"/>
        </w:rPr>
      </w:pPr>
    </w:p>
    <w:p w:rsidR="00C011CF" w:rsidRPr="00C011CF" w:rsidRDefault="00C011CF" w:rsidP="00C011CF">
      <w:pPr>
        <w:autoSpaceDE w:val="0"/>
        <w:autoSpaceDN w:val="0"/>
        <w:adjustRightInd w:val="0"/>
        <w:spacing w:before="60" w:after="120"/>
        <w:ind w:left="0" w:firstLine="0"/>
        <w:rPr>
          <w:rFonts w:cs="PraxisEF-Light"/>
          <w:szCs w:val="28"/>
        </w:rPr>
      </w:pPr>
      <w:r w:rsidRPr="00CC515E">
        <w:rPr>
          <w:rFonts w:cs="Arial"/>
          <w:szCs w:val="28"/>
        </w:rPr>
        <w:t>Contact PHE’s main switchboard: Tel. +44 (0) 20 8200 4400</w:t>
      </w:r>
    </w:p>
    <w:p w:rsidR="00F538D4" w:rsidRDefault="003C5E07" w:rsidP="003C5E07">
      <w:pPr>
        <w:pStyle w:val="PHEBodytext"/>
        <w:rPr>
          <w:rFonts w:cs="Arial"/>
        </w:rPr>
      </w:pPr>
      <w:r w:rsidRPr="00CB3B85">
        <w:rPr>
          <w:rFonts w:cs="Arial"/>
        </w:rPr>
        <w:t xml:space="preserve">England and Wales </w:t>
      </w:r>
    </w:p>
    <w:p w:rsidR="003C5E07" w:rsidRPr="00CB3B85" w:rsidRDefault="00C631A2" w:rsidP="003C5E07">
      <w:pPr>
        <w:pStyle w:val="PHEBodytext"/>
        <w:rPr>
          <w:rFonts w:cs="Arial"/>
        </w:rPr>
      </w:pPr>
      <w:hyperlink r:id="rId56" w:history="1">
        <w:r w:rsidR="00F538D4" w:rsidRPr="005944E3">
          <w:rPr>
            <w:rStyle w:val="Hyperlink"/>
            <w:sz w:val="24"/>
          </w:rPr>
          <w:t>https://www.gov.uk/specialist-and-reference-microbiology-laboratory-tests-and-services</w:t>
        </w:r>
      </w:hyperlink>
      <w:r w:rsidR="00F538D4">
        <w:t xml:space="preserve"> </w:t>
      </w:r>
      <w:r w:rsidR="003C5E07" w:rsidRPr="00CB3B85">
        <w:rPr>
          <w:rFonts w:cs="Arial"/>
        </w:rPr>
        <w:t xml:space="preserve"> </w:t>
      </w:r>
    </w:p>
    <w:p w:rsidR="003C5E07" w:rsidRPr="00CB3B85" w:rsidRDefault="003C5E07" w:rsidP="003C5E07">
      <w:pPr>
        <w:pStyle w:val="PHEBodytext"/>
        <w:rPr>
          <w:rFonts w:cs="Arial"/>
        </w:rPr>
      </w:pPr>
      <w:r w:rsidRPr="00CB3B85">
        <w:rPr>
          <w:rFonts w:cs="Arial"/>
        </w:rPr>
        <w:t xml:space="preserve">Scotland </w:t>
      </w:r>
    </w:p>
    <w:p w:rsidR="003C5E07" w:rsidRPr="00CB3B85" w:rsidRDefault="00C631A2" w:rsidP="003C5E07">
      <w:pPr>
        <w:pStyle w:val="PHEBodytext"/>
        <w:rPr>
          <w:rFonts w:cs="Arial"/>
        </w:rPr>
      </w:pPr>
      <w:hyperlink r:id="rId57" w:history="1">
        <w:r w:rsidR="003C5E07" w:rsidRPr="00CB3B85">
          <w:rPr>
            <w:rStyle w:val="Hyperlink"/>
            <w:rFonts w:cs="Arial"/>
            <w:sz w:val="24"/>
          </w:rPr>
          <w:t>http://www.hps.scot.nhs.uk/reflab/index.aspx</w:t>
        </w:r>
      </w:hyperlink>
      <w:r w:rsidR="003C5E07" w:rsidRPr="00CB3B85">
        <w:rPr>
          <w:rFonts w:cs="Arial"/>
        </w:rPr>
        <w:t xml:space="preserve"> </w:t>
      </w:r>
    </w:p>
    <w:p w:rsidR="003C5E07" w:rsidRPr="00AB3D2E" w:rsidRDefault="003C5E07" w:rsidP="003C5E07">
      <w:pPr>
        <w:pStyle w:val="PHEBodytext"/>
        <w:rPr>
          <w:rFonts w:cs="Arial"/>
        </w:rPr>
      </w:pPr>
      <w:r w:rsidRPr="00AB3D2E">
        <w:rPr>
          <w:rFonts w:cs="Arial"/>
        </w:rPr>
        <w:t>Northern Ireland</w:t>
      </w:r>
    </w:p>
    <w:p w:rsidR="00485F3C" w:rsidRPr="00CB3B85" w:rsidRDefault="00C631A2" w:rsidP="00FD051F">
      <w:pPr>
        <w:pStyle w:val="PHEBodytext"/>
        <w:rPr>
          <w:rFonts w:cs="Arial"/>
        </w:rPr>
      </w:pPr>
      <w:hyperlink r:id="rId58" w:history="1">
        <w:r w:rsidR="001769F7" w:rsidRPr="00591FD2">
          <w:rPr>
            <w:rStyle w:val="Hyperlink"/>
            <w:rFonts w:cs="Arial"/>
            <w:sz w:val="24"/>
          </w:rPr>
          <w:t>http://www.publichealth.hscni.net/directorate-public-health/health-protection</w:t>
        </w:r>
      </w:hyperlink>
      <w:r w:rsidR="001769F7">
        <w:rPr>
          <w:rFonts w:cs="Arial"/>
        </w:rPr>
        <w:t xml:space="preserve"> </w:t>
      </w:r>
    </w:p>
    <w:p w:rsidR="00CD03D9" w:rsidRPr="005324DA" w:rsidRDefault="00CD03D9" w:rsidP="00CD03D9">
      <w:pPr>
        <w:pStyle w:val="PHEreportHeading1"/>
      </w:pPr>
      <w:bookmarkStart w:id="48" w:name="_Toc119225996"/>
      <w:bookmarkStart w:id="49" w:name="_Toc210040722"/>
      <w:bookmarkStart w:id="50" w:name="_Toc367968769"/>
      <w:bookmarkStart w:id="51" w:name="_Toc421092232"/>
      <w:r w:rsidRPr="005324DA">
        <w:t>5</w:t>
      </w:r>
      <w:r w:rsidRPr="005324DA">
        <w:tab/>
      </w:r>
      <w:bookmarkEnd w:id="48"/>
      <w:bookmarkEnd w:id="49"/>
      <w:r w:rsidRPr="005324DA">
        <w:t xml:space="preserve">Reporting </w:t>
      </w:r>
      <w:r w:rsidR="00947328">
        <w:t>p</w:t>
      </w:r>
      <w:r w:rsidRPr="005324DA">
        <w:t>rocedure</w:t>
      </w:r>
      <w:bookmarkEnd w:id="50"/>
      <w:bookmarkEnd w:id="51"/>
    </w:p>
    <w:p w:rsidR="00CD03D9" w:rsidRPr="00CB3B85" w:rsidRDefault="00CD03D9" w:rsidP="00CD03D9">
      <w:pPr>
        <w:pStyle w:val="PHEreportHeading2BlueHighlight"/>
      </w:pPr>
      <w:bookmarkStart w:id="52" w:name="_Toc210040723"/>
      <w:r w:rsidRPr="00CB3B85">
        <w:t>5.1</w:t>
      </w:r>
      <w:r w:rsidRPr="00CB3B85">
        <w:tab/>
        <w:t>Microscopy</w:t>
      </w:r>
      <w:bookmarkEnd w:id="52"/>
    </w:p>
    <w:p w:rsidR="002722AF" w:rsidRPr="00CB3B85" w:rsidRDefault="00412595" w:rsidP="00CD03D9">
      <w:pPr>
        <w:pStyle w:val="PHEBodytext"/>
        <w:rPr>
          <w:rFonts w:cs="Arial"/>
        </w:rPr>
      </w:pPr>
      <w:bookmarkStart w:id="53" w:name="_Toc210040724"/>
      <w:r>
        <w:rPr>
          <w:rFonts w:cs="Arial"/>
        </w:rPr>
        <w:t>N/A</w:t>
      </w:r>
    </w:p>
    <w:p w:rsidR="00CD03D9" w:rsidRPr="00CB3B85" w:rsidRDefault="00CD03D9" w:rsidP="00CD03D9">
      <w:pPr>
        <w:pStyle w:val="PHEreportHeading2BlueHighlight"/>
      </w:pPr>
      <w:r w:rsidRPr="00CB3B85">
        <w:t>5.2</w:t>
      </w:r>
      <w:r w:rsidRPr="00CB3B85">
        <w:tab/>
        <w:t>Culture</w:t>
      </w:r>
      <w:bookmarkEnd w:id="53"/>
    </w:p>
    <w:p w:rsidR="005579BE" w:rsidRPr="00E93374" w:rsidRDefault="005579BE" w:rsidP="005579BE">
      <w:pPr>
        <w:pStyle w:val="PHEBodytext"/>
        <w:rPr>
          <w:rFonts w:cs="Arial"/>
          <w:b/>
        </w:rPr>
      </w:pPr>
      <w:bookmarkStart w:id="54" w:name="_Toc210040725"/>
      <w:r w:rsidRPr="00E93374">
        <w:rPr>
          <w:rFonts w:cs="Arial"/>
          <w:b/>
        </w:rPr>
        <w:t>Negatives</w:t>
      </w:r>
    </w:p>
    <w:p w:rsidR="005579BE" w:rsidRPr="00E93374" w:rsidRDefault="005579BE" w:rsidP="005579BE">
      <w:pPr>
        <w:pStyle w:val="PHEBodytext"/>
        <w:rPr>
          <w:rFonts w:cs="Arial"/>
        </w:rPr>
      </w:pPr>
      <w:r w:rsidRPr="00E93374">
        <w:rPr>
          <w:rFonts w:cs="Arial"/>
        </w:rPr>
        <w:t>“C</w:t>
      </w:r>
      <w:r w:rsidR="00D57A17">
        <w:rPr>
          <w:rFonts w:cs="Arial"/>
        </w:rPr>
        <w:t xml:space="preserve">arbapenem – resistant / non-susceptible organism </w:t>
      </w:r>
      <w:r w:rsidRPr="00E93374">
        <w:rPr>
          <w:rFonts w:cs="Arial"/>
        </w:rPr>
        <w:t>not isolated”</w:t>
      </w:r>
    </w:p>
    <w:p w:rsidR="005579BE" w:rsidRPr="00E93374" w:rsidRDefault="005579BE" w:rsidP="005579BE">
      <w:pPr>
        <w:pStyle w:val="PHEBodytext"/>
        <w:rPr>
          <w:rFonts w:cs="Arial"/>
          <w:b/>
        </w:rPr>
      </w:pPr>
      <w:r w:rsidRPr="00E93374">
        <w:rPr>
          <w:rFonts w:cs="Arial"/>
          <w:b/>
        </w:rPr>
        <w:t>Positives</w:t>
      </w:r>
    </w:p>
    <w:p w:rsidR="005579BE" w:rsidRDefault="005579BE" w:rsidP="005579BE">
      <w:pPr>
        <w:pStyle w:val="PHEBodytext"/>
        <w:rPr>
          <w:rFonts w:cs="Arial"/>
        </w:rPr>
      </w:pPr>
      <w:r w:rsidRPr="00E93374">
        <w:rPr>
          <w:rFonts w:cs="Arial"/>
        </w:rPr>
        <w:t>“</w:t>
      </w:r>
      <w:r w:rsidR="00D57A17" w:rsidRPr="00E93374">
        <w:rPr>
          <w:rFonts w:cs="Arial"/>
        </w:rPr>
        <w:t>C</w:t>
      </w:r>
      <w:r w:rsidR="00D57A17">
        <w:rPr>
          <w:rFonts w:cs="Arial"/>
        </w:rPr>
        <w:t>arbapenem – resistant / non-susceptible organism</w:t>
      </w:r>
      <w:r w:rsidRPr="00E93374">
        <w:rPr>
          <w:rFonts w:cs="Arial"/>
        </w:rPr>
        <w:t xml:space="preserve"> isolated”</w:t>
      </w:r>
      <w:r w:rsidR="00D57A17">
        <w:rPr>
          <w:rFonts w:cs="Arial"/>
        </w:rPr>
        <w:t>. It may produce a carbapenemase; further investigations are being undertaken.</w:t>
      </w:r>
    </w:p>
    <w:p w:rsidR="005579BE" w:rsidRDefault="005579BE" w:rsidP="00B865F5">
      <w:pPr>
        <w:pStyle w:val="PHEreportHeading3"/>
      </w:pPr>
      <w:r w:rsidRPr="005579BE">
        <w:t xml:space="preserve">5.2.1 Culture reporting time </w:t>
      </w:r>
    </w:p>
    <w:p w:rsidR="005579BE" w:rsidRPr="005579BE" w:rsidRDefault="005579BE" w:rsidP="00CD03D9">
      <w:pPr>
        <w:pStyle w:val="PHEBodytext"/>
        <w:rPr>
          <w:rFonts w:cs="Arial"/>
        </w:rPr>
      </w:pPr>
      <w:r w:rsidRPr="005579BE">
        <w:rPr>
          <w:rFonts w:cs="Arial"/>
        </w:rPr>
        <w:t>Clinically urgent culture results to be telephoned or sent electronically</w:t>
      </w:r>
      <w:r w:rsidR="00D57A17">
        <w:rPr>
          <w:rFonts w:cs="Arial"/>
        </w:rPr>
        <w:t xml:space="preserve"> when available. Written report within</w:t>
      </w:r>
      <w:r w:rsidRPr="005579BE">
        <w:rPr>
          <w:rFonts w:cs="Arial"/>
        </w:rPr>
        <w:t xml:space="preserve"> 72hr stating, if appropriate, that a further report will be issued.</w:t>
      </w:r>
    </w:p>
    <w:p w:rsidR="00CD03D9" w:rsidRPr="00CB3B85" w:rsidRDefault="00CD03D9" w:rsidP="00CD03D9">
      <w:pPr>
        <w:pStyle w:val="PHEreportHeading2BlueHighlight"/>
      </w:pPr>
      <w:r w:rsidRPr="00CB3B85">
        <w:t>5.3</w:t>
      </w:r>
      <w:r w:rsidRPr="00CB3B85">
        <w:tab/>
        <w:t xml:space="preserve">Antimicrobial </w:t>
      </w:r>
      <w:r w:rsidR="00EE4AAA">
        <w:t>s</w:t>
      </w:r>
      <w:r w:rsidRPr="00CB3B85">
        <w:t xml:space="preserve">usceptibility </w:t>
      </w:r>
      <w:r w:rsidR="00EE4AAA">
        <w:t>t</w:t>
      </w:r>
      <w:r w:rsidRPr="00CB3B85">
        <w:t>esting</w:t>
      </w:r>
      <w:bookmarkEnd w:id="54"/>
    </w:p>
    <w:p w:rsidR="003C5E07" w:rsidRDefault="00CD03D9" w:rsidP="00CD03D9">
      <w:pPr>
        <w:ind w:left="0" w:firstLine="0"/>
        <w:rPr>
          <w:rFonts w:cs="Arial"/>
        </w:rPr>
      </w:pPr>
      <w:r w:rsidRPr="00CB3B85">
        <w:rPr>
          <w:rFonts w:cs="Arial"/>
        </w:rPr>
        <w:t>Report susceptibilities as clinically indicated. Prudent use of antimicrobials according to local and national protocols is recommended.</w:t>
      </w:r>
    </w:p>
    <w:p w:rsidR="00945450" w:rsidRPr="00945450" w:rsidRDefault="00945450" w:rsidP="00B865F5">
      <w:pPr>
        <w:pStyle w:val="PHEreportHeading3"/>
      </w:pPr>
      <w:r>
        <w:t xml:space="preserve">5.3.1 </w:t>
      </w:r>
      <w:r w:rsidRPr="00945450">
        <w:t>Carbapenems</w:t>
      </w:r>
    </w:p>
    <w:p w:rsidR="00945450" w:rsidRPr="00945450" w:rsidRDefault="00945450" w:rsidP="00947328">
      <w:pPr>
        <w:pStyle w:val="PHEBodytext"/>
      </w:pPr>
      <w:r w:rsidRPr="00945450">
        <w:t>There is a division of opinion about the reporting of carbapenem susceptibility for carbapenemase producers. There has been expert opinion for several years that all carbapenemase producers should be reported resistant to all carbapenems, irrespective of susceptibility test results. However, the merit of this approach is not as clear as for cephalosporins vs. ESBL producers, since there is no obvious ‘next’ drug vs. carbapenemase producers</w:t>
      </w:r>
      <w:r w:rsidR="00E40793">
        <w:fldChar w:fldCharType="begin" w:fldLock="1"/>
      </w:r>
      <w:r w:rsidR="00C45326">
        <w:instrText xml:space="preserve"> ADDIN REFMGR.CITE &lt;Refman&gt;&lt;Cite&gt;&lt;Author&gt;Livermore&lt;/Author&gt;&lt;Year&gt;2012&lt;/Year&gt;&lt;RecNum&gt;35846&lt;/RecNum&gt;&lt;IDText&gt;Are susceptibility tests enough, or should laboratories still seek ESBLs and carbapenemases directly?&lt;/IDText&gt;&lt;MDL Ref_Type="Journal"&gt;&lt;Ref_Type&gt;Journal&lt;/Ref_Type&gt;&lt;Ref_ID&gt;35846&lt;/Ref_ID&gt;&lt;Title_Primary&gt;Are susceptibility tests enough, or should laboratories still seek ESBLs and carbapenemases directly?&lt;/Title_Primary&gt;&lt;Authors_Primary&gt;Livermore,D.M.&lt;/Authors_Primary&gt;&lt;Authors_Primary&gt;Andrews,J.M.&lt;/Authors_Primary&gt;&lt;Authors_Primary&gt;Hawkey,P.M.&lt;/Authors_Primary&gt;&lt;Authors_Primary&gt;Ho,P.L.&lt;/Authors_Primary&gt;&lt;Authors_Primary&gt;Keness,Y.&lt;/Authors_Primary&gt;&lt;Authors_Primary&gt;Doi,Y.&lt;/Authors_Primary&gt;&lt;Authors_Primary&gt;Paterson,D.&lt;/Authors_Primary&gt;&lt;Authors_Primary&gt;Woodford,N.&lt;/Authors_Primary&gt;&lt;Date_Primary&gt;2012/7&lt;/Date_Primary&gt;&lt;Keywords&gt;analysis&lt;/Keywords&gt;&lt;Keywords&gt;Animal&lt;/Keywords&gt;&lt;Keywords&gt;beta-Lactamases&lt;/Keywords&gt;&lt;Keywords&gt;Carbapenems&lt;/Keywords&gt;&lt;Keywords&gt;Ceftazidime&lt;/Keywords&gt;&lt;Keywords&gt;Cephalosporins&lt;/Keywords&gt;&lt;Keywords&gt;control&lt;/Keywords&gt;&lt;Keywords&gt;Enzymes&lt;/Keywords&gt;&lt;Keywords&gt;Infection&lt;/Keywords&gt;&lt;Keywords&gt;Infection Control&lt;/Keywords&gt;&lt;Keywords&gt;Infections&lt;/Keywords&gt;&lt;Keywords&gt;Laboratories&lt;/Keywords&gt;&lt;Keywords&gt;P 2&lt;/Keywords&gt;&lt;Keywords&gt;P 8&lt;/Keywords&gt;&lt;Keywords&gt;Research&lt;/Keywords&gt;&lt;Keywords&gt;Susceptibility Testing&lt;/Keywords&gt;&lt;Keywords&gt;therapy&lt;/Keywords&gt;&lt;Keywords&gt;Universities&lt;/Keywords&gt;&lt;Reprint&gt;Not in File&lt;/Reprint&gt;&lt;Start_Page&gt;1569&lt;/Start_Page&gt;&lt;End_Page&gt;1577&lt;/End_Page&gt;&lt;Periodical&gt;J Antimicrob.Chemother.&lt;/Periodical&gt;&lt;Volume&gt;67&lt;/Volume&gt;&lt;Issue&gt;7&lt;/Issue&gt;&lt;Address&gt;Norwich Medical School, University of East Anglia, Norwich, UK&lt;/Address&gt;&lt;Web_URL&gt;PM:22461311&lt;/Web_URL&gt;&lt;ZZ_JournalStdAbbrev&gt;&lt;f name="System"&gt;J Antimicrob.Chemother.&lt;/f&gt;&lt;/ZZ_JournalStdAbbrev&gt;&lt;ZZ_WorkformID&gt;1&lt;/ZZ_WorkformID&gt;&lt;/MDL&gt;&lt;/Cite&gt;&lt;/Refman&gt;</w:instrText>
      </w:r>
      <w:r w:rsidR="00E40793">
        <w:fldChar w:fldCharType="separate"/>
      </w:r>
      <w:r w:rsidR="00E40793" w:rsidRPr="00E40793">
        <w:rPr>
          <w:noProof/>
          <w:vertAlign w:val="superscript"/>
        </w:rPr>
        <w:t>91</w:t>
      </w:r>
      <w:r w:rsidR="00E40793">
        <w:fldChar w:fldCharType="end"/>
      </w:r>
      <w:r w:rsidRPr="00945450">
        <w:t xml:space="preserve">. </w:t>
      </w:r>
    </w:p>
    <w:p w:rsidR="00945450" w:rsidRPr="00945450" w:rsidRDefault="00945450" w:rsidP="00947328">
      <w:pPr>
        <w:pStyle w:val="PHEBodytext"/>
      </w:pPr>
      <w:r w:rsidRPr="00945450">
        <w:t xml:space="preserve">Recently, EUCAST and CLSI have taken the view that, with the low breakpoints now adopted by both organisations, carbapenem susceptibility results can be taken at face value, and that carbapenems can be used as therapy so long as carbapenemase producers appear susceptible in vitro. </w:t>
      </w:r>
    </w:p>
    <w:p w:rsidR="00945450" w:rsidRPr="00945450" w:rsidRDefault="00945450" w:rsidP="00947328">
      <w:pPr>
        <w:pStyle w:val="PHEBodytext"/>
      </w:pPr>
      <w:r w:rsidRPr="00945450">
        <w:t>There is a need for more evidence of clinical success for carbapenems against carbapenemase producers with low MICs. Furthermore, ‘susceptible’ MIC and zone test results for carbapenemase producers often have poor reproducibility, with discrepant results between methods. There is need to improve the quality of laboratory testing and reporting</w:t>
      </w:r>
      <w:r w:rsidR="00E40793">
        <w:fldChar w:fldCharType="begin" w:fldLock="1"/>
      </w:r>
      <w:r w:rsidR="00C45326">
        <w:instrText xml:space="preserve"> ADDIN REFMGR.CITE &lt;Refman&gt;&lt;Cite&gt;&lt;Author&gt;Livermore&lt;/Author&gt;&lt;Year&gt;2012&lt;/Year&gt;&lt;RecNum&gt;35846&lt;/RecNum&gt;&lt;IDText&gt;Are susceptibility tests enough, or should laboratories still seek ESBLs and carbapenemases directly?&lt;/IDText&gt;&lt;MDL Ref_Type="Journal"&gt;&lt;Ref_Type&gt;Journal&lt;/Ref_Type&gt;&lt;Ref_ID&gt;35846&lt;/Ref_ID&gt;&lt;Title_Primary&gt;Are susceptibility tests enough, or should laboratories still seek ESBLs and carbapenemases directly?&lt;/Title_Primary&gt;&lt;Authors_Primary&gt;Livermore,D.M.&lt;/Authors_Primary&gt;&lt;Authors_Primary&gt;Andrews,J.M.&lt;/Authors_Primary&gt;&lt;Authors_Primary&gt;Hawkey,P.M.&lt;/Authors_Primary&gt;&lt;Authors_Primary&gt;Ho,P.L.&lt;/Authors_Primary&gt;&lt;Authors_Primary&gt;Keness,Y.&lt;/Authors_Primary&gt;&lt;Authors_Primary&gt;Doi,Y.&lt;/Authors_Primary&gt;&lt;Authors_Primary&gt;Paterson,D.&lt;/Authors_Primary&gt;&lt;Authors_Primary&gt;Woodford,N.&lt;/Authors_Primary&gt;&lt;Date_Primary&gt;2012/7&lt;/Date_Primary&gt;&lt;Keywords&gt;analysis&lt;/Keywords&gt;&lt;Keywords&gt;Animal&lt;/Keywords&gt;&lt;Keywords&gt;beta-Lactamases&lt;/Keywords&gt;&lt;Keywords&gt;Carbapenems&lt;/Keywords&gt;&lt;Keywords&gt;Ceftazidime&lt;/Keywords&gt;&lt;Keywords&gt;Cephalosporins&lt;/Keywords&gt;&lt;Keywords&gt;control&lt;/Keywords&gt;&lt;Keywords&gt;Enzymes&lt;/Keywords&gt;&lt;Keywords&gt;Infection&lt;/Keywords&gt;&lt;Keywords&gt;Infection Control&lt;/Keywords&gt;&lt;Keywords&gt;Infections&lt;/Keywords&gt;&lt;Keywords&gt;Laboratories&lt;/Keywords&gt;&lt;Keywords&gt;P 2&lt;/Keywords&gt;&lt;Keywords&gt;P 8&lt;/Keywords&gt;&lt;Keywords&gt;Research&lt;/Keywords&gt;&lt;Keywords&gt;Susceptibility Testing&lt;/Keywords&gt;&lt;Keywords&gt;therapy&lt;/Keywords&gt;&lt;Keywords&gt;Universities&lt;/Keywords&gt;&lt;Reprint&gt;Not in File&lt;/Reprint&gt;&lt;Start_Page&gt;1569&lt;/Start_Page&gt;&lt;End_Page&gt;1577&lt;/End_Page&gt;&lt;Periodical&gt;J Antimicrob.Chemother.&lt;/Periodical&gt;&lt;Volume&gt;67&lt;/Volume&gt;&lt;Issue&gt;7&lt;/Issue&gt;&lt;Address&gt;Norwich Medical School, University of East Anglia, Norwich, UK&lt;/Address&gt;&lt;Web_URL&gt;PM:22461311&lt;/Web_URL&gt;&lt;ZZ_JournalStdAbbrev&gt;&lt;f name="System"&gt;J Antimicrob.Chemother.&lt;/f&gt;&lt;/ZZ_JournalStdAbbrev&gt;&lt;ZZ_WorkformID&gt;1&lt;/ZZ_WorkformID&gt;&lt;/MDL&gt;&lt;/Cite&gt;&lt;/Refman&gt;</w:instrText>
      </w:r>
      <w:r w:rsidR="00E40793">
        <w:fldChar w:fldCharType="separate"/>
      </w:r>
      <w:r w:rsidR="00E40793" w:rsidRPr="00E40793">
        <w:rPr>
          <w:noProof/>
          <w:vertAlign w:val="superscript"/>
        </w:rPr>
        <w:t>91</w:t>
      </w:r>
      <w:r w:rsidR="00E40793">
        <w:fldChar w:fldCharType="end"/>
      </w:r>
      <w:r w:rsidRPr="00945450">
        <w:t>.</w:t>
      </w:r>
    </w:p>
    <w:p w:rsidR="00945450" w:rsidRPr="00945450" w:rsidRDefault="00945450" w:rsidP="00947328">
      <w:pPr>
        <w:pStyle w:val="PHEBodytext"/>
      </w:pPr>
      <w:r w:rsidRPr="00945450">
        <w:t>The best advice is to apply utmost caution if carbapenems are to be used in severe infections due to known carbapenemase producers, and to avoid using them as monotherapy</w:t>
      </w:r>
      <w:r w:rsidR="00E40793">
        <w:fldChar w:fldCharType="begin" w:fldLock="1">
          <w:fldData xml:space="preserve">PFJlZm1hbj48Q2l0ZT48QXV0aG9yPkFrb3ZhPC9BdXRob3I+PFllYXI+MjAxMjwvWWVhcj48UmVj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</w:fldData>
        </w:fldChar>
      </w:r>
      <w:r w:rsidR="00C45326">
        <w:instrText xml:space="preserve"> ADDIN REFMGR.CITE </w:instrText>
      </w:r>
      <w:r w:rsidR="00C45326">
        <w:fldChar w:fldCharType="begin" w:fldLock="1">
          <w:fldData xml:space="preserve">PFJlZm1hbj48Q2l0ZT48QXV0aG9yPkFrb3ZhPC9BdXRob3I+PFllYXI+MjAxMjwvWWVhcj48UmVj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</w:fldData>
        </w:fldChar>
      </w:r>
      <w:r w:rsidR="00C45326">
        <w:instrText xml:space="preserve"> ADDIN EN.CITE.DATA </w:instrText>
      </w:r>
      <w:r w:rsidR="00C45326">
        <w:fldChar w:fldCharType="end"/>
      </w:r>
      <w:r w:rsidR="00E40793">
        <w:fldChar w:fldCharType="separate"/>
      </w:r>
      <w:r w:rsidR="00E40793" w:rsidRPr="00E40793">
        <w:rPr>
          <w:noProof/>
          <w:vertAlign w:val="superscript"/>
        </w:rPr>
        <w:t>13</w:t>
      </w:r>
      <w:r w:rsidR="00E40793">
        <w:fldChar w:fldCharType="end"/>
      </w:r>
      <w:r w:rsidRPr="00945450">
        <w:t xml:space="preserve">. </w:t>
      </w:r>
    </w:p>
    <w:p w:rsidR="00945450" w:rsidRPr="00A355DD" w:rsidRDefault="00945450" w:rsidP="00947328">
      <w:pPr>
        <w:pStyle w:val="PHEBodytext"/>
      </w:pPr>
      <w:r w:rsidRPr="00945450">
        <w:t xml:space="preserve">New β-lactamase inhibitors (avibactam, MK-7655, RPX7009) are under development and have activity against some carbapenemases (principally KPC types, not MBLs). </w:t>
      </w:r>
      <w:r w:rsidRPr="00945450">
        <w:lastRenderedPageBreak/>
        <w:t xml:space="preserve">None is currently licensed </w:t>
      </w:r>
      <w:r w:rsidR="00C76010">
        <w:t>in Europe (though c</w:t>
      </w:r>
      <w:r w:rsidR="00387C01">
        <w:t>eftazidime</w:t>
      </w:r>
      <w:r w:rsidR="00D57A17">
        <w:t>-avibactam is licensed in the US by</w:t>
      </w:r>
      <w:r w:rsidR="00E35B81">
        <w:t xml:space="preserve"> FDA) </w:t>
      </w:r>
      <w:r w:rsidRPr="00945450">
        <w:t>and, while these may offer future options, their ability to ‘cover’ the diversity of acquired carbapenemases and range of host species will depend on the partnering β-lactam(s).</w:t>
      </w:r>
    </w:p>
    <w:p w:rsidR="00CD03D9" w:rsidRPr="00CB3B85" w:rsidRDefault="00CD03D9" w:rsidP="00CD03D9">
      <w:pPr>
        <w:pStyle w:val="PHEreportHeading1"/>
      </w:pPr>
      <w:bookmarkStart w:id="55" w:name="_Toc367968770"/>
      <w:bookmarkStart w:id="56" w:name="_Toc421092233"/>
      <w:r w:rsidRPr="00CB3B85">
        <w:t>6</w:t>
      </w:r>
      <w:r w:rsidRPr="00CB3B85">
        <w:tab/>
        <w:t>Notification to PHE</w:t>
      </w:r>
      <w:r w:rsidR="00E40793">
        <w:fldChar w:fldCharType="begin" w:fldLock="1"/>
      </w:r>
      <w:r w:rsidR="00C45326">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E40793">
        <w:fldChar w:fldCharType="separate"/>
      </w:r>
      <w:r w:rsidR="00E40793" w:rsidRPr="00E40793">
        <w:rPr>
          <w:noProof/>
          <w:vertAlign w:val="superscript"/>
        </w:rPr>
        <w:t>92,93</w:t>
      </w:r>
      <w:r w:rsidR="00E40793">
        <w:fldChar w:fldCharType="end"/>
      </w:r>
      <w:r w:rsidR="008E1A77" w:rsidRPr="00CB3B85">
        <w:t xml:space="preserve"> </w:t>
      </w:r>
      <w:r w:rsidRPr="00CB3B85">
        <w:t xml:space="preserve">or </w:t>
      </w:r>
      <w:r w:rsidR="00EE4AAA">
        <w:t>e</w:t>
      </w:r>
      <w:r w:rsidRPr="00CB3B85">
        <w:t xml:space="preserve">quivalent in the </w:t>
      </w:r>
      <w:r w:rsidR="00EE4AAA">
        <w:t>d</w:t>
      </w:r>
      <w:r w:rsidRPr="00CB3B85">
        <w:t xml:space="preserve">evolved </w:t>
      </w:r>
      <w:r w:rsidR="00EE4AAA">
        <w:t>a</w:t>
      </w:r>
      <w:r w:rsidRPr="00CB3B85">
        <w:t>dministrations</w:t>
      </w:r>
      <w:bookmarkEnd w:id="55"/>
      <w:r w:rsidR="00E40793">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C45326">
        <w:instrText xml:space="preserve"> ADDIN REFMGR.CITE </w:instrText>
      </w:r>
      <w:r w:rsidR="00C45326">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C45326">
        <w:instrText xml:space="preserve"> ADDIN EN.CITE.DATA </w:instrText>
      </w:r>
      <w:r w:rsidR="00C45326">
        <w:fldChar w:fldCharType="end"/>
      </w:r>
      <w:r w:rsidR="00E40793">
        <w:fldChar w:fldCharType="separate"/>
      </w:r>
      <w:r w:rsidR="00E40793" w:rsidRPr="00E40793">
        <w:rPr>
          <w:noProof/>
          <w:vertAlign w:val="superscript"/>
        </w:rPr>
        <w:t>94-97</w:t>
      </w:r>
      <w:bookmarkEnd w:id="56"/>
      <w:r w:rsidR="00E40793">
        <w:fldChar w:fldCharType="end"/>
      </w:r>
      <w:r w:rsidRPr="00CB3B85">
        <w:t xml:space="preserve"> </w:t>
      </w:r>
    </w:p>
    <w:p w:rsidR="00CD03D9" w:rsidRPr="00CB3B85" w:rsidRDefault="00CD03D9" w:rsidP="00CD03D9">
      <w:pPr>
        <w:pStyle w:val="PHEBodytext"/>
        <w:rPr>
          <w:rFonts w:cs="Arial"/>
        </w:rPr>
      </w:pPr>
      <w:r w:rsidRPr="00CB3B85">
        <w:rPr>
          <w:rFonts w:cs="Arial"/>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CB3B85" w:rsidRDefault="00CD03D9" w:rsidP="00CD03D9">
      <w:pPr>
        <w:pStyle w:val="PHEBodytext"/>
        <w:rPr>
          <w:rFonts w:cs="Arial"/>
        </w:rPr>
      </w:pPr>
      <w:r w:rsidRPr="00CB3B85">
        <w:rPr>
          <w:rFonts w:cs="Arial"/>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rsidR="00CD03D9" w:rsidRPr="00CB3B85" w:rsidRDefault="00CD03D9" w:rsidP="00CD03D9">
      <w:pPr>
        <w:pStyle w:val="PHEBodytext"/>
        <w:rPr>
          <w:rFonts w:cs="Arial"/>
        </w:rPr>
      </w:pPr>
      <w:r w:rsidRPr="00CB3B85">
        <w:rPr>
          <w:rFonts w:cs="Arial"/>
        </w:rPr>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rsidR="00CD03D9" w:rsidRDefault="000D3889" w:rsidP="00CD03D9">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r w:rsidRPr="000F1C64">
        <w:rPr>
          <w:rFonts w:cs="Arial"/>
        </w:rPr>
        <w:t>Creutzfeldt–Jakob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8A2BCD" w:rsidRPr="008A2BCD" w:rsidRDefault="00C631A2" w:rsidP="00830A4A">
      <w:pPr>
        <w:pStyle w:val="PHEBodyTextHyperlink"/>
      </w:pPr>
      <w:hyperlink r:id="rId59" w:anchor="health-protection-regulations-2010" w:history="1">
        <w:r w:rsidR="0048147F" w:rsidRPr="005944E3">
          <w:rPr>
            <w:rStyle w:val="Hyperlink"/>
            <w:sz w:val="24"/>
          </w:rPr>
          <w:t>https://www.gov.uk/government/organisations/public-health-england/about/our-governance#health-protection-regulations-2010</w:t>
        </w:r>
      </w:hyperlink>
      <w:r w:rsidR="0048147F">
        <w:t xml:space="preserve"> </w:t>
      </w:r>
      <w:r w:rsidR="008A2BCD" w:rsidRPr="005324DA">
        <w:t xml:space="preserve"> </w:t>
      </w:r>
    </w:p>
    <w:p w:rsidR="00CB3B85" w:rsidRPr="00CB3B85" w:rsidRDefault="00C05480" w:rsidP="000D3889">
      <w:pPr>
        <w:pStyle w:val="PHEBodytext"/>
        <w:rPr>
          <w:rFonts w:cs="Arial"/>
        </w:rPr>
      </w:pPr>
      <w:r w:rsidRPr="00AB3D2E">
        <w:rPr>
          <w:rFonts w:cs="Arial"/>
        </w:rPr>
        <w:t xml:space="preserve">Other arrangements exist in </w:t>
      </w:r>
      <w:hyperlink r:id="rId60" w:history="1">
        <w:r w:rsidRPr="00503A4D">
          <w:rPr>
            <w:rStyle w:val="PHEBodyTextHyperlinkChar"/>
          </w:rPr>
          <w:t>Scotland</w:t>
        </w:r>
      </w:hyperlink>
      <w:r w:rsidR="00E40793">
        <w:rPr>
          <w:rFonts w:cs="Arial"/>
        </w:rPr>
        <w:fldChar w:fldCharType="begin" w:fldLock="1"/>
      </w:r>
      <w:r w:rsidR="00C45326">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E40793">
        <w:rPr>
          <w:rFonts w:cs="Arial"/>
        </w:rPr>
        <w:fldChar w:fldCharType="separate"/>
      </w:r>
      <w:r w:rsidR="00E40793" w:rsidRPr="00E40793">
        <w:rPr>
          <w:rFonts w:cs="Arial"/>
          <w:noProof/>
          <w:vertAlign w:val="superscript"/>
        </w:rPr>
        <w:t>94,95</w:t>
      </w:r>
      <w:r w:rsidR="00E40793">
        <w:rPr>
          <w:rFonts w:cs="Arial"/>
        </w:rPr>
        <w:fldChar w:fldCharType="end"/>
      </w:r>
      <w:r w:rsidRPr="00AB3D2E">
        <w:rPr>
          <w:rFonts w:cs="Arial"/>
        </w:rPr>
        <w:t xml:space="preserve">, </w:t>
      </w:r>
      <w:hyperlink r:id="rId61" w:history="1">
        <w:r w:rsidRPr="00AB3D2E">
          <w:rPr>
            <w:rStyle w:val="Hyperlink"/>
            <w:rFonts w:cs="Arial"/>
            <w:sz w:val="24"/>
          </w:rPr>
          <w:t>Wales</w:t>
        </w:r>
      </w:hyperlink>
      <w:r w:rsidR="00E40793">
        <w:rPr>
          <w:rFonts w:cs="Arial"/>
        </w:rPr>
        <w:fldChar w:fldCharType="begin" w:fldLock="1"/>
      </w:r>
      <w:r w:rsidR="00C45326">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E40793">
        <w:rPr>
          <w:rFonts w:cs="Arial"/>
        </w:rPr>
        <w:fldChar w:fldCharType="separate"/>
      </w:r>
      <w:r w:rsidR="00E40793" w:rsidRPr="00E40793">
        <w:rPr>
          <w:rFonts w:cs="Arial"/>
          <w:noProof/>
          <w:vertAlign w:val="superscript"/>
        </w:rPr>
        <w:t>96</w:t>
      </w:r>
      <w:r w:rsidR="00E40793">
        <w:rPr>
          <w:rFonts w:cs="Arial"/>
        </w:rPr>
        <w:fldChar w:fldCharType="end"/>
      </w:r>
      <w:r w:rsidRPr="00AB3D2E">
        <w:rPr>
          <w:rFonts w:cs="Arial"/>
        </w:rPr>
        <w:t xml:space="preserve"> and </w:t>
      </w:r>
      <w:hyperlink r:id="rId62" w:history="1">
        <w:r w:rsidRPr="00AB3D2E">
          <w:rPr>
            <w:rStyle w:val="Hyperlink"/>
            <w:rFonts w:cs="Arial"/>
            <w:sz w:val="24"/>
          </w:rPr>
          <w:t>Northern Ireland</w:t>
        </w:r>
      </w:hyperlink>
      <w:r w:rsidR="00E40793">
        <w:rPr>
          <w:rFonts w:cs="Arial"/>
        </w:rPr>
        <w:fldChar w:fldCharType="begin" w:fldLock="1"/>
      </w:r>
      <w:r w:rsidR="00C45326">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E40793">
        <w:rPr>
          <w:rFonts w:cs="Arial"/>
        </w:rPr>
        <w:fldChar w:fldCharType="separate"/>
      </w:r>
      <w:r w:rsidR="00E40793" w:rsidRPr="00E40793">
        <w:rPr>
          <w:rFonts w:cs="Arial"/>
          <w:noProof/>
          <w:vertAlign w:val="superscript"/>
        </w:rPr>
        <w:t>97</w:t>
      </w:r>
      <w:r w:rsidR="00E40793">
        <w:rPr>
          <w:rFonts w:cs="Arial"/>
        </w:rPr>
        <w:fldChar w:fldCharType="end"/>
      </w:r>
      <w:r w:rsidR="00503A4D">
        <w:rPr>
          <w:rFonts w:cs="Arial"/>
        </w:rPr>
        <w:t>.</w:t>
      </w:r>
    </w:p>
    <w:p w:rsidR="00CB3B85" w:rsidRDefault="00CB3B85">
      <w:pPr>
        <w:ind w:left="0" w:firstLine="0"/>
        <w:rPr>
          <w:rFonts w:cs="Arial"/>
          <w:b/>
          <w:color w:val="000000"/>
          <w:sz w:val="36"/>
          <w:szCs w:val="28"/>
          <w:lang w:val="en-US" w:eastAsia="en-US"/>
        </w:rPr>
      </w:pPr>
      <w:bookmarkStart w:id="57" w:name="_Toc210040727"/>
      <w:bookmarkStart w:id="58" w:name="OLE_LINK1"/>
      <w:bookmarkStart w:id="59" w:name="OLE_LINK2"/>
      <w:bookmarkEnd w:id="23"/>
      <w:bookmarkEnd w:id="24"/>
      <w:r>
        <w:br w:type="page"/>
      </w:r>
    </w:p>
    <w:p w:rsidR="00412595" w:rsidRPr="003D7F81" w:rsidRDefault="00FE71EE" w:rsidP="003D7F81">
      <w:pPr>
        <w:pStyle w:val="PHEreportHeading1"/>
      </w:pPr>
      <w:bookmarkStart w:id="60" w:name="_Toc312328228"/>
      <w:bookmarkStart w:id="61" w:name="_Toc320796588"/>
      <w:bookmarkStart w:id="62" w:name="_Toc401234823"/>
      <w:bookmarkStart w:id="63" w:name="_Toc421092234"/>
      <w:r w:rsidRPr="003D7F81">
        <w:lastRenderedPageBreak/>
        <w:t>Appendix</w:t>
      </w:r>
      <w:r w:rsidR="008A504D" w:rsidRPr="003D7F81">
        <w:t xml:space="preserve"> 1</w:t>
      </w:r>
      <w:r w:rsidRPr="003D7F81">
        <w:t xml:space="preserve">: </w:t>
      </w:r>
      <w:bookmarkEnd w:id="60"/>
      <w:bookmarkEnd w:id="61"/>
      <w:bookmarkEnd w:id="62"/>
      <w:r w:rsidR="00412595" w:rsidRPr="003D7F81">
        <w:t xml:space="preserve">Flowchart for </w:t>
      </w:r>
      <w:r w:rsidR="00A12B18">
        <w:t xml:space="preserve">the </w:t>
      </w:r>
      <w:r w:rsidR="00E02B29">
        <w:t xml:space="preserve">screening and </w:t>
      </w:r>
      <w:r w:rsidR="00A12B18">
        <w:t>detection of c</w:t>
      </w:r>
      <w:r w:rsidR="00412595" w:rsidRPr="003D7F81">
        <w:t>arbapenemases</w:t>
      </w:r>
      <w:bookmarkEnd w:id="63"/>
      <w:r w:rsidR="00412595" w:rsidRPr="003D7F81">
        <w:t xml:space="preserve"> </w:t>
      </w:r>
    </w:p>
    <w:p w:rsidR="00970AD4" w:rsidRDefault="00970AD4" w:rsidP="003D7F81">
      <w:pPr>
        <w:pStyle w:val="PHEreportHeading1"/>
        <w:pBdr>
          <w:bottom w:val="none" w:sz="0" w:space="0" w:color="auto"/>
        </w:pBdr>
        <w:rPr>
          <w:b w:val="0"/>
          <w:sz w:val="24"/>
          <w:szCs w:val="24"/>
        </w:rPr>
      </w:pPr>
    </w:p>
    <w:p w:rsidR="004B526E" w:rsidRDefault="00AD4557" w:rsidP="00B865F5">
      <w:pPr>
        <w:pStyle w:val="PHEBodytext"/>
      </w:pPr>
      <w:r w:rsidRPr="00C73653">
        <w:object w:dxaOrig="11432" w:dyaOrig="11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486.45pt" o:ole="">
            <v:imagedata r:id="rId63" o:title=""/>
          </v:shape>
          <o:OLEObject Type="Embed" ProgID="Visio.Drawing.11" ShapeID="_x0000_i1025" DrawAspect="Content" ObjectID="_1500976736" r:id="rId64"/>
        </w:object>
      </w:r>
      <w:bookmarkStart w:id="64" w:name="_Toc285103697"/>
      <w:bookmarkEnd w:id="57"/>
      <w:bookmarkEnd w:id="58"/>
      <w:bookmarkEnd w:id="59"/>
    </w:p>
    <w:p w:rsidR="00412595" w:rsidRPr="00CB3B85" w:rsidRDefault="00412595" w:rsidP="00B865F5">
      <w:pPr>
        <w:pStyle w:val="PHEBodytext"/>
        <w:sectPr w:rsidR="00412595" w:rsidRPr="00CB3B85" w:rsidSect="00716017">
          <w:endnotePr>
            <w:numFmt w:val="lowerLetter"/>
          </w:endnotePr>
          <w:type w:val="continuous"/>
          <w:pgSz w:w="11906" w:h="16838" w:code="9"/>
          <w:pgMar w:top="567" w:right="1287" w:bottom="1440" w:left="1440" w:header="709" w:footer="709" w:gutter="0"/>
          <w:cols w:space="708"/>
          <w:titlePg/>
          <w:docGrid w:linePitch="360"/>
        </w:sectPr>
      </w:pPr>
    </w:p>
    <w:p w:rsidR="00762EFB" w:rsidRPr="003D7F81" w:rsidRDefault="002C6A39" w:rsidP="00480ED7">
      <w:pPr>
        <w:pStyle w:val="PHEreportHeading1"/>
      </w:pPr>
      <w:bookmarkStart w:id="65" w:name="_Toc421092235"/>
      <w:r w:rsidRPr="00CB3B85">
        <w:lastRenderedPageBreak/>
        <w:t>Appendix</w:t>
      </w:r>
      <w:r w:rsidR="003D7F81">
        <w:t xml:space="preserve"> 2: </w:t>
      </w:r>
      <w:r w:rsidR="004B526E" w:rsidRPr="00CB3B85">
        <w:t xml:space="preserve"> </w:t>
      </w:r>
      <w:r w:rsidR="003D7F81" w:rsidRPr="003D7F81">
        <w:t xml:space="preserve">Published evaluations of media / methods </w:t>
      </w:r>
      <w:bookmarkEnd w:id="64"/>
      <w:r w:rsidR="003D7F81" w:rsidRPr="003D7F81">
        <w:t>for detecting</w:t>
      </w:r>
      <w:r w:rsidR="003D7F81">
        <w:t xml:space="preserve"> </w:t>
      </w:r>
      <w:r w:rsidR="00E02B29">
        <w:t>c</w:t>
      </w:r>
      <w:r w:rsidR="00E02B29" w:rsidRPr="005C38C5">
        <w:t>arbapenemase-</w:t>
      </w:r>
      <w:r w:rsidR="00EE4AAA">
        <w:t>p</w:t>
      </w:r>
      <w:r w:rsidR="00E02B29" w:rsidRPr="005C38C5">
        <w:t xml:space="preserve">roducing </w:t>
      </w:r>
      <w:r w:rsidR="00EE4AAA">
        <w:t>e</w:t>
      </w:r>
      <w:r w:rsidR="00E02B29" w:rsidRPr="005C38C5">
        <w:t>nterobacteriaceae</w:t>
      </w:r>
      <w:bookmarkEnd w:id="65"/>
    </w:p>
    <w:tbl>
      <w:tblPr>
        <w:tblW w:w="140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2875"/>
        <w:gridCol w:w="1017"/>
        <w:gridCol w:w="1017"/>
        <w:gridCol w:w="830"/>
        <w:gridCol w:w="2077"/>
        <w:gridCol w:w="4932"/>
      </w:tblGrid>
      <w:tr w:rsidR="00480ED7" w:rsidRPr="0029506A" w:rsidTr="00A7228B">
        <w:trPr>
          <w:trHeight w:val="225"/>
        </w:trPr>
        <w:tc>
          <w:tcPr>
            <w:tcW w:w="14081" w:type="dxa"/>
            <w:gridSpan w:val="7"/>
            <w:shd w:val="clear" w:color="auto" w:fill="auto"/>
            <w:noWrap/>
            <w:vAlign w:val="bottom"/>
          </w:tcPr>
          <w:p w:rsidR="00480ED7" w:rsidRPr="0029506A" w:rsidRDefault="003D7F81" w:rsidP="00EE4AAA">
            <w:pPr>
              <w:ind w:left="49" w:hanging="49"/>
              <w:jc w:val="both"/>
              <w:rPr>
                <w:rFonts w:cs="Arial"/>
                <w:i/>
                <w:color w:val="000000"/>
              </w:rPr>
            </w:pPr>
            <w:r>
              <w:rPr>
                <w:rFonts w:cs="Arial"/>
                <w:b/>
                <w:i/>
                <w:color w:val="000000"/>
              </w:rPr>
              <w:t>Table 6</w:t>
            </w:r>
            <w:r w:rsidR="00480ED7" w:rsidRPr="0029506A">
              <w:rPr>
                <w:rFonts w:cs="Arial"/>
                <w:b/>
                <w:i/>
                <w:color w:val="000000"/>
              </w:rPr>
              <w:t xml:space="preserve">. </w:t>
            </w:r>
            <w:r w:rsidR="00480ED7" w:rsidRPr="0029506A">
              <w:rPr>
                <w:rFonts w:cs="Arial"/>
                <w:i/>
                <w:color w:val="000000"/>
              </w:rPr>
              <w:t>Published evaluations of media / methods for detecting carbapenemase-producing Enterobacteriaceae in various patient populations</w:t>
            </w:r>
          </w:p>
          <w:p w:rsidR="00480ED7" w:rsidRPr="0029506A" w:rsidRDefault="00480ED7" w:rsidP="00A7228B">
            <w:pPr>
              <w:ind w:left="0" w:firstLine="0"/>
              <w:jc w:val="center"/>
              <w:rPr>
                <w:rFonts w:cs="Arial"/>
                <w:b/>
                <w:bCs/>
                <w:i/>
                <w:color w:val="000000"/>
                <w:sz w:val="16"/>
                <w:szCs w:val="16"/>
              </w:rPr>
            </w:pPr>
          </w:p>
        </w:tc>
      </w:tr>
      <w:tr w:rsidR="00480ED7" w:rsidRPr="0029506A" w:rsidTr="00A7228B">
        <w:trPr>
          <w:trHeight w:val="475"/>
        </w:trPr>
        <w:tc>
          <w:tcPr>
            <w:tcW w:w="1333" w:type="dxa"/>
            <w:shd w:val="clear" w:color="auto" w:fill="8DB3E2"/>
            <w:noWrap/>
            <w:vAlign w:val="bottom"/>
          </w:tcPr>
          <w:p w:rsidR="00480ED7" w:rsidRPr="0029506A" w:rsidRDefault="00480ED7" w:rsidP="00A7228B">
            <w:pPr>
              <w:ind w:left="0" w:firstLine="0"/>
              <w:jc w:val="center"/>
              <w:rPr>
                <w:rFonts w:cs="Arial"/>
                <w:b/>
                <w:bCs/>
                <w:color w:val="000000"/>
                <w:sz w:val="16"/>
                <w:szCs w:val="16"/>
              </w:rPr>
            </w:pPr>
            <w:r w:rsidRPr="0029506A">
              <w:rPr>
                <w:rFonts w:cs="Arial"/>
                <w:b/>
                <w:bCs/>
                <w:color w:val="000000"/>
                <w:sz w:val="16"/>
                <w:szCs w:val="16"/>
              </w:rPr>
              <w:t>Reference</w:t>
            </w:r>
          </w:p>
          <w:p w:rsidR="00480ED7" w:rsidRPr="0029506A" w:rsidRDefault="00480ED7" w:rsidP="00A7228B">
            <w:pPr>
              <w:ind w:left="0"/>
              <w:jc w:val="center"/>
              <w:rPr>
                <w:rFonts w:cs="Arial"/>
                <w:b/>
                <w:bCs/>
                <w:color w:val="000000"/>
                <w:sz w:val="16"/>
                <w:szCs w:val="16"/>
              </w:rPr>
            </w:pPr>
            <w:r w:rsidRPr="0029506A">
              <w:rPr>
                <w:rFonts w:cs="Arial"/>
                <w:color w:val="000000"/>
                <w:sz w:val="16"/>
                <w:szCs w:val="16"/>
              </w:rPr>
              <w:t> </w:t>
            </w:r>
          </w:p>
        </w:tc>
        <w:tc>
          <w:tcPr>
            <w:tcW w:w="2875" w:type="dxa"/>
            <w:shd w:val="clear" w:color="auto" w:fill="8DB3E2"/>
            <w:noWrap/>
            <w:vAlign w:val="bottom"/>
          </w:tcPr>
          <w:p w:rsidR="00480ED7" w:rsidRPr="0029506A" w:rsidRDefault="00480ED7" w:rsidP="00A7228B">
            <w:pPr>
              <w:ind w:left="0" w:firstLine="0"/>
              <w:jc w:val="center"/>
              <w:rPr>
                <w:rFonts w:cs="Arial"/>
                <w:b/>
                <w:bCs/>
                <w:color w:val="000000"/>
                <w:sz w:val="16"/>
                <w:szCs w:val="16"/>
              </w:rPr>
            </w:pPr>
            <w:r w:rsidRPr="0029506A">
              <w:rPr>
                <w:rFonts w:cs="Arial"/>
                <w:b/>
                <w:bCs/>
                <w:color w:val="000000"/>
                <w:sz w:val="16"/>
                <w:szCs w:val="16"/>
              </w:rPr>
              <w:t>Media / Method tested</w:t>
            </w:r>
          </w:p>
          <w:p w:rsidR="00480ED7" w:rsidRPr="0029506A" w:rsidRDefault="00480ED7" w:rsidP="00A7228B">
            <w:pPr>
              <w:ind w:left="0"/>
              <w:rPr>
                <w:rFonts w:cs="Arial"/>
                <w:b/>
                <w:bCs/>
                <w:color w:val="000000"/>
                <w:sz w:val="16"/>
                <w:szCs w:val="16"/>
              </w:rPr>
            </w:pPr>
            <w:r w:rsidRPr="0029506A">
              <w:rPr>
                <w:rFonts w:cs="Arial"/>
                <w:color w:val="000000"/>
                <w:sz w:val="16"/>
                <w:szCs w:val="16"/>
              </w:rPr>
              <w:t> </w:t>
            </w:r>
          </w:p>
        </w:tc>
        <w:tc>
          <w:tcPr>
            <w:tcW w:w="1017" w:type="dxa"/>
            <w:shd w:val="clear" w:color="auto" w:fill="8DB3E2"/>
            <w:noWrap/>
            <w:vAlign w:val="bottom"/>
          </w:tcPr>
          <w:p w:rsidR="00480ED7" w:rsidRPr="0029506A" w:rsidRDefault="00480ED7" w:rsidP="00A7228B">
            <w:pPr>
              <w:ind w:left="0" w:firstLine="0"/>
              <w:jc w:val="center"/>
              <w:rPr>
                <w:rFonts w:cs="Arial"/>
                <w:b/>
                <w:bCs/>
                <w:color w:val="000000"/>
                <w:sz w:val="16"/>
                <w:szCs w:val="16"/>
              </w:rPr>
            </w:pPr>
            <w:r w:rsidRPr="0029506A">
              <w:rPr>
                <w:rFonts w:cs="Arial"/>
                <w:b/>
                <w:bCs/>
                <w:color w:val="000000"/>
                <w:sz w:val="16"/>
                <w:szCs w:val="16"/>
              </w:rPr>
              <w:t>Sensitivity</w:t>
            </w:r>
          </w:p>
          <w:p w:rsidR="00480ED7" w:rsidRPr="0029506A" w:rsidRDefault="00480ED7" w:rsidP="00A7228B">
            <w:pPr>
              <w:ind w:left="0"/>
              <w:jc w:val="center"/>
              <w:rPr>
                <w:rFonts w:cs="Arial"/>
                <w:b/>
                <w:bCs/>
                <w:color w:val="000000"/>
                <w:sz w:val="16"/>
                <w:szCs w:val="16"/>
              </w:rPr>
            </w:pPr>
            <w:r w:rsidRPr="0029506A">
              <w:rPr>
                <w:rFonts w:cs="Arial"/>
                <w:color w:val="000000"/>
                <w:sz w:val="16"/>
                <w:szCs w:val="16"/>
              </w:rPr>
              <w:t>(%)</w:t>
            </w:r>
          </w:p>
        </w:tc>
        <w:tc>
          <w:tcPr>
            <w:tcW w:w="1017" w:type="dxa"/>
            <w:shd w:val="clear" w:color="auto" w:fill="8DB3E2"/>
            <w:noWrap/>
            <w:vAlign w:val="bottom"/>
          </w:tcPr>
          <w:p w:rsidR="00480ED7" w:rsidRPr="0029506A" w:rsidRDefault="00480ED7" w:rsidP="00A7228B">
            <w:pPr>
              <w:ind w:left="0" w:firstLine="0"/>
              <w:jc w:val="center"/>
              <w:rPr>
                <w:rFonts w:cs="Arial"/>
                <w:b/>
                <w:bCs/>
                <w:color w:val="000000"/>
                <w:sz w:val="16"/>
                <w:szCs w:val="16"/>
              </w:rPr>
            </w:pPr>
            <w:r w:rsidRPr="0029506A">
              <w:rPr>
                <w:rFonts w:cs="Arial"/>
                <w:b/>
                <w:bCs/>
                <w:color w:val="000000"/>
                <w:sz w:val="16"/>
                <w:szCs w:val="16"/>
              </w:rPr>
              <w:t>Specificity</w:t>
            </w:r>
          </w:p>
          <w:p w:rsidR="00480ED7" w:rsidRPr="0029506A" w:rsidRDefault="00480ED7" w:rsidP="00A7228B">
            <w:pPr>
              <w:ind w:left="0"/>
              <w:jc w:val="center"/>
              <w:rPr>
                <w:rFonts w:cs="Arial"/>
                <w:b/>
                <w:bCs/>
                <w:color w:val="000000"/>
                <w:sz w:val="16"/>
                <w:szCs w:val="16"/>
              </w:rPr>
            </w:pPr>
            <w:r w:rsidRPr="0029506A">
              <w:rPr>
                <w:rFonts w:cs="Arial"/>
                <w:color w:val="000000"/>
                <w:sz w:val="16"/>
                <w:szCs w:val="16"/>
              </w:rPr>
              <w:t>(%)</w:t>
            </w:r>
          </w:p>
        </w:tc>
        <w:tc>
          <w:tcPr>
            <w:tcW w:w="830" w:type="dxa"/>
            <w:shd w:val="clear" w:color="auto" w:fill="8DB3E2"/>
            <w:noWrap/>
            <w:vAlign w:val="bottom"/>
          </w:tcPr>
          <w:p w:rsidR="00480ED7" w:rsidRPr="0029506A" w:rsidRDefault="00480ED7" w:rsidP="00A7228B">
            <w:pPr>
              <w:ind w:left="0" w:firstLine="0"/>
              <w:jc w:val="center"/>
              <w:rPr>
                <w:rFonts w:cs="Arial"/>
                <w:b/>
                <w:bCs/>
                <w:color w:val="000000"/>
                <w:sz w:val="16"/>
                <w:szCs w:val="16"/>
              </w:rPr>
            </w:pPr>
            <w:r w:rsidRPr="0029506A">
              <w:rPr>
                <w:rFonts w:cs="Arial"/>
                <w:b/>
                <w:bCs/>
                <w:color w:val="000000"/>
                <w:sz w:val="16"/>
                <w:szCs w:val="16"/>
              </w:rPr>
              <w:t>Study</w:t>
            </w:r>
          </w:p>
          <w:p w:rsidR="00480ED7" w:rsidRPr="0029506A" w:rsidRDefault="00480ED7" w:rsidP="00A7228B">
            <w:pPr>
              <w:ind w:left="0" w:firstLine="0"/>
              <w:jc w:val="center"/>
              <w:rPr>
                <w:rFonts w:cs="Arial"/>
                <w:b/>
                <w:bCs/>
                <w:color w:val="000000"/>
                <w:sz w:val="16"/>
                <w:szCs w:val="16"/>
              </w:rPr>
            </w:pPr>
            <w:r w:rsidRPr="0029506A">
              <w:rPr>
                <w:rFonts w:cs="Arial"/>
                <w:b/>
                <w:bCs/>
                <w:color w:val="000000"/>
                <w:sz w:val="16"/>
                <w:szCs w:val="16"/>
              </w:rPr>
              <w:t>location</w:t>
            </w:r>
          </w:p>
        </w:tc>
        <w:tc>
          <w:tcPr>
            <w:tcW w:w="2077" w:type="dxa"/>
            <w:shd w:val="clear" w:color="auto" w:fill="8DB3E2"/>
            <w:noWrap/>
            <w:vAlign w:val="bottom"/>
          </w:tcPr>
          <w:p w:rsidR="00480ED7" w:rsidRPr="0029506A" w:rsidRDefault="00480ED7" w:rsidP="00A7228B">
            <w:pPr>
              <w:ind w:left="0" w:firstLine="0"/>
              <w:jc w:val="center"/>
              <w:rPr>
                <w:rFonts w:cs="Arial"/>
                <w:b/>
                <w:bCs/>
                <w:color w:val="000000"/>
                <w:sz w:val="16"/>
                <w:szCs w:val="16"/>
              </w:rPr>
            </w:pPr>
            <w:r w:rsidRPr="0029506A">
              <w:rPr>
                <w:rFonts w:cs="Arial"/>
                <w:b/>
                <w:bCs/>
                <w:color w:val="000000"/>
                <w:sz w:val="16"/>
                <w:szCs w:val="16"/>
              </w:rPr>
              <w:t>No. of positive Samples/Total Samples</w:t>
            </w:r>
          </w:p>
        </w:tc>
        <w:tc>
          <w:tcPr>
            <w:tcW w:w="4932" w:type="dxa"/>
            <w:shd w:val="clear" w:color="auto" w:fill="8DB3E2"/>
            <w:noWrap/>
            <w:vAlign w:val="bottom"/>
          </w:tcPr>
          <w:p w:rsidR="00480ED7" w:rsidRPr="0029506A" w:rsidRDefault="00480ED7" w:rsidP="00A7228B">
            <w:pPr>
              <w:ind w:left="0" w:firstLine="0"/>
              <w:jc w:val="center"/>
              <w:rPr>
                <w:rFonts w:cs="Arial"/>
                <w:b/>
                <w:bCs/>
                <w:color w:val="000000"/>
                <w:sz w:val="16"/>
                <w:szCs w:val="16"/>
              </w:rPr>
            </w:pPr>
            <w:r w:rsidRPr="0029506A">
              <w:rPr>
                <w:rFonts w:cs="Arial"/>
                <w:b/>
                <w:bCs/>
                <w:color w:val="000000"/>
                <w:sz w:val="16"/>
                <w:szCs w:val="16"/>
              </w:rPr>
              <w:t>Comments</w:t>
            </w:r>
          </w:p>
          <w:p w:rsidR="00480ED7" w:rsidRPr="0029506A" w:rsidRDefault="00480ED7" w:rsidP="00A7228B">
            <w:pPr>
              <w:ind w:left="0"/>
              <w:jc w:val="center"/>
              <w:rPr>
                <w:rFonts w:cs="Arial"/>
                <w:b/>
                <w:bCs/>
                <w:color w:val="000000"/>
                <w:sz w:val="16"/>
                <w:szCs w:val="16"/>
              </w:rPr>
            </w:pPr>
            <w:r w:rsidRPr="0029506A">
              <w:rPr>
                <w:rFonts w:cs="Arial"/>
                <w:b/>
                <w:bCs/>
                <w:color w:val="000000"/>
                <w:sz w:val="16"/>
                <w:szCs w:val="16"/>
              </w:rPr>
              <w:t> </w:t>
            </w:r>
          </w:p>
        </w:tc>
      </w:tr>
      <w:tr w:rsidR="00480ED7" w:rsidRPr="0029506A" w:rsidTr="00A7228B">
        <w:trPr>
          <w:trHeight w:val="225"/>
        </w:trPr>
        <w:tc>
          <w:tcPr>
            <w:tcW w:w="1333" w:type="dxa"/>
            <w:vMerge w:val="restart"/>
            <w:shd w:val="clear" w:color="auto" w:fill="8DB3E2"/>
            <w:noWrap/>
            <w:vAlign w:val="center"/>
          </w:tcPr>
          <w:p w:rsidR="00480ED7" w:rsidRPr="0029506A" w:rsidRDefault="00E40793" w:rsidP="00E40793">
            <w:pPr>
              <w:ind w:left="0" w:firstLine="0"/>
              <w:jc w:val="center"/>
              <w:rPr>
                <w:rFonts w:cs="Arial"/>
                <w:color w:val="000000"/>
              </w:rPr>
            </w:pPr>
            <w:r>
              <w:rPr>
                <w:rFonts w:cs="Arial"/>
                <w:color w:val="000000"/>
              </w:rPr>
              <w:fldChar w:fldCharType="begin" w:fldLock="1">
                <w:fldData xml:space="preserve">PFJlZm1hbj48Q2l0ZT48QXV0aG9yPkFkbGVyPC9BdXRob3I+PFllYXI+MjAxMTwvWWVhcj48UmVj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</w:fldData>
              </w:fldChar>
            </w:r>
            <w:r w:rsidR="00C45326">
              <w:rPr>
                <w:rFonts w:cs="Arial"/>
                <w:color w:val="000000"/>
              </w:rPr>
              <w:instrText xml:space="preserve"> ADDIN REFMGR.CITE </w:instrText>
            </w:r>
            <w:r w:rsidR="00C45326">
              <w:rPr>
                <w:rFonts w:cs="Arial"/>
                <w:color w:val="000000"/>
              </w:rPr>
              <w:fldChar w:fldCharType="begin" w:fldLock="1">
                <w:fldData xml:space="preserve">PFJlZm1hbj48Q2l0ZT48QXV0aG9yPkFkbGVyPC9BdXRob3I+PFllYXI+MjAxMTwvWWVhcj48UmVj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</w:fldData>
              </w:fldChar>
            </w:r>
            <w:r w:rsidR="00C45326">
              <w:rPr>
                <w:rFonts w:cs="Arial"/>
                <w:color w:val="000000"/>
              </w:rPr>
              <w:instrText xml:space="preserve"> ADDIN EN.CITE.DATA </w:instrText>
            </w:r>
            <w:r w:rsidR="00C45326">
              <w:rPr>
                <w:rFonts w:cs="Arial"/>
                <w:color w:val="000000"/>
              </w:rPr>
            </w:r>
            <w:r w:rsidR="00C45326">
              <w:rPr>
                <w:rFonts w:cs="Arial"/>
                <w:color w:val="000000"/>
              </w:rPr>
              <w:fldChar w:fldCharType="end"/>
            </w:r>
            <w:r>
              <w:rPr>
                <w:rFonts w:cs="Arial"/>
                <w:color w:val="000000"/>
              </w:rPr>
            </w:r>
            <w:r>
              <w:rPr>
                <w:rFonts w:cs="Arial"/>
                <w:color w:val="000000"/>
              </w:rPr>
              <w:fldChar w:fldCharType="separate"/>
            </w:r>
            <w:r w:rsidRPr="00E40793">
              <w:rPr>
                <w:rFonts w:cs="Arial"/>
                <w:noProof/>
                <w:color w:val="000000"/>
                <w:vertAlign w:val="superscript"/>
              </w:rPr>
              <w:t>17</w:t>
            </w:r>
            <w:r>
              <w:rPr>
                <w:rFonts w:cs="Arial"/>
                <w:color w:val="000000"/>
              </w:rPr>
              <w:fldChar w:fldCharType="end"/>
            </w: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CHROMagar KPC</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84.9</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88.7</w:t>
            </w:r>
          </w:p>
        </w:tc>
        <w:tc>
          <w:tcPr>
            <w:tcW w:w="830"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Israel</w:t>
            </w:r>
          </w:p>
        </w:tc>
        <w:tc>
          <w:tcPr>
            <w:tcW w:w="2077"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33 / 139</w:t>
            </w:r>
          </w:p>
        </w:tc>
        <w:tc>
          <w:tcPr>
            <w:tcW w:w="4932"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All isolates of CPE had KPC enzyme.</w:t>
            </w:r>
          </w:p>
        </w:tc>
      </w:tr>
      <w:tr w:rsidR="00480ED7" w:rsidRPr="0029506A" w:rsidTr="00A7228B">
        <w:trPr>
          <w:trHeight w:val="225"/>
        </w:trPr>
        <w:tc>
          <w:tcPr>
            <w:tcW w:w="1333" w:type="dxa"/>
            <w:vMerge/>
            <w:shd w:val="clear" w:color="auto" w:fill="8DB3E2"/>
            <w:noWrap/>
            <w:vAlign w:val="center"/>
          </w:tcPr>
          <w:p w:rsidR="00480ED7" w:rsidRPr="0029506A" w:rsidRDefault="00480ED7" w:rsidP="00A7228B">
            <w:pPr>
              <w:ind w:left="0" w:firstLine="0"/>
              <w:jc w:val="center"/>
              <w:rPr>
                <w:rFonts w:cs="Arial"/>
                <w:color w:val="000000"/>
                <w:sz w:val="16"/>
                <w:szCs w:val="16"/>
              </w:rPr>
            </w:pP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MacConkey plus carbapenem discs</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75.8</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89.6</w:t>
            </w:r>
          </w:p>
        </w:tc>
        <w:tc>
          <w:tcPr>
            <w:tcW w:w="830"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2077"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4932"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333" w:type="dxa"/>
            <w:vMerge/>
            <w:shd w:val="clear" w:color="auto" w:fill="8DB3E2"/>
            <w:noWrap/>
            <w:vAlign w:val="center"/>
          </w:tcPr>
          <w:p w:rsidR="00480ED7" w:rsidRPr="0029506A" w:rsidRDefault="00480ED7" w:rsidP="00A7228B">
            <w:pPr>
              <w:ind w:left="0" w:firstLine="0"/>
              <w:jc w:val="center"/>
              <w:rPr>
                <w:rFonts w:cs="Arial"/>
                <w:color w:val="000000"/>
                <w:sz w:val="16"/>
                <w:szCs w:val="16"/>
              </w:rPr>
            </w:pP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MacConkey plus imipenem (1 mg/L)</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84.9</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94.3</w:t>
            </w:r>
          </w:p>
        </w:tc>
        <w:tc>
          <w:tcPr>
            <w:tcW w:w="830"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2077"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4932"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4081" w:type="dxa"/>
            <w:gridSpan w:val="7"/>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333" w:type="dxa"/>
            <w:vMerge w:val="restart"/>
            <w:shd w:val="clear" w:color="auto" w:fill="8DB3E2"/>
            <w:noWrap/>
            <w:vAlign w:val="center"/>
          </w:tcPr>
          <w:p w:rsidR="00480ED7" w:rsidRPr="0029506A" w:rsidRDefault="00E40793" w:rsidP="00E40793">
            <w:pPr>
              <w:ind w:left="0" w:firstLine="0"/>
              <w:jc w:val="center"/>
              <w:rPr>
                <w:rFonts w:cs="Arial"/>
                <w:color w:val="000000"/>
              </w:rPr>
            </w:pPr>
            <w:r>
              <w:rPr>
                <w:rFonts w:cs="Arial"/>
                <w:color w:val="000000"/>
              </w:rPr>
              <w:fldChar w:fldCharType="begin" w:fldLock="1">
                <w:fldData xml:space="preserve">PFJlZm1hbj48Q2l0ZT48QXV0aG9yPlNhbXJhPC9BdXRob3I+PFllYXI+MjAwODwvWWVhcj48UmVj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</w:fldData>
              </w:fldChar>
            </w:r>
            <w:r w:rsidR="00C45326">
              <w:rPr>
                <w:rFonts w:cs="Arial"/>
                <w:color w:val="000000"/>
              </w:rPr>
              <w:instrText xml:space="preserve"> ADDIN REFMGR.CITE </w:instrText>
            </w:r>
            <w:r w:rsidR="00C45326">
              <w:rPr>
                <w:rFonts w:cs="Arial"/>
                <w:color w:val="000000"/>
              </w:rPr>
              <w:fldChar w:fldCharType="begin" w:fldLock="1">
                <w:fldData xml:space="preserve">PFJlZm1hbj48Q2l0ZT48QXV0aG9yPlNhbXJhPC9BdXRob3I+PFllYXI+MjAwODwvWWVhcj48UmVj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</w:fldData>
              </w:fldChar>
            </w:r>
            <w:r w:rsidR="00C45326">
              <w:rPr>
                <w:rFonts w:cs="Arial"/>
                <w:color w:val="000000"/>
              </w:rPr>
              <w:instrText xml:space="preserve"> ADDIN EN.CITE.DATA </w:instrText>
            </w:r>
            <w:r w:rsidR="00C45326">
              <w:rPr>
                <w:rFonts w:cs="Arial"/>
                <w:color w:val="000000"/>
              </w:rPr>
            </w:r>
            <w:r w:rsidR="00C45326">
              <w:rPr>
                <w:rFonts w:cs="Arial"/>
                <w:color w:val="000000"/>
              </w:rPr>
              <w:fldChar w:fldCharType="end"/>
            </w:r>
            <w:r>
              <w:rPr>
                <w:rFonts w:cs="Arial"/>
                <w:color w:val="000000"/>
              </w:rPr>
            </w:r>
            <w:r>
              <w:rPr>
                <w:rFonts w:cs="Arial"/>
                <w:color w:val="000000"/>
              </w:rPr>
              <w:fldChar w:fldCharType="separate"/>
            </w:r>
            <w:r w:rsidRPr="00E40793">
              <w:rPr>
                <w:rFonts w:cs="Arial"/>
                <w:noProof/>
                <w:color w:val="000000"/>
                <w:vertAlign w:val="superscript"/>
              </w:rPr>
              <w:t>18</w:t>
            </w:r>
            <w:r>
              <w:rPr>
                <w:rFonts w:cs="Arial"/>
                <w:color w:val="000000"/>
              </w:rPr>
              <w:fldChar w:fldCharType="end"/>
            </w: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CHROMagar KPC</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100</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98.4</w:t>
            </w:r>
          </w:p>
        </w:tc>
        <w:tc>
          <w:tcPr>
            <w:tcW w:w="830"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Israel</w:t>
            </w:r>
          </w:p>
        </w:tc>
        <w:tc>
          <w:tcPr>
            <w:tcW w:w="2077"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41 / 122</w:t>
            </w:r>
          </w:p>
        </w:tc>
        <w:tc>
          <w:tcPr>
            <w:tcW w:w="4932"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Sensitivity and specificity of both media were calculated relative to PCR testing of samples. All isolates of CPE had KPC-3 enzyme</w:t>
            </w:r>
          </w:p>
        </w:tc>
      </w:tr>
      <w:tr w:rsidR="00480ED7" w:rsidRPr="0029506A" w:rsidTr="00A7228B">
        <w:trPr>
          <w:trHeight w:val="225"/>
        </w:trPr>
        <w:tc>
          <w:tcPr>
            <w:tcW w:w="1333" w:type="dxa"/>
            <w:vMerge/>
            <w:shd w:val="clear" w:color="auto" w:fill="8DB3E2"/>
            <w:noWrap/>
            <w:vAlign w:val="center"/>
          </w:tcPr>
          <w:p w:rsidR="00480ED7" w:rsidRPr="0029506A" w:rsidRDefault="00480ED7" w:rsidP="00A7228B">
            <w:pPr>
              <w:ind w:left="0" w:firstLine="0"/>
              <w:jc w:val="center"/>
              <w:rPr>
                <w:rFonts w:cs="Arial"/>
                <w:color w:val="000000"/>
                <w:sz w:val="16"/>
                <w:szCs w:val="16"/>
              </w:rPr>
            </w:pP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MacConkey plus carbapenem discs.</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92.7</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95.9</w:t>
            </w:r>
          </w:p>
        </w:tc>
        <w:tc>
          <w:tcPr>
            <w:tcW w:w="830"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2077"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4932"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4081" w:type="dxa"/>
            <w:gridSpan w:val="7"/>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333" w:type="dxa"/>
            <w:vMerge w:val="restart"/>
            <w:shd w:val="clear" w:color="auto" w:fill="8DB3E2"/>
            <w:noWrap/>
            <w:vAlign w:val="center"/>
          </w:tcPr>
          <w:p w:rsidR="00480ED7" w:rsidRPr="0029506A" w:rsidRDefault="00E40793" w:rsidP="00E40793">
            <w:pPr>
              <w:ind w:left="0" w:firstLine="0"/>
              <w:jc w:val="center"/>
              <w:rPr>
                <w:rFonts w:cs="Arial"/>
                <w:color w:val="000000"/>
              </w:rPr>
            </w:pPr>
            <w:r>
              <w:rPr>
                <w:rFonts w:cs="Arial"/>
                <w:color w:val="000000"/>
              </w:rPr>
              <w:fldChar w:fldCharType="begin" w:fldLock="1">
                <w:fldData xml:space="preserve">PFJlZm1hbj48Q2l0ZT48QXV0aG9yPlBhbmFnZWE8L0F1dGhvcj48WWVhcj4yMDExPC9ZZWFyPjxS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</w:fldData>
              </w:fldChar>
            </w:r>
            <w:r w:rsidR="00C45326">
              <w:rPr>
                <w:rFonts w:cs="Arial"/>
                <w:color w:val="000000"/>
              </w:rPr>
              <w:instrText xml:space="preserve"> ADDIN REFMGR.CITE </w:instrText>
            </w:r>
            <w:r w:rsidR="00C45326">
              <w:rPr>
                <w:rFonts w:cs="Arial"/>
                <w:color w:val="000000"/>
              </w:rPr>
              <w:fldChar w:fldCharType="begin" w:fldLock="1">
                <w:fldData xml:space="preserve">PFJlZm1hbj48Q2l0ZT48QXV0aG9yPlBhbmFnZWE8L0F1dGhvcj48WWVhcj4yMDExPC9ZZWFyPjxS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</w:fldData>
              </w:fldChar>
            </w:r>
            <w:r w:rsidR="00C45326">
              <w:rPr>
                <w:rFonts w:cs="Arial"/>
                <w:color w:val="000000"/>
              </w:rPr>
              <w:instrText xml:space="preserve"> ADDIN EN.CITE.DATA </w:instrText>
            </w:r>
            <w:r w:rsidR="00C45326">
              <w:rPr>
                <w:rFonts w:cs="Arial"/>
                <w:color w:val="000000"/>
              </w:rPr>
            </w:r>
            <w:r w:rsidR="00C45326">
              <w:rPr>
                <w:rFonts w:cs="Arial"/>
                <w:color w:val="000000"/>
              </w:rPr>
              <w:fldChar w:fldCharType="end"/>
            </w:r>
            <w:r>
              <w:rPr>
                <w:rFonts w:cs="Arial"/>
                <w:color w:val="000000"/>
              </w:rPr>
            </w:r>
            <w:r>
              <w:rPr>
                <w:rFonts w:cs="Arial"/>
                <w:color w:val="000000"/>
              </w:rPr>
              <w:fldChar w:fldCharType="separate"/>
            </w:r>
            <w:r w:rsidRPr="00E40793">
              <w:rPr>
                <w:rFonts w:cs="Arial"/>
                <w:noProof/>
                <w:color w:val="000000"/>
                <w:vertAlign w:val="superscript"/>
              </w:rPr>
              <w:t>19</w:t>
            </w:r>
            <w:r>
              <w:rPr>
                <w:rFonts w:cs="Arial"/>
                <w:color w:val="000000"/>
              </w:rPr>
              <w:fldChar w:fldCharType="end"/>
            </w: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CHROMagar KPC</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97.8</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ND</w:t>
            </w:r>
            <w:r w:rsidRPr="0029506A">
              <w:rPr>
                <w:rFonts w:cs="Arial"/>
                <w:color w:val="000000"/>
                <w:sz w:val="16"/>
                <w:szCs w:val="16"/>
                <w:vertAlign w:val="superscript"/>
              </w:rPr>
              <w:t>a</w:t>
            </w:r>
          </w:p>
        </w:tc>
        <w:tc>
          <w:tcPr>
            <w:tcW w:w="830"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Greece</w:t>
            </w:r>
          </w:p>
        </w:tc>
        <w:tc>
          <w:tcPr>
            <w:tcW w:w="2077"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46 / 126</w:t>
            </w:r>
          </w:p>
        </w:tc>
        <w:tc>
          <w:tcPr>
            <w:tcW w:w="4932"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Predominant carbapenemases were KPC and VIM</w:t>
            </w:r>
          </w:p>
        </w:tc>
      </w:tr>
      <w:tr w:rsidR="00480ED7" w:rsidRPr="0029506A" w:rsidTr="00A7228B">
        <w:trPr>
          <w:trHeight w:val="225"/>
        </w:trPr>
        <w:tc>
          <w:tcPr>
            <w:tcW w:w="1333" w:type="dxa"/>
            <w:vMerge/>
            <w:shd w:val="clear" w:color="auto" w:fill="8DB3E2"/>
            <w:noWrap/>
            <w:vAlign w:val="center"/>
          </w:tcPr>
          <w:p w:rsidR="00480ED7" w:rsidRPr="0029506A" w:rsidRDefault="00480ED7" w:rsidP="00A7228B">
            <w:pPr>
              <w:ind w:left="0" w:firstLine="0"/>
              <w:jc w:val="center"/>
              <w:rPr>
                <w:rFonts w:cs="Arial"/>
                <w:color w:val="000000"/>
                <w:sz w:val="16"/>
                <w:szCs w:val="16"/>
              </w:rPr>
            </w:pP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MacConkey plus imipenem (1 mg/L)</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78.3</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ND</w:t>
            </w:r>
          </w:p>
        </w:tc>
        <w:tc>
          <w:tcPr>
            <w:tcW w:w="830"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2077"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4932"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4081" w:type="dxa"/>
            <w:gridSpan w:val="7"/>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333" w:type="dxa"/>
            <w:vMerge w:val="restart"/>
            <w:shd w:val="clear" w:color="auto" w:fill="8DB3E2"/>
            <w:noWrap/>
            <w:vAlign w:val="center"/>
          </w:tcPr>
          <w:p w:rsidR="00480ED7" w:rsidRPr="0029506A" w:rsidRDefault="00E40793" w:rsidP="00E40793">
            <w:pPr>
              <w:ind w:left="0" w:firstLine="0"/>
              <w:jc w:val="center"/>
              <w:rPr>
                <w:rFonts w:cs="Arial"/>
                <w:color w:val="000000"/>
              </w:rPr>
            </w:pPr>
            <w:r>
              <w:rPr>
                <w:rFonts w:cs="Arial"/>
                <w:color w:val="000000"/>
              </w:rPr>
              <w:fldChar w:fldCharType="begin" w:fldLock="1">
                <w:fldData xml:space="preserve">PFJlZm1hbj48Q2l0ZT48QXV0aG9yPlBlcnJ5PC9BdXRob3I+PFllYXI+MjAxMTwvWWVhcj48UmVj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</w:fldData>
              </w:fldChar>
            </w:r>
            <w:r w:rsidR="00C45326">
              <w:rPr>
                <w:rFonts w:cs="Arial"/>
                <w:color w:val="000000"/>
              </w:rPr>
              <w:instrText xml:space="preserve"> ADDIN REFMGR.CITE </w:instrText>
            </w:r>
            <w:r w:rsidR="00C45326">
              <w:rPr>
                <w:rFonts w:cs="Arial"/>
                <w:color w:val="000000"/>
              </w:rPr>
              <w:fldChar w:fldCharType="begin" w:fldLock="1">
                <w:fldData xml:space="preserve">PFJlZm1hbj48Q2l0ZT48QXV0aG9yPlBlcnJ5PC9BdXRob3I+PFllYXI+MjAxMTwvWWVhcj48UmVj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</w:fldData>
              </w:fldChar>
            </w:r>
            <w:r w:rsidR="00C45326">
              <w:rPr>
                <w:rFonts w:cs="Arial"/>
                <w:color w:val="000000"/>
              </w:rPr>
              <w:instrText xml:space="preserve"> ADDIN EN.CITE.DATA </w:instrText>
            </w:r>
            <w:r w:rsidR="00C45326">
              <w:rPr>
                <w:rFonts w:cs="Arial"/>
                <w:color w:val="000000"/>
              </w:rPr>
            </w:r>
            <w:r w:rsidR="00C45326">
              <w:rPr>
                <w:rFonts w:cs="Arial"/>
                <w:color w:val="000000"/>
              </w:rPr>
              <w:fldChar w:fldCharType="end"/>
            </w:r>
            <w:r>
              <w:rPr>
                <w:rFonts w:cs="Arial"/>
                <w:color w:val="000000"/>
              </w:rPr>
            </w:r>
            <w:r>
              <w:rPr>
                <w:rFonts w:cs="Arial"/>
                <w:color w:val="000000"/>
              </w:rPr>
              <w:fldChar w:fldCharType="separate"/>
            </w:r>
            <w:r w:rsidRPr="00E40793">
              <w:rPr>
                <w:rFonts w:cs="Arial"/>
                <w:noProof/>
                <w:color w:val="000000"/>
                <w:vertAlign w:val="superscript"/>
              </w:rPr>
              <w:t>21</w:t>
            </w:r>
            <w:r>
              <w:rPr>
                <w:rFonts w:cs="Arial"/>
                <w:color w:val="000000"/>
              </w:rPr>
              <w:fldChar w:fldCharType="end"/>
            </w: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Colorex KPC</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97</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96</w:t>
            </w:r>
          </w:p>
        </w:tc>
        <w:tc>
          <w:tcPr>
            <w:tcW w:w="830"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Pakistan</w:t>
            </w:r>
          </w:p>
        </w:tc>
        <w:tc>
          <w:tcPr>
            <w:tcW w:w="2077"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37 / 200</w:t>
            </w:r>
          </w:p>
        </w:tc>
        <w:tc>
          <w:tcPr>
            <w:tcW w:w="4932"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Prototype version of chromID CARBA tested. All CPE had NDM-1</w:t>
            </w:r>
          </w:p>
        </w:tc>
      </w:tr>
      <w:tr w:rsidR="00480ED7" w:rsidRPr="0029506A" w:rsidTr="00A7228B">
        <w:trPr>
          <w:trHeight w:val="225"/>
        </w:trPr>
        <w:tc>
          <w:tcPr>
            <w:tcW w:w="1333" w:type="dxa"/>
            <w:vMerge/>
            <w:shd w:val="clear" w:color="auto" w:fill="8DB3E2"/>
            <w:noWrap/>
            <w:vAlign w:val="center"/>
          </w:tcPr>
          <w:p w:rsidR="00480ED7" w:rsidRPr="0029506A" w:rsidRDefault="00480ED7" w:rsidP="00A7228B">
            <w:pPr>
              <w:ind w:left="0" w:firstLine="0"/>
              <w:jc w:val="center"/>
              <w:rPr>
                <w:rFonts w:cs="Arial"/>
                <w:color w:val="000000"/>
                <w:sz w:val="16"/>
                <w:szCs w:val="16"/>
              </w:rPr>
            </w:pP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chromID CARBA</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100</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93</w:t>
            </w:r>
          </w:p>
        </w:tc>
        <w:tc>
          <w:tcPr>
            <w:tcW w:w="830"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2077"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4932"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4081" w:type="dxa"/>
            <w:gridSpan w:val="7"/>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333" w:type="dxa"/>
            <w:vMerge w:val="restart"/>
            <w:shd w:val="clear" w:color="auto" w:fill="8DB3E2"/>
            <w:noWrap/>
            <w:vAlign w:val="center"/>
          </w:tcPr>
          <w:p w:rsidR="00480ED7" w:rsidRPr="0029506A" w:rsidRDefault="00E40793" w:rsidP="00E40793">
            <w:pPr>
              <w:ind w:left="0" w:firstLine="0"/>
              <w:jc w:val="center"/>
              <w:rPr>
                <w:rFonts w:cs="Arial"/>
                <w:color w:val="000000"/>
                <w:sz w:val="16"/>
                <w:szCs w:val="16"/>
              </w:rPr>
            </w:pPr>
            <w:r>
              <w:rPr>
                <w:rFonts w:cs="Arial"/>
                <w:vertAlign w:val="superscript"/>
              </w:rPr>
              <w:fldChar w:fldCharType="begin" w:fldLock="1"/>
            </w:r>
            <w:r w:rsidR="00C45326">
              <w:rPr>
                <w:rFonts w:cs="Arial"/>
                <w:vertAlign w:val="superscript"/>
              </w:rPr>
              <w:instrText xml:space="preserve"> ADDIN REFMGR.CITE &lt;Refman&gt;&lt;Cite&gt;&lt;Author&gt;Day&lt;/Author&gt;&lt;Year&gt;2013&lt;/Year&gt;&lt;RecNum&gt;36221&lt;/RecNum&gt;&lt;IDText&gt;Prevalence and molecular characterization of Enterobacteriaceae producing NDM-1 carbapenemase at a military hospital in Pakistan and evaluation of two chromogenic media&lt;/IDText&gt;&lt;MDL Ref_Type="Journal"&gt;&lt;Ref_Type&gt;Journal&lt;/Ref_Type&gt;&lt;Ref_ID&gt;36221&lt;/Ref_ID&gt;&lt;Title_Primary&gt;Prevalence and molecular characterization of Enterobacteriaceae producing NDM-1 carbapenemase at a military hospital in Pakistan and evaluation of two chromogenic media&lt;/Title_Primary&gt;&lt;Authors_Primary&gt;Day,K.M.&lt;/Authors_Primary&gt;&lt;Authors_Primary&gt;Ali,S.&lt;/Authors_Primary&gt;&lt;Authors_Primary&gt;Mirza,I.A.&lt;/Authors_Primary&gt;&lt;Authors_Primary&gt;Sidjabat,H.E.&lt;/Authors_Primary&gt;&lt;Authors_Primary&gt;Silvey,A.&lt;/Authors_Primary&gt;&lt;Authors_Primary&gt;Lanyon,C.V.&lt;/Authors_Primary&gt;&lt;Authors_Primary&gt;Cummings,S.P.&lt;/Authors_Primary&gt;&lt;Authors_Primary&gt;Abbasi,S.A.&lt;/Authors_Primary&gt;&lt;Authors_Primary&gt;Raza,M.W.&lt;/Authors_Primary&gt;&lt;Authors_Primary&gt;Paterson,D.L.&lt;/Authors_Primary&gt;&lt;Authors_Primary&gt;Perry,J.D.&lt;/Authors_Primary&gt;&lt;Date_Primary&gt;2013/2&lt;/Date_Primary&gt;&lt;Keywords&gt;Culture&lt;/Keywords&gt;&lt;Keywords&gt;Culture Media&lt;/Keywords&gt;&lt;Keywords&gt;Enterobacteriaceae&lt;/Keywords&gt;&lt;Keywords&gt;Escherichia&lt;/Keywords&gt;&lt;Keywords&gt;Escherichia coli&lt;/Keywords&gt;&lt;Keywords&gt;Hospitalization&lt;/Keywords&gt;&lt;Keywords&gt;Identification&lt;/Keywords&gt;&lt;Keywords&gt;microbiology&lt;/Keywords&gt;&lt;Keywords&gt;Molecular characterization&lt;/Keywords&gt;&lt;Keywords&gt;P 8&lt;/Keywords&gt;&lt;Keywords&gt;Pakistan&lt;/Keywords&gt;&lt;Keywords&gt;Patients&lt;/Keywords&gt;&lt;Keywords&gt;Prevalence&lt;/Keywords&gt;&lt;Reprint&gt;Not in File&lt;/Reprint&gt;&lt;Start_Page&gt;187&lt;/Start_Page&gt;&lt;End_Page&gt;191&lt;/End_Page&gt;&lt;Periodical&gt;Diagn.Microbiol.Infect.Dis.&lt;/Periodical&gt;&lt;Volume&gt;75&lt;/Volume&gt;&lt;Issue&gt;2&lt;/Issue&gt;&lt;Misc_3&gt;S0732-8893(12)00450-6 [pii];10.1016/j.diagmicrobio.2012.11.006 [doi]&lt;/Misc_3&gt;&lt;Address&gt;Department of Microbiology, Freeman Hospital, Newcastle Upon Tyne, NE7 7DN, UK&lt;/Address&gt;&lt;Web_URL&gt;PM:23246367&lt;/Web_URL&gt;&lt;ZZ_JournalStdAbbrev&gt;&lt;f name="System"&gt;Diagn.Microbiol.Infect.Dis.&lt;/f&gt;&lt;/ZZ_JournalStdAbbrev&gt;&lt;ZZ_WorkformID&gt;1&lt;/ZZ_WorkformID&gt;&lt;/MDL&gt;&lt;/Cite&gt;&lt;/Refman&gt;</w:instrText>
            </w:r>
            <w:r>
              <w:rPr>
                <w:rFonts w:cs="Arial"/>
                <w:vertAlign w:val="superscript"/>
              </w:rPr>
              <w:fldChar w:fldCharType="separate"/>
            </w:r>
            <w:r>
              <w:rPr>
                <w:rFonts w:cs="Arial"/>
                <w:noProof/>
                <w:vertAlign w:val="superscript"/>
              </w:rPr>
              <w:t>22</w:t>
            </w:r>
            <w:r>
              <w:rPr>
                <w:rFonts w:cs="Arial"/>
                <w:vertAlign w:val="superscript"/>
              </w:rPr>
              <w:fldChar w:fldCharType="end"/>
            </w: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chromID CARBA</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100</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98</w:t>
            </w:r>
          </w:p>
        </w:tc>
        <w:tc>
          <w:tcPr>
            <w:tcW w:w="830"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Pakistan</w:t>
            </w:r>
          </w:p>
        </w:tc>
        <w:tc>
          <w:tcPr>
            <w:tcW w:w="2077"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32 / 175</w:t>
            </w:r>
          </w:p>
        </w:tc>
        <w:tc>
          <w:tcPr>
            <w:tcW w:w="4932"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All CPE had NDM-1</w:t>
            </w:r>
          </w:p>
        </w:tc>
      </w:tr>
      <w:tr w:rsidR="00480ED7" w:rsidRPr="0029506A" w:rsidTr="00A7228B">
        <w:trPr>
          <w:trHeight w:val="225"/>
        </w:trPr>
        <w:tc>
          <w:tcPr>
            <w:tcW w:w="1333" w:type="dxa"/>
            <w:vMerge/>
            <w:shd w:val="clear" w:color="auto" w:fill="8DB3E2"/>
            <w:noWrap/>
            <w:vAlign w:val="center"/>
          </w:tcPr>
          <w:p w:rsidR="00480ED7" w:rsidRPr="0029506A" w:rsidRDefault="00480ED7" w:rsidP="00A7228B">
            <w:pPr>
              <w:ind w:left="0" w:firstLine="0"/>
              <w:jc w:val="center"/>
              <w:rPr>
                <w:rFonts w:cs="Arial"/>
                <w:color w:val="000000"/>
                <w:sz w:val="16"/>
                <w:szCs w:val="16"/>
              </w:rPr>
            </w:pPr>
          </w:p>
        </w:tc>
        <w:tc>
          <w:tcPr>
            <w:tcW w:w="2875" w:type="dxa"/>
            <w:shd w:val="clear" w:color="auto" w:fill="auto"/>
            <w:noWrap/>
            <w:vAlign w:val="center"/>
          </w:tcPr>
          <w:p w:rsidR="00480ED7" w:rsidRPr="0029506A" w:rsidRDefault="00480ED7" w:rsidP="00A7228B">
            <w:pPr>
              <w:ind w:left="0" w:firstLine="0"/>
              <w:rPr>
                <w:rFonts w:cs="Arial"/>
                <w:i/>
                <w:iCs/>
                <w:color w:val="000000"/>
                <w:sz w:val="16"/>
                <w:szCs w:val="16"/>
              </w:rPr>
            </w:pPr>
            <w:r w:rsidRPr="0029506A">
              <w:rPr>
                <w:rFonts w:cs="Arial"/>
                <w:i/>
                <w:iCs/>
                <w:color w:val="000000"/>
                <w:sz w:val="16"/>
                <w:szCs w:val="16"/>
              </w:rPr>
              <w:t>Brilliance</w:t>
            </w:r>
            <w:r w:rsidRPr="0029506A">
              <w:rPr>
                <w:rFonts w:cs="Arial"/>
                <w:color w:val="000000"/>
                <w:sz w:val="16"/>
                <w:szCs w:val="16"/>
              </w:rPr>
              <w:t xml:space="preserve"> CRE</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62.5</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34</w:t>
            </w:r>
          </w:p>
        </w:tc>
        <w:tc>
          <w:tcPr>
            <w:tcW w:w="830"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2077"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4932"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4081" w:type="dxa"/>
            <w:gridSpan w:val="7"/>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333" w:type="dxa"/>
            <w:vMerge w:val="restart"/>
            <w:shd w:val="clear" w:color="auto" w:fill="8DB3E2"/>
            <w:noWrap/>
            <w:vAlign w:val="center"/>
          </w:tcPr>
          <w:p w:rsidR="00480ED7" w:rsidRPr="0029506A" w:rsidRDefault="00E40793" w:rsidP="00E40793">
            <w:pPr>
              <w:ind w:left="0" w:firstLine="0"/>
              <w:jc w:val="center"/>
              <w:rPr>
                <w:rFonts w:cs="Arial"/>
                <w:color w:val="000000"/>
              </w:rPr>
            </w:pPr>
            <w:r>
              <w:rPr>
                <w:rFonts w:cs="Arial"/>
                <w:color w:val="000000"/>
              </w:rPr>
              <w:fldChar w:fldCharType="begin" w:fldLock="1">
                <w:fldData xml:space="preserve">PFJlZm1hbj48Q2l0ZT48QXV0aG9yPlZyaW9uaTwvQXV0aG9yPjxZZWFyPjIwMTI8L1llYXI+PFJl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</w:fldData>
              </w:fldChar>
            </w:r>
            <w:r w:rsidR="00C45326">
              <w:rPr>
                <w:rFonts w:cs="Arial"/>
                <w:color w:val="000000"/>
              </w:rPr>
              <w:instrText xml:space="preserve"> ADDIN REFMGR.CITE </w:instrText>
            </w:r>
            <w:r w:rsidR="00C45326">
              <w:rPr>
                <w:rFonts w:cs="Arial"/>
                <w:color w:val="000000"/>
              </w:rPr>
              <w:fldChar w:fldCharType="begin" w:fldLock="1">
                <w:fldData xml:space="preserve">PFJlZm1hbj48Q2l0ZT48QXV0aG9yPlZyaW9uaTwvQXV0aG9yPjxZZWFyPjIwMTI8L1llYXI+PFJl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</w:fldData>
              </w:fldChar>
            </w:r>
            <w:r w:rsidR="00C45326">
              <w:rPr>
                <w:rFonts w:cs="Arial"/>
                <w:color w:val="000000"/>
              </w:rPr>
              <w:instrText xml:space="preserve"> ADDIN EN.CITE.DATA </w:instrText>
            </w:r>
            <w:r w:rsidR="00C45326">
              <w:rPr>
                <w:rFonts w:cs="Arial"/>
                <w:color w:val="000000"/>
              </w:rPr>
            </w:r>
            <w:r w:rsidR="00C45326">
              <w:rPr>
                <w:rFonts w:cs="Arial"/>
                <w:color w:val="000000"/>
              </w:rPr>
              <w:fldChar w:fldCharType="end"/>
            </w:r>
            <w:r>
              <w:rPr>
                <w:rFonts w:cs="Arial"/>
                <w:color w:val="000000"/>
              </w:rPr>
            </w:r>
            <w:r>
              <w:rPr>
                <w:rFonts w:cs="Arial"/>
                <w:color w:val="000000"/>
              </w:rPr>
              <w:fldChar w:fldCharType="separate"/>
            </w:r>
            <w:r w:rsidRPr="00E40793">
              <w:rPr>
                <w:rFonts w:cs="Arial"/>
                <w:noProof/>
                <w:color w:val="000000"/>
                <w:vertAlign w:val="superscript"/>
              </w:rPr>
              <w:t>23</w:t>
            </w:r>
            <w:r>
              <w:rPr>
                <w:rFonts w:cs="Arial"/>
                <w:color w:val="000000"/>
              </w:rPr>
              <w:fldChar w:fldCharType="end"/>
            </w: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TSB plus ertapenem (2 mg/L)</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89.1</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86.4</w:t>
            </w:r>
          </w:p>
        </w:tc>
        <w:tc>
          <w:tcPr>
            <w:tcW w:w="830"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Greece</w:t>
            </w:r>
          </w:p>
        </w:tc>
        <w:tc>
          <w:tcPr>
            <w:tcW w:w="2077"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73 / 200</w:t>
            </w:r>
          </w:p>
        </w:tc>
        <w:tc>
          <w:tcPr>
            <w:tcW w:w="4932"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Predominant carbapenemases were KPC and VIM</w:t>
            </w:r>
          </w:p>
        </w:tc>
      </w:tr>
      <w:tr w:rsidR="00480ED7" w:rsidRPr="0029506A" w:rsidTr="00A7228B">
        <w:trPr>
          <w:trHeight w:val="225"/>
        </w:trPr>
        <w:tc>
          <w:tcPr>
            <w:tcW w:w="1333" w:type="dxa"/>
            <w:vMerge/>
            <w:shd w:val="clear" w:color="auto" w:fill="8DB3E2"/>
            <w:noWrap/>
            <w:vAlign w:val="center"/>
          </w:tcPr>
          <w:p w:rsidR="00480ED7" w:rsidRPr="0029506A" w:rsidRDefault="00480ED7" w:rsidP="00A7228B">
            <w:pPr>
              <w:ind w:left="0" w:firstLine="0"/>
              <w:jc w:val="center"/>
              <w:rPr>
                <w:rFonts w:cs="Arial"/>
                <w:color w:val="000000"/>
                <w:sz w:val="16"/>
                <w:szCs w:val="16"/>
              </w:rPr>
            </w:pP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chromID ESBL</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92.4</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93.3</w:t>
            </w:r>
          </w:p>
        </w:tc>
        <w:tc>
          <w:tcPr>
            <w:tcW w:w="830"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2077"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4932"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333" w:type="dxa"/>
            <w:vMerge/>
            <w:shd w:val="clear" w:color="auto" w:fill="8DB3E2"/>
            <w:noWrap/>
            <w:vAlign w:val="center"/>
          </w:tcPr>
          <w:p w:rsidR="00480ED7" w:rsidRPr="0029506A" w:rsidRDefault="00480ED7" w:rsidP="00A7228B">
            <w:pPr>
              <w:ind w:left="0" w:firstLine="0"/>
              <w:jc w:val="center"/>
              <w:rPr>
                <w:rFonts w:cs="Arial"/>
                <w:color w:val="000000"/>
                <w:sz w:val="16"/>
                <w:szCs w:val="16"/>
              </w:rPr>
            </w:pP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chromID ESBL (plus enrichment)</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92.4</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84.7</w:t>
            </w:r>
          </w:p>
        </w:tc>
        <w:tc>
          <w:tcPr>
            <w:tcW w:w="830"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2077"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4932"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333" w:type="dxa"/>
            <w:vMerge/>
            <w:shd w:val="clear" w:color="auto" w:fill="8DB3E2"/>
            <w:noWrap/>
            <w:vAlign w:val="center"/>
          </w:tcPr>
          <w:p w:rsidR="00480ED7" w:rsidRPr="0029506A" w:rsidRDefault="00480ED7" w:rsidP="00A7228B">
            <w:pPr>
              <w:ind w:left="0" w:firstLine="0"/>
              <w:jc w:val="center"/>
              <w:rPr>
                <w:rFonts w:cs="Arial"/>
                <w:color w:val="000000"/>
                <w:sz w:val="16"/>
                <w:szCs w:val="16"/>
              </w:rPr>
            </w:pP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chromID CARBA</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92.4</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96.9</w:t>
            </w:r>
          </w:p>
        </w:tc>
        <w:tc>
          <w:tcPr>
            <w:tcW w:w="830"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2077"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4932"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333" w:type="dxa"/>
            <w:vMerge/>
            <w:shd w:val="clear" w:color="auto" w:fill="8DB3E2"/>
            <w:noWrap/>
            <w:vAlign w:val="center"/>
          </w:tcPr>
          <w:p w:rsidR="00480ED7" w:rsidRPr="0029506A" w:rsidRDefault="00480ED7" w:rsidP="00A7228B">
            <w:pPr>
              <w:ind w:left="0" w:firstLine="0"/>
              <w:jc w:val="center"/>
              <w:rPr>
                <w:rFonts w:cs="Arial"/>
                <w:color w:val="000000"/>
                <w:sz w:val="16"/>
                <w:szCs w:val="16"/>
              </w:rPr>
            </w:pP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MacConkey plus meropenem (1 mg/L)</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89.1</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85.2</w:t>
            </w:r>
          </w:p>
        </w:tc>
        <w:tc>
          <w:tcPr>
            <w:tcW w:w="830"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2077"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c>
          <w:tcPr>
            <w:tcW w:w="4932" w:type="dxa"/>
            <w:vMerge/>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4081" w:type="dxa"/>
            <w:gridSpan w:val="7"/>
            <w:shd w:val="clear" w:color="auto" w:fill="auto"/>
            <w:noWrap/>
            <w:vAlign w:val="center"/>
          </w:tcPr>
          <w:p w:rsidR="00480ED7" w:rsidRPr="0029506A" w:rsidRDefault="00480ED7" w:rsidP="00A7228B">
            <w:pPr>
              <w:ind w:left="0" w:firstLine="0"/>
              <w:jc w:val="center"/>
              <w:rPr>
                <w:rFonts w:cs="Arial"/>
                <w:color w:val="000000"/>
                <w:sz w:val="16"/>
                <w:szCs w:val="16"/>
              </w:rPr>
            </w:pPr>
          </w:p>
        </w:tc>
      </w:tr>
      <w:tr w:rsidR="00480ED7" w:rsidRPr="0029506A" w:rsidTr="00A7228B">
        <w:trPr>
          <w:trHeight w:val="225"/>
        </w:trPr>
        <w:tc>
          <w:tcPr>
            <w:tcW w:w="1333" w:type="dxa"/>
            <w:vMerge w:val="restart"/>
            <w:shd w:val="clear" w:color="auto" w:fill="8DB3E2"/>
            <w:noWrap/>
            <w:vAlign w:val="center"/>
          </w:tcPr>
          <w:p w:rsidR="00480ED7" w:rsidRPr="0029506A" w:rsidRDefault="00E40793" w:rsidP="00E40793">
            <w:pPr>
              <w:ind w:left="297"/>
              <w:jc w:val="center"/>
              <w:rPr>
                <w:rFonts w:cs="Arial"/>
                <w:color w:val="000000"/>
              </w:rPr>
            </w:pPr>
            <w:r>
              <w:rPr>
                <w:rFonts w:cs="Arial"/>
                <w:color w:val="000000"/>
              </w:rPr>
              <w:fldChar w:fldCharType="begin" w:fldLock="1">
                <w:fldData xml:space="preserve">PFJlZm1hbj48Q2l0ZT48QXV0aG9yPlNpbmdoPC9BdXRob3I+PFllYXI+MjAxMjwvWWVhcj48UmVj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</w:fldData>
              </w:fldChar>
            </w:r>
            <w:r w:rsidR="00C45326">
              <w:rPr>
                <w:rFonts w:cs="Arial"/>
                <w:color w:val="000000"/>
              </w:rPr>
              <w:instrText xml:space="preserve"> ADDIN REFMGR.CITE </w:instrText>
            </w:r>
            <w:r w:rsidR="00C45326">
              <w:rPr>
                <w:rFonts w:cs="Arial"/>
                <w:color w:val="000000"/>
              </w:rPr>
              <w:fldChar w:fldCharType="begin" w:fldLock="1">
                <w:fldData xml:space="preserve">PFJlZm1hbj48Q2l0ZT48QXV0aG9yPlNpbmdoPC9BdXRob3I+PFllYXI+MjAxMjwvWWVhcj48UmVj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</w:fldData>
              </w:fldChar>
            </w:r>
            <w:r w:rsidR="00C45326">
              <w:rPr>
                <w:rFonts w:cs="Arial"/>
                <w:color w:val="000000"/>
              </w:rPr>
              <w:instrText xml:space="preserve"> ADDIN EN.CITE.DATA </w:instrText>
            </w:r>
            <w:r w:rsidR="00C45326">
              <w:rPr>
                <w:rFonts w:cs="Arial"/>
                <w:color w:val="000000"/>
              </w:rPr>
            </w:r>
            <w:r w:rsidR="00C45326">
              <w:rPr>
                <w:rFonts w:cs="Arial"/>
                <w:color w:val="000000"/>
              </w:rPr>
              <w:fldChar w:fldCharType="end"/>
            </w:r>
            <w:r>
              <w:rPr>
                <w:rFonts w:cs="Arial"/>
                <w:color w:val="000000"/>
              </w:rPr>
            </w:r>
            <w:r>
              <w:rPr>
                <w:rFonts w:cs="Arial"/>
                <w:color w:val="000000"/>
              </w:rPr>
              <w:fldChar w:fldCharType="separate"/>
            </w:r>
            <w:r w:rsidRPr="00E40793">
              <w:rPr>
                <w:rFonts w:cs="Arial"/>
                <w:noProof/>
                <w:color w:val="000000"/>
                <w:vertAlign w:val="superscript"/>
              </w:rPr>
              <w:t>26</w:t>
            </w:r>
            <w:r>
              <w:rPr>
                <w:rFonts w:cs="Arial"/>
                <w:color w:val="000000"/>
              </w:rPr>
              <w:fldChar w:fldCharType="end"/>
            </w:r>
          </w:p>
        </w:tc>
        <w:tc>
          <w:tcPr>
            <w:tcW w:w="2875" w:type="dxa"/>
            <w:shd w:val="clear" w:color="auto" w:fill="auto"/>
            <w:noWrap/>
            <w:vAlign w:val="center"/>
          </w:tcPr>
          <w:p w:rsidR="00480ED7" w:rsidRPr="0029506A" w:rsidRDefault="00480ED7" w:rsidP="00A7228B">
            <w:pPr>
              <w:ind w:left="0" w:firstLine="0"/>
              <w:rPr>
                <w:rFonts w:cs="Arial"/>
                <w:color w:val="000000"/>
                <w:sz w:val="16"/>
                <w:szCs w:val="16"/>
              </w:rPr>
            </w:pPr>
            <w:r w:rsidRPr="0029506A">
              <w:rPr>
                <w:rFonts w:cs="Arial"/>
                <w:color w:val="000000"/>
                <w:sz w:val="16"/>
                <w:szCs w:val="16"/>
              </w:rPr>
              <w:t>CHROMagar ESBL</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77.3</w:t>
            </w:r>
          </w:p>
        </w:tc>
        <w:tc>
          <w:tcPr>
            <w:tcW w:w="1017" w:type="dxa"/>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100</w:t>
            </w:r>
          </w:p>
        </w:tc>
        <w:tc>
          <w:tcPr>
            <w:tcW w:w="830"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USA</w:t>
            </w:r>
          </w:p>
        </w:tc>
        <w:tc>
          <w:tcPr>
            <w:tcW w:w="2077"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66 / 95</w:t>
            </w:r>
          </w:p>
        </w:tc>
        <w:tc>
          <w:tcPr>
            <w:tcW w:w="4932" w:type="dxa"/>
            <w:vMerge w:val="restart"/>
            <w:shd w:val="clear" w:color="auto" w:fill="auto"/>
            <w:noWrap/>
            <w:vAlign w:val="center"/>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All isolates of CPE had KPC enzyme</w:t>
            </w:r>
          </w:p>
          <w:p w:rsidR="00480ED7" w:rsidRPr="0029506A" w:rsidRDefault="00480ED7" w:rsidP="00A7228B">
            <w:pPr>
              <w:ind w:left="0"/>
              <w:jc w:val="center"/>
              <w:rPr>
                <w:rFonts w:cs="Arial"/>
                <w:color w:val="000000"/>
                <w:sz w:val="16"/>
                <w:szCs w:val="16"/>
              </w:rPr>
            </w:pPr>
          </w:p>
        </w:tc>
      </w:tr>
      <w:tr w:rsidR="00480ED7" w:rsidRPr="0029506A" w:rsidTr="00A7228B">
        <w:trPr>
          <w:trHeight w:val="225"/>
        </w:trPr>
        <w:tc>
          <w:tcPr>
            <w:tcW w:w="1333" w:type="dxa"/>
            <w:vMerge/>
            <w:shd w:val="clear" w:color="auto" w:fill="8DB3E2"/>
            <w:noWrap/>
            <w:vAlign w:val="bottom"/>
          </w:tcPr>
          <w:p w:rsidR="00480ED7" w:rsidRPr="0029506A" w:rsidRDefault="00480ED7" w:rsidP="00A7228B">
            <w:pPr>
              <w:ind w:left="0"/>
              <w:rPr>
                <w:rFonts w:cs="Arial"/>
                <w:color w:val="000000"/>
                <w:sz w:val="16"/>
                <w:szCs w:val="16"/>
              </w:rPr>
            </w:pPr>
          </w:p>
        </w:tc>
        <w:tc>
          <w:tcPr>
            <w:tcW w:w="2875" w:type="dxa"/>
            <w:shd w:val="clear" w:color="auto" w:fill="auto"/>
            <w:noWrap/>
            <w:vAlign w:val="bottom"/>
          </w:tcPr>
          <w:p w:rsidR="00480ED7" w:rsidRPr="0029506A" w:rsidRDefault="00480ED7" w:rsidP="00A7228B">
            <w:pPr>
              <w:ind w:left="0" w:firstLine="0"/>
              <w:rPr>
                <w:rFonts w:cs="Arial"/>
                <w:color w:val="000000"/>
                <w:sz w:val="16"/>
                <w:szCs w:val="16"/>
              </w:rPr>
            </w:pPr>
            <w:r w:rsidRPr="0029506A">
              <w:rPr>
                <w:rFonts w:cs="Arial"/>
                <w:color w:val="000000"/>
                <w:sz w:val="16"/>
                <w:szCs w:val="16"/>
              </w:rPr>
              <w:t>VACC</w:t>
            </w:r>
            <w:r w:rsidRPr="0029506A">
              <w:rPr>
                <w:rFonts w:cs="Arial"/>
                <w:color w:val="000000"/>
                <w:sz w:val="16"/>
                <w:szCs w:val="16"/>
                <w:vertAlign w:val="superscript"/>
              </w:rPr>
              <w:t>b</w:t>
            </w:r>
          </w:p>
        </w:tc>
        <w:tc>
          <w:tcPr>
            <w:tcW w:w="1017" w:type="dxa"/>
            <w:shd w:val="clear" w:color="auto" w:fill="auto"/>
            <w:noWrap/>
            <w:vAlign w:val="bottom"/>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77.3</w:t>
            </w:r>
          </w:p>
        </w:tc>
        <w:tc>
          <w:tcPr>
            <w:tcW w:w="1017" w:type="dxa"/>
            <w:shd w:val="clear" w:color="auto" w:fill="auto"/>
            <w:noWrap/>
            <w:vAlign w:val="bottom"/>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100</w:t>
            </w:r>
          </w:p>
        </w:tc>
        <w:tc>
          <w:tcPr>
            <w:tcW w:w="830" w:type="dxa"/>
            <w:vMerge/>
            <w:shd w:val="clear" w:color="auto" w:fill="auto"/>
            <w:noWrap/>
            <w:vAlign w:val="bottom"/>
          </w:tcPr>
          <w:p w:rsidR="00480ED7" w:rsidRPr="0029506A" w:rsidRDefault="00480ED7" w:rsidP="00A7228B">
            <w:pPr>
              <w:ind w:left="0"/>
              <w:rPr>
                <w:rFonts w:cs="Arial"/>
                <w:color w:val="000000"/>
                <w:sz w:val="16"/>
                <w:szCs w:val="16"/>
              </w:rPr>
            </w:pPr>
          </w:p>
        </w:tc>
        <w:tc>
          <w:tcPr>
            <w:tcW w:w="2077" w:type="dxa"/>
            <w:vMerge/>
            <w:shd w:val="clear" w:color="auto" w:fill="auto"/>
            <w:noWrap/>
            <w:vAlign w:val="bottom"/>
          </w:tcPr>
          <w:p w:rsidR="00480ED7" w:rsidRPr="0029506A" w:rsidRDefault="00480ED7" w:rsidP="00A7228B">
            <w:pPr>
              <w:ind w:left="0" w:firstLine="0"/>
              <w:jc w:val="center"/>
              <w:rPr>
                <w:rFonts w:cs="Arial"/>
                <w:color w:val="000000"/>
                <w:sz w:val="16"/>
                <w:szCs w:val="16"/>
              </w:rPr>
            </w:pPr>
          </w:p>
        </w:tc>
        <w:tc>
          <w:tcPr>
            <w:tcW w:w="4932" w:type="dxa"/>
            <w:vMerge/>
            <w:shd w:val="clear" w:color="auto" w:fill="auto"/>
            <w:noWrap/>
            <w:vAlign w:val="bottom"/>
          </w:tcPr>
          <w:p w:rsidR="00480ED7" w:rsidRPr="0029506A" w:rsidRDefault="00480ED7" w:rsidP="00A7228B">
            <w:pPr>
              <w:ind w:left="0"/>
              <w:rPr>
                <w:rFonts w:cs="Arial"/>
                <w:color w:val="000000"/>
                <w:sz w:val="16"/>
                <w:szCs w:val="16"/>
              </w:rPr>
            </w:pPr>
          </w:p>
        </w:tc>
      </w:tr>
      <w:tr w:rsidR="00480ED7" w:rsidRPr="0029506A" w:rsidTr="00A7228B">
        <w:trPr>
          <w:trHeight w:val="240"/>
        </w:trPr>
        <w:tc>
          <w:tcPr>
            <w:tcW w:w="1333" w:type="dxa"/>
            <w:vMerge/>
            <w:shd w:val="clear" w:color="auto" w:fill="8DB3E2"/>
            <w:noWrap/>
            <w:vAlign w:val="bottom"/>
          </w:tcPr>
          <w:p w:rsidR="00480ED7" w:rsidRPr="0029506A" w:rsidRDefault="00480ED7" w:rsidP="00A7228B">
            <w:pPr>
              <w:ind w:left="0" w:firstLine="0"/>
              <w:rPr>
                <w:rFonts w:cs="Arial"/>
                <w:color w:val="000000"/>
                <w:sz w:val="16"/>
                <w:szCs w:val="16"/>
              </w:rPr>
            </w:pPr>
          </w:p>
        </w:tc>
        <w:tc>
          <w:tcPr>
            <w:tcW w:w="2875" w:type="dxa"/>
            <w:shd w:val="clear" w:color="auto" w:fill="auto"/>
            <w:noWrap/>
            <w:vAlign w:val="bottom"/>
          </w:tcPr>
          <w:p w:rsidR="00480ED7" w:rsidRPr="0029506A" w:rsidRDefault="00480ED7" w:rsidP="00A7228B">
            <w:pPr>
              <w:ind w:left="0" w:firstLine="0"/>
              <w:rPr>
                <w:rFonts w:cs="Arial"/>
                <w:color w:val="000000"/>
                <w:sz w:val="16"/>
                <w:szCs w:val="16"/>
              </w:rPr>
            </w:pPr>
            <w:r w:rsidRPr="0029506A">
              <w:rPr>
                <w:rFonts w:cs="Arial"/>
                <w:color w:val="000000"/>
                <w:sz w:val="16"/>
                <w:szCs w:val="16"/>
              </w:rPr>
              <w:t xml:space="preserve">PCR for </w:t>
            </w:r>
            <w:r w:rsidRPr="0029506A">
              <w:rPr>
                <w:rFonts w:cs="Arial"/>
                <w:i/>
                <w:iCs/>
                <w:color w:val="000000"/>
                <w:sz w:val="16"/>
                <w:szCs w:val="16"/>
              </w:rPr>
              <w:t>bla</w:t>
            </w:r>
            <w:r w:rsidRPr="0029506A">
              <w:rPr>
                <w:rFonts w:cs="Arial"/>
                <w:color w:val="000000"/>
                <w:sz w:val="16"/>
                <w:szCs w:val="16"/>
                <w:vertAlign w:val="subscript"/>
              </w:rPr>
              <w:t>KPC</w:t>
            </w:r>
          </w:p>
        </w:tc>
        <w:tc>
          <w:tcPr>
            <w:tcW w:w="1017" w:type="dxa"/>
            <w:shd w:val="clear" w:color="auto" w:fill="auto"/>
            <w:noWrap/>
            <w:vAlign w:val="bottom"/>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97</w:t>
            </w:r>
          </w:p>
        </w:tc>
        <w:tc>
          <w:tcPr>
            <w:tcW w:w="1017" w:type="dxa"/>
            <w:shd w:val="clear" w:color="auto" w:fill="auto"/>
            <w:noWrap/>
            <w:vAlign w:val="bottom"/>
          </w:tcPr>
          <w:p w:rsidR="00480ED7" w:rsidRPr="0029506A" w:rsidRDefault="00480ED7" w:rsidP="00A7228B">
            <w:pPr>
              <w:ind w:left="0" w:firstLine="0"/>
              <w:jc w:val="center"/>
              <w:rPr>
                <w:rFonts w:cs="Arial"/>
                <w:color w:val="000000"/>
                <w:sz w:val="16"/>
                <w:szCs w:val="16"/>
              </w:rPr>
            </w:pPr>
            <w:r w:rsidRPr="0029506A">
              <w:rPr>
                <w:rFonts w:cs="Arial"/>
                <w:color w:val="000000"/>
                <w:sz w:val="16"/>
                <w:szCs w:val="16"/>
              </w:rPr>
              <w:t>96.6</w:t>
            </w:r>
          </w:p>
        </w:tc>
        <w:tc>
          <w:tcPr>
            <w:tcW w:w="830" w:type="dxa"/>
            <w:vMerge/>
            <w:shd w:val="clear" w:color="auto" w:fill="auto"/>
            <w:noWrap/>
            <w:vAlign w:val="bottom"/>
          </w:tcPr>
          <w:p w:rsidR="00480ED7" w:rsidRPr="0029506A" w:rsidRDefault="00480ED7" w:rsidP="00A7228B">
            <w:pPr>
              <w:ind w:left="0" w:firstLine="0"/>
              <w:rPr>
                <w:rFonts w:cs="Arial"/>
                <w:color w:val="000000"/>
                <w:sz w:val="16"/>
                <w:szCs w:val="16"/>
              </w:rPr>
            </w:pPr>
          </w:p>
        </w:tc>
        <w:tc>
          <w:tcPr>
            <w:tcW w:w="2077" w:type="dxa"/>
            <w:vMerge/>
            <w:shd w:val="clear" w:color="auto" w:fill="auto"/>
            <w:noWrap/>
            <w:vAlign w:val="bottom"/>
          </w:tcPr>
          <w:p w:rsidR="00480ED7" w:rsidRPr="0029506A" w:rsidRDefault="00480ED7" w:rsidP="00A7228B">
            <w:pPr>
              <w:ind w:left="0" w:firstLine="0"/>
              <w:jc w:val="center"/>
              <w:rPr>
                <w:rFonts w:cs="Arial"/>
                <w:color w:val="000000"/>
                <w:sz w:val="16"/>
                <w:szCs w:val="16"/>
              </w:rPr>
            </w:pPr>
          </w:p>
        </w:tc>
        <w:tc>
          <w:tcPr>
            <w:tcW w:w="4932" w:type="dxa"/>
            <w:vMerge/>
            <w:shd w:val="clear" w:color="auto" w:fill="auto"/>
            <w:noWrap/>
            <w:vAlign w:val="bottom"/>
          </w:tcPr>
          <w:p w:rsidR="00480ED7" w:rsidRPr="0029506A" w:rsidRDefault="00480ED7" w:rsidP="00A7228B">
            <w:pPr>
              <w:ind w:left="0" w:firstLine="0"/>
              <w:rPr>
                <w:rFonts w:cs="Arial"/>
                <w:color w:val="000000"/>
                <w:sz w:val="16"/>
                <w:szCs w:val="16"/>
              </w:rPr>
            </w:pPr>
          </w:p>
        </w:tc>
      </w:tr>
    </w:tbl>
    <w:p w:rsidR="00762EFB" w:rsidRPr="00CB3B85" w:rsidRDefault="00762EFB" w:rsidP="00762EFB">
      <w:pPr>
        <w:pStyle w:val="PHEbodytextTable"/>
        <w:rPr>
          <w:rFonts w:cs="Arial"/>
        </w:rPr>
      </w:pPr>
    </w:p>
    <w:p w:rsidR="00480ED7" w:rsidRDefault="00480ED7" w:rsidP="00480ED7">
      <w:pPr>
        <w:pStyle w:val="PHEBodytext"/>
        <w:sectPr w:rsidR="00480ED7" w:rsidSect="00A7228B">
          <w:headerReference w:type="even" r:id="rId65"/>
          <w:headerReference w:type="default" r:id="rId66"/>
          <w:headerReference w:type="first" r:id="rId67"/>
          <w:pgSz w:w="16838" w:h="11906" w:orient="landscape" w:code="9"/>
          <w:pgMar w:top="1440" w:right="567" w:bottom="1287" w:left="1440" w:header="709" w:footer="709" w:gutter="0"/>
          <w:cols w:space="708"/>
          <w:docGrid w:linePitch="360"/>
        </w:sectPr>
      </w:pPr>
    </w:p>
    <w:p w:rsidR="00480C7F" w:rsidRPr="00CB3B85" w:rsidRDefault="00480C7F" w:rsidP="00480C7F">
      <w:pPr>
        <w:pStyle w:val="PHEreportHeading2BlueHighlight"/>
      </w:pPr>
      <w:r w:rsidRPr="00CB3B85">
        <w:lastRenderedPageBreak/>
        <w:t>Footnotes</w:t>
      </w:r>
    </w:p>
    <w:p w:rsidR="003D7F81" w:rsidRPr="00143E49" w:rsidRDefault="003D7F81" w:rsidP="003D7F81">
      <w:pPr>
        <w:autoSpaceDE w:val="0"/>
        <w:autoSpaceDN w:val="0"/>
        <w:adjustRightInd w:val="0"/>
        <w:rPr>
          <w:color w:val="000000"/>
        </w:rPr>
      </w:pPr>
      <w:r w:rsidRPr="00143E49">
        <w:rPr>
          <w:color w:val="000000"/>
          <w:vertAlign w:val="superscript"/>
        </w:rPr>
        <w:t>a</w:t>
      </w:r>
      <w:r w:rsidR="00143E49">
        <w:rPr>
          <w:color w:val="000000"/>
          <w:vertAlign w:val="superscript"/>
        </w:rPr>
        <w:t xml:space="preserve"> </w:t>
      </w:r>
      <w:r w:rsidRPr="00143E49">
        <w:rPr>
          <w:color w:val="000000"/>
        </w:rPr>
        <w:t>Not determined or not reported.</w:t>
      </w:r>
      <w:r w:rsidRPr="00143E49">
        <w:rPr>
          <w:color w:val="000000"/>
        </w:rPr>
        <w:tab/>
      </w:r>
    </w:p>
    <w:p w:rsidR="00480C7F" w:rsidRPr="00143E49" w:rsidRDefault="003D7F81" w:rsidP="003D7F81">
      <w:pPr>
        <w:ind w:left="0" w:firstLine="0"/>
      </w:pPr>
      <w:r w:rsidRPr="00143E49">
        <w:rPr>
          <w:color w:val="000000"/>
          <w:vertAlign w:val="superscript"/>
        </w:rPr>
        <w:t>b</w:t>
      </w:r>
      <w:r w:rsidR="00143E49">
        <w:rPr>
          <w:color w:val="000000"/>
          <w:vertAlign w:val="superscript"/>
        </w:rPr>
        <w:t xml:space="preserve"> </w:t>
      </w:r>
      <w:r w:rsidRPr="00143E49">
        <w:rPr>
          <w:bCs/>
        </w:rPr>
        <w:t>Selective agar with vancomycin, amphotericin B, ceftazidime, and clindamycin (VACC).</w:t>
      </w: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Pr="00CB3B85" w:rsidRDefault="00480C7F" w:rsidP="00480C7F">
      <w:pPr>
        <w:ind w:left="0" w:firstLine="0"/>
      </w:pPr>
    </w:p>
    <w:p w:rsidR="00480C7F" w:rsidRDefault="00480C7F" w:rsidP="00480C7F">
      <w:pPr>
        <w:ind w:left="0" w:firstLine="0"/>
      </w:pPr>
    </w:p>
    <w:p w:rsidR="00C226A1" w:rsidRDefault="00C226A1" w:rsidP="00480C7F">
      <w:pPr>
        <w:ind w:left="0" w:firstLine="0"/>
      </w:pPr>
    </w:p>
    <w:p w:rsidR="00A01DCE" w:rsidRDefault="00A01DCE" w:rsidP="00480C7F">
      <w:pPr>
        <w:ind w:left="0" w:firstLine="0"/>
      </w:pPr>
    </w:p>
    <w:p w:rsidR="008C1BEC" w:rsidRDefault="008C1BEC" w:rsidP="00480C7F">
      <w:pPr>
        <w:ind w:left="0" w:firstLine="0"/>
      </w:pPr>
    </w:p>
    <w:p w:rsidR="00A01DCE" w:rsidRDefault="00A01DCE" w:rsidP="00480C7F">
      <w:pPr>
        <w:ind w:left="0" w:firstLine="0"/>
      </w:pPr>
    </w:p>
    <w:p w:rsidR="001A6660" w:rsidRDefault="001A6660" w:rsidP="00480C7F">
      <w:pPr>
        <w:ind w:left="0" w:firstLine="0"/>
      </w:pPr>
    </w:p>
    <w:p w:rsidR="00A01DCE" w:rsidRPr="00CB3B85" w:rsidRDefault="00A01DCE" w:rsidP="00480C7F">
      <w:pPr>
        <w:ind w:left="0" w:firstLine="0"/>
      </w:pPr>
    </w:p>
    <w:p w:rsidR="00E40793" w:rsidRDefault="00D32B1A" w:rsidP="00132134">
      <w:pPr>
        <w:pStyle w:val="PHEreportHeading1"/>
      </w:pPr>
      <w:bookmarkStart w:id="66" w:name="_Toc421092236"/>
      <w:r w:rsidRPr="00CB3B85">
        <w:lastRenderedPageBreak/>
        <w:t>References</w:t>
      </w:r>
      <w:bookmarkEnd w:id="66"/>
    </w:p>
    <w:p w:rsidR="00C45326" w:rsidRPr="00C45326" w:rsidRDefault="00E40793" w:rsidP="00C45326">
      <w:pPr>
        <w:pStyle w:val="PHEBodytext"/>
        <w:tabs>
          <w:tab w:val="left" w:pos="540"/>
        </w:tabs>
        <w:spacing w:after="240"/>
        <w:ind w:left="540" w:hanging="540"/>
        <w:rPr>
          <w:rFonts w:cs="Arial"/>
          <w:noProof/>
          <w:sz w:val="20"/>
        </w:rPr>
      </w:pPr>
      <w:r>
        <w:fldChar w:fldCharType="begin" w:fldLock="1"/>
      </w:r>
      <w:r>
        <w:instrText xml:space="preserve"> ADDIN REFMGR.REFLIST </w:instrText>
      </w:r>
      <w:r>
        <w:fldChar w:fldCharType="separate"/>
      </w:r>
      <w:r w:rsidR="00C45326" w:rsidRPr="00C45326">
        <w:rPr>
          <w:rFonts w:cs="Arial"/>
          <w:noProof/>
          <w:sz w:val="20"/>
        </w:rPr>
        <w:t xml:space="preserve">1. </w:t>
      </w:r>
      <w:r w:rsidR="00C45326" w:rsidRPr="00C45326">
        <w:rPr>
          <w:rFonts w:cs="Arial"/>
          <w:noProof/>
          <w:sz w:val="20"/>
        </w:rPr>
        <w:tab/>
        <w:t>Walsh TR. Emerging carbapenemases: a global perspective. Int J Antimicrob Agents 2010;36 Suppl 3:S8-14.</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2. </w:t>
      </w:r>
      <w:r w:rsidRPr="00C45326">
        <w:rPr>
          <w:rFonts w:cs="Arial"/>
          <w:noProof/>
          <w:sz w:val="20"/>
        </w:rPr>
        <w:tab/>
        <w:t>Canton R, Akova M, Carmeli Y, Giske CG, Glupczynski Y, Gniadkowski M, et al. Rapid evolution and spread of carbapenemases among Enterobacteriaceae in Europe. Clin Microbiol Infect 2012;18:413-31.</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3. </w:t>
      </w:r>
      <w:r w:rsidRPr="00C45326">
        <w:rPr>
          <w:rFonts w:cs="Arial"/>
          <w:noProof/>
          <w:sz w:val="20"/>
        </w:rPr>
        <w:tab/>
        <w:t xml:space="preserve">Woodford N. Fighting the rising tide of carbapenemases in </w:t>
      </w:r>
      <w:r w:rsidRPr="00C45326">
        <w:rPr>
          <w:rFonts w:cs="Arial"/>
          <w:i/>
          <w:noProof/>
          <w:sz w:val="20"/>
        </w:rPr>
        <w:t>Enterobacteriaceae</w:t>
      </w:r>
      <w:r w:rsidRPr="00C45326">
        <w:rPr>
          <w:rFonts w:cs="Arial"/>
          <w:noProof/>
          <w:sz w:val="20"/>
        </w:rPr>
        <w:t>. Be S M A R T with Resistence International Newsletter 2012;1-8.</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4. </w:t>
      </w:r>
      <w:r w:rsidRPr="00C45326">
        <w:rPr>
          <w:rFonts w:cs="Arial"/>
          <w:noProof/>
          <w:sz w:val="20"/>
        </w:rPr>
        <w:tab/>
        <w:t>Walther-Rasmussen J, Hoiby N. Class A carbapenemases. J Antimicrob Chemother 2007;60:470-82.</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5. </w:t>
      </w:r>
      <w:r w:rsidRPr="00C45326">
        <w:rPr>
          <w:rFonts w:cs="Arial"/>
          <w:noProof/>
          <w:sz w:val="20"/>
        </w:rPr>
        <w:tab/>
        <w:t>Nordmann P, Cuzon G, Naas T. The real threat of Klebsiella pneumoniae carbapenemase-producing bacteria. Lancet Infect Dis 2009;9:228-36.</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6. </w:t>
      </w:r>
      <w:r w:rsidRPr="00C45326">
        <w:rPr>
          <w:rFonts w:cs="Arial"/>
          <w:noProof/>
          <w:sz w:val="20"/>
        </w:rPr>
        <w:tab/>
        <w:t>Chen LF, Anderson DJ, Paterson DL. Overview of the epidemiology and the threat of Klebsiella pneumoniae carbapenemases (KPC) resistance. Infect Drug Resist 2012;5:133-41.</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7. </w:t>
      </w:r>
      <w:r w:rsidRPr="00C45326">
        <w:rPr>
          <w:rFonts w:cs="Arial"/>
          <w:noProof/>
          <w:sz w:val="20"/>
        </w:rPr>
        <w:tab/>
        <w:t>Queenan AM, Bush K. Carbapenemases: the versatile beta-lactamases. Clin Microbiol Rev 2007;20:440-58.</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8. </w:t>
      </w:r>
      <w:r w:rsidRPr="00C45326">
        <w:rPr>
          <w:rFonts w:cs="Arial"/>
          <w:noProof/>
          <w:sz w:val="20"/>
        </w:rPr>
        <w:tab/>
        <w:t>Nordmann P, Naas T, Poirel L. Global spread of Carbapenemase-producing Enterobacteriaceae. Emerg Infect Dis 2011;17:1791-8.</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9. </w:t>
      </w:r>
      <w:r w:rsidRPr="00C45326">
        <w:rPr>
          <w:rFonts w:cs="Arial"/>
          <w:noProof/>
          <w:sz w:val="20"/>
        </w:rPr>
        <w:tab/>
        <w:t>Poirel L, Naas T, Nordmann P. Diversity, epidemiology, and genetics of class D beta-lactamases. Antimicrob Agents Chemother 2010;54:24-38.</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10. </w:t>
      </w:r>
      <w:r w:rsidRPr="00C45326">
        <w:rPr>
          <w:rFonts w:cs="Arial"/>
          <w:noProof/>
          <w:sz w:val="20"/>
        </w:rPr>
        <w:tab/>
        <w:t>Marsik FJ, Nambiar S. Review of carbapenemases and AmpC-beta lactamases. Pediatr Infect Dis J 2011;30:1094-5.</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11. </w:t>
      </w:r>
      <w:r w:rsidRPr="00C45326">
        <w:rPr>
          <w:rFonts w:cs="Arial"/>
          <w:noProof/>
          <w:sz w:val="20"/>
        </w:rPr>
        <w:tab/>
        <w:t>Doumith M, Ellington MJ, Livermore DM, Woodford N. Molecular mechanisms disrupting porin expression in ertapenem-resistant Klebsiella and Enterobacter spp. clinical isolates from the UK. J Antimicrob Chemother 2009;63:659-67.</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12. </w:t>
      </w:r>
      <w:r w:rsidRPr="00C45326">
        <w:rPr>
          <w:rFonts w:cs="Arial"/>
          <w:noProof/>
          <w:sz w:val="20"/>
        </w:rPr>
        <w:tab/>
        <w:t>Livermore DM. Of Pseudomonas, porins, pumps and carbapenems. J Antimicrob Chemother 2001;47:247-50.</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13. </w:t>
      </w:r>
      <w:r w:rsidRPr="00C45326">
        <w:rPr>
          <w:rFonts w:cs="Arial"/>
          <w:noProof/>
          <w:sz w:val="20"/>
        </w:rPr>
        <w:tab/>
        <w:t>Akova M, Daikos GL, Tzouvelekis L, Carmeli Y. Interventional strategies and current clinical experience with carbapenemase-producing Gram-negative bacteria. Clin Microbiol Infect 2012;18:439-48.</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14. </w:t>
      </w:r>
      <w:r w:rsidRPr="00C45326">
        <w:rPr>
          <w:rFonts w:cs="Arial"/>
          <w:noProof/>
          <w:sz w:val="20"/>
        </w:rPr>
        <w:tab/>
        <w:t xml:space="preserve">Stokle, L. </w:t>
      </w:r>
      <w:r w:rsidRPr="00C45326">
        <w:rPr>
          <w:rFonts w:cs="Arial"/>
          <w:b/>
          <w:noProof/>
          <w:sz w:val="20"/>
        </w:rPr>
        <w:t xml:space="preserve"> </w:t>
      </w:r>
      <w:r w:rsidRPr="00C45326">
        <w:rPr>
          <w:rFonts w:cs="Arial"/>
          <w:noProof/>
          <w:sz w:val="20"/>
        </w:rPr>
        <w:t>Acute trust toolkit for the early detection, management and control of carbapenemase-producing Enterobacteriaceae. https://</w:t>
      </w:r>
      <w:hyperlink r:id="rId68" w:history="1">
        <w:r w:rsidRPr="00C45326">
          <w:rPr>
            <w:rStyle w:val="Hyperlink"/>
            <w:rFonts w:cs="Arial"/>
            <w:noProof/>
            <w:sz w:val="20"/>
          </w:rPr>
          <w:t>www.gov.uk/government/publications/carbapenemase-producing-enterobacteriaceae-early-detection-management-and-control-toolkit-for-acute-trusts</w:t>
        </w:r>
      </w:hyperlink>
      <w:r w:rsidRPr="00C45326">
        <w:rPr>
          <w:rFonts w:cs="Arial"/>
          <w:noProof/>
          <w:sz w:val="20"/>
        </w:rPr>
        <w:t>. 2013. p. 1-37</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15. </w:t>
      </w:r>
      <w:r w:rsidRPr="00C45326">
        <w:rPr>
          <w:rFonts w:cs="Arial"/>
          <w:noProof/>
          <w:sz w:val="20"/>
        </w:rPr>
        <w:tab/>
        <w:t>Day KM, Pike R, Winstanley TG, Lanyon C, Cummings SP, Raza MW, et al. Use of faropenem as an indicator of carbapenemase activity in the Enterobacteriaceae. J Clin Microbiol 2013;51:1881-6.</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16. </w:t>
      </w:r>
      <w:r w:rsidRPr="00C45326">
        <w:rPr>
          <w:rFonts w:cs="Arial"/>
          <w:noProof/>
          <w:sz w:val="20"/>
        </w:rPr>
        <w:tab/>
        <w:t>Hu F, Ahn C, O'Hara JA, Doi Y. Faropenem disks for screening of Klebsiella pneumoniae carbapenemase-producing Enterobacteriaceae. J Clin Microbiol 2014;52:3501-2.</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lastRenderedPageBreak/>
        <w:t xml:space="preserve">17. </w:t>
      </w:r>
      <w:r w:rsidRPr="00C45326">
        <w:rPr>
          <w:rFonts w:cs="Arial"/>
          <w:noProof/>
          <w:sz w:val="20"/>
        </w:rPr>
        <w:tab/>
        <w:t>Adler A, Navon-Venezia S, Moran-Gilad J, Marcos E, Schwartz D, Carmeli Y. Laboratory and clinical evaluation of screening agar plates for detection of carbapenem-resistant Enterobacteriaceae from surveillance rectal swabs. J Clin Microbiol 2011;49:2239-42.</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18. </w:t>
      </w:r>
      <w:r w:rsidRPr="00C45326">
        <w:rPr>
          <w:rFonts w:cs="Arial"/>
          <w:noProof/>
          <w:sz w:val="20"/>
        </w:rPr>
        <w:tab/>
        <w:t>Samra Z, Bahar J, Madar-Shapiro L, Aziz N, Israel S, Bishara J. Evaluation of CHROMagar KPC for rapid detection of carbapenem-resistant Enterobacteriaceae. J Clin Microbiol 2008;46:3110-1.</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19. </w:t>
      </w:r>
      <w:r w:rsidRPr="00C45326">
        <w:rPr>
          <w:rFonts w:cs="Arial"/>
          <w:noProof/>
          <w:sz w:val="20"/>
        </w:rPr>
        <w:tab/>
        <w:t>Panagea T, Galani I, Souli M, Adamou P, Antoniadou A, Giamarellou H. Evaluation of CHROMagar KPC for the detection of carbapenemase-producing Enterobacteriaceae in rectal surveillance cultures. Int J Antimicrob Agents 2011;37:124-8.</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20. </w:t>
      </w:r>
      <w:r w:rsidRPr="00C45326">
        <w:rPr>
          <w:rFonts w:cs="Arial"/>
          <w:noProof/>
          <w:sz w:val="20"/>
        </w:rPr>
        <w:tab/>
        <w:t>Nordmann P, Poirel L, Carrer A, Toleman MA, Walsh TR. How to detect NDM-1 producers. J Clin Microbiol 2011;49:718-21.</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21. </w:t>
      </w:r>
      <w:r w:rsidRPr="00C45326">
        <w:rPr>
          <w:rFonts w:cs="Arial"/>
          <w:noProof/>
          <w:sz w:val="20"/>
        </w:rPr>
        <w:tab/>
        <w:t>Perry JD, Naqvi SH, Mirza IA, Alizai SA, Hussain A, Ghirardi S, et al. Prevalence of faecal carriage of Enterobacteriaceae with NDM-1 carbapenemase at military hospitals in Pakistan, and evaluation of two chromogenic media. J Antimicrob Chemother 2011;66:2288-94.</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22. </w:t>
      </w:r>
      <w:r w:rsidRPr="00C45326">
        <w:rPr>
          <w:rFonts w:cs="Arial"/>
          <w:noProof/>
          <w:sz w:val="20"/>
        </w:rPr>
        <w:tab/>
        <w:t>Day KM, Ali S, Mirza IA, Sidjabat HE, Silvey A, Lanyon CV, et al. Prevalence and molecular characterization of Enterobacteriaceae producing NDM-1 carbapenemase at a military hospital in Pakistan and evaluation of two chromogenic media. Diagn Microbiol Infect Dis 2013;75:187-91.</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23. </w:t>
      </w:r>
      <w:r w:rsidRPr="00C45326">
        <w:rPr>
          <w:rFonts w:cs="Arial"/>
          <w:noProof/>
          <w:sz w:val="20"/>
        </w:rPr>
        <w:tab/>
        <w:t>Vrioni G, Daniil I, Voulgari E, Ranellou K, Koumaki V, Ghirardi S, et al. Comparative evaluation of a prototype chromogenic medium (ChromID CARBA) for detecting carbapenemase-producing Enterobacteriaceae in surveillance rectal swabs. J Clin Microbiol 2012;50:1841-6.</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24. </w:t>
      </w:r>
      <w:r w:rsidRPr="00C45326">
        <w:rPr>
          <w:rFonts w:cs="Arial"/>
          <w:noProof/>
          <w:sz w:val="20"/>
        </w:rPr>
        <w:tab/>
        <w:t>Nordmann P, Girlich D, Poirel L. Detection of carbapenemase producers in Enterobacteriaceae by use of a novel screening medium. J Clin Microbiol 2012;50:2761-6.</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25. </w:t>
      </w:r>
      <w:r w:rsidRPr="00C45326">
        <w:rPr>
          <w:rFonts w:cs="Arial"/>
          <w:noProof/>
          <w:sz w:val="20"/>
        </w:rPr>
        <w:tab/>
        <w:t>Girlich D, Poirel L, Nordmann P. Comparison of the SUPERCARBA, CHROMagar KPC, and Brilliance CRE screening media for detection of Enterobacteriaceae with reduced susceptibility to carbapenems. Diagn Microbiol Infect Dis 2013;75:214-7.</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26. </w:t>
      </w:r>
      <w:r w:rsidRPr="00C45326">
        <w:rPr>
          <w:rFonts w:cs="Arial"/>
          <w:noProof/>
          <w:sz w:val="20"/>
        </w:rPr>
        <w:tab/>
        <w:t>Singh K, Mangold KA, Wyant K, Schora DM, Voss B, Kaul KL, et al. Rectal screening for Klebsiella pneumoniae carbapenemases: comparison of real-time PCR and culture using two selective screening agar plates. J Clin Microbiol 2012;50:2596-600.</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27. </w:t>
      </w:r>
      <w:r w:rsidRPr="00C45326">
        <w:rPr>
          <w:rFonts w:cs="Arial"/>
          <w:noProof/>
          <w:sz w:val="20"/>
        </w:rPr>
        <w:tab/>
        <w:t>Hornsey M, Phee L, Woodford N, Turton J, Meunier D, Thomas C, et al. Evaluation of three selective chromogenic media, CHROMagar ESBL, CHROMagar CTX-M and CHROMagar KPC, for the detection of Klebsiella pneumoniae producing OXA-48 carbapenemase. J Clin Pathol 2013;00:1-3.</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28. </w:t>
      </w:r>
      <w:r w:rsidRPr="00C45326">
        <w:rPr>
          <w:rFonts w:cs="Arial"/>
          <w:noProof/>
          <w:sz w:val="20"/>
        </w:rPr>
        <w:tab/>
        <w:t>Wilkinson KM, Winstanley TG, Lanyon C, Cummings SP, Raza MW, Perry JD. Comparison of four chromogenic culture media for carbapenemase-producing Enterobacteriaceae. J Clin Microbiol 2012;50:3102-4.</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29. </w:t>
      </w:r>
      <w:r w:rsidRPr="00C45326">
        <w:rPr>
          <w:rFonts w:cs="Arial"/>
          <w:noProof/>
          <w:sz w:val="20"/>
        </w:rPr>
        <w:tab/>
        <w:t>Vasoo S, Lolans K, Li H, Prabaker K, Hayden MK. Comparison of the CHROMagar KPC, Remel Spectra CRE, and a direct ertapenem disk method for the detection of KPC-producing Enterobacteriaceae from perirectal swabs. Diagn Microbiol Infect Dis 2014;78:356-9.</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30. </w:t>
      </w:r>
      <w:r w:rsidRPr="00C45326">
        <w:rPr>
          <w:rFonts w:cs="Arial"/>
          <w:noProof/>
          <w:sz w:val="20"/>
        </w:rPr>
        <w:tab/>
        <w:t>Girlich D, Anglade C, Zambardi G, Nordmann P. Comparative evaluation of a novel chromogenic medium (chromID OXA-48) for detection of OXA-48 producing Enterobacteriaceae. Diagn Microbiol Infect Dis 2013;77:296-300.</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31. </w:t>
      </w:r>
      <w:r w:rsidRPr="00C45326">
        <w:rPr>
          <w:rFonts w:cs="Arial"/>
          <w:noProof/>
          <w:sz w:val="20"/>
        </w:rPr>
        <w:tab/>
        <w:t>Girlich D, Bouihat N, Poirel L, Benouda A, Nordmann P. High rate of faecal carriage of extended-spectrum beta-lactamase and OXA-48 carbapenemase-producing Enterobacteriaceae at a university hospital in Morocco. Clin Microbiol Infect 2014;20:350-4.</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lastRenderedPageBreak/>
        <w:t xml:space="preserve">32. </w:t>
      </w:r>
      <w:r w:rsidRPr="00C45326">
        <w:rPr>
          <w:rFonts w:cs="Arial"/>
          <w:noProof/>
          <w:sz w:val="20"/>
        </w:rPr>
        <w:tab/>
        <w:t>Papadimitriou-Olivgeris M, Bartzavali C, Christofidou M, Bereksi N, Hey J, Zambardi G, et al. Performance of chromID(R) CARBA medium for carbapenemases-producing Enterobacteriaceae detection during rectal screening. Eur J Clin Microbiol Infect Dis 2014;33:35-40.</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33. </w:t>
      </w:r>
      <w:r w:rsidRPr="00C45326">
        <w:rPr>
          <w:rFonts w:cs="Arial"/>
          <w:noProof/>
          <w:sz w:val="20"/>
        </w:rPr>
        <w:tab/>
        <w:t xml:space="preserve">Centers for Disease Control and Prevention. Laboratory protocol for detection of carbapenem-resistant or carbapenemase-producing, Klebsiella spp. and E. coli from rectal swabs. </w:t>
      </w:r>
      <w:hyperlink r:id="rId69" w:history="1">
        <w:r w:rsidRPr="00C45326">
          <w:rPr>
            <w:rStyle w:val="Hyperlink"/>
            <w:rFonts w:cs="Arial"/>
            <w:noProof/>
            <w:sz w:val="20"/>
          </w:rPr>
          <w:t>http://www.cdc.gov/hai/pdfs/labSettings/Klebsiella_or_Ecoli.pdf</w:t>
        </w:r>
      </w:hyperlink>
      <w:r w:rsidRPr="00C45326">
        <w:rPr>
          <w:rFonts w:cs="Arial"/>
          <w:noProof/>
          <w:sz w:val="20"/>
        </w:rPr>
        <w:t xml:space="preserve">.  2009. </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34. </w:t>
      </w:r>
      <w:r w:rsidRPr="00C45326">
        <w:rPr>
          <w:rFonts w:cs="Arial"/>
          <w:noProof/>
          <w:sz w:val="20"/>
        </w:rPr>
        <w:tab/>
        <w:t>Robledo IE, Aquino EE, Sante MI, Santana JL, Otero DM, Leon CF, et al. Detection of KPC in Acinetobacter spp. in Puerto Rico. Antimicrob Agents Chemother 2010;54:1354-7.</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35. </w:t>
      </w:r>
      <w:r w:rsidRPr="00C45326">
        <w:rPr>
          <w:rFonts w:cs="Arial"/>
          <w:noProof/>
          <w:sz w:val="20"/>
        </w:rPr>
        <w:tab/>
        <w:t>Robledo IE, Aquino EE, Vazquez GJ. Detection of the KPC gene in Escherichia coli, Klebsiella pneumoniae, Pseudomonas aeruginosa, and Acinetobacter baumannii during a PCR-based nosocomial surveillance study in Puerto Rico. Antimicrob Agents Chemother 2011;55:2968-70.</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36. </w:t>
      </w:r>
      <w:r w:rsidRPr="00C45326">
        <w:rPr>
          <w:rFonts w:cs="Arial"/>
          <w:noProof/>
          <w:sz w:val="20"/>
        </w:rPr>
        <w:tab/>
        <w:t>Cuzon G, Naas T, Villegas MV, Correa A, Quinn JP, Nordmann P. Wide dissemination of Pseudomonas aeruginosa producing beta-lactamase blaKPC-2 gene in Colombia. Antimicrob Agents Chemother 2011;55:5350-3.</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37. </w:t>
      </w:r>
      <w:r w:rsidRPr="00C45326">
        <w:rPr>
          <w:rFonts w:cs="Arial"/>
          <w:noProof/>
          <w:sz w:val="20"/>
        </w:rPr>
        <w:tab/>
        <w:t>Poirel L, Nordmann P, Lagrutta E, Cleary T, Munoz-Price LS. Emergence of KPC-producing Pseudomonas aeruginosa in the United States. Antimicrob Agents Chemother 2010;54:3072.</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38. </w:t>
      </w:r>
      <w:r w:rsidRPr="00C45326">
        <w:rPr>
          <w:rFonts w:cs="Arial"/>
          <w:noProof/>
          <w:sz w:val="20"/>
        </w:rPr>
        <w:tab/>
        <w:t>Ge C, Wei Z, Jiang Y, Shen P, Yu Y, Li L. Identification of KPC-2-producing Pseudomonas aeruginosa isolates in China. J Antimicrob Chemother 2011;66:1184-6.</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39. </w:t>
      </w:r>
      <w:r w:rsidRPr="00C45326">
        <w:rPr>
          <w:rFonts w:cs="Arial"/>
          <w:noProof/>
          <w:sz w:val="20"/>
        </w:rPr>
        <w:tab/>
        <w:t>Akpaka PE, Swanston WH, Ihemere HN, Correa A, Torres JA, Tafur JD, et al. Emergence of KPC-producing Pseudomonas aeruginosa in Trinidad and Tobago. J Clin Microbiol 2009;47:2670-1.</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40. </w:t>
      </w:r>
      <w:r w:rsidRPr="00C45326">
        <w:rPr>
          <w:rFonts w:cs="Arial"/>
          <w:noProof/>
          <w:sz w:val="20"/>
        </w:rPr>
        <w:tab/>
        <w:t>Woodford N, Eastaway AT, Ford M, Leanord A, Keane C, Quayle RM, et al. Comparison of BD Phoenix, Vitek 2, and MicroScan automated systems for detection and inference of mechanisms responsible for carbapenem resistance in Enterobacteriaceae. J Clin Microbiol 2010;48:2999-3002.</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41. </w:t>
      </w:r>
      <w:r w:rsidRPr="00C45326">
        <w:rPr>
          <w:rFonts w:cs="Arial"/>
          <w:noProof/>
          <w:sz w:val="20"/>
        </w:rPr>
        <w:tab/>
        <w:t>Nordmann P, Poirel L, Dortet L. Rapid detection of carbapenemase-producing Enterobacteriaceae. Emerg Infect Dis 2012;18:1503-7.</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42. </w:t>
      </w:r>
      <w:r w:rsidRPr="00C45326">
        <w:rPr>
          <w:rFonts w:cs="Arial"/>
          <w:noProof/>
          <w:sz w:val="20"/>
        </w:rPr>
        <w:tab/>
        <w:t xml:space="preserve">Giske, C. G., Martinez-Martinez, L., Canton R, Stefani, S., Skov, R., Glupczynski Y, Nordmann, P., Wooton, M., Miriagou, V., Simonsen, G. S., Zemlickova, H., Cohen-Stuart, J., and Gniadkowski M. EUCAST guideline for the detection of resistance mechanisms and specific resistances of clinical and/or epidemiological importance. Version 1.0. EUCAST (European Committee on Antimicrobial Suceptibility Testing) </w:t>
      </w:r>
      <w:hyperlink r:id="rId70" w:history="1">
        <w:r w:rsidRPr="00C45326">
          <w:rPr>
            <w:rStyle w:val="Hyperlink"/>
            <w:rFonts w:cs="Arial"/>
            <w:noProof/>
            <w:sz w:val="20"/>
          </w:rPr>
          <w:t>http://www.eucast.org/fileadmin/src/media/PDFs/EUCAST_files/Resistance_mechanisms/EUCAST_detection_of_resistance_mechanisms_v1.0_20131211.pdf</w:t>
        </w:r>
      </w:hyperlink>
      <w:r w:rsidRPr="00C45326">
        <w:rPr>
          <w:rFonts w:cs="Arial"/>
          <w:noProof/>
          <w:sz w:val="20"/>
        </w:rPr>
        <w:t>. 2013. p. 1-40</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43. </w:t>
      </w:r>
      <w:r w:rsidRPr="00C45326">
        <w:rPr>
          <w:rFonts w:cs="Arial"/>
          <w:noProof/>
          <w:sz w:val="20"/>
        </w:rPr>
        <w:tab/>
        <w:t>Dortet L, Poirel L, Nordmann P. Rapid identification of carbapenemase types in Enterobacteriaceae and Pseudomonas spp. by using a biochemical test. Antimicrob Agents Chemother 2012;56:6437-40.</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44. </w:t>
      </w:r>
      <w:r w:rsidRPr="00C45326">
        <w:rPr>
          <w:rFonts w:cs="Arial"/>
          <w:noProof/>
          <w:sz w:val="20"/>
        </w:rPr>
        <w:tab/>
        <w:t>Nordmann P, Poirel L. Strategies for identification of carbapenemase-producing Enterobacteriaceae. J Antimicrob Chemother 2013;68:487-9.</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45. </w:t>
      </w:r>
      <w:r w:rsidRPr="00C45326">
        <w:rPr>
          <w:rFonts w:cs="Arial"/>
          <w:noProof/>
          <w:sz w:val="20"/>
        </w:rPr>
        <w:tab/>
        <w:t>Dortet L, Poirel L, Nordmann P. Rapid detection of carbapenemase-producing Pseudomonas spp. J Clin Microbiol 2012;50:3773-6.</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46. </w:t>
      </w:r>
      <w:r w:rsidRPr="00C45326">
        <w:rPr>
          <w:rFonts w:cs="Arial"/>
          <w:noProof/>
          <w:sz w:val="20"/>
        </w:rPr>
        <w:tab/>
        <w:t>Huang TD, Berhin C, Bogaerts P, Glupczynski Y. Comparative evaluation of two chromogenic tests for rapid detection of carbapenemase in Enterobacteriaceae and in Pseudomonas aeruginosa isolates. J Clin Microbiol 2014;52:3060-3.</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lastRenderedPageBreak/>
        <w:t xml:space="preserve">47. </w:t>
      </w:r>
      <w:r w:rsidRPr="00C45326">
        <w:rPr>
          <w:rFonts w:cs="Arial"/>
          <w:noProof/>
          <w:sz w:val="20"/>
        </w:rPr>
        <w:tab/>
        <w:t>Knox J, Jadhav S, Sevior D, Agyekum A, Whipp M, Waring L, et al. Phenotypic detection of carbapenemase-producing Enterobacteriaceae using MALDI-TOF MS and the Carba NP test. J Clin Microbiol 2014;52:4075-7.</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48. </w:t>
      </w:r>
      <w:r w:rsidRPr="00C45326">
        <w:rPr>
          <w:rFonts w:cs="Arial"/>
          <w:noProof/>
          <w:sz w:val="20"/>
        </w:rPr>
        <w:tab/>
        <w:t>Tijet N, Boyd D, Patel SN, Mulvey MR, Melano RG. Evaluation of the Carba NP test for rapid detection of carbapenemase-producing Enterobacteriaceae and Pseudomonas aeruginosa. Antimicrob Agents Chemother 2013;57:4578-80.</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49. </w:t>
      </w:r>
      <w:r w:rsidRPr="00C45326">
        <w:rPr>
          <w:rFonts w:cs="Arial"/>
          <w:noProof/>
          <w:sz w:val="20"/>
        </w:rPr>
        <w:tab/>
        <w:t>Burckhardt I, Zimmermann S. Using matrix-assisted laser desorption ionization-time of flight mass spectrometry to detect carbapenem resistance within 1 to 2.5 hours. J Clin Microbiol 2011;49:3321-4.</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50. </w:t>
      </w:r>
      <w:r w:rsidRPr="00C45326">
        <w:rPr>
          <w:rFonts w:cs="Arial"/>
          <w:noProof/>
          <w:sz w:val="20"/>
        </w:rPr>
        <w:tab/>
        <w:t>Hrabak J, Studentova V, Walkova R, Zemlickova H, Jakubu V, Chudackova E, et al. Detection of NDM-1, VIM-1, KPC, OXA-48, and OXA-162 carbapenemases by matrix-assisted laser desorption ionization-time of flight mass spectrometry. J Clin Microbiol 2012;50:2441-3.</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51. </w:t>
      </w:r>
      <w:r w:rsidRPr="00C45326">
        <w:rPr>
          <w:rFonts w:cs="Arial"/>
          <w:noProof/>
          <w:sz w:val="20"/>
        </w:rPr>
        <w:tab/>
        <w:t>Sparbier K, Schubert S, Weller U, Boogen C, Kostrzewa M. Matrix-assisted laser desorption ionization-time of flight mass spectrometry-based functional assay for rapid detection of resistance against beta-lactam antibiotics. J Clin Microbiol 2012;50:927-37.</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52. </w:t>
      </w:r>
      <w:r w:rsidRPr="00C45326">
        <w:rPr>
          <w:rFonts w:cs="Arial"/>
          <w:noProof/>
          <w:sz w:val="20"/>
        </w:rPr>
        <w:tab/>
        <w:t>Hrabak J, Chudackova E, Walkova R. Matrix-assisted laser desorption ionization-time of flight (maldi-tof) mass spectrometry for detection of antibiotic resistance mechanisms: from research to routine diagnosis. Clin Microbiol Rev 2013;26:103-14.</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53. </w:t>
      </w:r>
      <w:r w:rsidRPr="00C45326">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54. </w:t>
      </w:r>
      <w:r w:rsidRPr="00C45326">
        <w:rPr>
          <w:rFonts w:cs="Arial"/>
          <w:noProof/>
          <w:sz w:val="20"/>
        </w:rPr>
        <w:tab/>
        <w:t>Ellington MJ, Kistler J, Livermore DM, Woodford N. Multiplex PCR for rapid detection of genes encoding acquired metallo-beta-lactamases. J Antimicrob Chemother 2007;59:321-2.</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55. </w:t>
      </w:r>
      <w:r w:rsidRPr="00C45326">
        <w:rPr>
          <w:rFonts w:cs="Arial"/>
          <w:noProof/>
          <w:sz w:val="20"/>
        </w:rPr>
        <w:tab/>
        <w:t>Mendes RE, Kiyota KA, Monteiro J, Castanheira M, Andrade SS, Gales AC, et al. Rapid detection and identification of metallo-beta-lactamase-encoding genes by multiplex real-time PCR assay and melt curve analysis. J Clin Microbiol 2007;45:544-7.</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56. </w:t>
      </w:r>
      <w:r w:rsidRPr="00C45326">
        <w:rPr>
          <w:rFonts w:cs="Arial"/>
          <w:noProof/>
          <w:sz w:val="20"/>
        </w:rPr>
        <w:tab/>
        <w:t>Avlami A, Bekris S, Ganteris G, Kraniotaki E, Malamou-Lada E, Orfanidou M, et al. Detection of metallo-beta-lactamase genes in clinical specimens by a commercial multiplex PCR system. J Microbiol Methods 2010;83:185-7.</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57. </w:t>
      </w:r>
      <w:r w:rsidRPr="00C45326">
        <w:rPr>
          <w:rFonts w:cs="Arial"/>
          <w:noProof/>
          <w:sz w:val="20"/>
        </w:rPr>
        <w:tab/>
        <w:t>Swayne RL, Ludlam HA, Shet VG, Woodford N, Curran MD. Real-time TaqMan PCR for rapid detection of genes encoding five types of non-metallo- (class A and D) carbapenemases in Enterobacteriaceae. Int J Antimicrob Agents 2011;38:35-8.</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58. </w:t>
      </w:r>
      <w:r w:rsidRPr="00C45326">
        <w:rPr>
          <w:rFonts w:cs="Arial"/>
          <w:noProof/>
          <w:sz w:val="20"/>
        </w:rPr>
        <w:tab/>
        <w:t>Kaase M, Szabados F, Wassill L, Gatermann SG. Detection of carbapenemases in Enterobacteriaceae by a commercial multiplex PCR. J Clin Microbiol 2012;50:3115-8.</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59. </w:t>
      </w:r>
      <w:r w:rsidRPr="00C45326">
        <w:rPr>
          <w:rFonts w:cs="Arial"/>
          <w:noProof/>
          <w:sz w:val="20"/>
        </w:rPr>
        <w:tab/>
        <w:t>Poirel L, Walsh TR, Cuvillier V, Nordmann P. Multiplex PCR for detection of acquired carbapenemase genes. Diagn Microbiol Infect Dis 2011;70:119-23.</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60. </w:t>
      </w:r>
      <w:r w:rsidRPr="00C45326">
        <w:rPr>
          <w:rFonts w:cs="Arial"/>
          <w:noProof/>
          <w:sz w:val="20"/>
        </w:rPr>
        <w:tab/>
        <w:t>Naas T, Cotellon G, Ergani A, Nordmann P. Real-time PCR for detection of blaOXA-48 genes from stools. J Antimicrob Chemother 2013;68:101-4.</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61. </w:t>
      </w:r>
      <w:r w:rsidRPr="00C45326">
        <w:rPr>
          <w:rFonts w:cs="Arial"/>
          <w:noProof/>
          <w:sz w:val="20"/>
        </w:rPr>
        <w:tab/>
        <w:t>Endimiani A, Hujer AM, Hujer KM, Gatta JA, Schriver AC, Jacobs MR, et al. Evaluation of a commercial microarray system for detection of SHV-, TEM-, CTX-M-, and KPC-type beta-lactamase genes in Gram-negative isolates. J Clin Microbiol 2010;48:2618-22.</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62. </w:t>
      </w:r>
      <w:r w:rsidRPr="00C45326">
        <w:rPr>
          <w:rFonts w:cs="Arial"/>
          <w:noProof/>
          <w:sz w:val="20"/>
        </w:rPr>
        <w:tab/>
        <w:t>Stuart JC, Voets G, Scharringa J, Fluit AC, Leverstein-Van Hall MA. Detection of carbapenemase-producing Enterobacteriaceae with a commercial DNA microarray. J Med Microbiol 2012;61:809-12.</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lastRenderedPageBreak/>
        <w:t xml:space="preserve">63. </w:t>
      </w:r>
      <w:r w:rsidRPr="00C45326">
        <w:rPr>
          <w:rFonts w:cs="Arial"/>
          <w:noProof/>
          <w:sz w:val="20"/>
        </w:rPr>
        <w:tab/>
        <w:t>Naas T, Cuzon G, Bogaerts P, Glupczynski Y, Nordmann P. Evaluation of a DNA microarray (Check-MDR CT102) for rapid detection of TEM, SHV, and CTX-M extended-spectrum beta-lactamases and of KPC, OXA-48, VIM, IMP, and NDM-1 carbapenemases. J Clin Microbiol 2011;49:1608-13.</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64. </w:t>
      </w:r>
      <w:r w:rsidRPr="00C45326">
        <w:rPr>
          <w:rFonts w:cs="Arial"/>
          <w:noProof/>
          <w:sz w:val="20"/>
        </w:rPr>
        <w:tab/>
        <w:t>Woodford N, Warner M, Pike R, Zhang J. Evaluation of a commercial microarray to detect carbapenemase-producing Enterobacteriaceae. J Antimicrob Chemother 2011;66:2887-8.</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65. </w:t>
      </w:r>
      <w:r w:rsidRPr="00C45326">
        <w:rPr>
          <w:rFonts w:cs="Arial"/>
          <w:noProof/>
          <w:sz w:val="20"/>
        </w:rPr>
        <w:tab/>
        <w:t>Cuzon G, Naas T, Bogaerts P, Glupczynski Y, Nordmann P. Evaluation of a DNA microarray for the rapid detection of extended-spectrum beta-lactamases (TEM, SHV and CTX-M), plasmid-mediated cephalosporinases (CMY-2-like, DHA, FOX, ACC-1, ACT/MIR and CMY-1-like/MOX) and carbapenemases (KPC, OXA-48, VIM, IMP and NDM). J Antimicrob Chemother 2012;67:1865-9.</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66. </w:t>
      </w:r>
      <w:r w:rsidRPr="00C45326">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67. </w:t>
      </w:r>
      <w:r w:rsidRPr="00C45326">
        <w:rPr>
          <w:rFonts w:cs="Arial"/>
          <w:noProof/>
          <w:sz w:val="20"/>
        </w:rPr>
        <w:tab/>
        <w:t xml:space="preserve">Official Journal of the European Communities. Directive 98/79/EC of the European Parliament and of the Council of 27 October 1998 on </w:t>
      </w:r>
      <w:r w:rsidRPr="00C45326">
        <w:rPr>
          <w:rFonts w:cs="Arial"/>
          <w:i/>
          <w:noProof/>
          <w:sz w:val="20"/>
        </w:rPr>
        <w:t xml:space="preserve">in vitro </w:t>
      </w:r>
      <w:r w:rsidRPr="00C45326">
        <w:rPr>
          <w:rFonts w:cs="Arial"/>
          <w:noProof/>
          <w:sz w:val="20"/>
        </w:rPr>
        <w:t>diagnostic medical devices. 7-12-1998. p. 1-37.</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68. </w:t>
      </w:r>
      <w:r w:rsidRPr="00C45326">
        <w:rPr>
          <w:rFonts w:cs="Arial"/>
          <w:noProof/>
          <w:sz w:val="20"/>
        </w:rPr>
        <w:tab/>
        <w:t xml:space="preserve">Health and Safety Executive. Safe use of pneumatic air tube transport systems for pathology specimens.  9/99. </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69. </w:t>
      </w:r>
      <w:r w:rsidRPr="00C45326">
        <w:rPr>
          <w:rFonts w:cs="Arial"/>
          <w:noProof/>
          <w:sz w:val="20"/>
        </w:rPr>
        <w:tab/>
        <w:t xml:space="preserve">Department for transport. Transport of Infectious Substances, 2011 Revision 5.  2011. </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70. </w:t>
      </w:r>
      <w:r w:rsidRPr="00C45326">
        <w:rPr>
          <w:rFonts w:cs="Arial"/>
          <w:noProof/>
          <w:sz w:val="20"/>
        </w:rPr>
        <w:tab/>
        <w:t xml:space="preserve">World Health Organization. Guidance on regulations for the Transport of Infectious Substances 2013-2014.  2012. </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71. </w:t>
      </w:r>
      <w:r w:rsidRPr="00C45326">
        <w:rPr>
          <w:rFonts w:cs="Arial"/>
          <w:noProof/>
          <w:sz w:val="20"/>
        </w:rPr>
        <w:tab/>
        <w:t xml:space="preserve">Home Office. Anti-terrorism, Crime and Security Act.  2001 (as amended). </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72. </w:t>
      </w:r>
      <w:r w:rsidRPr="00C45326">
        <w:rPr>
          <w:rFonts w:cs="Arial"/>
          <w:noProof/>
          <w:sz w:val="20"/>
        </w:rPr>
        <w:tab/>
        <w:t>Advisory Committee on Dangerous Pathogens. The Approved List of Biological Agents. Health and Safety Executive. 2013. p. 1-32</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73. </w:t>
      </w:r>
      <w:r w:rsidRPr="00C45326">
        <w:rPr>
          <w:rFonts w:cs="Arial"/>
          <w:noProof/>
          <w:sz w:val="20"/>
        </w:rPr>
        <w:tab/>
        <w:t>Advisory Committee on Dangerous Pathogens. Infections at work: Controlling the risks. Her Majesty's Stationery Office. 2003.</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74. </w:t>
      </w:r>
      <w:r w:rsidRPr="00C45326">
        <w:rPr>
          <w:rFonts w:cs="Arial"/>
          <w:noProof/>
          <w:sz w:val="20"/>
        </w:rPr>
        <w:tab/>
        <w:t>Advisory Committee on Dangerous Pathogens. Biological agents: Managing the risks in laboratories and healthcare premises. Health and Safety Executive. 2005.</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75. </w:t>
      </w:r>
      <w:r w:rsidRPr="00C45326">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76. </w:t>
      </w:r>
      <w:r w:rsidRPr="00C45326">
        <w:rPr>
          <w:rFonts w:cs="Arial"/>
          <w:noProof/>
          <w:sz w:val="20"/>
        </w:rPr>
        <w:tab/>
        <w:t>Centers for Disease Control and Prevention. Guidelines for Safe Work Practices in Human and Animal Medical Diagnostic Laboratories. MMWR Surveill Summ 2012;61:1-102.</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77. </w:t>
      </w:r>
      <w:r w:rsidRPr="00C45326">
        <w:rPr>
          <w:rFonts w:cs="Arial"/>
          <w:noProof/>
          <w:sz w:val="20"/>
        </w:rPr>
        <w:tab/>
        <w:t>Health and Safety Executive. Control of Substances Hazardous to Health Regulations. The Control of Substances Hazardous to Health Regulations 2002. 5th ed.  HSE Books; 2002.</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78. </w:t>
      </w:r>
      <w:r w:rsidRPr="00C45326">
        <w:rPr>
          <w:rFonts w:cs="Arial"/>
          <w:noProof/>
          <w:sz w:val="20"/>
        </w:rPr>
        <w:tab/>
        <w:t xml:space="preserve">Health and Safety Executive. Five Steps to Risk Assessment: A Step by Step Guide to a Safer and Healthier Workplace. HSE Books.  2002. </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lastRenderedPageBreak/>
        <w:t xml:space="preserve">79. </w:t>
      </w:r>
      <w:r w:rsidRPr="00C45326">
        <w:rPr>
          <w:rFonts w:cs="Arial"/>
          <w:noProof/>
          <w:sz w:val="20"/>
        </w:rPr>
        <w:tab/>
        <w:t xml:space="preserve">Health and Safety Executive. A Guide to Risk Assessment Requirements: Common Provisions in Health and Safety Law. HSE Books.  2002. </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80. </w:t>
      </w:r>
      <w:r w:rsidRPr="00C45326">
        <w:rPr>
          <w:rFonts w:cs="Arial"/>
          <w:noProof/>
          <w:sz w:val="20"/>
        </w:rPr>
        <w:tab/>
        <w:t>Health Services Advisory Committee. Safe Working and the Prevention of Infection in Clinical Laboratories and Similar Facilities. HSE Books. 2003.</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81. </w:t>
      </w:r>
      <w:r w:rsidRPr="00C45326">
        <w:rPr>
          <w:rFonts w:cs="Arial"/>
          <w:noProof/>
          <w:sz w:val="20"/>
        </w:rPr>
        <w:tab/>
        <w:t>British Standards Institution (BSI). BS EN12469 - Biotechnology - performance criteria for microbiological safety cabinets. 2000.</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82. </w:t>
      </w:r>
      <w:r w:rsidRPr="00C45326">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83. </w:t>
      </w:r>
      <w:r w:rsidRPr="00C45326">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84. </w:t>
      </w:r>
      <w:r w:rsidRPr="00C45326">
        <w:rPr>
          <w:rFonts w:cs="Arial"/>
          <w:noProof/>
          <w:sz w:val="20"/>
        </w:rPr>
        <w:tab/>
        <w:t>Rishmawi N, Ghneim R, Kattan R, Ghneim R, Zoughbi M, Abu-Diab A, et al. Survival of fastidious and nonfastidious aerobic bacteria in three bacterial transport swab systems. J Clin Microbiol 2007;45:1278-83.</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85. </w:t>
      </w:r>
      <w:r w:rsidRPr="00C45326">
        <w:rPr>
          <w:rFonts w:cs="Arial"/>
          <w:noProof/>
          <w:sz w:val="20"/>
        </w:rPr>
        <w:tab/>
        <w:t>Barber S, Lawson PJ, Grove DI. Evaluation of bacteriological transport swabs. Pathology 1998;30:179-82.</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86. </w:t>
      </w:r>
      <w:r w:rsidRPr="00C45326">
        <w:rPr>
          <w:rFonts w:cs="Arial"/>
          <w:noProof/>
          <w:sz w:val="20"/>
        </w:rPr>
        <w:tab/>
        <w:t>Van Horn KG, Audette CD, Sebeck D, Tucker KA. Comparison of the Copan ESwab system with two Amies agar swab transport systems for maintenance of microorganism viability. J Clin Microbiol 2008;46:1655-8.</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87. </w:t>
      </w:r>
      <w:r w:rsidRPr="00C45326">
        <w:rPr>
          <w:rFonts w:cs="Arial"/>
          <w:noProof/>
          <w:sz w:val="20"/>
        </w:rPr>
        <w:tab/>
        <w:t xml:space="preserve">Nys S, Vijgen S, Magerman K, Cartuyvels R. Comparison of Copan eSwab with the Copan Venturi Transystem for the quantitative survival of </w:t>
      </w:r>
      <w:r w:rsidRPr="00C45326">
        <w:rPr>
          <w:rFonts w:cs="Arial"/>
          <w:i/>
          <w:noProof/>
          <w:sz w:val="20"/>
        </w:rPr>
        <w:t>Escherichia coli, Streptococcus agalactiae</w:t>
      </w:r>
      <w:r w:rsidRPr="00C45326">
        <w:rPr>
          <w:rFonts w:cs="Arial"/>
          <w:noProof/>
          <w:sz w:val="20"/>
        </w:rPr>
        <w:t xml:space="preserve"> and </w:t>
      </w:r>
      <w:r w:rsidRPr="00C45326">
        <w:rPr>
          <w:rFonts w:cs="Arial"/>
          <w:i/>
          <w:noProof/>
          <w:sz w:val="20"/>
        </w:rPr>
        <w:t>Candida albicans</w:t>
      </w:r>
      <w:r w:rsidRPr="00C45326">
        <w:rPr>
          <w:rFonts w:cs="Arial"/>
          <w:noProof/>
          <w:sz w:val="20"/>
        </w:rPr>
        <w:t>. Eur J Clin Microbiol Infect Dis 2010;29:453-6.</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88. </w:t>
      </w:r>
      <w:r w:rsidRPr="00C45326">
        <w:rPr>
          <w:rFonts w:cs="Arial"/>
          <w:noProof/>
          <w:sz w:val="20"/>
        </w:rPr>
        <w:tab/>
        <w:t>Tano E, Melhus A. Evaluation of three swab transport systems for the maintenance of clinically important bacteria in simulated mono- and polymicrobial samples. APMIS 2011;119:198-203.</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89. </w:t>
      </w:r>
      <w:r w:rsidRPr="00C45326">
        <w:rPr>
          <w:rFonts w:cs="Arial"/>
          <w:noProof/>
          <w:sz w:val="20"/>
        </w:rPr>
        <w:tab/>
        <w:t>Lolans K, Calvert K, Won S, Clark J, Hayden MK. Direct ertapenem disk screening method for identification of KPC-producing Klebsiella pneumoniae and Escherichia coli in surveillance swab specimens. J Clin Microbiol 2010;48:836-41.</w:t>
      </w:r>
    </w:p>
    <w:p w:rsidR="00C45326" w:rsidRPr="00C45326" w:rsidRDefault="00C45326" w:rsidP="00C45326">
      <w:pPr>
        <w:pStyle w:val="PHEBodytext"/>
        <w:tabs>
          <w:tab w:val="left" w:pos="540"/>
        </w:tabs>
        <w:spacing w:after="0"/>
        <w:ind w:left="540" w:hanging="540"/>
        <w:rPr>
          <w:rFonts w:cs="Arial"/>
          <w:noProof/>
          <w:sz w:val="20"/>
        </w:rPr>
      </w:pPr>
      <w:r w:rsidRPr="00C45326">
        <w:rPr>
          <w:rFonts w:cs="Arial"/>
          <w:noProof/>
          <w:sz w:val="20"/>
        </w:rPr>
        <w:t xml:space="preserve">90. </w:t>
      </w:r>
      <w:r w:rsidRPr="00C45326">
        <w:rPr>
          <w:rFonts w:cs="Arial"/>
          <w:noProof/>
          <w:sz w:val="20"/>
        </w:rPr>
        <w:tab/>
        <w:t>Freeman, R, Ironmonger, D, Puleston, R, Woodford, N., and Johnson, A.  Implementation of an Electronic Reporting System for the enhanced surveillance of carbapenemase-producing Gram-negative bacteria. 2015/032. Public Health England</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u w:val="single"/>
        </w:rPr>
        <w:t>https://</w:t>
      </w:r>
      <w:hyperlink r:id="rId71" w:history="1">
        <w:r w:rsidRPr="00C45326">
          <w:rPr>
            <w:rStyle w:val="Hyperlink"/>
            <w:rFonts w:cs="Arial"/>
            <w:noProof/>
            <w:sz w:val="20"/>
          </w:rPr>
          <w:t>www.gov.uk/government/uploads/system/uploads/attachment_data/file/425502/PHE_ERS_User_Guide_Trust-Micro-Final.pdf</w:t>
        </w:r>
      </w:hyperlink>
      <w:r w:rsidRPr="00C45326">
        <w:rPr>
          <w:rFonts w:cs="Arial"/>
          <w:noProof/>
          <w:sz w:val="20"/>
        </w:rPr>
        <w:t>. 2015.</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91. </w:t>
      </w:r>
      <w:r w:rsidRPr="00C45326">
        <w:rPr>
          <w:rFonts w:cs="Arial"/>
          <w:noProof/>
          <w:sz w:val="20"/>
        </w:rPr>
        <w:tab/>
        <w:t>Livermore DM, Andrews JM, Hawkey PM, Ho PL, Keness Y, Doi Y, et al. Are susceptibility tests enough, or should laboratories still seek ESBLs and carbapenemases directly? J Antimicrob Chemother 2012;67:1569-77.</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92. </w:t>
      </w:r>
      <w:r w:rsidRPr="00C45326">
        <w:rPr>
          <w:rFonts w:cs="Arial"/>
          <w:noProof/>
          <w:sz w:val="20"/>
        </w:rPr>
        <w:tab/>
        <w:t>Public Health England. Laboratory Reporting to Public Health England: A Guide for Diagnostic Laboratories. 2013. p. 1-37.</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93. </w:t>
      </w:r>
      <w:r w:rsidRPr="00C45326">
        <w:rPr>
          <w:rFonts w:cs="Arial"/>
          <w:noProof/>
          <w:sz w:val="20"/>
        </w:rPr>
        <w:tab/>
        <w:t>Department of Health. Health Protection Legislation (England) Guidance.  2010.  p. 1-112.</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94. </w:t>
      </w:r>
      <w:r w:rsidRPr="00C45326">
        <w:rPr>
          <w:rFonts w:cs="Arial"/>
          <w:noProof/>
          <w:sz w:val="20"/>
        </w:rPr>
        <w:tab/>
        <w:t xml:space="preserve">Scottish Government. Public Health (Scotland) Act.  2008 (as amended). </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t xml:space="preserve">95. </w:t>
      </w:r>
      <w:r w:rsidRPr="00C45326">
        <w:rPr>
          <w:rFonts w:cs="Arial"/>
          <w:noProof/>
          <w:sz w:val="20"/>
        </w:rPr>
        <w:tab/>
        <w:t>Scottish Government. Public Health etc. (Scotland) Act 2008. Implementation of Part 2: Notifiable Diseases, Organisms and Health Risk States. 2009.</w:t>
      </w:r>
    </w:p>
    <w:p w:rsidR="00C45326" w:rsidRPr="00C45326" w:rsidRDefault="00C45326" w:rsidP="00C45326">
      <w:pPr>
        <w:pStyle w:val="PHEBodytext"/>
        <w:tabs>
          <w:tab w:val="left" w:pos="540"/>
        </w:tabs>
        <w:spacing w:after="240"/>
        <w:ind w:left="540" w:hanging="540"/>
        <w:rPr>
          <w:rFonts w:cs="Arial"/>
          <w:noProof/>
          <w:sz w:val="20"/>
        </w:rPr>
      </w:pPr>
      <w:r w:rsidRPr="00C45326">
        <w:rPr>
          <w:rFonts w:cs="Arial"/>
          <w:noProof/>
          <w:sz w:val="20"/>
        </w:rPr>
        <w:lastRenderedPageBreak/>
        <w:t xml:space="preserve">96. </w:t>
      </w:r>
      <w:r w:rsidRPr="00C45326">
        <w:rPr>
          <w:rFonts w:cs="Arial"/>
          <w:noProof/>
          <w:sz w:val="20"/>
        </w:rPr>
        <w:tab/>
        <w:t xml:space="preserve">The Welsh Assembly Government. Health Protection Legislation (Wales) Guidance.  2010. </w:t>
      </w:r>
    </w:p>
    <w:p w:rsidR="00C45326" w:rsidRPr="00C45326" w:rsidRDefault="00C45326" w:rsidP="00C45326">
      <w:pPr>
        <w:pStyle w:val="PHEBodytext"/>
        <w:tabs>
          <w:tab w:val="left" w:pos="540"/>
        </w:tabs>
        <w:spacing w:after="0"/>
        <w:ind w:left="540" w:hanging="540"/>
        <w:rPr>
          <w:rFonts w:cs="Arial"/>
          <w:noProof/>
          <w:sz w:val="20"/>
        </w:rPr>
      </w:pPr>
      <w:r w:rsidRPr="00C45326">
        <w:rPr>
          <w:rFonts w:cs="Arial"/>
          <w:noProof/>
          <w:sz w:val="20"/>
        </w:rPr>
        <w:t xml:space="preserve">97. </w:t>
      </w:r>
      <w:r w:rsidRPr="00C45326">
        <w:rPr>
          <w:rFonts w:cs="Arial"/>
          <w:noProof/>
          <w:sz w:val="20"/>
        </w:rPr>
        <w:tab/>
        <w:t xml:space="preserve">Home Office. Public Health Act (Northern Ireland) 1967 Chapter 36.  1967 (as amended). </w:t>
      </w:r>
    </w:p>
    <w:p w:rsidR="00C45326" w:rsidRDefault="00C45326" w:rsidP="00C45326">
      <w:pPr>
        <w:pStyle w:val="PHEBodytext"/>
        <w:tabs>
          <w:tab w:val="left" w:pos="540"/>
        </w:tabs>
        <w:spacing w:after="0"/>
        <w:ind w:left="540" w:hanging="540"/>
        <w:rPr>
          <w:noProof/>
        </w:rPr>
      </w:pPr>
    </w:p>
    <w:p w:rsidR="00132134" w:rsidRDefault="00E40793" w:rsidP="00C45326">
      <w:pPr>
        <w:pStyle w:val="PHEBodytext"/>
      </w:pPr>
      <w:r>
        <w:fldChar w:fldCharType="end"/>
      </w:r>
    </w:p>
    <w:sectPr w:rsidR="00132134" w:rsidSect="003F6234">
      <w:headerReference w:type="even" r:id="rId72"/>
      <w:headerReference w:type="first" r:id="rId73"/>
      <w:footerReference w:type="first" r:id="rId74"/>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1A2" w:rsidRDefault="00C631A2" w:rsidP="003E0911">
      <w:pPr>
        <w:pStyle w:val="TOC2"/>
      </w:pPr>
      <w:r>
        <w:separator/>
      </w:r>
    </w:p>
  </w:endnote>
  <w:endnote w:type="continuationSeparator" w:id="0">
    <w:p w:rsidR="00C631A2" w:rsidRDefault="00C631A2"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PraxisEF-Light">
    <w:altName w:val="Cambria"/>
    <w:panose1 w:val="00000000000000000000"/>
    <w:charset w:val="00"/>
    <w:family w:val="swiss"/>
    <w:notTrueType/>
    <w:pitch w:val="default"/>
    <w:sig w:usb0="00000003" w:usb1="00000000" w:usb2="00000000" w:usb3="00000000" w:csb0="00000001" w:csb1="00000000"/>
  </w:font>
  <w:font w:name="Formata-Condensed">
    <w:panose1 w:val="00000000000000000000"/>
    <w:charset w:val="00"/>
    <w:family w:val="swiss"/>
    <w:notTrueType/>
    <w:pitch w:val="default"/>
    <w:sig w:usb0="00000003" w:usb1="00000000" w:usb2="00000000" w:usb3="00000000" w:csb0="00000001" w:csb1="00000000"/>
  </w:font>
  <w:font w:name="Formata-LightCondensed">
    <w:panose1 w:val="00000000000000000000"/>
    <w:charset w:val="00"/>
    <w:family w:val="swiss"/>
    <w:notTrueType/>
    <w:pitch w:val="default"/>
    <w:sig w:usb0="00000003" w:usb1="00000000" w:usb2="00000000" w:usb3="00000000" w:csb0="00000001" w:csb1="00000000"/>
  </w:font>
  <w:font w:name="Formata-LightCnItalicS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AFE" w:rsidRPr="00BE7A0A" w:rsidRDefault="00BF5AFE" w:rsidP="00FF3B3E">
    <w:pPr>
      <w:pStyle w:val="PHEBodytext"/>
      <w:ind w:left="-284" w:right="-61"/>
      <w:outlineLvl w:val="0"/>
      <w:rPr>
        <w:rStyle w:val="PageNumber"/>
        <w:rFonts w:cs="Arial"/>
      </w:rPr>
    </w:pPr>
    <w:r w:rsidRPr="00BE7A0A">
      <w:rPr>
        <w:rFonts w:cs="Arial"/>
      </w:rPr>
      <w:t xml:space="preserve">Bacteriology | B </w:t>
    </w:r>
    <w:r>
      <w:t>60</w:t>
    </w:r>
    <w:r w:rsidRPr="00BE7A0A">
      <w:rPr>
        <w:rFonts w:cs="Arial"/>
      </w:rPr>
      <w:t xml:space="preserve"> | Issue no: </w:t>
    </w:r>
    <w:r>
      <w:t>dzg</w:t>
    </w:r>
    <w:r w:rsidR="00C56747">
      <w:t>+</w:t>
    </w:r>
    <w:r w:rsidRPr="00BE7A0A">
      <w:rPr>
        <w:rFonts w:cs="Arial"/>
      </w:rPr>
      <w:t xml:space="preserve">| Issue date: </w:t>
    </w:r>
    <w:fldSimple w:instr=" REF  NewIssueDate  \* MERGEFORMAT " w:fldLock="1">
      <w:r>
        <w:rPr>
          <w:rFonts w:cs="Arial"/>
        </w:rPr>
        <w:t>dd.mm.yy &lt;tab+enter&gt;</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7B7F55">
      <w:rPr>
        <w:rStyle w:val="PageNumber"/>
        <w:rFonts w:cs="Arial"/>
        <w:noProof/>
      </w:rPr>
      <w:t>31</w:t>
    </w:r>
    <w:r w:rsidRPr="00BE7A0A">
      <w:rPr>
        <w:rStyle w:val="PageNumber"/>
        <w:rFonts w:cs="Arial"/>
      </w:rPr>
      <w:fldChar w:fldCharType="end"/>
    </w:r>
    <w:r w:rsidRPr="00BE7A0A">
      <w:rPr>
        <w:rStyle w:val="PageNumber"/>
        <w:rFonts w:cs="Arial"/>
      </w:rPr>
      <w:t xml:space="preserve"> of </w:t>
    </w:r>
    <w:r w:rsidR="00C631A2">
      <w:fldChar w:fldCharType="begin"/>
    </w:r>
    <w:r w:rsidR="00C631A2">
      <w:instrText xml:space="preserve"> NUMPAGES   \* MERGEFORMAT </w:instrText>
    </w:r>
    <w:r w:rsidR="00C631A2">
      <w:fldChar w:fldCharType="separate"/>
    </w:r>
    <w:r w:rsidR="007B7F55" w:rsidRPr="007B7F55">
      <w:rPr>
        <w:rStyle w:val="PageNumber"/>
        <w:rFonts w:cs="Arial"/>
        <w:noProof/>
      </w:rPr>
      <w:t>38</w:t>
    </w:r>
    <w:r w:rsidR="00C631A2">
      <w:rPr>
        <w:rStyle w:val="PageNumber"/>
        <w:rFonts w:cs="Arial"/>
        <w:noProof/>
      </w:rPr>
      <w:fldChar w:fldCharType="end"/>
    </w:r>
    <w:r w:rsidRPr="00BE7A0A">
      <w:rPr>
        <w:rStyle w:val="PageNumber"/>
        <w:rFonts w:cs="Arial"/>
      </w:rPr>
      <w:t xml:space="preserve">  </w:t>
    </w:r>
  </w:p>
  <w:p w:rsidR="00BF5AFE" w:rsidRPr="00BE7A0A" w:rsidRDefault="00BF5AFE"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AFE" w:rsidRPr="00750021" w:rsidRDefault="00BF5AFE"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BF5AFE" w:rsidRDefault="00BF5AFE" w:rsidP="00FC17B3">
    <w:pPr>
      <w:pStyle w:val="PHEBodytext"/>
      <w:ind w:left="-284"/>
      <w:outlineLvl w:val="0"/>
      <w:rPr>
        <w:rStyle w:val="PageNumber"/>
        <w:rFonts w:cs="Arial"/>
      </w:rPr>
    </w:pPr>
    <w:r w:rsidRPr="00BE7A0A">
      <w:rPr>
        <w:rFonts w:cs="Arial"/>
      </w:rPr>
      <w:t xml:space="preserve">Bacteriology | B </w:t>
    </w:r>
    <w:bookmarkStart w:id="4" w:name="SMINumber"/>
    <w:r>
      <w:rPr>
        <w:rFonts w:cs="Arial"/>
      </w:rPr>
      <w:t>60</w:t>
    </w:r>
    <w:r w:rsidRPr="00BE7A0A">
      <w:rPr>
        <w:rFonts w:cs="Arial"/>
      </w:rPr>
      <w:t xml:space="preserve"> </w:t>
    </w:r>
    <w:bookmarkEnd w:id="4"/>
    <w:r w:rsidRPr="00BE7A0A">
      <w:rPr>
        <w:rFonts w:cs="Arial"/>
      </w:rPr>
      <w:t xml:space="preserve">| Issue no: </w:t>
    </w:r>
    <w:r>
      <w:rPr>
        <w:rFonts w:cs="Arial"/>
      </w:rPr>
      <w:t>dzg</w:t>
    </w:r>
    <w:r w:rsidR="00C56747">
      <w:rPr>
        <w:rFonts w:cs="Arial"/>
      </w:rPr>
      <w:t>+</w:t>
    </w:r>
    <w:r w:rsidRPr="00BE7A0A">
      <w:rPr>
        <w:rFonts w:cs="Arial"/>
      </w:rPr>
      <w:t xml:space="preserve">| Issue date: </w:t>
    </w:r>
    <w:bookmarkStart w:id="5"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dd.mm.yy &lt;tab+enter&gt;</w:t>
    </w:r>
    <w:r w:rsidRPr="00BE7A0A">
      <w:rPr>
        <w:rFonts w:cs="Arial"/>
      </w:rPr>
      <w:fldChar w:fldCharType="end"/>
    </w:r>
    <w:bookmarkEnd w:id="5"/>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7B7F55">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7B7F55">
      <w:rPr>
        <w:rStyle w:val="PageNumber"/>
        <w:rFonts w:cs="Arial"/>
        <w:noProof/>
      </w:rPr>
      <w:t>38</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BF5AFE" w:rsidRPr="00BD3418" w:rsidRDefault="00BF5AFE" w:rsidP="002E2254">
    <w:pPr>
      <w:pStyle w:val="PHEBodytext"/>
      <w:ind w:left="-284" w:right="-744"/>
      <w:jc w:val="right"/>
      <w:outlineLvl w:val="0"/>
      <w:rPr>
        <w:rFonts w:cs="Arial"/>
        <w:sz w:val="16"/>
        <w:szCs w:val="16"/>
      </w:rPr>
    </w:pPr>
    <w:r w:rsidRPr="00BD3418">
      <w:rPr>
        <w:rStyle w:val="PageNumber"/>
        <w:rFonts w:cs="Arial"/>
        <w:sz w:val="16"/>
        <w:szCs w:val="16"/>
      </w:rPr>
      <w:t>© Crown copyright 201</w:t>
    </w:r>
    <w:r>
      <w:rPr>
        <w:rStyle w:val="PageNumber"/>
        <w:rFonts w:cs="Arial"/>
        <w:sz w:val="16"/>
        <w:szCs w:val="16"/>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AFE" w:rsidRDefault="00BF5AFE" w:rsidP="00553948">
    <w:pPr>
      <w:pStyle w:val="PHEBodytext"/>
      <w:ind w:left="-851" w:right="-61"/>
      <w:outlineLvl w:val="0"/>
    </w:pPr>
    <w:r>
      <w:t xml:space="preserve">Bacteriology | B </w:t>
    </w:r>
    <w:r w:rsidR="00C631A2">
      <w:fldChar w:fldCharType="begin"/>
    </w:r>
    <w:r w:rsidR="00C631A2">
      <w:instrText xml:space="preserve"> REF  SMINumber  \* MERGEFORMAT </w:instrText>
    </w:r>
    <w:r w:rsidR="00C631A2">
      <w:fldChar w:fldCharType="separate"/>
    </w:r>
    <w:r w:rsidRPr="00096CA2">
      <w:t xml:space="preserve">60 </w:t>
    </w:r>
    <w:r w:rsidR="00C631A2">
      <w:fldChar w:fldCharType="end"/>
    </w:r>
    <w:r>
      <w:t xml:space="preserve"> | </w:t>
    </w:r>
    <w:r w:rsidRPr="008469EC">
      <w:t xml:space="preserve">Issue no: </w:t>
    </w:r>
    <w:fldSimple w:instr=" REF  IssueNumber  \* MERGEFORMAT ">
      <w:r w:rsidRPr="00096CA2">
        <w:t>#.# &lt;tab+enter&gt;</w:t>
      </w:r>
    </w:fldSimple>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34</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1A2" w:rsidRDefault="00C631A2" w:rsidP="003E0911">
      <w:pPr>
        <w:pStyle w:val="TOC2"/>
      </w:pPr>
      <w:r>
        <w:separator/>
      </w:r>
    </w:p>
  </w:footnote>
  <w:footnote w:type="continuationSeparator" w:id="0">
    <w:p w:rsidR="00C631A2" w:rsidRDefault="00C631A2" w:rsidP="003E0911">
      <w:pPr>
        <w:pStyle w:val="TOC2"/>
      </w:pPr>
      <w:r>
        <w:continuationSeparator/>
      </w:r>
    </w:p>
  </w:footnote>
  <w:footnote w:id="1">
    <w:p w:rsidR="00BF5AFE" w:rsidRDefault="00BF5AFE" w:rsidP="005A3E25">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AFE" w:rsidRDefault="00C631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86934" o:spid="_x0000_s2063" type="#_x0000_t136" style="position:absolute;left:0;text-align:left;margin-left:0;margin-top:0;width:626.7pt;height:20pt;rotation:315;z-index:-251642880;mso-position-horizontal:center;mso-position-horizontal-relative:margin;mso-position-vertical:center;mso-position-vertical-relative:margin" o:allowincell="f" fillcolor="#0d0d0d [3069]" stroked="f">
          <v:fill opacity=".5"/>
          <v:textpath style="font-family:&quot;Arial Black&quot;;font-size:1pt" string="DRAFT - THIS DOCUMENT WAS CONSULTED ON BETWEEN 3 JUNE - 15 JULY 20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AFE" w:rsidRDefault="00C631A2" w:rsidP="00D60322">
    <w:pPr>
      <w:pStyle w:val="Header"/>
      <w:ind w:left="0" w:right="-744" w:firstLine="0"/>
      <w:jc w:val="right"/>
      <w:rPr>
        <w:noProo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86935" o:spid="_x0000_s2064" type="#_x0000_t136" style="position:absolute;left:0;text-align:left;margin-left:0;margin-top:0;width:626.7pt;height:20pt;rotation:315;z-index:-251640832;mso-position-horizontal:center;mso-position-horizontal-relative:margin;mso-position-vertical:center;mso-position-vertical-relative:margin" o:allowincell="f" fillcolor="#0d0d0d [3069]" stroked="f">
          <v:fill opacity=".5"/>
          <v:textpath style="font-family:&quot;Arial Black&quot;;font-size:1pt" string="DRAFT - THIS DOCUMENT WAS CONSULTED ON BETWEEN 3 JUNE - 15 JULY 2015"/>
          <w10:wrap anchorx="margin" anchory="margin"/>
        </v:shape>
      </w:pict>
    </w:r>
    <w:r w:rsidR="00BF5AFE">
      <w:rPr>
        <w:noProof/>
      </w:rPr>
      <w:t xml:space="preserve">Screening and </w:t>
    </w:r>
    <w:r w:rsidR="00BF5AFE" w:rsidRPr="00C94922">
      <w:rPr>
        <w:noProof/>
      </w:rPr>
      <w:t>Detection of Bacteria with Carbapenem-Hydrolysing β-lactamases (Carbapenemases)</w:t>
    </w:r>
  </w:p>
  <w:p w:rsidR="00BF5AFE" w:rsidRPr="0084587D" w:rsidRDefault="00BF5AFE" w:rsidP="00D60322">
    <w:pPr>
      <w:pStyle w:val="Header"/>
      <w:ind w:left="0" w:right="-744" w:firstLine="0"/>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AFE" w:rsidRDefault="00C631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86933" o:spid="_x0000_s2062" type="#_x0000_t136" style="position:absolute;left:0;text-align:left;margin-left:0;margin-top:0;width:626.7pt;height:20pt;rotation:315;z-index:-251644928;mso-position-horizontal:center;mso-position-horizontal-relative:margin;mso-position-vertical:center;mso-position-vertical-relative:margin" o:allowincell="f" fillcolor="#0d0d0d [3069]" stroked="f">
          <v:fill opacity=".5"/>
          <v:textpath style="font-family:&quot;Arial Black&quot;;font-size:1pt" string="DRAFT - THIS DOCUMENT WAS CONSULTED ON BETWEEN 3 JUNE - 15 JULY 2015"/>
          <w10:wrap anchorx="margin" anchory="margin"/>
        </v:shape>
      </w:pict>
    </w:r>
    <w:r w:rsidR="00BF5AFE">
      <w:rPr>
        <w:noProof/>
      </w:rPr>
      <w:drawing>
        <wp:anchor distT="0" distB="0" distL="114300" distR="114300" simplePos="0" relativeHeight="251669504" behindDoc="1" locked="0" layoutInCell="1" allowOverlap="1" wp14:anchorId="0B462399" wp14:editId="1CD0561D">
          <wp:simplePos x="0" y="0"/>
          <wp:positionH relativeFrom="column">
            <wp:posOffset>-914400</wp:posOffset>
          </wp:positionH>
          <wp:positionV relativeFrom="paragraph">
            <wp:posOffset>-443230</wp:posOffset>
          </wp:positionV>
          <wp:extent cx="4062730" cy="2005330"/>
          <wp:effectExtent l="0" t="0" r="0" b="0"/>
          <wp:wrapTight wrapText="bothSides">
            <wp:wrapPolygon edited="0">
              <wp:start x="0" y="0"/>
              <wp:lineTo x="0" y="21340"/>
              <wp:lineTo x="21472" y="21340"/>
              <wp:lineTo x="214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730" cy="2005330"/>
                  </a:xfrm>
                  <a:prstGeom prst="rect">
                    <a:avLst/>
                  </a:prstGeom>
                </pic:spPr>
              </pic:pic>
            </a:graphicData>
          </a:graphic>
          <wp14:sizeRelH relativeFrom="page">
            <wp14:pctWidth>0</wp14:pctWidth>
          </wp14:sizeRelH>
          <wp14:sizeRelV relativeFrom="page">
            <wp14:pctHeight>0</wp14:pctHeight>
          </wp14:sizeRelV>
        </wp:anchor>
      </w:drawing>
    </w:r>
    <w:r w:rsidR="00BF5AFE">
      <w:rPr>
        <w:noProof/>
      </w:rPr>
      <w:drawing>
        <wp:anchor distT="0" distB="0" distL="114300" distR="114300" simplePos="0" relativeHeight="251658240" behindDoc="1" locked="0" layoutInCell="1" allowOverlap="1" wp14:anchorId="7F844C7B" wp14:editId="1177027F">
          <wp:simplePos x="0" y="0"/>
          <wp:positionH relativeFrom="column">
            <wp:posOffset>-914400</wp:posOffset>
          </wp:positionH>
          <wp:positionV relativeFrom="paragraph">
            <wp:posOffset>-439420</wp:posOffset>
          </wp:positionV>
          <wp:extent cx="7539355" cy="1452245"/>
          <wp:effectExtent l="0" t="0" r="4445" b="0"/>
          <wp:wrapTight wrapText="bothSides">
            <wp:wrapPolygon edited="0">
              <wp:start x="0" y="0"/>
              <wp:lineTo x="0" y="21251"/>
              <wp:lineTo x="21558" y="21251"/>
              <wp:lineTo x="215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2"/>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AFE" w:rsidRDefault="00C631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86937" o:spid="_x0000_s2066" type="#_x0000_t136" style="position:absolute;left:0;text-align:left;margin-left:0;margin-top:0;width:626.7pt;height:20pt;rotation:315;z-index:-251636736;mso-position-horizontal:center;mso-position-horizontal-relative:margin;mso-position-vertical:center;mso-position-vertical-relative:margin" o:allowincell="f" fillcolor="#0d0d0d [3069]" stroked="f">
          <v:fill opacity=".5"/>
          <v:textpath style="font-family:&quot;Arial Black&quot;;font-size:1pt" string="DRAFT - THIS DOCUMENT WAS CONSULTED ON BETWEEN 3 JUNE - 15 JULY 2015"/>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AFE" w:rsidRPr="008D44A4" w:rsidRDefault="00C631A2" w:rsidP="00A7228B">
    <w:pPr>
      <w:pStyle w:val="Header"/>
      <w:ind w:right="-195"/>
      <w:jc w:val="right"/>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86938" o:spid="_x0000_s2067" type="#_x0000_t136" style="position:absolute;left:0;text-align:left;margin-left:0;margin-top:0;width:626.7pt;height:20pt;rotation:315;z-index:-251634688;mso-position-horizontal:center;mso-position-horizontal-relative:margin;mso-position-vertical:center;mso-position-vertical-relative:margin" o:allowincell="f" fillcolor="#0d0d0d [3069]" stroked="f">
          <v:fill opacity=".5"/>
          <v:textpath style="font-family:&quot;Arial Black&quot;;font-size:1pt" string="DRAFT - THIS DOCUMENT WAS CONSULTED ON BETWEEN 3 JUNE - 15 JULY 2015"/>
          <w10:wrap anchorx="margin" anchory="margin"/>
        </v:shape>
      </w:pict>
    </w:r>
    <w:fldSimple w:instr=" FILLIN  &quot;SMI Title (Document)&quot; \d &quot;Title of SMI goes here &lt;tab+enter&gt;&quot;  \* MERGEFORMAT " w:fldLock="1">
      <w:r w:rsidR="00BF5AFE">
        <w:rPr>
          <w:rFonts w:cs="Arial"/>
        </w:rPr>
        <w:t xml:space="preserve">Screening and </w:t>
      </w:r>
      <w:r w:rsidR="00BF5AFE" w:rsidRPr="005B2897">
        <w:rPr>
          <w:rFonts w:cs="Arial"/>
        </w:rPr>
        <w:t>Detection of Bacteria with</w:t>
      </w:r>
      <w:r w:rsidR="00BF5AFE">
        <w:t xml:space="preserve"> Carbapenem-Hydrolysing β-lactamases (Carbapenemases)</w:t>
      </w:r>
    </w:fldSimple>
  </w:p>
  <w:p w:rsidR="00BF5AFE" w:rsidRPr="0084587D" w:rsidRDefault="00BF5AFE" w:rsidP="00617F6D">
    <w:pPr>
      <w:pStyle w:val="Header"/>
      <w:ind w:right="-744"/>
      <w:jc w:val="right"/>
      <w:rPr>
        <w:rFonts w:ascii="PraxisEF Light" w:hAnsi="PraxisEF Ligh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AFE" w:rsidRDefault="00C631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86936" o:spid="_x0000_s2065" type="#_x0000_t136" style="position:absolute;left:0;text-align:left;margin-left:0;margin-top:0;width:626.7pt;height:20pt;rotation:315;z-index:-251638784;mso-position-horizontal:center;mso-position-horizontal-relative:margin;mso-position-vertical:center;mso-position-vertical-relative:margin" o:allowincell="f" fillcolor="#0d0d0d [3069]" stroked="f">
          <v:fill opacity=".5"/>
          <v:textpath style="font-family:&quot;Arial Black&quot;;font-size:1pt" string="DRAFT - THIS DOCUMENT WAS CONSULTED ON BETWEEN 3 JUNE - 15 JULY 2015"/>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AFE" w:rsidRDefault="00C631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86940" o:spid="_x0000_s2069" type="#_x0000_t136" style="position:absolute;left:0;text-align:left;margin-left:0;margin-top:0;width:626.7pt;height:20pt;rotation:315;z-index:-251630592;mso-position-horizontal:center;mso-position-horizontal-relative:margin;mso-position-vertical:center;mso-position-vertical-relative:margin" o:allowincell="f" fillcolor="#0d0d0d [3069]" stroked="f">
          <v:fill opacity=".5"/>
          <v:textpath style="font-family:&quot;Arial Black&quot;;font-size:1pt" string="DRAFT - THIS DOCUMENT WAS CONSULTED ON BETWEEN 3 JUNE - 15 JULY 2015"/>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5AFE" w:rsidRDefault="00C631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86939" o:spid="_x0000_s2068" type="#_x0000_t136" style="position:absolute;left:0;text-align:left;margin-left:0;margin-top:0;width:626.7pt;height:20pt;rotation:315;z-index:-251632640;mso-position-horizontal:center;mso-position-horizontal-relative:margin;mso-position-vertical:center;mso-position-vertical-relative:margin" o:allowincell="f" fillcolor="#0d0d0d [3069]" stroked="f">
          <v:fill opacity=".5"/>
          <v:textpath style="font-family:&quot;Arial Black&quot;;font-size:1pt" string="DRAFT - THIS DOCUMENT WAS CONSULTED ON BETWEEN 3 JUNE - 15 JULY 201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E26632"/>
    <w:multiLevelType w:val="hybridMultilevel"/>
    <w:tmpl w:val="F4FE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AD040AC"/>
    <w:multiLevelType w:val="hybridMultilevel"/>
    <w:tmpl w:val="792AC6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AF312A"/>
    <w:multiLevelType w:val="hybridMultilevel"/>
    <w:tmpl w:val="C00C4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C1C0339"/>
    <w:multiLevelType w:val="hybridMultilevel"/>
    <w:tmpl w:val="59463B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1F478F"/>
    <w:multiLevelType w:val="hybridMultilevel"/>
    <w:tmpl w:val="01768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95027A2"/>
    <w:multiLevelType w:val="hybridMultilevel"/>
    <w:tmpl w:val="36968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295E85"/>
    <w:multiLevelType w:val="hybridMultilevel"/>
    <w:tmpl w:val="D1702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3B57C3"/>
    <w:multiLevelType w:val="hybridMultilevel"/>
    <w:tmpl w:val="3C747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CA53CF"/>
    <w:multiLevelType w:val="hybridMultilevel"/>
    <w:tmpl w:val="52A4F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40C4C46"/>
    <w:multiLevelType w:val="hybridMultilevel"/>
    <w:tmpl w:val="77266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0C07CD"/>
    <w:multiLevelType w:val="hybridMultilevel"/>
    <w:tmpl w:val="F0604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ED26FF"/>
    <w:multiLevelType w:val="hybridMultilevel"/>
    <w:tmpl w:val="4128E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902051"/>
    <w:multiLevelType w:val="hybridMultilevel"/>
    <w:tmpl w:val="FB4E65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C5C3270"/>
    <w:multiLevelType w:val="hybridMultilevel"/>
    <w:tmpl w:val="40B83E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BA5D5E"/>
    <w:multiLevelType w:val="hybridMultilevel"/>
    <w:tmpl w:val="5400F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nsid w:val="6A4762B4"/>
    <w:multiLevelType w:val="hybridMultilevel"/>
    <w:tmpl w:val="D32CE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84A06BB"/>
    <w:multiLevelType w:val="hybridMultilevel"/>
    <w:tmpl w:val="AD00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8A945AF"/>
    <w:multiLevelType w:val="hybridMultilevel"/>
    <w:tmpl w:val="1BD063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E31424"/>
    <w:multiLevelType w:val="hybridMultilevel"/>
    <w:tmpl w:val="AF4CA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F4C4972"/>
    <w:multiLevelType w:val="hybridMultilevel"/>
    <w:tmpl w:val="A1967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26"/>
  </w:num>
  <w:num w:numId="5">
    <w:abstractNumId w:val="7"/>
  </w:num>
  <w:num w:numId="6">
    <w:abstractNumId w:val="4"/>
  </w:num>
  <w:num w:numId="7">
    <w:abstractNumId w:val="24"/>
  </w:num>
  <w:num w:numId="8">
    <w:abstractNumId w:val="28"/>
  </w:num>
  <w:num w:numId="9">
    <w:abstractNumId w:val="30"/>
  </w:num>
  <w:num w:numId="10">
    <w:abstractNumId w:val="12"/>
  </w:num>
  <w:num w:numId="11">
    <w:abstractNumId w:val="1"/>
  </w:num>
  <w:num w:numId="12">
    <w:abstractNumId w:val="11"/>
  </w:num>
  <w:num w:numId="13">
    <w:abstractNumId w:val="6"/>
  </w:num>
  <w:num w:numId="14">
    <w:abstractNumId w:val="16"/>
  </w:num>
  <w:num w:numId="15">
    <w:abstractNumId w:val="27"/>
  </w:num>
  <w:num w:numId="16">
    <w:abstractNumId w:val="33"/>
  </w:num>
  <w:num w:numId="17">
    <w:abstractNumId w:val="32"/>
  </w:num>
  <w:num w:numId="18">
    <w:abstractNumId w:val="23"/>
  </w:num>
  <w:num w:numId="19">
    <w:abstractNumId w:val="22"/>
  </w:num>
  <w:num w:numId="20">
    <w:abstractNumId w:val="13"/>
  </w:num>
  <w:num w:numId="21">
    <w:abstractNumId w:val="15"/>
  </w:num>
  <w:num w:numId="22">
    <w:abstractNumId w:val="29"/>
  </w:num>
  <w:num w:numId="23">
    <w:abstractNumId w:val="19"/>
  </w:num>
  <w:num w:numId="24">
    <w:abstractNumId w:val="31"/>
  </w:num>
  <w:num w:numId="25">
    <w:abstractNumId w:val="34"/>
  </w:num>
  <w:num w:numId="26">
    <w:abstractNumId w:val="35"/>
  </w:num>
  <w:num w:numId="27">
    <w:abstractNumId w:val="9"/>
  </w:num>
  <w:num w:numId="28">
    <w:abstractNumId w:val="17"/>
  </w:num>
  <w:num w:numId="29">
    <w:abstractNumId w:val="25"/>
  </w:num>
  <w:num w:numId="30">
    <w:abstractNumId w:val="18"/>
  </w:num>
  <w:num w:numId="31">
    <w:abstractNumId w:val="21"/>
  </w:num>
  <w:num w:numId="32">
    <w:abstractNumId w:val="3"/>
  </w:num>
  <w:num w:numId="33">
    <w:abstractNumId w:val="20"/>
  </w:num>
  <w:num w:numId="34">
    <w:abstractNumId w:val="14"/>
  </w:num>
  <w:num w:numId="35">
    <w:abstractNumId w:val="10"/>
  </w:num>
  <w:num w:numId="3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C94922"/>
    <w:rsid w:val="000001AE"/>
    <w:rsid w:val="000004FE"/>
    <w:rsid w:val="00000EB3"/>
    <w:rsid w:val="00001074"/>
    <w:rsid w:val="0000210A"/>
    <w:rsid w:val="000024F3"/>
    <w:rsid w:val="0000306A"/>
    <w:rsid w:val="00003478"/>
    <w:rsid w:val="000034A0"/>
    <w:rsid w:val="0000369D"/>
    <w:rsid w:val="0000529B"/>
    <w:rsid w:val="000062E5"/>
    <w:rsid w:val="00006395"/>
    <w:rsid w:val="00006BD6"/>
    <w:rsid w:val="000071A3"/>
    <w:rsid w:val="00007B6B"/>
    <w:rsid w:val="000101FD"/>
    <w:rsid w:val="00010DFA"/>
    <w:rsid w:val="00011CD9"/>
    <w:rsid w:val="00014BCD"/>
    <w:rsid w:val="000171FA"/>
    <w:rsid w:val="00020469"/>
    <w:rsid w:val="00020CD5"/>
    <w:rsid w:val="00021050"/>
    <w:rsid w:val="00021298"/>
    <w:rsid w:val="00021702"/>
    <w:rsid w:val="000310FA"/>
    <w:rsid w:val="0003168A"/>
    <w:rsid w:val="00031A7C"/>
    <w:rsid w:val="00031F37"/>
    <w:rsid w:val="00032A70"/>
    <w:rsid w:val="00033741"/>
    <w:rsid w:val="00034613"/>
    <w:rsid w:val="00034EAF"/>
    <w:rsid w:val="00035932"/>
    <w:rsid w:val="000366BE"/>
    <w:rsid w:val="00037E06"/>
    <w:rsid w:val="000400C6"/>
    <w:rsid w:val="000448BE"/>
    <w:rsid w:val="0004515D"/>
    <w:rsid w:val="000458E2"/>
    <w:rsid w:val="00046CC4"/>
    <w:rsid w:val="00047746"/>
    <w:rsid w:val="00050256"/>
    <w:rsid w:val="000518B4"/>
    <w:rsid w:val="00052D6F"/>
    <w:rsid w:val="00053B60"/>
    <w:rsid w:val="00055454"/>
    <w:rsid w:val="00055864"/>
    <w:rsid w:val="0005799D"/>
    <w:rsid w:val="00060D6F"/>
    <w:rsid w:val="00061F73"/>
    <w:rsid w:val="00062EA0"/>
    <w:rsid w:val="00064203"/>
    <w:rsid w:val="000655C6"/>
    <w:rsid w:val="000666A7"/>
    <w:rsid w:val="00066B73"/>
    <w:rsid w:val="0006785F"/>
    <w:rsid w:val="0007106C"/>
    <w:rsid w:val="000729F1"/>
    <w:rsid w:val="00074AAA"/>
    <w:rsid w:val="000756B7"/>
    <w:rsid w:val="000775AB"/>
    <w:rsid w:val="000803A8"/>
    <w:rsid w:val="00080CD3"/>
    <w:rsid w:val="0008132A"/>
    <w:rsid w:val="00081A1A"/>
    <w:rsid w:val="00083E0B"/>
    <w:rsid w:val="00083EBD"/>
    <w:rsid w:val="00084534"/>
    <w:rsid w:val="00084D9A"/>
    <w:rsid w:val="00085202"/>
    <w:rsid w:val="0008573C"/>
    <w:rsid w:val="00086202"/>
    <w:rsid w:val="00090DAF"/>
    <w:rsid w:val="00091268"/>
    <w:rsid w:val="0009128B"/>
    <w:rsid w:val="00096CA2"/>
    <w:rsid w:val="000A0104"/>
    <w:rsid w:val="000A20A3"/>
    <w:rsid w:val="000A323A"/>
    <w:rsid w:val="000A32C3"/>
    <w:rsid w:val="000A38FE"/>
    <w:rsid w:val="000A3DB8"/>
    <w:rsid w:val="000A433D"/>
    <w:rsid w:val="000A4C46"/>
    <w:rsid w:val="000A61CE"/>
    <w:rsid w:val="000A63F5"/>
    <w:rsid w:val="000B0541"/>
    <w:rsid w:val="000B0F38"/>
    <w:rsid w:val="000B606E"/>
    <w:rsid w:val="000B66EB"/>
    <w:rsid w:val="000B6BF3"/>
    <w:rsid w:val="000B6C05"/>
    <w:rsid w:val="000B79F1"/>
    <w:rsid w:val="000C05D7"/>
    <w:rsid w:val="000C150F"/>
    <w:rsid w:val="000C31D4"/>
    <w:rsid w:val="000C4010"/>
    <w:rsid w:val="000C4624"/>
    <w:rsid w:val="000C48F0"/>
    <w:rsid w:val="000C4A20"/>
    <w:rsid w:val="000C596E"/>
    <w:rsid w:val="000C7719"/>
    <w:rsid w:val="000D0AE3"/>
    <w:rsid w:val="000D2DFA"/>
    <w:rsid w:val="000D3889"/>
    <w:rsid w:val="000D48BC"/>
    <w:rsid w:val="000D5AA6"/>
    <w:rsid w:val="000D6F64"/>
    <w:rsid w:val="000D70C6"/>
    <w:rsid w:val="000E01B1"/>
    <w:rsid w:val="000E3330"/>
    <w:rsid w:val="000E4847"/>
    <w:rsid w:val="000F24FB"/>
    <w:rsid w:val="000F2C3C"/>
    <w:rsid w:val="000F340B"/>
    <w:rsid w:val="000F41AB"/>
    <w:rsid w:val="000F41FF"/>
    <w:rsid w:val="000F4934"/>
    <w:rsid w:val="000F525B"/>
    <w:rsid w:val="000F5C82"/>
    <w:rsid w:val="00100CCF"/>
    <w:rsid w:val="00101A0D"/>
    <w:rsid w:val="0010450F"/>
    <w:rsid w:val="0010494B"/>
    <w:rsid w:val="00104BC2"/>
    <w:rsid w:val="00107177"/>
    <w:rsid w:val="001124DD"/>
    <w:rsid w:val="0011369C"/>
    <w:rsid w:val="00114BDF"/>
    <w:rsid w:val="00114FD4"/>
    <w:rsid w:val="00120345"/>
    <w:rsid w:val="00121D20"/>
    <w:rsid w:val="00122792"/>
    <w:rsid w:val="001237AB"/>
    <w:rsid w:val="00126850"/>
    <w:rsid w:val="00126AFD"/>
    <w:rsid w:val="00127FC6"/>
    <w:rsid w:val="00132134"/>
    <w:rsid w:val="00133462"/>
    <w:rsid w:val="00133482"/>
    <w:rsid w:val="001340C9"/>
    <w:rsid w:val="00134722"/>
    <w:rsid w:val="00134787"/>
    <w:rsid w:val="001353F4"/>
    <w:rsid w:val="00135472"/>
    <w:rsid w:val="00135C10"/>
    <w:rsid w:val="00136832"/>
    <w:rsid w:val="00137219"/>
    <w:rsid w:val="001375DF"/>
    <w:rsid w:val="00140F5D"/>
    <w:rsid w:val="0014193A"/>
    <w:rsid w:val="00142434"/>
    <w:rsid w:val="00143E49"/>
    <w:rsid w:val="00146F36"/>
    <w:rsid w:val="00147DD9"/>
    <w:rsid w:val="00147E32"/>
    <w:rsid w:val="0015079B"/>
    <w:rsid w:val="00150AC1"/>
    <w:rsid w:val="00152705"/>
    <w:rsid w:val="001529FA"/>
    <w:rsid w:val="00154B9D"/>
    <w:rsid w:val="00155021"/>
    <w:rsid w:val="001551F2"/>
    <w:rsid w:val="00155B93"/>
    <w:rsid w:val="0015763B"/>
    <w:rsid w:val="00162196"/>
    <w:rsid w:val="001624B8"/>
    <w:rsid w:val="00162989"/>
    <w:rsid w:val="00163A9D"/>
    <w:rsid w:val="00163C25"/>
    <w:rsid w:val="00164020"/>
    <w:rsid w:val="001646D7"/>
    <w:rsid w:val="00164A9B"/>
    <w:rsid w:val="00164DCE"/>
    <w:rsid w:val="00164E2C"/>
    <w:rsid w:val="00166622"/>
    <w:rsid w:val="001666C9"/>
    <w:rsid w:val="00170B88"/>
    <w:rsid w:val="00171B10"/>
    <w:rsid w:val="00173AF5"/>
    <w:rsid w:val="001769F7"/>
    <w:rsid w:val="00177278"/>
    <w:rsid w:val="00177855"/>
    <w:rsid w:val="0018099E"/>
    <w:rsid w:val="00180D2D"/>
    <w:rsid w:val="0018369B"/>
    <w:rsid w:val="00183711"/>
    <w:rsid w:val="001839A9"/>
    <w:rsid w:val="00183C00"/>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3F11"/>
    <w:rsid w:val="001954C3"/>
    <w:rsid w:val="00196A88"/>
    <w:rsid w:val="00196F43"/>
    <w:rsid w:val="001A063C"/>
    <w:rsid w:val="001A0B81"/>
    <w:rsid w:val="001A22E2"/>
    <w:rsid w:val="001A28D1"/>
    <w:rsid w:val="001A2BDB"/>
    <w:rsid w:val="001A4837"/>
    <w:rsid w:val="001A5FBA"/>
    <w:rsid w:val="001A6090"/>
    <w:rsid w:val="001A6158"/>
    <w:rsid w:val="001A6660"/>
    <w:rsid w:val="001B00A4"/>
    <w:rsid w:val="001B0732"/>
    <w:rsid w:val="001B14A7"/>
    <w:rsid w:val="001B1A20"/>
    <w:rsid w:val="001B1D5C"/>
    <w:rsid w:val="001B2A63"/>
    <w:rsid w:val="001B3584"/>
    <w:rsid w:val="001B3D67"/>
    <w:rsid w:val="001B3EEB"/>
    <w:rsid w:val="001B50AA"/>
    <w:rsid w:val="001B6EAC"/>
    <w:rsid w:val="001C1B9F"/>
    <w:rsid w:val="001C3362"/>
    <w:rsid w:val="001C39E3"/>
    <w:rsid w:val="001C3CD7"/>
    <w:rsid w:val="001C4EC0"/>
    <w:rsid w:val="001C508E"/>
    <w:rsid w:val="001C6883"/>
    <w:rsid w:val="001C6D47"/>
    <w:rsid w:val="001D1022"/>
    <w:rsid w:val="001D157C"/>
    <w:rsid w:val="001D197B"/>
    <w:rsid w:val="001D1A28"/>
    <w:rsid w:val="001D1F10"/>
    <w:rsid w:val="001D28E5"/>
    <w:rsid w:val="001D35A3"/>
    <w:rsid w:val="001D3A7D"/>
    <w:rsid w:val="001D4622"/>
    <w:rsid w:val="001D4894"/>
    <w:rsid w:val="001D4C88"/>
    <w:rsid w:val="001D54F4"/>
    <w:rsid w:val="001D71C9"/>
    <w:rsid w:val="001E1022"/>
    <w:rsid w:val="001E122D"/>
    <w:rsid w:val="001E2B10"/>
    <w:rsid w:val="001E2C43"/>
    <w:rsid w:val="001E3269"/>
    <w:rsid w:val="001E411C"/>
    <w:rsid w:val="001E43A0"/>
    <w:rsid w:val="001E5E29"/>
    <w:rsid w:val="001E6E13"/>
    <w:rsid w:val="001F20D2"/>
    <w:rsid w:val="001F2396"/>
    <w:rsid w:val="001F327F"/>
    <w:rsid w:val="001F3668"/>
    <w:rsid w:val="001F3E1F"/>
    <w:rsid w:val="001F6427"/>
    <w:rsid w:val="002001E8"/>
    <w:rsid w:val="002011C4"/>
    <w:rsid w:val="00202E65"/>
    <w:rsid w:val="00204747"/>
    <w:rsid w:val="00205525"/>
    <w:rsid w:val="00205891"/>
    <w:rsid w:val="0021216B"/>
    <w:rsid w:val="00212309"/>
    <w:rsid w:val="002168E9"/>
    <w:rsid w:val="002175AE"/>
    <w:rsid w:val="002178F3"/>
    <w:rsid w:val="002213DE"/>
    <w:rsid w:val="00222567"/>
    <w:rsid w:val="002227DE"/>
    <w:rsid w:val="00222FF6"/>
    <w:rsid w:val="00223097"/>
    <w:rsid w:val="002243BD"/>
    <w:rsid w:val="002243F2"/>
    <w:rsid w:val="00224AD0"/>
    <w:rsid w:val="002259C8"/>
    <w:rsid w:val="00226F1E"/>
    <w:rsid w:val="00227A68"/>
    <w:rsid w:val="002320A8"/>
    <w:rsid w:val="002322F3"/>
    <w:rsid w:val="00232315"/>
    <w:rsid w:val="00232F31"/>
    <w:rsid w:val="00233CEE"/>
    <w:rsid w:val="00233EEA"/>
    <w:rsid w:val="00235739"/>
    <w:rsid w:val="002357C9"/>
    <w:rsid w:val="00236423"/>
    <w:rsid w:val="00236832"/>
    <w:rsid w:val="00237C63"/>
    <w:rsid w:val="00241499"/>
    <w:rsid w:val="00242D60"/>
    <w:rsid w:val="002432C7"/>
    <w:rsid w:val="00244DD3"/>
    <w:rsid w:val="00245105"/>
    <w:rsid w:val="00245DF5"/>
    <w:rsid w:val="0024602E"/>
    <w:rsid w:val="00246CE2"/>
    <w:rsid w:val="00246D91"/>
    <w:rsid w:val="00250639"/>
    <w:rsid w:val="00251410"/>
    <w:rsid w:val="0025213B"/>
    <w:rsid w:val="00252CC4"/>
    <w:rsid w:val="00253EAC"/>
    <w:rsid w:val="002543B7"/>
    <w:rsid w:val="002555E7"/>
    <w:rsid w:val="002579BC"/>
    <w:rsid w:val="002602F5"/>
    <w:rsid w:val="0026094E"/>
    <w:rsid w:val="0026204F"/>
    <w:rsid w:val="00262328"/>
    <w:rsid w:val="002623CD"/>
    <w:rsid w:val="002645BE"/>
    <w:rsid w:val="00264DDB"/>
    <w:rsid w:val="00265ACC"/>
    <w:rsid w:val="002664C7"/>
    <w:rsid w:val="002666EE"/>
    <w:rsid w:val="00267322"/>
    <w:rsid w:val="0026798E"/>
    <w:rsid w:val="002708BE"/>
    <w:rsid w:val="002722AF"/>
    <w:rsid w:val="002724B6"/>
    <w:rsid w:val="00272628"/>
    <w:rsid w:val="00273B4F"/>
    <w:rsid w:val="00273CBA"/>
    <w:rsid w:val="002741E5"/>
    <w:rsid w:val="0027434C"/>
    <w:rsid w:val="002760B4"/>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102"/>
    <w:rsid w:val="00291676"/>
    <w:rsid w:val="002928DB"/>
    <w:rsid w:val="002933F2"/>
    <w:rsid w:val="002950A8"/>
    <w:rsid w:val="002956C0"/>
    <w:rsid w:val="00295B35"/>
    <w:rsid w:val="002967DC"/>
    <w:rsid w:val="00296DEC"/>
    <w:rsid w:val="00297038"/>
    <w:rsid w:val="00297F0C"/>
    <w:rsid w:val="002A0D0F"/>
    <w:rsid w:val="002A59E3"/>
    <w:rsid w:val="002A5BE0"/>
    <w:rsid w:val="002A7011"/>
    <w:rsid w:val="002A7362"/>
    <w:rsid w:val="002A77C2"/>
    <w:rsid w:val="002B5BB7"/>
    <w:rsid w:val="002B6BD5"/>
    <w:rsid w:val="002B6D53"/>
    <w:rsid w:val="002C072D"/>
    <w:rsid w:val="002C2CF5"/>
    <w:rsid w:val="002C2D7D"/>
    <w:rsid w:val="002C35CD"/>
    <w:rsid w:val="002C4F40"/>
    <w:rsid w:val="002C59CB"/>
    <w:rsid w:val="002C5DB4"/>
    <w:rsid w:val="002C609B"/>
    <w:rsid w:val="002C6A39"/>
    <w:rsid w:val="002C6EE5"/>
    <w:rsid w:val="002C7E87"/>
    <w:rsid w:val="002D06B1"/>
    <w:rsid w:val="002D19A3"/>
    <w:rsid w:val="002D23AF"/>
    <w:rsid w:val="002D2B0B"/>
    <w:rsid w:val="002D2F53"/>
    <w:rsid w:val="002D3867"/>
    <w:rsid w:val="002D3CCE"/>
    <w:rsid w:val="002D3EA9"/>
    <w:rsid w:val="002D3F6C"/>
    <w:rsid w:val="002D49CB"/>
    <w:rsid w:val="002D5241"/>
    <w:rsid w:val="002D62B6"/>
    <w:rsid w:val="002D6EB8"/>
    <w:rsid w:val="002D7A4B"/>
    <w:rsid w:val="002D7C04"/>
    <w:rsid w:val="002D7F8F"/>
    <w:rsid w:val="002E2254"/>
    <w:rsid w:val="002E3271"/>
    <w:rsid w:val="002E659F"/>
    <w:rsid w:val="002E663D"/>
    <w:rsid w:val="002E6816"/>
    <w:rsid w:val="002F0FB5"/>
    <w:rsid w:val="002F3A22"/>
    <w:rsid w:val="002F50E7"/>
    <w:rsid w:val="002F79CD"/>
    <w:rsid w:val="0030010A"/>
    <w:rsid w:val="00303939"/>
    <w:rsid w:val="00303A4B"/>
    <w:rsid w:val="00304B88"/>
    <w:rsid w:val="00304F67"/>
    <w:rsid w:val="00305367"/>
    <w:rsid w:val="003055B4"/>
    <w:rsid w:val="003074A0"/>
    <w:rsid w:val="003104EB"/>
    <w:rsid w:val="0031085C"/>
    <w:rsid w:val="00310C50"/>
    <w:rsid w:val="003114F2"/>
    <w:rsid w:val="003138CD"/>
    <w:rsid w:val="0031439F"/>
    <w:rsid w:val="00316C19"/>
    <w:rsid w:val="00317FCA"/>
    <w:rsid w:val="00320BF2"/>
    <w:rsid w:val="00322456"/>
    <w:rsid w:val="00325112"/>
    <w:rsid w:val="00326411"/>
    <w:rsid w:val="00326CD2"/>
    <w:rsid w:val="0032796D"/>
    <w:rsid w:val="00331409"/>
    <w:rsid w:val="00333974"/>
    <w:rsid w:val="0033726B"/>
    <w:rsid w:val="00337B82"/>
    <w:rsid w:val="00337F28"/>
    <w:rsid w:val="00341000"/>
    <w:rsid w:val="00341A6E"/>
    <w:rsid w:val="0034337F"/>
    <w:rsid w:val="0035026B"/>
    <w:rsid w:val="00350A85"/>
    <w:rsid w:val="00350DA6"/>
    <w:rsid w:val="00351471"/>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7CB1"/>
    <w:rsid w:val="00377D50"/>
    <w:rsid w:val="00377DA6"/>
    <w:rsid w:val="003827ED"/>
    <w:rsid w:val="0038309D"/>
    <w:rsid w:val="0038514E"/>
    <w:rsid w:val="003855A6"/>
    <w:rsid w:val="00387492"/>
    <w:rsid w:val="003876CE"/>
    <w:rsid w:val="00387719"/>
    <w:rsid w:val="00387C01"/>
    <w:rsid w:val="00390266"/>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24C"/>
    <w:rsid w:val="003B3E31"/>
    <w:rsid w:val="003B4850"/>
    <w:rsid w:val="003B63FA"/>
    <w:rsid w:val="003B6C54"/>
    <w:rsid w:val="003B75F6"/>
    <w:rsid w:val="003C0250"/>
    <w:rsid w:val="003C2189"/>
    <w:rsid w:val="003C48C2"/>
    <w:rsid w:val="003C4D94"/>
    <w:rsid w:val="003C4E00"/>
    <w:rsid w:val="003C5904"/>
    <w:rsid w:val="003C5E07"/>
    <w:rsid w:val="003C6E08"/>
    <w:rsid w:val="003C6EC7"/>
    <w:rsid w:val="003C7A70"/>
    <w:rsid w:val="003D35E8"/>
    <w:rsid w:val="003D42BA"/>
    <w:rsid w:val="003D5279"/>
    <w:rsid w:val="003D7F81"/>
    <w:rsid w:val="003E0911"/>
    <w:rsid w:val="003E15D2"/>
    <w:rsid w:val="003E2364"/>
    <w:rsid w:val="003E3649"/>
    <w:rsid w:val="003E3882"/>
    <w:rsid w:val="003E38C8"/>
    <w:rsid w:val="003E3EDE"/>
    <w:rsid w:val="003E4DC4"/>
    <w:rsid w:val="003E5A3A"/>
    <w:rsid w:val="003E6CCC"/>
    <w:rsid w:val="003E6D40"/>
    <w:rsid w:val="003E6F1C"/>
    <w:rsid w:val="003E7F82"/>
    <w:rsid w:val="003F16A1"/>
    <w:rsid w:val="003F1D7C"/>
    <w:rsid w:val="003F23AB"/>
    <w:rsid w:val="003F3E60"/>
    <w:rsid w:val="003F4798"/>
    <w:rsid w:val="003F47D7"/>
    <w:rsid w:val="003F5BDC"/>
    <w:rsid w:val="003F6234"/>
    <w:rsid w:val="003F7A21"/>
    <w:rsid w:val="0040108E"/>
    <w:rsid w:val="00402AC1"/>
    <w:rsid w:val="0040425C"/>
    <w:rsid w:val="0040441D"/>
    <w:rsid w:val="00404E87"/>
    <w:rsid w:val="004055B9"/>
    <w:rsid w:val="00405A51"/>
    <w:rsid w:val="004066F8"/>
    <w:rsid w:val="00406AE7"/>
    <w:rsid w:val="00406E9D"/>
    <w:rsid w:val="0040709A"/>
    <w:rsid w:val="00407944"/>
    <w:rsid w:val="00407B7A"/>
    <w:rsid w:val="00412595"/>
    <w:rsid w:val="0041430A"/>
    <w:rsid w:val="00415A6A"/>
    <w:rsid w:val="00421842"/>
    <w:rsid w:val="004229AF"/>
    <w:rsid w:val="00422C74"/>
    <w:rsid w:val="004231D5"/>
    <w:rsid w:val="0042452D"/>
    <w:rsid w:val="004254C5"/>
    <w:rsid w:val="00425765"/>
    <w:rsid w:val="00426F70"/>
    <w:rsid w:val="004313CA"/>
    <w:rsid w:val="0043168F"/>
    <w:rsid w:val="00431934"/>
    <w:rsid w:val="00432339"/>
    <w:rsid w:val="00433791"/>
    <w:rsid w:val="00433C1F"/>
    <w:rsid w:val="00434314"/>
    <w:rsid w:val="0043708D"/>
    <w:rsid w:val="00437846"/>
    <w:rsid w:val="00437DCF"/>
    <w:rsid w:val="00440779"/>
    <w:rsid w:val="0044220A"/>
    <w:rsid w:val="004428C6"/>
    <w:rsid w:val="0044304E"/>
    <w:rsid w:val="0044375A"/>
    <w:rsid w:val="00444D0F"/>
    <w:rsid w:val="0044569A"/>
    <w:rsid w:val="0044590D"/>
    <w:rsid w:val="00446360"/>
    <w:rsid w:val="00450795"/>
    <w:rsid w:val="004510DE"/>
    <w:rsid w:val="00451296"/>
    <w:rsid w:val="00451572"/>
    <w:rsid w:val="00453C40"/>
    <w:rsid w:val="004545B0"/>
    <w:rsid w:val="00454C0B"/>
    <w:rsid w:val="00454F37"/>
    <w:rsid w:val="004564C1"/>
    <w:rsid w:val="00457B7A"/>
    <w:rsid w:val="004603BD"/>
    <w:rsid w:val="004632B3"/>
    <w:rsid w:val="00463456"/>
    <w:rsid w:val="00463908"/>
    <w:rsid w:val="00463CA4"/>
    <w:rsid w:val="00465B46"/>
    <w:rsid w:val="00466F44"/>
    <w:rsid w:val="004671C6"/>
    <w:rsid w:val="00470730"/>
    <w:rsid w:val="00470D0E"/>
    <w:rsid w:val="0047194E"/>
    <w:rsid w:val="00473D95"/>
    <w:rsid w:val="00473F99"/>
    <w:rsid w:val="004769B6"/>
    <w:rsid w:val="00477E2F"/>
    <w:rsid w:val="00480C7F"/>
    <w:rsid w:val="00480E51"/>
    <w:rsid w:val="00480ED7"/>
    <w:rsid w:val="004810C8"/>
    <w:rsid w:val="0048147F"/>
    <w:rsid w:val="004843D2"/>
    <w:rsid w:val="00485898"/>
    <w:rsid w:val="00485F3C"/>
    <w:rsid w:val="0048694D"/>
    <w:rsid w:val="004873E8"/>
    <w:rsid w:val="00490E9E"/>
    <w:rsid w:val="0049138B"/>
    <w:rsid w:val="00494606"/>
    <w:rsid w:val="00494CD7"/>
    <w:rsid w:val="00494D8F"/>
    <w:rsid w:val="0049524F"/>
    <w:rsid w:val="004955CA"/>
    <w:rsid w:val="00495BF5"/>
    <w:rsid w:val="00496893"/>
    <w:rsid w:val="00497129"/>
    <w:rsid w:val="00497822"/>
    <w:rsid w:val="004A0E61"/>
    <w:rsid w:val="004A0ECA"/>
    <w:rsid w:val="004A20D4"/>
    <w:rsid w:val="004A3990"/>
    <w:rsid w:val="004A3B49"/>
    <w:rsid w:val="004A40D6"/>
    <w:rsid w:val="004A493A"/>
    <w:rsid w:val="004A583A"/>
    <w:rsid w:val="004A5A19"/>
    <w:rsid w:val="004A5F9D"/>
    <w:rsid w:val="004A6BD0"/>
    <w:rsid w:val="004A7623"/>
    <w:rsid w:val="004A790B"/>
    <w:rsid w:val="004B2840"/>
    <w:rsid w:val="004B49F4"/>
    <w:rsid w:val="004B526E"/>
    <w:rsid w:val="004B6532"/>
    <w:rsid w:val="004B6A59"/>
    <w:rsid w:val="004C037F"/>
    <w:rsid w:val="004C1611"/>
    <w:rsid w:val="004C1820"/>
    <w:rsid w:val="004C1F59"/>
    <w:rsid w:val="004C45F4"/>
    <w:rsid w:val="004C4B3C"/>
    <w:rsid w:val="004C60C3"/>
    <w:rsid w:val="004D02D9"/>
    <w:rsid w:val="004D0F08"/>
    <w:rsid w:val="004D1B4E"/>
    <w:rsid w:val="004D3BF1"/>
    <w:rsid w:val="004D4B22"/>
    <w:rsid w:val="004D657A"/>
    <w:rsid w:val="004D7B43"/>
    <w:rsid w:val="004E0F49"/>
    <w:rsid w:val="004E23E1"/>
    <w:rsid w:val="004E2720"/>
    <w:rsid w:val="004E2765"/>
    <w:rsid w:val="004E3A0E"/>
    <w:rsid w:val="004E3B79"/>
    <w:rsid w:val="004E4E2E"/>
    <w:rsid w:val="004E508A"/>
    <w:rsid w:val="004E53D5"/>
    <w:rsid w:val="004E55C9"/>
    <w:rsid w:val="004E56F8"/>
    <w:rsid w:val="004F19B4"/>
    <w:rsid w:val="004F1E1A"/>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3A4D"/>
    <w:rsid w:val="005043D6"/>
    <w:rsid w:val="00506186"/>
    <w:rsid w:val="00506761"/>
    <w:rsid w:val="00506B61"/>
    <w:rsid w:val="005101B9"/>
    <w:rsid w:val="005103C9"/>
    <w:rsid w:val="0051084C"/>
    <w:rsid w:val="0051166C"/>
    <w:rsid w:val="00513731"/>
    <w:rsid w:val="00513A70"/>
    <w:rsid w:val="00513ADA"/>
    <w:rsid w:val="00514465"/>
    <w:rsid w:val="005160F0"/>
    <w:rsid w:val="00520964"/>
    <w:rsid w:val="0052243E"/>
    <w:rsid w:val="0052369C"/>
    <w:rsid w:val="00525FA4"/>
    <w:rsid w:val="005265DF"/>
    <w:rsid w:val="005300E2"/>
    <w:rsid w:val="00530588"/>
    <w:rsid w:val="00530ABB"/>
    <w:rsid w:val="00530AFF"/>
    <w:rsid w:val="005311CD"/>
    <w:rsid w:val="005313BD"/>
    <w:rsid w:val="005324DA"/>
    <w:rsid w:val="005337F8"/>
    <w:rsid w:val="005340E1"/>
    <w:rsid w:val="00535745"/>
    <w:rsid w:val="00537A66"/>
    <w:rsid w:val="005407AA"/>
    <w:rsid w:val="0054081C"/>
    <w:rsid w:val="0054115B"/>
    <w:rsid w:val="0054421E"/>
    <w:rsid w:val="00544920"/>
    <w:rsid w:val="00545D40"/>
    <w:rsid w:val="0054668E"/>
    <w:rsid w:val="0054746E"/>
    <w:rsid w:val="005502E0"/>
    <w:rsid w:val="00550CBC"/>
    <w:rsid w:val="00550E7C"/>
    <w:rsid w:val="00550FEF"/>
    <w:rsid w:val="005514C5"/>
    <w:rsid w:val="0055255F"/>
    <w:rsid w:val="00553948"/>
    <w:rsid w:val="00554308"/>
    <w:rsid w:val="005547B0"/>
    <w:rsid w:val="00555318"/>
    <w:rsid w:val="005563C9"/>
    <w:rsid w:val="005565EB"/>
    <w:rsid w:val="00556851"/>
    <w:rsid w:val="005579BE"/>
    <w:rsid w:val="00557D2E"/>
    <w:rsid w:val="00561B47"/>
    <w:rsid w:val="00565426"/>
    <w:rsid w:val="00566393"/>
    <w:rsid w:val="00570597"/>
    <w:rsid w:val="00570973"/>
    <w:rsid w:val="00574031"/>
    <w:rsid w:val="005745CD"/>
    <w:rsid w:val="00576359"/>
    <w:rsid w:val="00577225"/>
    <w:rsid w:val="00577993"/>
    <w:rsid w:val="00580108"/>
    <w:rsid w:val="0058211F"/>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9733D"/>
    <w:rsid w:val="005A025E"/>
    <w:rsid w:val="005A0F4C"/>
    <w:rsid w:val="005A2357"/>
    <w:rsid w:val="005A2529"/>
    <w:rsid w:val="005A313F"/>
    <w:rsid w:val="005A3E25"/>
    <w:rsid w:val="005A47FE"/>
    <w:rsid w:val="005A4BFF"/>
    <w:rsid w:val="005A5997"/>
    <w:rsid w:val="005A6053"/>
    <w:rsid w:val="005A657B"/>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38C5"/>
    <w:rsid w:val="005C4F67"/>
    <w:rsid w:val="005C514B"/>
    <w:rsid w:val="005C609A"/>
    <w:rsid w:val="005C6790"/>
    <w:rsid w:val="005C67D5"/>
    <w:rsid w:val="005C6BF3"/>
    <w:rsid w:val="005C6CE4"/>
    <w:rsid w:val="005C6FED"/>
    <w:rsid w:val="005C71BE"/>
    <w:rsid w:val="005D19EC"/>
    <w:rsid w:val="005D2E09"/>
    <w:rsid w:val="005D734B"/>
    <w:rsid w:val="005E1AF3"/>
    <w:rsid w:val="005E2EAB"/>
    <w:rsid w:val="005E31BF"/>
    <w:rsid w:val="005E32C2"/>
    <w:rsid w:val="005E38C2"/>
    <w:rsid w:val="005E4BB4"/>
    <w:rsid w:val="005E570F"/>
    <w:rsid w:val="005E5DFE"/>
    <w:rsid w:val="005E6372"/>
    <w:rsid w:val="005E7315"/>
    <w:rsid w:val="005F033D"/>
    <w:rsid w:val="005F06E1"/>
    <w:rsid w:val="005F124A"/>
    <w:rsid w:val="005F4321"/>
    <w:rsid w:val="005F5D87"/>
    <w:rsid w:val="005F664D"/>
    <w:rsid w:val="005F74D1"/>
    <w:rsid w:val="00600F05"/>
    <w:rsid w:val="00603A99"/>
    <w:rsid w:val="00603CB7"/>
    <w:rsid w:val="00605727"/>
    <w:rsid w:val="00605BF8"/>
    <w:rsid w:val="00607164"/>
    <w:rsid w:val="006078E8"/>
    <w:rsid w:val="00607ED0"/>
    <w:rsid w:val="00610289"/>
    <w:rsid w:val="00611F3C"/>
    <w:rsid w:val="0061211A"/>
    <w:rsid w:val="00612F7A"/>
    <w:rsid w:val="0061328B"/>
    <w:rsid w:val="00613ED3"/>
    <w:rsid w:val="0061447B"/>
    <w:rsid w:val="00614661"/>
    <w:rsid w:val="00617354"/>
    <w:rsid w:val="00617AEA"/>
    <w:rsid w:val="00617F6D"/>
    <w:rsid w:val="00620766"/>
    <w:rsid w:val="00621608"/>
    <w:rsid w:val="00621AE9"/>
    <w:rsid w:val="00622B86"/>
    <w:rsid w:val="00622BE2"/>
    <w:rsid w:val="00626FEC"/>
    <w:rsid w:val="00627ECB"/>
    <w:rsid w:val="0063244C"/>
    <w:rsid w:val="00632E80"/>
    <w:rsid w:val="006338DB"/>
    <w:rsid w:val="006339AA"/>
    <w:rsid w:val="00634D5B"/>
    <w:rsid w:val="006376D8"/>
    <w:rsid w:val="0064038F"/>
    <w:rsid w:val="0064072B"/>
    <w:rsid w:val="00640C18"/>
    <w:rsid w:val="00641DCD"/>
    <w:rsid w:val="00643557"/>
    <w:rsid w:val="0064665C"/>
    <w:rsid w:val="0064739E"/>
    <w:rsid w:val="006476DB"/>
    <w:rsid w:val="00650BA2"/>
    <w:rsid w:val="006518ED"/>
    <w:rsid w:val="0065239B"/>
    <w:rsid w:val="00652F41"/>
    <w:rsid w:val="00654B44"/>
    <w:rsid w:val="006558FF"/>
    <w:rsid w:val="00656562"/>
    <w:rsid w:val="00656A92"/>
    <w:rsid w:val="0066350A"/>
    <w:rsid w:val="00664DDB"/>
    <w:rsid w:val="00664EA6"/>
    <w:rsid w:val="00666257"/>
    <w:rsid w:val="006729F2"/>
    <w:rsid w:val="00672A0F"/>
    <w:rsid w:val="00673A72"/>
    <w:rsid w:val="00673C44"/>
    <w:rsid w:val="006741BF"/>
    <w:rsid w:val="00674F59"/>
    <w:rsid w:val="0067586B"/>
    <w:rsid w:val="00677F5C"/>
    <w:rsid w:val="00682431"/>
    <w:rsid w:val="0068303C"/>
    <w:rsid w:val="0068554B"/>
    <w:rsid w:val="006856FA"/>
    <w:rsid w:val="006865EA"/>
    <w:rsid w:val="006869EA"/>
    <w:rsid w:val="00687A54"/>
    <w:rsid w:val="006905CC"/>
    <w:rsid w:val="00691B26"/>
    <w:rsid w:val="006922F1"/>
    <w:rsid w:val="00692CB9"/>
    <w:rsid w:val="00692D12"/>
    <w:rsid w:val="00692D27"/>
    <w:rsid w:val="00692FCF"/>
    <w:rsid w:val="00693218"/>
    <w:rsid w:val="00694BF5"/>
    <w:rsid w:val="0069541F"/>
    <w:rsid w:val="006968AD"/>
    <w:rsid w:val="00697738"/>
    <w:rsid w:val="00697B09"/>
    <w:rsid w:val="00697BD0"/>
    <w:rsid w:val="006A0204"/>
    <w:rsid w:val="006A0F6C"/>
    <w:rsid w:val="006A12B5"/>
    <w:rsid w:val="006A149F"/>
    <w:rsid w:val="006A1DAE"/>
    <w:rsid w:val="006A2926"/>
    <w:rsid w:val="006A2B2E"/>
    <w:rsid w:val="006A41A5"/>
    <w:rsid w:val="006A4C64"/>
    <w:rsid w:val="006A53BB"/>
    <w:rsid w:val="006A55F5"/>
    <w:rsid w:val="006A62A0"/>
    <w:rsid w:val="006A7FC6"/>
    <w:rsid w:val="006B17C7"/>
    <w:rsid w:val="006B21AE"/>
    <w:rsid w:val="006B29FF"/>
    <w:rsid w:val="006B33DB"/>
    <w:rsid w:val="006B5053"/>
    <w:rsid w:val="006B69E1"/>
    <w:rsid w:val="006B7186"/>
    <w:rsid w:val="006C32B4"/>
    <w:rsid w:val="006C3A82"/>
    <w:rsid w:val="006C4F4F"/>
    <w:rsid w:val="006C5270"/>
    <w:rsid w:val="006C5AC7"/>
    <w:rsid w:val="006C7B65"/>
    <w:rsid w:val="006D0AB7"/>
    <w:rsid w:val="006D0B1D"/>
    <w:rsid w:val="006D1138"/>
    <w:rsid w:val="006D3299"/>
    <w:rsid w:val="006D47F2"/>
    <w:rsid w:val="006D48A4"/>
    <w:rsid w:val="006D4CF6"/>
    <w:rsid w:val="006D5D7F"/>
    <w:rsid w:val="006D710D"/>
    <w:rsid w:val="006D7427"/>
    <w:rsid w:val="006D7F6F"/>
    <w:rsid w:val="006E0878"/>
    <w:rsid w:val="006E19B3"/>
    <w:rsid w:val="006E273F"/>
    <w:rsid w:val="006E3621"/>
    <w:rsid w:val="006E370C"/>
    <w:rsid w:val="006E6138"/>
    <w:rsid w:val="006E663A"/>
    <w:rsid w:val="006E70CE"/>
    <w:rsid w:val="006E7FDB"/>
    <w:rsid w:val="006F0574"/>
    <w:rsid w:val="006F127A"/>
    <w:rsid w:val="006F3B1F"/>
    <w:rsid w:val="006F4FAC"/>
    <w:rsid w:val="006F537D"/>
    <w:rsid w:val="006F540C"/>
    <w:rsid w:val="006F5910"/>
    <w:rsid w:val="006F64D3"/>
    <w:rsid w:val="006F72B2"/>
    <w:rsid w:val="006F748B"/>
    <w:rsid w:val="006F74E3"/>
    <w:rsid w:val="0070001B"/>
    <w:rsid w:val="0070108D"/>
    <w:rsid w:val="007016A1"/>
    <w:rsid w:val="00702C40"/>
    <w:rsid w:val="00702F69"/>
    <w:rsid w:val="0070407A"/>
    <w:rsid w:val="00704367"/>
    <w:rsid w:val="00706AF7"/>
    <w:rsid w:val="0071000A"/>
    <w:rsid w:val="00710421"/>
    <w:rsid w:val="00710545"/>
    <w:rsid w:val="00710CA0"/>
    <w:rsid w:val="00710CC0"/>
    <w:rsid w:val="00710F32"/>
    <w:rsid w:val="00711E56"/>
    <w:rsid w:val="00712E00"/>
    <w:rsid w:val="0071591F"/>
    <w:rsid w:val="00716017"/>
    <w:rsid w:val="00717109"/>
    <w:rsid w:val="00720622"/>
    <w:rsid w:val="00720D98"/>
    <w:rsid w:val="007214A2"/>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55E"/>
    <w:rsid w:val="007519B3"/>
    <w:rsid w:val="00752EEA"/>
    <w:rsid w:val="00754461"/>
    <w:rsid w:val="00754D81"/>
    <w:rsid w:val="00754E6F"/>
    <w:rsid w:val="007577FB"/>
    <w:rsid w:val="00760CAB"/>
    <w:rsid w:val="0076135F"/>
    <w:rsid w:val="0076286A"/>
    <w:rsid w:val="00762EFB"/>
    <w:rsid w:val="00763A78"/>
    <w:rsid w:val="00764EAD"/>
    <w:rsid w:val="007653E8"/>
    <w:rsid w:val="007662B9"/>
    <w:rsid w:val="00766F22"/>
    <w:rsid w:val="007673DA"/>
    <w:rsid w:val="00767DEB"/>
    <w:rsid w:val="007705F4"/>
    <w:rsid w:val="007717E9"/>
    <w:rsid w:val="00772675"/>
    <w:rsid w:val="00773C49"/>
    <w:rsid w:val="0077481E"/>
    <w:rsid w:val="00774ADE"/>
    <w:rsid w:val="00776D7E"/>
    <w:rsid w:val="00777A37"/>
    <w:rsid w:val="0078141D"/>
    <w:rsid w:val="007844AE"/>
    <w:rsid w:val="00786D3F"/>
    <w:rsid w:val="00787E44"/>
    <w:rsid w:val="007942EF"/>
    <w:rsid w:val="00795229"/>
    <w:rsid w:val="00797858"/>
    <w:rsid w:val="007A01E1"/>
    <w:rsid w:val="007A080A"/>
    <w:rsid w:val="007A442A"/>
    <w:rsid w:val="007B03F0"/>
    <w:rsid w:val="007B0ADE"/>
    <w:rsid w:val="007B1473"/>
    <w:rsid w:val="007B4E90"/>
    <w:rsid w:val="007B4F69"/>
    <w:rsid w:val="007B4FD3"/>
    <w:rsid w:val="007B7202"/>
    <w:rsid w:val="007B7525"/>
    <w:rsid w:val="007B7DFC"/>
    <w:rsid w:val="007B7F55"/>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B1C"/>
    <w:rsid w:val="007D3BD8"/>
    <w:rsid w:val="007D42EC"/>
    <w:rsid w:val="007D4A47"/>
    <w:rsid w:val="007D50F2"/>
    <w:rsid w:val="007D7A1B"/>
    <w:rsid w:val="007D7C0B"/>
    <w:rsid w:val="007E12AC"/>
    <w:rsid w:val="007E189C"/>
    <w:rsid w:val="007E27EE"/>
    <w:rsid w:val="007E2CE1"/>
    <w:rsid w:val="007E64B4"/>
    <w:rsid w:val="007E6EB8"/>
    <w:rsid w:val="007E7537"/>
    <w:rsid w:val="007E7FDF"/>
    <w:rsid w:val="007F08ED"/>
    <w:rsid w:val="007F0A31"/>
    <w:rsid w:val="007F0AA3"/>
    <w:rsid w:val="007F1F4D"/>
    <w:rsid w:val="007F3239"/>
    <w:rsid w:val="007F332C"/>
    <w:rsid w:val="007F3A60"/>
    <w:rsid w:val="007F3C46"/>
    <w:rsid w:val="007F6A1B"/>
    <w:rsid w:val="007F7066"/>
    <w:rsid w:val="007F75A3"/>
    <w:rsid w:val="008040CB"/>
    <w:rsid w:val="00805C8A"/>
    <w:rsid w:val="0080798C"/>
    <w:rsid w:val="00807CE4"/>
    <w:rsid w:val="0081119B"/>
    <w:rsid w:val="00811B5D"/>
    <w:rsid w:val="00814424"/>
    <w:rsid w:val="00814CC3"/>
    <w:rsid w:val="0081529C"/>
    <w:rsid w:val="0081601F"/>
    <w:rsid w:val="0081794D"/>
    <w:rsid w:val="00821E12"/>
    <w:rsid w:val="00825E49"/>
    <w:rsid w:val="00825E62"/>
    <w:rsid w:val="00826BB7"/>
    <w:rsid w:val="0083056C"/>
    <w:rsid w:val="00830A4A"/>
    <w:rsid w:val="00830F80"/>
    <w:rsid w:val="00831E1D"/>
    <w:rsid w:val="008325D1"/>
    <w:rsid w:val="00833AD1"/>
    <w:rsid w:val="00834931"/>
    <w:rsid w:val="00835E16"/>
    <w:rsid w:val="00840012"/>
    <w:rsid w:val="00840D98"/>
    <w:rsid w:val="008415DA"/>
    <w:rsid w:val="00841F3A"/>
    <w:rsid w:val="00842FC1"/>
    <w:rsid w:val="008434B0"/>
    <w:rsid w:val="00843984"/>
    <w:rsid w:val="00844681"/>
    <w:rsid w:val="0084485F"/>
    <w:rsid w:val="008457BC"/>
    <w:rsid w:val="0084587D"/>
    <w:rsid w:val="0084658E"/>
    <w:rsid w:val="008469EC"/>
    <w:rsid w:val="00847800"/>
    <w:rsid w:val="008478BF"/>
    <w:rsid w:val="00847FDA"/>
    <w:rsid w:val="00850433"/>
    <w:rsid w:val="008510E5"/>
    <w:rsid w:val="008510E7"/>
    <w:rsid w:val="0085131A"/>
    <w:rsid w:val="00853263"/>
    <w:rsid w:val="00854C2C"/>
    <w:rsid w:val="008553D3"/>
    <w:rsid w:val="00855C24"/>
    <w:rsid w:val="0085724E"/>
    <w:rsid w:val="008576AF"/>
    <w:rsid w:val="008579CC"/>
    <w:rsid w:val="00860241"/>
    <w:rsid w:val="008637B1"/>
    <w:rsid w:val="0086413A"/>
    <w:rsid w:val="00864275"/>
    <w:rsid w:val="008652A1"/>
    <w:rsid w:val="00865BA3"/>
    <w:rsid w:val="00867E02"/>
    <w:rsid w:val="00872450"/>
    <w:rsid w:val="0087256F"/>
    <w:rsid w:val="00872EF0"/>
    <w:rsid w:val="00873A2F"/>
    <w:rsid w:val="00876587"/>
    <w:rsid w:val="00876EC9"/>
    <w:rsid w:val="00880D8E"/>
    <w:rsid w:val="0088407C"/>
    <w:rsid w:val="0088426F"/>
    <w:rsid w:val="0088660F"/>
    <w:rsid w:val="00887723"/>
    <w:rsid w:val="00890DA3"/>
    <w:rsid w:val="00891039"/>
    <w:rsid w:val="0089169F"/>
    <w:rsid w:val="00892376"/>
    <w:rsid w:val="008925B3"/>
    <w:rsid w:val="008944E5"/>
    <w:rsid w:val="00894976"/>
    <w:rsid w:val="008969FD"/>
    <w:rsid w:val="00897C89"/>
    <w:rsid w:val="008A13E3"/>
    <w:rsid w:val="008A1CF9"/>
    <w:rsid w:val="008A222F"/>
    <w:rsid w:val="008A2508"/>
    <w:rsid w:val="008A2741"/>
    <w:rsid w:val="008A2A27"/>
    <w:rsid w:val="008A2A56"/>
    <w:rsid w:val="008A2BCD"/>
    <w:rsid w:val="008A3106"/>
    <w:rsid w:val="008A3362"/>
    <w:rsid w:val="008A504D"/>
    <w:rsid w:val="008A5897"/>
    <w:rsid w:val="008A7132"/>
    <w:rsid w:val="008A7B00"/>
    <w:rsid w:val="008B0976"/>
    <w:rsid w:val="008B2762"/>
    <w:rsid w:val="008B2A8F"/>
    <w:rsid w:val="008B37CC"/>
    <w:rsid w:val="008B54B9"/>
    <w:rsid w:val="008C1BEC"/>
    <w:rsid w:val="008C2C95"/>
    <w:rsid w:val="008C3263"/>
    <w:rsid w:val="008C7447"/>
    <w:rsid w:val="008C76A4"/>
    <w:rsid w:val="008C771D"/>
    <w:rsid w:val="008D0BC3"/>
    <w:rsid w:val="008D13D7"/>
    <w:rsid w:val="008D1417"/>
    <w:rsid w:val="008D1F24"/>
    <w:rsid w:val="008D322B"/>
    <w:rsid w:val="008D43E0"/>
    <w:rsid w:val="008D587E"/>
    <w:rsid w:val="008D68DC"/>
    <w:rsid w:val="008D76B2"/>
    <w:rsid w:val="008D79E3"/>
    <w:rsid w:val="008E1A77"/>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0D26"/>
    <w:rsid w:val="009014A4"/>
    <w:rsid w:val="00902724"/>
    <w:rsid w:val="00903328"/>
    <w:rsid w:val="0090392A"/>
    <w:rsid w:val="009058B3"/>
    <w:rsid w:val="0090599F"/>
    <w:rsid w:val="00905B88"/>
    <w:rsid w:val="009060F1"/>
    <w:rsid w:val="0090734C"/>
    <w:rsid w:val="0090780E"/>
    <w:rsid w:val="00911E8C"/>
    <w:rsid w:val="009120F9"/>
    <w:rsid w:val="00914F95"/>
    <w:rsid w:val="00915DD2"/>
    <w:rsid w:val="0092023B"/>
    <w:rsid w:val="00920FA6"/>
    <w:rsid w:val="00921D3C"/>
    <w:rsid w:val="00921E07"/>
    <w:rsid w:val="0092215B"/>
    <w:rsid w:val="00925707"/>
    <w:rsid w:val="00925828"/>
    <w:rsid w:val="00925C2A"/>
    <w:rsid w:val="00926203"/>
    <w:rsid w:val="00926393"/>
    <w:rsid w:val="00927DEF"/>
    <w:rsid w:val="00933BF6"/>
    <w:rsid w:val="00934143"/>
    <w:rsid w:val="00934170"/>
    <w:rsid w:val="009367C9"/>
    <w:rsid w:val="0093772B"/>
    <w:rsid w:val="00941457"/>
    <w:rsid w:val="00941760"/>
    <w:rsid w:val="0094209B"/>
    <w:rsid w:val="009423EB"/>
    <w:rsid w:val="00942936"/>
    <w:rsid w:val="00942BE0"/>
    <w:rsid w:val="00944FD5"/>
    <w:rsid w:val="00945450"/>
    <w:rsid w:val="009454BA"/>
    <w:rsid w:val="00945F70"/>
    <w:rsid w:val="0094621D"/>
    <w:rsid w:val="00946BAB"/>
    <w:rsid w:val="00947328"/>
    <w:rsid w:val="009473E4"/>
    <w:rsid w:val="009515C0"/>
    <w:rsid w:val="00951E1E"/>
    <w:rsid w:val="009521EB"/>
    <w:rsid w:val="0095363F"/>
    <w:rsid w:val="009542BD"/>
    <w:rsid w:val="009543E8"/>
    <w:rsid w:val="00955C0B"/>
    <w:rsid w:val="00957A89"/>
    <w:rsid w:val="00957E56"/>
    <w:rsid w:val="00961AAF"/>
    <w:rsid w:val="00962413"/>
    <w:rsid w:val="009638DF"/>
    <w:rsid w:val="00963EBD"/>
    <w:rsid w:val="00964884"/>
    <w:rsid w:val="00965665"/>
    <w:rsid w:val="00965D10"/>
    <w:rsid w:val="00966466"/>
    <w:rsid w:val="00967E23"/>
    <w:rsid w:val="00970728"/>
    <w:rsid w:val="00970AD4"/>
    <w:rsid w:val="0097164E"/>
    <w:rsid w:val="009717E4"/>
    <w:rsid w:val="009717F2"/>
    <w:rsid w:val="00971D38"/>
    <w:rsid w:val="009723F5"/>
    <w:rsid w:val="00972DA9"/>
    <w:rsid w:val="00972DF6"/>
    <w:rsid w:val="009737B8"/>
    <w:rsid w:val="00974714"/>
    <w:rsid w:val="009758F0"/>
    <w:rsid w:val="009765D5"/>
    <w:rsid w:val="009812F1"/>
    <w:rsid w:val="00981856"/>
    <w:rsid w:val="00982754"/>
    <w:rsid w:val="009829C5"/>
    <w:rsid w:val="00982DB6"/>
    <w:rsid w:val="009834FE"/>
    <w:rsid w:val="00983A58"/>
    <w:rsid w:val="00983AA1"/>
    <w:rsid w:val="009842F1"/>
    <w:rsid w:val="009849C8"/>
    <w:rsid w:val="00984D8C"/>
    <w:rsid w:val="00985D2A"/>
    <w:rsid w:val="0098680A"/>
    <w:rsid w:val="00987949"/>
    <w:rsid w:val="009904B4"/>
    <w:rsid w:val="009923CB"/>
    <w:rsid w:val="009927F3"/>
    <w:rsid w:val="0099287C"/>
    <w:rsid w:val="00992B58"/>
    <w:rsid w:val="00992C9E"/>
    <w:rsid w:val="00994512"/>
    <w:rsid w:val="0099562D"/>
    <w:rsid w:val="00995A14"/>
    <w:rsid w:val="00996983"/>
    <w:rsid w:val="009976BE"/>
    <w:rsid w:val="009A02AA"/>
    <w:rsid w:val="009A055C"/>
    <w:rsid w:val="009A134A"/>
    <w:rsid w:val="009A13DD"/>
    <w:rsid w:val="009A1FF6"/>
    <w:rsid w:val="009A41CB"/>
    <w:rsid w:val="009A4224"/>
    <w:rsid w:val="009A6E8F"/>
    <w:rsid w:val="009A7863"/>
    <w:rsid w:val="009B06A1"/>
    <w:rsid w:val="009B08C6"/>
    <w:rsid w:val="009B5447"/>
    <w:rsid w:val="009B60C0"/>
    <w:rsid w:val="009B7D76"/>
    <w:rsid w:val="009C03A1"/>
    <w:rsid w:val="009C1449"/>
    <w:rsid w:val="009C17FB"/>
    <w:rsid w:val="009C1E7E"/>
    <w:rsid w:val="009C325E"/>
    <w:rsid w:val="009C36E2"/>
    <w:rsid w:val="009C39DA"/>
    <w:rsid w:val="009C41D0"/>
    <w:rsid w:val="009C4BFE"/>
    <w:rsid w:val="009C5C01"/>
    <w:rsid w:val="009C5D45"/>
    <w:rsid w:val="009C6F31"/>
    <w:rsid w:val="009C6F4A"/>
    <w:rsid w:val="009D0679"/>
    <w:rsid w:val="009D0A8E"/>
    <w:rsid w:val="009D46DC"/>
    <w:rsid w:val="009D483D"/>
    <w:rsid w:val="009D54E0"/>
    <w:rsid w:val="009D5F7C"/>
    <w:rsid w:val="009D7F3B"/>
    <w:rsid w:val="009E104A"/>
    <w:rsid w:val="009E3592"/>
    <w:rsid w:val="009E3E0D"/>
    <w:rsid w:val="009E3FB8"/>
    <w:rsid w:val="009E5ED1"/>
    <w:rsid w:val="009E6430"/>
    <w:rsid w:val="009E6C7A"/>
    <w:rsid w:val="009E7168"/>
    <w:rsid w:val="009F0BA8"/>
    <w:rsid w:val="009F2ED4"/>
    <w:rsid w:val="009F3923"/>
    <w:rsid w:val="009F5AF0"/>
    <w:rsid w:val="009F5ECC"/>
    <w:rsid w:val="009F6F7D"/>
    <w:rsid w:val="009F7288"/>
    <w:rsid w:val="009F7F2D"/>
    <w:rsid w:val="00A00693"/>
    <w:rsid w:val="00A011F3"/>
    <w:rsid w:val="00A016AC"/>
    <w:rsid w:val="00A01DCE"/>
    <w:rsid w:val="00A02014"/>
    <w:rsid w:val="00A022D1"/>
    <w:rsid w:val="00A0236B"/>
    <w:rsid w:val="00A0273B"/>
    <w:rsid w:val="00A02B01"/>
    <w:rsid w:val="00A04243"/>
    <w:rsid w:val="00A0652C"/>
    <w:rsid w:val="00A06C0C"/>
    <w:rsid w:val="00A06E70"/>
    <w:rsid w:val="00A06F6C"/>
    <w:rsid w:val="00A07B28"/>
    <w:rsid w:val="00A10E01"/>
    <w:rsid w:val="00A11117"/>
    <w:rsid w:val="00A113D1"/>
    <w:rsid w:val="00A11517"/>
    <w:rsid w:val="00A11875"/>
    <w:rsid w:val="00A12B18"/>
    <w:rsid w:val="00A13929"/>
    <w:rsid w:val="00A13BB4"/>
    <w:rsid w:val="00A15031"/>
    <w:rsid w:val="00A178F5"/>
    <w:rsid w:val="00A17EB7"/>
    <w:rsid w:val="00A21850"/>
    <w:rsid w:val="00A22286"/>
    <w:rsid w:val="00A224B2"/>
    <w:rsid w:val="00A22940"/>
    <w:rsid w:val="00A234F0"/>
    <w:rsid w:val="00A24804"/>
    <w:rsid w:val="00A2597A"/>
    <w:rsid w:val="00A302D8"/>
    <w:rsid w:val="00A30B42"/>
    <w:rsid w:val="00A31F50"/>
    <w:rsid w:val="00A32848"/>
    <w:rsid w:val="00A3341A"/>
    <w:rsid w:val="00A34188"/>
    <w:rsid w:val="00A34D34"/>
    <w:rsid w:val="00A34DDA"/>
    <w:rsid w:val="00A355DD"/>
    <w:rsid w:val="00A35778"/>
    <w:rsid w:val="00A358D2"/>
    <w:rsid w:val="00A35F5B"/>
    <w:rsid w:val="00A36739"/>
    <w:rsid w:val="00A3767D"/>
    <w:rsid w:val="00A37B0E"/>
    <w:rsid w:val="00A37E7C"/>
    <w:rsid w:val="00A409AB"/>
    <w:rsid w:val="00A44DCB"/>
    <w:rsid w:val="00A45D36"/>
    <w:rsid w:val="00A4795D"/>
    <w:rsid w:val="00A47B55"/>
    <w:rsid w:val="00A50641"/>
    <w:rsid w:val="00A50D72"/>
    <w:rsid w:val="00A5207E"/>
    <w:rsid w:val="00A53402"/>
    <w:rsid w:val="00A534BE"/>
    <w:rsid w:val="00A53502"/>
    <w:rsid w:val="00A5409D"/>
    <w:rsid w:val="00A550F5"/>
    <w:rsid w:val="00A551B9"/>
    <w:rsid w:val="00A55B36"/>
    <w:rsid w:val="00A56A9F"/>
    <w:rsid w:val="00A57207"/>
    <w:rsid w:val="00A57D0C"/>
    <w:rsid w:val="00A6030A"/>
    <w:rsid w:val="00A60C21"/>
    <w:rsid w:val="00A61A96"/>
    <w:rsid w:val="00A6252A"/>
    <w:rsid w:val="00A6361E"/>
    <w:rsid w:val="00A63835"/>
    <w:rsid w:val="00A65384"/>
    <w:rsid w:val="00A658A1"/>
    <w:rsid w:val="00A66320"/>
    <w:rsid w:val="00A70B6C"/>
    <w:rsid w:val="00A70F1F"/>
    <w:rsid w:val="00A716FE"/>
    <w:rsid w:val="00A71DCB"/>
    <w:rsid w:val="00A7228B"/>
    <w:rsid w:val="00A72761"/>
    <w:rsid w:val="00A73F9C"/>
    <w:rsid w:val="00A741B0"/>
    <w:rsid w:val="00A77328"/>
    <w:rsid w:val="00A81286"/>
    <w:rsid w:val="00A8556F"/>
    <w:rsid w:val="00A85A06"/>
    <w:rsid w:val="00A877FD"/>
    <w:rsid w:val="00A901E0"/>
    <w:rsid w:val="00A90364"/>
    <w:rsid w:val="00A91217"/>
    <w:rsid w:val="00A91585"/>
    <w:rsid w:val="00A92EF6"/>
    <w:rsid w:val="00A930F3"/>
    <w:rsid w:val="00A941FB"/>
    <w:rsid w:val="00A94274"/>
    <w:rsid w:val="00A9535B"/>
    <w:rsid w:val="00A95A2E"/>
    <w:rsid w:val="00A95FFE"/>
    <w:rsid w:val="00A9664B"/>
    <w:rsid w:val="00A9703A"/>
    <w:rsid w:val="00AA0402"/>
    <w:rsid w:val="00AA0E55"/>
    <w:rsid w:val="00AA1739"/>
    <w:rsid w:val="00AA2688"/>
    <w:rsid w:val="00AA2DC8"/>
    <w:rsid w:val="00AA2E98"/>
    <w:rsid w:val="00AA452B"/>
    <w:rsid w:val="00AA5BE7"/>
    <w:rsid w:val="00AA62EC"/>
    <w:rsid w:val="00AA6E20"/>
    <w:rsid w:val="00AA6F88"/>
    <w:rsid w:val="00AA7D4E"/>
    <w:rsid w:val="00AA7F65"/>
    <w:rsid w:val="00AB0215"/>
    <w:rsid w:val="00AB0C54"/>
    <w:rsid w:val="00AB1A91"/>
    <w:rsid w:val="00AB201A"/>
    <w:rsid w:val="00AB2979"/>
    <w:rsid w:val="00AB3B8F"/>
    <w:rsid w:val="00AB3D2E"/>
    <w:rsid w:val="00AB3DD0"/>
    <w:rsid w:val="00AB411E"/>
    <w:rsid w:val="00AB4A1F"/>
    <w:rsid w:val="00AB5E38"/>
    <w:rsid w:val="00AC1186"/>
    <w:rsid w:val="00AC2756"/>
    <w:rsid w:val="00AC433A"/>
    <w:rsid w:val="00AC4B3E"/>
    <w:rsid w:val="00AC5168"/>
    <w:rsid w:val="00AC6059"/>
    <w:rsid w:val="00AC6647"/>
    <w:rsid w:val="00AC682D"/>
    <w:rsid w:val="00AC7850"/>
    <w:rsid w:val="00AD130F"/>
    <w:rsid w:val="00AD302D"/>
    <w:rsid w:val="00AD3AFC"/>
    <w:rsid w:val="00AD4557"/>
    <w:rsid w:val="00AD4AC8"/>
    <w:rsid w:val="00AD7A6C"/>
    <w:rsid w:val="00AE3782"/>
    <w:rsid w:val="00AE4127"/>
    <w:rsid w:val="00AE4F65"/>
    <w:rsid w:val="00AE556A"/>
    <w:rsid w:val="00AE5A1A"/>
    <w:rsid w:val="00AE6568"/>
    <w:rsid w:val="00AF057E"/>
    <w:rsid w:val="00AF120A"/>
    <w:rsid w:val="00AF34BD"/>
    <w:rsid w:val="00AF3986"/>
    <w:rsid w:val="00AF65D3"/>
    <w:rsid w:val="00AF6AD7"/>
    <w:rsid w:val="00B01219"/>
    <w:rsid w:val="00B025BC"/>
    <w:rsid w:val="00B03725"/>
    <w:rsid w:val="00B037CC"/>
    <w:rsid w:val="00B05B9D"/>
    <w:rsid w:val="00B06301"/>
    <w:rsid w:val="00B06B22"/>
    <w:rsid w:val="00B06EFF"/>
    <w:rsid w:val="00B10B6C"/>
    <w:rsid w:val="00B1141A"/>
    <w:rsid w:val="00B119E0"/>
    <w:rsid w:val="00B12256"/>
    <w:rsid w:val="00B17E6F"/>
    <w:rsid w:val="00B20429"/>
    <w:rsid w:val="00B20516"/>
    <w:rsid w:val="00B2055C"/>
    <w:rsid w:val="00B20637"/>
    <w:rsid w:val="00B20CA6"/>
    <w:rsid w:val="00B211A5"/>
    <w:rsid w:val="00B21237"/>
    <w:rsid w:val="00B21A30"/>
    <w:rsid w:val="00B21C7A"/>
    <w:rsid w:val="00B21FEA"/>
    <w:rsid w:val="00B22ACC"/>
    <w:rsid w:val="00B23A41"/>
    <w:rsid w:val="00B23F69"/>
    <w:rsid w:val="00B25438"/>
    <w:rsid w:val="00B258B1"/>
    <w:rsid w:val="00B26590"/>
    <w:rsid w:val="00B2665A"/>
    <w:rsid w:val="00B2680F"/>
    <w:rsid w:val="00B30028"/>
    <w:rsid w:val="00B30058"/>
    <w:rsid w:val="00B301E3"/>
    <w:rsid w:val="00B3102C"/>
    <w:rsid w:val="00B3174B"/>
    <w:rsid w:val="00B32E57"/>
    <w:rsid w:val="00B33298"/>
    <w:rsid w:val="00B3360A"/>
    <w:rsid w:val="00B3377F"/>
    <w:rsid w:val="00B3381E"/>
    <w:rsid w:val="00B36977"/>
    <w:rsid w:val="00B378FF"/>
    <w:rsid w:val="00B37D28"/>
    <w:rsid w:val="00B37EFD"/>
    <w:rsid w:val="00B40322"/>
    <w:rsid w:val="00B41981"/>
    <w:rsid w:val="00B4200D"/>
    <w:rsid w:val="00B42028"/>
    <w:rsid w:val="00B42E98"/>
    <w:rsid w:val="00B43E6F"/>
    <w:rsid w:val="00B448CF"/>
    <w:rsid w:val="00B46022"/>
    <w:rsid w:val="00B47043"/>
    <w:rsid w:val="00B47053"/>
    <w:rsid w:val="00B472F8"/>
    <w:rsid w:val="00B52333"/>
    <w:rsid w:val="00B524A2"/>
    <w:rsid w:val="00B5305B"/>
    <w:rsid w:val="00B53441"/>
    <w:rsid w:val="00B53682"/>
    <w:rsid w:val="00B5403C"/>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D1A"/>
    <w:rsid w:val="00B74ACC"/>
    <w:rsid w:val="00B74B70"/>
    <w:rsid w:val="00B812C6"/>
    <w:rsid w:val="00B8244A"/>
    <w:rsid w:val="00B833D2"/>
    <w:rsid w:val="00B85464"/>
    <w:rsid w:val="00B8601D"/>
    <w:rsid w:val="00B865F5"/>
    <w:rsid w:val="00B87637"/>
    <w:rsid w:val="00B932DA"/>
    <w:rsid w:val="00B93F80"/>
    <w:rsid w:val="00B96940"/>
    <w:rsid w:val="00B97B52"/>
    <w:rsid w:val="00BA050E"/>
    <w:rsid w:val="00BA0F61"/>
    <w:rsid w:val="00BA286B"/>
    <w:rsid w:val="00BA562B"/>
    <w:rsid w:val="00BA60F1"/>
    <w:rsid w:val="00BA743C"/>
    <w:rsid w:val="00BA7513"/>
    <w:rsid w:val="00BA787E"/>
    <w:rsid w:val="00BA7C6D"/>
    <w:rsid w:val="00BB0780"/>
    <w:rsid w:val="00BB0EE9"/>
    <w:rsid w:val="00BB43E8"/>
    <w:rsid w:val="00BB4546"/>
    <w:rsid w:val="00BB4725"/>
    <w:rsid w:val="00BB48A8"/>
    <w:rsid w:val="00BB5F89"/>
    <w:rsid w:val="00BB6577"/>
    <w:rsid w:val="00BB7C2F"/>
    <w:rsid w:val="00BB7CD2"/>
    <w:rsid w:val="00BC0DB0"/>
    <w:rsid w:val="00BC1ADC"/>
    <w:rsid w:val="00BC24A4"/>
    <w:rsid w:val="00BC2EBD"/>
    <w:rsid w:val="00BC3612"/>
    <w:rsid w:val="00BC3C39"/>
    <w:rsid w:val="00BC3DFF"/>
    <w:rsid w:val="00BC42EF"/>
    <w:rsid w:val="00BC4372"/>
    <w:rsid w:val="00BC5769"/>
    <w:rsid w:val="00BC62CC"/>
    <w:rsid w:val="00BC643C"/>
    <w:rsid w:val="00BC7479"/>
    <w:rsid w:val="00BD0DD3"/>
    <w:rsid w:val="00BD1483"/>
    <w:rsid w:val="00BD195E"/>
    <w:rsid w:val="00BD275C"/>
    <w:rsid w:val="00BD297A"/>
    <w:rsid w:val="00BD2988"/>
    <w:rsid w:val="00BD2E12"/>
    <w:rsid w:val="00BD3418"/>
    <w:rsid w:val="00BD345A"/>
    <w:rsid w:val="00BD4BC0"/>
    <w:rsid w:val="00BD5267"/>
    <w:rsid w:val="00BD59F1"/>
    <w:rsid w:val="00BD5A95"/>
    <w:rsid w:val="00BD6EC5"/>
    <w:rsid w:val="00BD7F4B"/>
    <w:rsid w:val="00BE0F89"/>
    <w:rsid w:val="00BE28D5"/>
    <w:rsid w:val="00BE31D4"/>
    <w:rsid w:val="00BE5AFA"/>
    <w:rsid w:val="00BE78C6"/>
    <w:rsid w:val="00BE7A0A"/>
    <w:rsid w:val="00BF0625"/>
    <w:rsid w:val="00BF0941"/>
    <w:rsid w:val="00BF0F1A"/>
    <w:rsid w:val="00BF1532"/>
    <w:rsid w:val="00BF1738"/>
    <w:rsid w:val="00BF222B"/>
    <w:rsid w:val="00BF4CB0"/>
    <w:rsid w:val="00BF4F02"/>
    <w:rsid w:val="00BF513A"/>
    <w:rsid w:val="00BF5AFE"/>
    <w:rsid w:val="00BF5F7B"/>
    <w:rsid w:val="00BF7D70"/>
    <w:rsid w:val="00C0017A"/>
    <w:rsid w:val="00C011CF"/>
    <w:rsid w:val="00C02685"/>
    <w:rsid w:val="00C03D12"/>
    <w:rsid w:val="00C03D6A"/>
    <w:rsid w:val="00C051D9"/>
    <w:rsid w:val="00C05480"/>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6062"/>
    <w:rsid w:val="00C172DB"/>
    <w:rsid w:val="00C21C80"/>
    <w:rsid w:val="00C22559"/>
    <w:rsid w:val="00C226A1"/>
    <w:rsid w:val="00C24921"/>
    <w:rsid w:val="00C257F7"/>
    <w:rsid w:val="00C26654"/>
    <w:rsid w:val="00C26C19"/>
    <w:rsid w:val="00C27783"/>
    <w:rsid w:val="00C31D0E"/>
    <w:rsid w:val="00C32171"/>
    <w:rsid w:val="00C32A7D"/>
    <w:rsid w:val="00C33663"/>
    <w:rsid w:val="00C340BD"/>
    <w:rsid w:val="00C369EB"/>
    <w:rsid w:val="00C37669"/>
    <w:rsid w:val="00C377C4"/>
    <w:rsid w:val="00C40779"/>
    <w:rsid w:val="00C41170"/>
    <w:rsid w:val="00C413E7"/>
    <w:rsid w:val="00C43880"/>
    <w:rsid w:val="00C44CD3"/>
    <w:rsid w:val="00C45326"/>
    <w:rsid w:val="00C47158"/>
    <w:rsid w:val="00C50885"/>
    <w:rsid w:val="00C50BBC"/>
    <w:rsid w:val="00C51A26"/>
    <w:rsid w:val="00C52D02"/>
    <w:rsid w:val="00C53053"/>
    <w:rsid w:val="00C53BC6"/>
    <w:rsid w:val="00C558B6"/>
    <w:rsid w:val="00C5603B"/>
    <w:rsid w:val="00C56074"/>
    <w:rsid w:val="00C56747"/>
    <w:rsid w:val="00C56DAF"/>
    <w:rsid w:val="00C576D2"/>
    <w:rsid w:val="00C6084A"/>
    <w:rsid w:val="00C61A38"/>
    <w:rsid w:val="00C631A2"/>
    <w:rsid w:val="00C6410D"/>
    <w:rsid w:val="00C64676"/>
    <w:rsid w:val="00C646AD"/>
    <w:rsid w:val="00C647AB"/>
    <w:rsid w:val="00C64F32"/>
    <w:rsid w:val="00C65698"/>
    <w:rsid w:val="00C67097"/>
    <w:rsid w:val="00C671E0"/>
    <w:rsid w:val="00C677B8"/>
    <w:rsid w:val="00C70242"/>
    <w:rsid w:val="00C70E21"/>
    <w:rsid w:val="00C723CB"/>
    <w:rsid w:val="00C73497"/>
    <w:rsid w:val="00C73758"/>
    <w:rsid w:val="00C76010"/>
    <w:rsid w:val="00C76F3E"/>
    <w:rsid w:val="00C777B9"/>
    <w:rsid w:val="00C77E75"/>
    <w:rsid w:val="00C804A0"/>
    <w:rsid w:val="00C80AE3"/>
    <w:rsid w:val="00C811FF"/>
    <w:rsid w:val="00C81F49"/>
    <w:rsid w:val="00C83CB7"/>
    <w:rsid w:val="00C840C4"/>
    <w:rsid w:val="00C841DA"/>
    <w:rsid w:val="00C842F0"/>
    <w:rsid w:val="00C845F7"/>
    <w:rsid w:val="00C84688"/>
    <w:rsid w:val="00C852C0"/>
    <w:rsid w:val="00C85F53"/>
    <w:rsid w:val="00C8630E"/>
    <w:rsid w:val="00C87140"/>
    <w:rsid w:val="00C87D3B"/>
    <w:rsid w:val="00C92535"/>
    <w:rsid w:val="00C94922"/>
    <w:rsid w:val="00C94994"/>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2D4D"/>
    <w:rsid w:val="00CB3B85"/>
    <w:rsid w:val="00CB3BD8"/>
    <w:rsid w:val="00CB3C84"/>
    <w:rsid w:val="00CB3FAE"/>
    <w:rsid w:val="00CB506F"/>
    <w:rsid w:val="00CB568E"/>
    <w:rsid w:val="00CB587B"/>
    <w:rsid w:val="00CB58D5"/>
    <w:rsid w:val="00CB5C6F"/>
    <w:rsid w:val="00CB73D5"/>
    <w:rsid w:val="00CC169D"/>
    <w:rsid w:val="00CC1784"/>
    <w:rsid w:val="00CC18DD"/>
    <w:rsid w:val="00CC73C8"/>
    <w:rsid w:val="00CC73E9"/>
    <w:rsid w:val="00CD03D9"/>
    <w:rsid w:val="00CD135E"/>
    <w:rsid w:val="00CD137F"/>
    <w:rsid w:val="00CD1575"/>
    <w:rsid w:val="00CD1934"/>
    <w:rsid w:val="00CD1A0D"/>
    <w:rsid w:val="00CD1B78"/>
    <w:rsid w:val="00CD39E1"/>
    <w:rsid w:val="00CD3C41"/>
    <w:rsid w:val="00CD407B"/>
    <w:rsid w:val="00CD4198"/>
    <w:rsid w:val="00CD4220"/>
    <w:rsid w:val="00CD4A2D"/>
    <w:rsid w:val="00CD5AC4"/>
    <w:rsid w:val="00CD6056"/>
    <w:rsid w:val="00CD6F8F"/>
    <w:rsid w:val="00CD70A7"/>
    <w:rsid w:val="00CE1109"/>
    <w:rsid w:val="00CE19CF"/>
    <w:rsid w:val="00CE20F5"/>
    <w:rsid w:val="00CE2237"/>
    <w:rsid w:val="00CE2A9D"/>
    <w:rsid w:val="00CE3A22"/>
    <w:rsid w:val="00CE4D5C"/>
    <w:rsid w:val="00CE580A"/>
    <w:rsid w:val="00CE5D1C"/>
    <w:rsid w:val="00CE6071"/>
    <w:rsid w:val="00CE623E"/>
    <w:rsid w:val="00CE7CC6"/>
    <w:rsid w:val="00CF0474"/>
    <w:rsid w:val="00CF16B5"/>
    <w:rsid w:val="00CF1D0A"/>
    <w:rsid w:val="00CF22E8"/>
    <w:rsid w:val="00CF2444"/>
    <w:rsid w:val="00CF2798"/>
    <w:rsid w:val="00CF2C16"/>
    <w:rsid w:val="00CF37A5"/>
    <w:rsid w:val="00CF3ADE"/>
    <w:rsid w:val="00CF4EE9"/>
    <w:rsid w:val="00CF5898"/>
    <w:rsid w:val="00CF5B8A"/>
    <w:rsid w:val="00CF5B93"/>
    <w:rsid w:val="00CF6A6F"/>
    <w:rsid w:val="00CF6F1C"/>
    <w:rsid w:val="00CF75BF"/>
    <w:rsid w:val="00CF779D"/>
    <w:rsid w:val="00CF7F19"/>
    <w:rsid w:val="00D0083B"/>
    <w:rsid w:val="00D010F9"/>
    <w:rsid w:val="00D012C0"/>
    <w:rsid w:val="00D0168E"/>
    <w:rsid w:val="00D04896"/>
    <w:rsid w:val="00D0654A"/>
    <w:rsid w:val="00D0668D"/>
    <w:rsid w:val="00D06E48"/>
    <w:rsid w:val="00D06FF6"/>
    <w:rsid w:val="00D0711C"/>
    <w:rsid w:val="00D10777"/>
    <w:rsid w:val="00D10D4B"/>
    <w:rsid w:val="00D10D7F"/>
    <w:rsid w:val="00D140F5"/>
    <w:rsid w:val="00D141ED"/>
    <w:rsid w:val="00D1438A"/>
    <w:rsid w:val="00D14B12"/>
    <w:rsid w:val="00D14D40"/>
    <w:rsid w:val="00D15F95"/>
    <w:rsid w:val="00D16CAB"/>
    <w:rsid w:val="00D1793C"/>
    <w:rsid w:val="00D202B5"/>
    <w:rsid w:val="00D208E6"/>
    <w:rsid w:val="00D20D9B"/>
    <w:rsid w:val="00D222DF"/>
    <w:rsid w:val="00D252C7"/>
    <w:rsid w:val="00D25E93"/>
    <w:rsid w:val="00D2604E"/>
    <w:rsid w:val="00D26EB9"/>
    <w:rsid w:val="00D30398"/>
    <w:rsid w:val="00D30CCC"/>
    <w:rsid w:val="00D32B1A"/>
    <w:rsid w:val="00D334A1"/>
    <w:rsid w:val="00D336AF"/>
    <w:rsid w:val="00D34702"/>
    <w:rsid w:val="00D348B1"/>
    <w:rsid w:val="00D34FF2"/>
    <w:rsid w:val="00D36F79"/>
    <w:rsid w:val="00D37345"/>
    <w:rsid w:val="00D43CC3"/>
    <w:rsid w:val="00D44E67"/>
    <w:rsid w:val="00D45A0E"/>
    <w:rsid w:val="00D45E64"/>
    <w:rsid w:val="00D507BE"/>
    <w:rsid w:val="00D524A5"/>
    <w:rsid w:val="00D561FE"/>
    <w:rsid w:val="00D56900"/>
    <w:rsid w:val="00D571C1"/>
    <w:rsid w:val="00D5778F"/>
    <w:rsid w:val="00D57A17"/>
    <w:rsid w:val="00D57CF3"/>
    <w:rsid w:val="00D60322"/>
    <w:rsid w:val="00D6032A"/>
    <w:rsid w:val="00D6153B"/>
    <w:rsid w:val="00D62553"/>
    <w:rsid w:val="00D63469"/>
    <w:rsid w:val="00D655A5"/>
    <w:rsid w:val="00D66420"/>
    <w:rsid w:val="00D666EC"/>
    <w:rsid w:val="00D678C2"/>
    <w:rsid w:val="00D70321"/>
    <w:rsid w:val="00D70408"/>
    <w:rsid w:val="00D70A3F"/>
    <w:rsid w:val="00D71AC3"/>
    <w:rsid w:val="00D71FCB"/>
    <w:rsid w:val="00D73C6D"/>
    <w:rsid w:val="00D74099"/>
    <w:rsid w:val="00D7485B"/>
    <w:rsid w:val="00D74E24"/>
    <w:rsid w:val="00D75772"/>
    <w:rsid w:val="00D75E9E"/>
    <w:rsid w:val="00D82598"/>
    <w:rsid w:val="00D8465B"/>
    <w:rsid w:val="00D85635"/>
    <w:rsid w:val="00D865DC"/>
    <w:rsid w:val="00D87B33"/>
    <w:rsid w:val="00D87E82"/>
    <w:rsid w:val="00D90995"/>
    <w:rsid w:val="00D91CAC"/>
    <w:rsid w:val="00D91E49"/>
    <w:rsid w:val="00D922A2"/>
    <w:rsid w:val="00D93C81"/>
    <w:rsid w:val="00D96092"/>
    <w:rsid w:val="00D96265"/>
    <w:rsid w:val="00D976A0"/>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4C6F"/>
    <w:rsid w:val="00DB5146"/>
    <w:rsid w:val="00DB5673"/>
    <w:rsid w:val="00DB7309"/>
    <w:rsid w:val="00DB7651"/>
    <w:rsid w:val="00DB7662"/>
    <w:rsid w:val="00DB7C29"/>
    <w:rsid w:val="00DC07C0"/>
    <w:rsid w:val="00DC0BB4"/>
    <w:rsid w:val="00DC0FEA"/>
    <w:rsid w:val="00DC1859"/>
    <w:rsid w:val="00DC1DA0"/>
    <w:rsid w:val="00DC220A"/>
    <w:rsid w:val="00DC2D92"/>
    <w:rsid w:val="00DC3151"/>
    <w:rsid w:val="00DC3D00"/>
    <w:rsid w:val="00DC49F6"/>
    <w:rsid w:val="00DC5426"/>
    <w:rsid w:val="00DC5C3B"/>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0A8A"/>
    <w:rsid w:val="00DF39D7"/>
    <w:rsid w:val="00DF3A36"/>
    <w:rsid w:val="00DF52E1"/>
    <w:rsid w:val="00DF5CF5"/>
    <w:rsid w:val="00DF6D40"/>
    <w:rsid w:val="00E01C6F"/>
    <w:rsid w:val="00E020D5"/>
    <w:rsid w:val="00E02B29"/>
    <w:rsid w:val="00E03E13"/>
    <w:rsid w:val="00E040AD"/>
    <w:rsid w:val="00E052B4"/>
    <w:rsid w:val="00E05C7E"/>
    <w:rsid w:val="00E06974"/>
    <w:rsid w:val="00E13227"/>
    <w:rsid w:val="00E13C78"/>
    <w:rsid w:val="00E1723D"/>
    <w:rsid w:val="00E20FA8"/>
    <w:rsid w:val="00E2125D"/>
    <w:rsid w:val="00E21B43"/>
    <w:rsid w:val="00E21B7F"/>
    <w:rsid w:val="00E22687"/>
    <w:rsid w:val="00E244DF"/>
    <w:rsid w:val="00E27285"/>
    <w:rsid w:val="00E27A16"/>
    <w:rsid w:val="00E27B10"/>
    <w:rsid w:val="00E30806"/>
    <w:rsid w:val="00E34CBF"/>
    <w:rsid w:val="00E35B81"/>
    <w:rsid w:val="00E36D0A"/>
    <w:rsid w:val="00E378B7"/>
    <w:rsid w:val="00E40793"/>
    <w:rsid w:val="00E424AC"/>
    <w:rsid w:val="00E42872"/>
    <w:rsid w:val="00E42995"/>
    <w:rsid w:val="00E43379"/>
    <w:rsid w:val="00E44650"/>
    <w:rsid w:val="00E44C52"/>
    <w:rsid w:val="00E472CB"/>
    <w:rsid w:val="00E50A4D"/>
    <w:rsid w:val="00E51EAB"/>
    <w:rsid w:val="00E5270D"/>
    <w:rsid w:val="00E53691"/>
    <w:rsid w:val="00E5413D"/>
    <w:rsid w:val="00E5508A"/>
    <w:rsid w:val="00E55E8D"/>
    <w:rsid w:val="00E56984"/>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61CD"/>
    <w:rsid w:val="00E808A2"/>
    <w:rsid w:val="00E815D1"/>
    <w:rsid w:val="00E81921"/>
    <w:rsid w:val="00E81B9D"/>
    <w:rsid w:val="00E81D40"/>
    <w:rsid w:val="00E827C1"/>
    <w:rsid w:val="00E83ED8"/>
    <w:rsid w:val="00E83F57"/>
    <w:rsid w:val="00E8494C"/>
    <w:rsid w:val="00E87DC8"/>
    <w:rsid w:val="00E9002F"/>
    <w:rsid w:val="00E92D0C"/>
    <w:rsid w:val="00E93230"/>
    <w:rsid w:val="00E93374"/>
    <w:rsid w:val="00E9457F"/>
    <w:rsid w:val="00E945DD"/>
    <w:rsid w:val="00E95495"/>
    <w:rsid w:val="00E954AF"/>
    <w:rsid w:val="00E95D69"/>
    <w:rsid w:val="00E968AF"/>
    <w:rsid w:val="00EA0240"/>
    <w:rsid w:val="00EA19C2"/>
    <w:rsid w:val="00EA1BB4"/>
    <w:rsid w:val="00EA3A56"/>
    <w:rsid w:val="00EA3D54"/>
    <w:rsid w:val="00EA3FBA"/>
    <w:rsid w:val="00EA4404"/>
    <w:rsid w:val="00EA585C"/>
    <w:rsid w:val="00EA5F87"/>
    <w:rsid w:val="00EA65DA"/>
    <w:rsid w:val="00EA72A9"/>
    <w:rsid w:val="00EB0BE3"/>
    <w:rsid w:val="00EB2623"/>
    <w:rsid w:val="00EB5ECC"/>
    <w:rsid w:val="00EB6166"/>
    <w:rsid w:val="00EC0394"/>
    <w:rsid w:val="00EC0F0C"/>
    <w:rsid w:val="00EC0F9E"/>
    <w:rsid w:val="00EC2104"/>
    <w:rsid w:val="00EC4239"/>
    <w:rsid w:val="00EC46DF"/>
    <w:rsid w:val="00EC55EC"/>
    <w:rsid w:val="00EC5F0D"/>
    <w:rsid w:val="00ED13C6"/>
    <w:rsid w:val="00ED13FA"/>
    <w:rsid w:val="00ED36DF"/>
    <w:rsid w:val="00ED46AE"/>
    <w:rsid w:val="00ED57D0"/>
    <w:rsid w:val="00ED7FA5"/>
    <w:rsid w:val="00EE2816"/>
    <w:rsid w:val="00EE2E9D"/>
    <w:rsid w:val="00EE3B65"/>
    <w:rsid w:val="00EE406E"/>
    <w:rsid w:val="00EE4AAA"/>
    <w:rsid w:val="00EE4B1C"/>
    <w:rsid w:val="00EE5D19"/>
    <w:rsid w:val="00EE5D62"/>
    <w:rsid w:val="00EE60B2"/>
    <w:rsid w:val="00EE60F5"/>
    <w:rsid w:val="00EF07E8"/>
    <w:rsid w:val="00EF2CCB"/>
    <w:rsid w:val="00EF35CD"/>
    <w:rsid w:val="00EF45D1"/>
    <w:rsid w:val="00EF555C"/>
    <w:rsid w:val="00EF57AF"/>
    <w:rsid w:val="00EF62E3"/>
    <w:rsid w:val="00EF641F"/>
    <w:rsid w:val="00EF67E3"/>
    <w:rsid w:val="00EF6B7E"/>
    <w:rsid w:val="00EF6E6A"/>
    <w:rsid w:val="00F01147"/>
    <w:rsid w:val="00F01A23"/>
    <w:rsid w:val="00F01A37"/>
    <w:rsid w:val="00F01D19"/>
    <w:rsid w:val="00F02090"/>
    <w:rsid w:val="00F02165"/>
    <w:rsid w:val="00F022D1"/>
    <w:rsid w:val="00F02960"/>
    <w:rsid w:val="00F049FB"/>
    <w:rsid w:val="00F0565E"/>
    <w:rsid w:val="00F07AB7"/>
    <w:rsid w:val="00F1092B"/>
    <w:rsid w:val="00F126ED"/>
    <w:rsid w:val="00F14BDA"/>
    <w:rsid w:val="00F15050"/>
    <w:rsid w:val="00F15A39"/>
    <w:rsid w:val="00F16560"/>
    <w:rsid w:val="00F1706E"/>
    <w:rsid w:val="00F2090C"/>
    <w:rsid w:val="00F21445"/>
    <w:rsid w:val="00F21AFF"/>
    <w:rsid w:val="00F21EA3"/>
    <w:rsid w:val="00F222CD"/>
    <w:rsid w:val="00F222E4"/>
    <w:rsid w:val="00F22F83"/>
    <w:rsid w:val="00F231F5"/>
    <w:rsid w:val="00F232AF"/>
    <w:rsid w:val="00F238FB"/>
    <w:rsid w:val="00F2513A"/>
    <w:rsid w:val="00F2665D"/>
    <w:rsid w:val="00F26E40"/>
    <w:rsid w:val="00F3063A"/>
    <w:rsid w:val="00F32A62"/>
    <w:rsid w:val="00F33745"/>
    <w:rsid w:val="00F33D9A"/>
    <w:rsid w:val="00F34CA5"/>
    <w:rsid w:val="00F34D89"/>
    <w:rsid w:val="00F372D4"/>
    <w:rsid w:val="00F3757A"/>
    <w:rsid w:val="00F40535"/>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38D4"/>
    <w:rsid w:val="00F5471F"/>
    <w:rsid w:val="00F54A86"/>
    <w:rsid w:val="00F55A98"/>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755E4"/>
    <w:rsid w:val="00F773ED"/>
    <w:rsid w:val="00F804C6"/>
    <w:rsid w:val="00F80B8D"/>
    <w:rsid w:val="00F81C19"/>
    <w:rsid w:val="00F82220"/>
    <w:rsid w:val="00F84140"/>
    <w:rsid w:val="00F84AEC"/>
    <w:rsid w:val="00F916A9"/>
    <w:rsid w:val="00F918C1"/>
    <w:rsid w:val="00F9273C"/>
    <w:rsid w:val="00F937CB"/>
    <w:rsid w:val="00F9687A"/>
    <w:rsid w:val="00F96C90"/>
    <w:rsid w:val="00F9726F"/>
    <w:rsid w:val="00F9751B"/>
    <w:rsid w:val="00FA11D4"/>
    <w:rsid w:val="00FA1E33"/>
    <w:rsid w:val="00FA5DE3"/>
    <w:rsid w:val="00FA639A"/>
    <w:rsid w:val="00FA65A6"/>
    <w:rsid w:val="00FA74BE"/>
    <w:rsid w:val="00FA7D3B"/>
    <w:rsid w:val="00FB03BA"/>
    <w:rsid w:val="00FB1607"/>
    <w:rsid w:val="00FB1E11"/>
    <w:rsid w:val="00FB214C"/>
    <w:rsid w:val="00FB2668"/>
    <w:rsid w:val="00FB301E"/>
    <w:rsid w:val="00FB4442"/>
    <w:rsid w:val="00FB46CF"/>
    <w:rsid w:val="00FB5587"/>
    <w:rsid w:val="00FB598E"/>
    <w:rsid w:val="00FB6A78"/>
    <w:rsid w:val="00FB72DE"/>
    <w:rsid w:val="00FB77C8"/>
    <w:rsid w:val="00FC03D4"/>
    <w:rsid w:val="00FC0712"/>
    <w:rsid w:val="00FC0ED4"/>
    <w:rsid w:val="00FC17B3"/>
    <w:rsid w:val="00FC448D"/>
    <w:rsid w:val="00FC5197"/>
    <w:rsid w:val="00FC6E34"/>
    <w:rsid w:val="00FC77E3"/>
    <w:rsid w:val="00FC77E8"/>
    <w:rsid w:val="00FD0333"/>
    <w:rsid w:val="00FD051F"/>
    <w:rsid w:val="00FD0C16"/>
    <w:rsid w:val="00FD1C1F"/>
    <w:rsid w:val="00FD233B"/>
    <w:rsid w:val="00FD4D0F"/>
    <w:rsid w:val="00FD5DEC"/>
    <w:rsid w:val="00FD6C08"/>
    <w:rsid w:val="00FD6F35"/>
    <w:rsid w:val="00FE0E6F"/>
    <w:rsid w:val="00FE12ED"/>
    <w:rsid w:val="00FE181D"/>
    <w:rsid w:val="00FE2C70"/>
    <w:rsid w:val="00FE4A95"/>
    <w:rsid w:val="00FE6347"/>
    <w:rsid w:val="00FE63A6"/>
    <w:rsid w:val="00FE71EE"/>
    <w:rsid w:val="00FF00D2"/>
    <w:rsid w:val="00FF0EC0"/>
    <w:rsid w:val="00FF27CC"/>
    <w:rsid w:val="00FF3305"/>
    <w:rsid w:val="00FF3443"/>
    <w:rsid w:val="00FF3B3E"/>
    <w:rsid w:val="00FF4731"/>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EA585C"/>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A016AC"/>
    <w:rPr>
      <w:color w:val="0000FF"/>
      <w:u w:val="single"/>
    </w:rPr>
  </w:style>
  <w:style w:type="character" w:customStyle="1" w:styleId="HPABodyTextHyperlinkChar0">
    <w:name w:val="HPA Body Text Hyperlink Char"/>
    <w:link w:val="HPABodyTextHyperlink"/>
    <w:rsid w:val="00A016AC"/>
    <w:rPr>
      <w:rFonts w:ascii="PraxisEF-Light" w:hAnsi="PraxisEF-Light"/>
      <w:color w:val="0000FF"/>
      <w:sz w:val="24"/>
      <w:szCs w:val="28"/>
      <w:u w:val="single"/>
    </w:rPr>
  </w:style>
  <w:style w:type="paragraph" w:customStyle="1" w:styleId="Default">
    <w:name w:val="Default"/>
    <w:rsid w:val="003E3EDE"/>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EA585C"/>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A016AC"/>
    <w:rPr>
      <w:color w:val="0000FF"/>
      <w:u w:val="single"/>
    </w:rPr>
  </w:style>
  <w:style w:type="character" w:customStyle="1" w:styleId="HPABodyTextHyperlinkChar0">
    <w:name w:val="HPA Body Text Hyperlink Char"/>
    <w:link w:val="HPABodyTextHyperlink"/>
    <w:rsid w:val="00A016AC"/>
    <w:rPr>
      <w:rFonts w:ascii="PraxisEF-Light" w:hAnsi="PraxisEF-Light"/>
      <w:color w:val="0000FF"/>
      <w:sz w:val="24"/>
      <w:szCs w:val="28"/>
      <w:u w:val="single"/>
    </w:rPr>
  </w:style>
  <w:style w:type="paragraph" w:customStyle="1" w:styleId="Default">
    <w:name w:val="Default"/>
    <w:rsid w:val="003E3ED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 w:id="134115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uk-standards-for-microbiology-investigations-smi-quality-and-consistency-in-clinical-laboratories" TargetMode="External"/><Relationship Id="rId39" Type="http://schemas.openxmlformats.org/officeDocument/2006/relationships/hyperlink" Target="https://www.gov.uk/government/collections/standards-for-microbiology-investigations-smi" TargetMode="External"/><Relationship Id="rId21" Type="http://schemas.openxmlformats.org/officeDocument/2006/relationships/header" Target="header3.xml"/><Relationship Id="rId34" Type="http://schemas.openxmlformats.org/officeDocument/2006/relationships/hyperlink" Target="https://www.phe-culturecollections.org.uk/media/63614/m01520130827v4_antimicrobresmech-a4.pdf" TargetMode="External"/><Relationship Id="rId42" Type="http://schemas.openxmlformats.org/officeDocument/2006/relationships/hyperlink" Target="https://www.gov.uk/government/collections/standards-for-microbiology-investigations-smi" TargetMode="External"/><Relationship Id="rId47" Type="http://schemas.openxmlformats.org/officeDocument/2006/relationships/hyperlink" Target="http://bsac.org.uk/" TargetMode="External"/><Relationship Id="rId50" Type="http://schemas.openxmlformats.org/officeDocument/2006/relationships/hyperlink" Target="http://clsi.org/" TargetMode="External"/><Relationship Id="rId55" Type="http://schemas.openxmlformats.org/officeDocument/2006/relationships/hyperlink" Target="https://www.gov.uk/amrhai-reference-unit-reference-and-diagnostic-services" TargetMode="External"/><Relationship Id="rId63" Type="http://schemas.openxmlformats.org/officeDocument/2006/relationships/image" Target="media/image11.emf"/><Relationship Id="rId68" Type="http://schemas.openxmlformats.org/officeDocument/2006/relationships/hyperlink" Target="http://www.gov.uk/government/publications/carbapenemase-producing-enterobacteriaceae-early-detection-management-and-control-toolkit-for-acute-trusts"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gov.uk/government/uploads/system/uploads/attachment_data/file/425502/PHE_ERS_User_Guide_Trust-Micro-Final.pdf"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6.png"/><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www.hpa-standardmethods.org.uk/" TargetMode="External"/><Relationship Id="rId32" Type="http://schemas.openxmlformats.org/officeDocument/2006/relationships/image" Target="media/image9.png"/><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s://www.gov.uk/government/collections/standards-for-microbiology-investigations-smi" TargetMode="External"/><Relationship Id="rId53" Type="http://schemas.openxmlformats.org/officeDocument/2006/relationships/hyperlink" Target="https://cro.phe.nhs.uk/" TargetMode="External"/><Relationship Id="rId58" Type="http://schemas.openxmlformats.org/officeDocument/2006/relationships/hyperlink" Target="http://www.publichealth.hscni.net/directorate-public-health/health-protection" TargetMode="External"/><Relationship Id="rId66" Type="http://schemas.openxmlformats.org/officeDocument/2006/relationships/header" Target="header5.xml"/><Relationship Id="rId74"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uk-standards-for-microbiology-investigations-smi-quality-and-consistency-in-clinical-laboratories" TargetMode="External"/><Relationship Id="rId28" Type="http://schemas.openxmlformats.org/officeDocument/2006/relationships/hyperlink" Target="http://www.lahey.org/studies" TargetMode="External"/><Relationship Id="rId36" Type="http://schemas.openxmlformats.org/officeDocument/2006/relationships/hyperlink" Target="https://www.gov.uk/government/collections/standards-for-microbiology-investigations-smi" TargetMode="External"/><Relationship Id="rId49" Type="http://schemas.openxmlformats.org/officeDocument/2006/relationships/hyperlink" Target="http://www.eucast.org/" TargetMode="External"/><Relationship Id="rId57" Type="http://schemas.openxmlformats.org/officeDocument/2006/relationships/hyperlink" Target="http://www.hps.scot.nhs.uk/reflab/index.aspx" TargetMode="External"/><Relationship Id="rId61" Type="http://schemas.openxmlformats.org/officeDocument/2006/relationships/hyperlink" Target="http://www.wales.nhs.uk/sites3/page.cfm?orgid=457&amp;pid=48544" TargetMode="External"/><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image" Target="media/image8.emf"/><Relationship Id="rId44" Type="http://schemas.openxmlformats.org/officeDocument/2006/relationships/hyperlink" Target="https://www.gov.uk/government/collections/standards-for-microbiology-investigations-smi" TargetMode="External"/><Relationship Id="rId52" Type="http://schemas.openxmlformats.org/officeDocument/2006/relationships/hyperlink" Target="http://www.eucast.org/resistance_mechanisms/" TargetMode="External"/><Relationship Id="rId60" Type="http://schemas.openxmlformats.org/officeDocument/2006/relationships/hyperlink" Target="http://www.scotland.gov.uk/Topics/Health/Policy/Public-Health-Act/Implementation/Guidance/Guidance-Part2" TargetMode="External"/><Relationship Id="rId65" Type="http://schemas.openxmlformats.org/officeDocument/2006/relationships/header" Target="header4.xml"/><Relationship Id="rId73"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footer" Target="footer2.xml"/><Relationship Id="rId27" Type="http://schemas.openxmlformats.org/officeDocument/2006/relationships/hyperlink" Target="http://www.gov.uk/government/uploads/system/uploads/attachment_data/file/329227/Acute_trust_toolkit_for_the_early_detection.pdf" TargetMode="External"/><Relationship Id="rId30" Type="http://schemas.openxmlformats.org/officeDocument/2006/relationships/image" Target="media/image7.emf"/><Relationship Id="rId35" Type="http://schemas.openxmlformats.org/officeDocument/2006/relationships/image" Target="media/image10.png"/><Relationship Id="rId43" Type="http://schemas.openxmlformats.org/officeDocument/2006/relationships/hyperlink" Target="https://www.gov.uk/government/collections/standards-for-microbiology-investigations-smi" TargetMode="External"/><Relationship Id="rId48" Type="http://schemas.openxmlformats.org/officeDocument/2006/relationships/hyperlink" Target="http://www.eucast.org/" TargetMode="External"/><Relationship Id="rId56" Type="http://schemas.openxmlformats.org/officeDocument/2006/relationships/hyperlink" Target="https://www.gov.uk/specialist-and-reference-microbiology-laboratory-tests-and-services" TargetMode="External"/><Relationship Id="rId64" Type="http://schemas.openxmlformats.org/officeDocument/2006/relationships/oleObject" Target="embeddings/oleObject1.bin"/><Relationship Id="rId69" Type="http://schemas.openxmlformats.org/officeDocument/2006/relationships/hyperlink" Target="http://www.cdc.gov/hai/pdfs/labSettings/Klebsiella_or_Ecoli.pdf" TargetMode="External"/><Relationship Id="rId8" Type="http://schemas.openxmlformats.org/officeDocument/2006/relationships/footnotes" Target="footnotes.xml"/><Relationship Id="rId51" Type="http://schemas.openxmlformats.org/officeDocument/2006/relationships/hyperlink" Target="http://www.eucast.org/fileadmin/src/media/PDFs/EUCAST_files/Resistance_mechanisms/EUCAST_detection_of_resistance_mechanisms_v1.0_20131211.pdf" TargetMode="External"/><Relationship Id="rId72" Type="http://schemas.openxmlformats.org/officeDocument/2006/relationships/header" Target="header7.xml"/><Relationship Id="rId3" Type="http://schemas.openxmlformats.org/officeDocument/2006/relationships/numbering" Target="numbering.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government/organisations/public-health-england/about/equality-and-diversity" TargetMode="External"/><Relationship Id="rId33" Type="http://schemas.openxmlformats.org/officeDocument/2006/relationships/hyperlink" Target="http://wwwnc.cdc.gov/eid/article/18/9/12-0355-f1"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s://www.gov.uk/government/collections/standards-for-microbiology-investigations-smi" TargetMode="External"/><Relationship Id="rId59" Type="http://schemas.openxmlformats.org/officeDocument/2006/relationships/hyperlink" Target="https://www.gov.uk/government/organisations/public-health-england/about/our-governance" TargetMode="External"/><Relationship Id="rId67" Type="http://schemas.openxmlformats.org/officeDocument/2006/relationships/header" Target="header6.xml"/><Relationship Id="rId20" Type="http://schemas.openxmlformats.org/officeDocument/2006/relationships/footer" Target="footer1.xml"/><Relationship Id="rId41" Type="http://schemas.openxmlformats.org/officeDocument/2006/relationships/hyperlink" Target="https://www.gov.uk/government/collections/standards-for-microbiology-investigations-smi" TargetMode="External"/><Relationship Id="rId54" Type="http://schemas.openxmlformats.org/officeDocument/2006/relationships/hyperlink" Target="https://www.gov.uk/specialist-and-reference-microbiology-laboratory-tests-and-services" TargetMode="External"/><Relationship Id="rId62" Type="http://schemas.openxmlformats.org/officeDocument/2006/relationships/hyperlink" Target="http://www.publichealth.hscni.net/directorate-public-health/health-protection" TargetMode="External"/><Relationship Id="rId70" Type="http://schemas.openxmlformats.org/officeDocument/2006/relationships/hyperlink" Target="http://www.eucast.org/fileadmin/src/media/PDFs/EUCAST_files/Resistance_mechanisms/EUCAST_detection_of_resistance_mechanisms_v1.0_20131211.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jeoma.ezeajughi\AppData\Local\Temp\904dbf37-f759-494e-9742-585504a0ce5f\SW-3049.11%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57B87B-EB6C-42DB-8138-B63A4B0D3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SW-3049.11 SU Methods Template - Bacteriology.dotx</Template>
  <TotalTime>2</TotalTime>
  <Pages>1</Pages>
  <Words>16340</Words>
  <Characters>93141</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109263</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Ijeoma Ezeajughi</dc:creator>
  <cp:lastModifiedBy>Nicola Day</cp:lastModifiedBy>
  <cp:revision>8</cp:revision>
  <cp:lastPrinted>2015-01-14T12:34:00Z</cp:lastPrinted>
  <dcterms:created xsi:type="dcterms:W3CDTF">2015-08-13T08:53:00Z</dcterms:created>
  <dcterms:modified xsi:type="dcterms:W3CDTF">2015-08-13T12:12:00Z</dcterms:modified>
  <cp:contentStatus>#.#</cp:contentStatus>
</cp:coreProperties>
</file>